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word/glossary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0" w:type="dxa"/>
        </w:tblCellMar>
        <w:tblLook w:val="01E0" w:firstRow="1" w:lastRow="1" w:firstColumn="1" w:lastColumn="1" w:noHBand="0" w:noVBand="0"/>
      </w:tblPr>
      <w:tblGrid>
        <w:gridCol w:w="1843"/>
        <w:gridCol w:w="7229"/>
      </w:tblGrid>
      <w:tr w:rsidR="00ED0CFE" w:rsidRPr="00E4025A" w14:paraId="4E7C2305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43" w:type="dxa"/>
          </w:tcPr>
          <w:p w14:paraId="4545A7CB" w14:textId="77777777" w:rsidR="00ED0CFE" w:rsidRPr="00E4025A" w:rsidRDefault="00ED0CFE" w:rsidP="00ED0CFE">
            <w:pPr>
              <w:framePr w:w="9072" w:wrap="around" w:vAnchor="page" w:hAnchor="text" w:y="14085"/>
              <w:spacing w:after="0"/>
              <w:ind w:left="0" w:right="0"/>
              <w:rPr>
                <w:b/>
              </w:rPr>
            </w:pPr>
            <w:r w:rsidRPr="00E4025A">
              <w:rPr>
                <w:b/>
              </w:rPr>
              <w:t>Verantwortlich:</w:t>
            </w:r>
          </w:p>
        </w:tc>
        <w:tc>
          <w:tcPr>
            <w:tcW w:w="7229" w:type="dxa"/>
          </w:tcPr>
          <w:p w14:paraId="1C42EC9E" w14:textId="770652DC" w:rsidR="00ED0CFE" w:rsidRPr="00E4025A" w:rsidRDefault="004361B0" w:rsidP="00DD2629">
            <w:pPr>
              <w:framePr w:w="9072" w:wrap="around" w:vAnchor="page" w:hAnchor="text" w:y="14085"/>
              <w:spacing w:after="0"/>
              <w:ind w:left="0" w:right="0"/>
            </w:pPr>
            <w:r w:rsidRPr="00E4025A">
              <w:t>K-</w:t>
            </w:r>
            <w:r w:rsidR="00FE5B1F">
              <w:t>G</w:t>
            </w:r>
            <w:r w:rsidRPr="00E4025A">
              <w:t>QS</w:t>
            </w:r>
          </w:p>
        </w:tc>
      </w:tr>
      <w:tr w:rsidR="00ED0CFE" w:rsidRPr="00E4025A" w14:paraId="303A7C9A" w14:textId="77777777">
        <w:tc>
          <w:tcPr>
            <w:tcW w:w="1843" w:type="dxa"/>
          </w:tcPr>
          <w:p w14:paraId="0B584472" w14:textId="77777777" w:rsidR="00ED0CFE" w:rsidRPr="00E4025A" w:rsidRDefault="00ED0CFE" w:rsidP="00ED0CFE">
            <w:pPr>
              <w:framePr w:w="9072" w:wrap="around" w:vAnchor="page" w:hAnchor="text" w:y="14085"/>
              <w:spacing w:after="0"/>
              <w:ind w:left="0" w:right="0"/>
              <w:rPr>
                <w:b/>
              </w:rPr>
            </w:pPr>
            <w:r w:rsidRPr="00E4025A">
              <w:rPr>
                <w:b/>
              </w:rPr>
              <w:t>Status:</w:t>
            </w:r>
          </w:p>
        </w:tc>
        <w:tc>
          <w:tcPr>
            <w:tcW w:w="7229" w:type="dxa"/>
          </w:tcPr>
          <w:p w14:paraId="544683C8" w14:textId="2CA17C80" w:rsidR="00ED0CFE" w:rsidRPr="00E4025A" w:rsidRDefault="00FB03F5" w:rsidP="00ED0CFE">
            <w:pPr>
              <w:framePr w:w="9072" w:wrap="around" w:vAnchor="page" w:hAnchor="text" w:y="14085"/>
              <w:spacing w:after="0"/>
              <w:ind w:left="0" w:right="0"/>
            </w:pPr>
            <w:r>
              <w:t>Freigegeben</w:t>
            </w:r>
          </w:p>
        </w:tc>
      </w:tr>
      <w:tr w:rsidR="00ED0CFE" w:rsidRPr="00E4025A" w14:paraId="1A6D66CA" w14:textId="77777777">
        <w:tc>
          <w:tcPr>
            <w:tcW w:w="1843" w:type="dxa"/>
          </w:tcPr>
          <w:p w14:paraId="4ECAFDD4" w14:textId="77777777" w:rsidR="00ED0CFE" w:rsidRPr="00E4025A" w:rsidRDefault="00ED0CFE" w:rsidP="00ED0CFE">
            <w:pPr>
              <w:framePr w:w="9072" w:wrap="around" w:vAnchor="page" w:hAnchor="text" w:y="14085"/>
              <w:spacing w:after="0"/>
              <w:ind w:left="0" w:right="0"/>
              <w:rPr>
                <w:b/>
              </w:rPr>
            </w:pPr>
            <w:r w:rsidRPr="00E4025A">
              <w:rPr>
                <w:b/>
              </w:rPr>
              <w:t>Version:</w:t>
            </w:r>
          </w:p>
        </w:tc>
        <w:tc>
          <w:tcPr>
            <w:tcW w:w="7229" w:type="dxa"/>
          </w:tcPr>
          <w:p w14:paraId="5C789EB5" w14:textId="1118C8C9" w:rsidR="00ED0CFE" w:rsidRPr="00E4025A" w:rsidRDefault="00044B48" w:rsidP="001C2DDE">
            <w:pPr>
              <w:pStyle w:val="Version"/>
              <w:framePr w:w="9072" w:wrap="around" w:vAnchor="page" w:hAnchor="text" w:y="14085"/>
              <w:ind w:left="0"/>
            </w:pPr>
            <w:r>
              <w:t>V3</w:t>
            </w:r>
            <w:r w:rsidR="00B42FA0">
              <w:t>.</w:t>
            </w:r>
            <w:r w:rsidR="005C52D8">
              <w:t>2</w:t>
            </w:r>
          </w:p>
        </w:tc>
      </w:tr>
      <w:tr w:rsidR="00ED0CFE" w:rsidRPr="00E4025A" w14:paraId="73E4ED1B" w14:textId="7777777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843" w:type="dxa"/>
          </w:tcPr>
          <w:p w14:paraId="720D0F79" w14:textId="77777777" w:rsidR="00ED0CFE" w:rsidRPr="00E4025A" w:rsidRDefault="00ED0CFE" w:rsidP="00ED0CFE">
            <w:pPr>
              <w:framePr w:w="9072" w:wrap="around" w:vAnchor="page" w:hAnchor="text" w:y="14085"/>
              <w:spacing w:after="0"/>
              <w:ind w:left="0" w:right="0"/>
              <w:rPr>
                <w:b/>
              </w:rPr>
            </w:pPr>
            <w:r w:rsidRPr="00E4025A">
              <w:rPr>
                <w:b/>
              </w:rPr>
              <w:t>Datum:</w:t>
            </w:r>
          </w:p>
        </w:tc>
        <w:tc>
          <w:tcPr>
            <w:tcW w:w="7229" w:type="dxa"/>
          </w:tcPr>
          <w:p w14:paraId="7A1788B8" w14:textId="02B98F79" w:rsidR="00ED0CFE" w:rsidRPr="00E4025A" w:rsidRDefault="00E0277E" w:rsidP="000636B5">
            <w:pPr>
              <w:pStyle w:val="Datum"/>
              <w:framePr w:w="9072" w:wrap="around" w:vAnchor="page" w:hAnchor="text" w:y="14085"/>
              <w:ind w:left="0"/>
            </w:pPr>
            <w:r>
              <w:t>10</w:t>
            </w:r>
            <w:r w:rsidR="003766DC">
              <w:t>.</w:t>
            </w:r>
            <w:r w:rsidR="001C2DDE">
              <w:t>0</w:t>
            </w:r>
            <w:r>
              <w:t>3</w:t>
            </w:r>
            <w:r w:rsidR="00AC21A6">
              <w:t>.202</w:t>
            </w:r>
            <w:r>
              <w:t>3</w:t>
            </w:r>
          </w:p>
        </w:tc>
      </w:tr>
    </w:tbl>
    <w:p w14:paraId="30692529" w14:textId="77777777" w:rsidR="006F0C63" w:rsidRPr="00E4025A" w:rsidRDefault="0056586D" w:rsidP="001639D5">
      <w:pPr>
        <w:pStyle w:val="Headline"/>
        <w:jc w:val="center"/>
      </w:pPr>
      <w:r>
        <w:t>Lieferantenselbstauskunft</w:t>
      </w:r>
      <w:r w:rsidR="003E440E" w:rsidRPr="00E4025A">
        <w:t xml:space="preserve"> für</w:t>
      </w:r>
    </w:p>
    <w:p w14:paraId="4CC37594" w14:textId="77777777" w:rsidR="00994E39" w:rsidRPr="00E4025A" w:rsidRDefault="003E440E" w:rsidP="001639D5">
      <w:pPr>
        <w:pStyle w:val="Headline"/>
        <w:jc w:val="center"/>
      </w:pPr>
      <w:r w:rsidRPr="00E4025A">
        <w:t>Software-bestimmte Systeme</w:t>
      </w:r>
    </w:p>
    <w:p w14:paraId="018286E3" w14:textId="77777777" w:rsidR="009B4A33" w:rsidRPr="00E4025A" w:rsidRDefault="00471B43" w:rsidP="001C1621">
      <w:pPr>
        <w:pStyle w:val="berschrift1"/>
      </w:pPr>
      <w:r>
        <w:lastRenderedPageBreak/>
        <w:t>Vorgang</w:t>
      </w:r>
    </w:p>
    <w:p w14:paraId="077D56F5" w14:textId="77777777" w:rsidR="009B4A33" w:rsidRPr="00E4025A" w:rsidRDefault="006F0C63" w:rsidP="001C1621">
      <w:pPr>
        <w:pStyle w:val="berschrift2"/>
      </w:pPr>
      <w:r w:rsidRPr="00E4025A">
        <w:t>Lieferantenselbstauskunft</w:t>
      </w:r>
    </w:p>
    <w:p w14:paraId="6858D577" w14:textId="09B5CCAE" w:rsidR="00D536DF" w:rsidRDefault="006F0C63" w:rsidP="00E00E00">
      <w:r w:rsidRPr="00E4025A">
        <w:t xml:space="preserve">Im Rahmen </w:t>
      </w:r>
      <w:r w:rsidR="00FE5211" w:rsidRPr="00E4025A">
        <w:t>eines Beschaffungs</w:t>
      </w:r>
      <w:r w:rsidR="0056586D">
        <w:t>vorgangs bzw. eines</w:t>
      </w:r>
      <w:r w:rsidR="00654F5E" w:rsidRPr="00E4025A">
        <w:t xml:space="preserve"> </w:t>
      </w:r>
      <w:r w:rsidR="0056586D">
        <w:t>bestimmten Projektstatus</w:t>
      </w:r>
      <w:r w:rsidR="00654F5E" w:rsidRPr="00E4025A">
        <w:t xml:space="preserve"> benötigen wir von Ihnen eine </w:t>
      </w:r>
      <w:r w:rsidR="00D704F7" w:rsidRPr="00DD5CB6">
        <w:t>VDA-konforme</w:t>
      </w:r>
      <w:r w:rsidR="00D704F7">
        <w:t xml:space="preserve"> </w:t>
      </w:r>
      <w:r w:rsidR="00654F5E" w:rsidRPr="00E4025A">
        <w:t>Lieferantenselbstauskunft für Software-bestimmte Systeme</w:t>
      </w:r>
      <w:r w:rsidR="005A3DDF" w:rsidRPr="00E4025A">
        <w:t xml:space="preserve"> (LSA)</w:t>
      </w:r>
      <w:r w:rsidR="00654F5E" w:rsidRPr="00E4025A">
        <w:t>.</w:t>
      </w:r>
      <w:r w:rsidR="00E00E00">
        <w:t xml:space="preserve"> </w:t>
      </w:r>
      <w:r w:rsidR="00654F5E" w:rsidRPr="00E4025A">
        <w:t xml:space="preserve">Dazu geben Sie bitte die </w:t>
      </w:r>
      <w:r w:rsidR="0056586D">
        <w:t>in Kapitel 2 geforderten Lieferanten</w:t>
      </w:r>
      <w:r w:rsidR="00654F5E" w:rsidRPr="00E4025A">
        <w:t>daten an</w:t>
      </w:r>
      <w:r w:rsidR="00E53C00">
        <w:t xml:space="preserve"> (Dropdown oder Textfelder)</w:t>
      </w:r>
      <w:r w:rsidR="00654F5E" w:rsidRPr="00E4025A">
        <w:t xml:space="preserve">. </w:t>
      </w:r>
      <w:r w:rsidR="00C1508E" w:rsidRPr="00E4025A">
        <w:t>Neben den Ansprechpartnern im Projekt und den Einstufungen</w:t>
      </w:r>
      <w:r w:rsidR="00BF6C93">
        <w:t xml:space="preserve"> des Projekt</w:t>
      </w:r>
      <w:r w:rsidR="00233D26">
        <w:t>e</w:t>
      </w:r>
      <w:r w:rsidR="00BF6C93">
        <w:t>s</w:t>
      </w:r>
      <w:r w:rsidR="00E00E00">
        <w:t>,</w:t>
      </w:r>
      <w:r w:rsidR="00C1508E" w:rsidRPr="00E4025A">
        <w:t xml:space="preserve"> sind alle </w:t>
      </w:r>
      <w:r w:rsidR="00FE5211" w:rsidRPr="00E4025A">
        <w:t>beteiligten Entwicklungsstandort</w:t>
      </w:r>
      <w:r w:rsidR="00C1508E" w:rsidRPr="00E4025A">
        <w:t>e zu be</w:t>
      </w:r>
      <w:r w:rsidR="00E4025A" w:rsidRPr="00E4025A">
        <w:t>ne</w:t>
      </w:r>
      <w:r w:rsidR="00C1508E" w:rsidRPr="00E4025A">
        <w:t>nnen und bezüglich ihrer</w:t>
      </w:r>
      <w:r w:rsidR="00577B13" w:rsidRPr="00E4025A">
        <w:t xml:space="preserve"> Prozessfähigkeit</w:t>
      </w:r>
      <w:r w:rsidR="00C1508E" w:rsidRPr="00E4025A">
        <w:t xml:space="preserve"> zu bewerten. Dieses gilt sowohl für firmeninterne als auch externe Lieferanten.</w:t>
      </w:r>
    </w:p>
    <w:p w14:paraId="71ED0BAC" w14:textId="58913F19" w:rsidR="00BF6C93" w:rsidRDefault="0056586D" w:rsidP="00BF6C93">
      <w:r>
        <w:t>Für die Bewertung der Proz</w:t>
      </w:r>
      <w:r w:rsidR="00471B43">
        <w:t>essfähigkeit können</w:t>
      </w:r>
      <w:r>
        <w:t xml:space="preserve"> Sie </w:t>
      </w:r>
      <w:r w:rsidR="00E00E00">
        <w:t xml:space="preserve">die Ergebnisse </w:t>
      </w:r>
      <w:r w:rsidR="00485C1A">
        <w:t>ein</w:t>
      </w:r>
      <w:r w:rsidR="00E00E00">
        <w:t>es</w:t>
      </w:r>
      <w:r w:rsidR="00485C1A">
        <w:t xml:space="preserve"> aktuelle</w:t>
      </w:r>
      <w:r w:rsidR="00E00E00">
        <w:t>n Software-</w:t>
      </w:r>
      <w:r>
        <w:t>Assessment</w:t>
      </w:r>
      <w:r w:rsidR="00471B43">
        <w:t xml:space="preserve">s </w:t>
      </w:r>
      <w:r w:rsidR="00485C1A">
        <w:t>übernehmen</w:t>
      </w:r>
      <w:r>
        <w:t xml:space="preserve"> bzw. </w:t>
      </w:r>
      <w:r w:rsidR="00471B43">
        <w:t>die aktuellen Prozessbewertungen der projektbegleitenden Qualitätssicherung nutzen.</w:t>
      </w:r>
      <w:r>
        <w:t xml:space="preserve"> </w:t>
      </w:r>
      <w:r w:rsidR="00485C1A">
        <w:t>Die einzelnen Prozesse werden nach dem N/P/L/F</w:t>
      </w:r>
      <w:r w:rsidR="00E00E00">
        <w:t>-</w:t>
      </w:r>
      <w:r w:rsidR="00485C1A">
        <w:t xml:space="preserve">Schema eingestuft. Für Prozesse, die für den Standort nicht relevant sind, </w:t>
      </w:r>
      <w:r w:rsidR="00E00E00">
        <w:t xml:space="preserve">wird </w:t>
      </w:r>
      <w:r w:rsidR="00485C1A">
        <w:t>N/A (Not Applicable) angegeben. Die Einstufung zu den Prozessattributen erfolgt bis Automotive SPICE Level 2</w:t>
      </w:r>
      <w:r w:rsidR="007F79C7">
        <w:t>.</w:t>
      </w:r>
      <w:r w:rsidR="00E0277E">
        <w:t xml:space="preserve"> </w:t>
      </w:r>
      <w:r w:rsidR="00E0277E" w:rsidRPr="00E0277E">
        <w:rPr>
          <w:b/>
          <w:bCs/>
        </w:rPr>
        <w:t>Ohne Evidenzen ist die Lieferantenselbstauskunft gegenstandlos</w:t>
      </w:r>
      <w:r w:rsidR="00E0277E">
        <w:t>.</w:t>
      </w:r>
      <w:r w:rsidR="00CF377E">
        <w:br/>
      </w:r>
      <w:r w:rsidR="005F4331">
        <w:t>Wenn</w:t>
      </w:r>
      <w:r w:rsidR="00BF6C93">
        <w:t xml:space="preserve"> Sie mehr als vier interne Entwicklungsstandorte bzw. mehr als vier Unterlieferanten im Projekt haben, sollten </w:t>
      </w:r>
      <w:r w:rsidR="005F4331">
        <w:t>S</w:t>
      </w:r>
      <w:r w:rsidR="00BF6C93">
        <w:t xml:space="preserve">ie </w:t>
      </w:r>
      <w:r w:rsidR="005F4331">
        <w:t xml:space="preserve">die </w:t>
      </w:r>
      <w:r w:rsidR="00BF6C93">
        <w:t>Entwick</w:t>
      </w:r>
      <w:r w:rsidR="004B689C">
        <w:t>l</w:t>
      </w:r>
      <w:r w:rsidR="00BF6C93">
        <w:t>ungsstandorte bezüglich der Komplexität der Teilprojekte priorisieren.</w:t>
      </w:r>
    </w:p>
    <w:p w14:paraId="2DE5C1CB" w14:textId="59B90C26" w:rsidR="007C5BB5" w:rsidRPr="00C25A6F" w:rsidRDefault="00D536DF" w:rsidP="005504EA">
      <w:pPr>
        <w:rPr>
          <w:b/>
          <w:bCs/>
        </w:rPr>
      </w:pPr>
      <w:r w:rsidRPr="00E4025A">
        <w:t>Das ausgefüllte Dokument</w:t>
      </w:r>
      <w:r w:rsidR="00485C1A">
        <w:t xml:space="preserve">, sofern nicht anders </w:t>
      </w:r>
      <w:r w:rsidR="005F4331">
        <w:t xml:space="preserve">durch die anfragende Abteilung </w:t>
      </w:r>
      <w:r w:rsidR="00485C1A">
        <w:t xml:space="preserve">angegeben, bitte </w:t>
      </w:r>
      <w:r w:rsidR="00E0277E" w:rsidRPr="00E0277E">
        <w:rPr>
          <w:b/>
          <w:bCs/>
        </w:rPr>
        <w:t>als PDF</w:t>
      </w:r>
      <w:r w:rsidR="00E0277E">
        <w:t xml:space="preserve"> </w:t>
      </w:r>
      <w:r w:rsidR="00485C1A">
        <w:t>an das E-Mail-</w:t>
      </w:r>
      <w:r w:rsidR="00485C1A" w:rsidRPr="00B52B01">
        <w:t>Postfach</w:t>
      </w:r>
      <w:r w:rsidR="005F4331">
        <w:t xml:space="preserve"> </w:t>
      </w:r>
      <w:r w:rsidR="00485C1A" w:rsidRPr="00B52B01">
        <w:rPr>
          <w:bdr w:val="single" w:sz="4" w:space="0" w:color="auto"/>
        </w:rPr>
        <w:t xml:space="preserve"> </w:t>
      </w:r>
      <w:sdt>
        <w:sdtPr>
          <w:rPr>
            <w:bdr w:val="single" w:sz="4" w:space="0" w:color="auto"/>
          </w:rPr>
          <w:alias w:val="Auswahl"/>
          <w:tag w:val="Auswahl"/>
          <w:id w:val="595054122"/>
          <w:placeholder>
            <w:docPart w:val="DefaultPlaceholder_-1854013439"/>
          </w:placeholder>
          <w15:color w:val="3366FF"/>
          <w:dropDownList>
            <w:listItem w:displayText="Klicken oder tippen Sie hier, um ein Postfach auszuwählen" w:value="Klicken oder tippen Sie hier, um ein Postfach auszuwählen"/>
            <w:listItem w:displayText="software.qualitaet@skoda-auto.cz" w:value="software.qualitaet@skoda-auto.cz"/>
            <w:listItem w:displayText="software-quality.gq@cariad.technology" w:value="software-quality.gq@cariad.technology"/>
            <w:listItem w:displayText="CSMS@seat.es " w:value="CSMS@seat.es "/>
            <w:listItem w:displayText="softwarequality@man.eu" w:value="softwarequality@man.eu"/>
            <w:listItem w:displayText="softwarequalitaet.vwag.r.han@volkswagen.de" w:value="softwarequalitaet.vwag.r.han@volkswagen.de"/>
            <w:listItem w:displayText="software-quality.gq@audi.de" w:value="software-quality.gq@audi.de"/>
            <w:listItem w:displayText="Software.qualitaet.vwag.r.wob@volkswagen.de" w:value="Software.qualitaet.vwag.r.wob@volkswagen.de"/>
            <w:listItem w:displayText="software.quality@porsche.de" w:value="software.quality@porsche.de"/>
          </w:dropDownList>
        </w:sdtPr>
        <w:sdtContent>
          <w:r w:rsidR="005F4331">
            <w:rPr>
              <w:bdr w:val="single" w:sz="4" w:space="0" w:color="auto"/>
            </w:rPr>
            <w:t>Klicken oder tippen Sie hier, um ein Postfach auszuwählen</w:t>
          </w:r>
        </w:sdtContent>
      </w:sdt>
      <w:r w:rsidR="003F2F5A" w:rsidRPr="00B52B01">
        <w:rPr>
          <w:bdr w:val="single" w:sz="4" w:space="0" w:color="auto"/>
        </w:rPr>
        <w:t xml:space="preserve"> </w:t>
      </w:r>
      <w:r w:rsidR="00B52B01">
        <w:t xml:space="preserve"> </w:t>
      </w:r>
      <w:r w:rsidRPr="003F2F5A">
        <w:t>senden</w:t>
      </w:r>
      <w:r w:rsidR="00485C1A">
        <w:t>.</w:t>
      </w:r>
      <w:r w:rsidR="00E0277E">
        <w:t xml:space="preserve"> </w:t>
      </w:r>
      <w:r w:rsidR="00E0277E" w:rsidRPr="00C25A6F">
        <w:rPr>
          <w:b/>
          <w:bCs/>
        </w:rPr>
        <w:t xml:space="preserve">Die referenzierten Evidenzen bitte ebenfalls an das o.g. Postfach schicken, mit dem Vermerk, dass die Verwendung </w:t>
      </w:r>
      <w:r w:rsidR="00492F5A" w:rsidRPr="00C25A6F">
        <w:rPr>
          <w:b/>
          <w:bCs/>
        </w:rPr>
        <w:t xml:space="preserve">durch uns </w:t>
      </w:r>
      <w:r w:rsidR="00233D26" w:rsidRPr="00C25A6F">
        <w:rPr>
          <w:b/>
          <w:bCs/>
        </w:rPr>
        <w:t xml:space="preserve">ihrerseits </w:t>
      </w:r>
      <w:r w:rsidR="00E0277E" w:rsidRPr="00C25A6F">
        <w:rPr>
          <w:b/>
          <w:bCs/>
        </w:rPr>
        <w:t>ausdrücklich bestätigt wird.</w:t>
      </w:r>
    </w:p>
    <w:p w14:paraId="62484968" w14:textId="2DF7FE23" w:rsidR="00D536DF" w:rsidRPr="00E4025A" w:rsidRDefault="00D536DF" w:rsidP="00E00E00">
      <w:r w:rsidRPr="00E4025A">
        <w:t>Sollten sich im Laufe des</w:t>
      </w:r>
      <w:r w:rsidR="00FE1BF4" w:rsidRPr="00E4025A">
        <w:t xml:space="preserve"> Vergabeprozesses oder des</w:t>
      </w:r>
      <w:r w:rsidRPr="00E4025A">
        <w:t xml:space="preserve"> Pr</w:t>
      </w:r>
      <w:r w:rsidR="000B76D3">
        <w:t>ojekt</w:t>
      </w:r>
      <w:r w:rsidR="007F79C7">
        <w:t>e</w:t>
      </w:r>
      <w:r w:rsidR="000B76D3">
        <w:t>s Änderungen an den Lieferanten</w:t>
      </w:r>
      <w:r w:rsidR="00485C1A">
        <w:t>daten ergeben, so ist dies</w:t>
      </w:r>
      <w:r w:rsidRPr="00E4025A">
        <w:t xml:space="preserve"> umgehend der</w:t>
      </w:r>
      <w:r w:rsidR="00485C1A">
        <w:t xml:space="preserve"> anfragenden</w:t>
      </w:r>
      <w:r w:rsidRPr="00E4025A">
        <w:t xml:space="preserve"> Software</w:t>
      </w:r>
      <w:r w:rsidR="00E00E00">
        <w:t>-</w:t>
      </w:r>
      <w:r w:rsidRPr="00E4025A">
        <w:t xml:space="preserve">Qualitätssicherung </w:t>
      </w:r>
      <w:r w:rsidR="007F79C7">
        <w:t>zu melden</w:t>
      </w:r>
      <w:r w:rsidRPr="00E4025A">
        <w:t>.</w:t>
      </w:r>
    </w:p>
    <w:p w14:paraId="0A35119F" w14:textId="77777777" w:rsidR="006F0C63" w:rsidRPr="00E4025A" w:rsidRDefault="0056586D" w:rsidP="006F0C63">
      <w:pPr>
        <w:pStyle w:val="berschrift2"/>
      </w:pPr>
      <w:r>
        <w:t>Projektdaten</w:t>
      </w:r>
    </w:p>
    <w:p w14:paraId="30F1B763" w14:textId="26ED3DF4" w:rsidR="00577B13" w:rsidRPr="00470462" w:rsidRDefault="005A3DDF" w:rsidP="006F0C63">
      <w:r w:rsidRPr="00471B43">
        <w:t>Lieferant:</w:t>
      </w:r>
      <w:r w:rsidRPr="00471B43">
        <w:tab/>
      </w:r>
      <w:r w:rsidRPr="00471B43">
        <w:tab/>
      </w:r>
      <w:sdt>
        <w:sdtPr>
          <w:id w:val="-961811255"/>
          <w:placeholder>
            <w:docPart w:val="DefaultPlaceholder_-1854013440"/>
          </w:placeholder>
          <w:showingPlcHdr/>
          <w15:color w:val="3366FF"/>
          <w:text/>
        </w:sdtPr>
        <w:sdtContent>
          <w:r w:rsidR="005D2BC5" w:rsidRPr="00BE4B52">
            <w:rPr>
              <w:rStyle w:val="Platzhaltertext"/>
            </w:rPr>
            <w:t>Klicken oder tippen Sie hier, um Text einzugeben.</w:t>
          </w:r>
        </w:sdtContent>
      </w:sdt>
      <w:r w:rsidR="00470462">
        <w:br/>
      </w:r>
      <w:r w:rsidRPr="00471B43">
        <w:t>Bauteil:</w:t>
      </w:r>
      <w:r w:rsidRPr="00471B43">
        <w:tab/>
      </w:r>
      <w:r w:rsidRPr="00471B43">
        <w:tab/>
      </w:r>
      <w:sdt>
        <w:sdtPr>
          <w:id w:val="-1033876813"/>
          <w:placeholder>
            <w:docPart w:val="DefaultPlaceholder_-1854013440"/>
          </w:placeholder>
          <w:showingPlcHdr/>
          <w15:color w:val="3366FF"/>
          <w:text/>
        </w:sdtPr>
        <w:sdtContent>
          <w:r w:rsidR="005D2BC5" w:rsidRPr="00BE4B52">
            <w:rPr>
              <w:rStyle w:val="Platzhaltertext"/>
            </w:rPr>
            <w:t>Klicken oder tippen Sie hier, um Text einzugeben.</w:t>
          </w:r>
        </w:sdtContent>
      </w:sdt>
      <w:r w:rsidRPr="00471B43">
        <w:br/>
      </w:r>
      <w:r w:rsidR="00242966" w:rsidRPr="00471B43">
        <w:t>Fahrzeugp</w:t>
      </w:r>
      <w:r w:rsidRPr="00471B43">
        <w:t>rojekt:</w:t>
      </w:r>
      <w:r w:rsidRPr="00471B43">
        <w:tab/>
      </w:r>
      <w:sdt>
        <w:sdtPr>
          <w:id w:val="520292933"/>
          <w:placeholder>
            <w:docPart w:val="DefaultPlaceholder_-1854013440"/>
          </w:placeholder>
          <w:showingPlcHdr/>
          <w15:color w:val="3366FF"/>
          <w:text/>
        </w:sdtPr>
        <w:sdtContent>
          <w:r w:rsidR="000B4827" w:rsidRPr="00BE4B52">
            <w:rPr>
              <w:rStyle w:val="Platzhaltertext"/>
            </w:rPr>
            <w:t>Klicken oder tippen Sie hier, um Text einzugeben.</w:t>
          </w:r>
        </w:sdtContent>
      </w:sdt>
      <w:r w:rsidR="000B76D3">
        <w:br/>
      </w:r>
      <w:r w:rsidR="000436A9">
        <w:t>Vergabev</w:t>
      </w:r>
      <w:r w:rsidRPr="00471B43">
        <w:t>organg</w:t>
      </w:r>
      <w:r w:rsidR="000436A9">
        <w:t>:</w:t>
      </w:r>
      <w:r w:rsidR="000436A9">
        <w:tab/>
      </w:r>
      <w:sdt>
        <w:sdtPr>
          <w:id w:val="826874594"/>
          <w:placeholder>
            <w:docPart w:val="DefaultPlaceholder_-1854013440"/>
          </w:placeholder>
          <w:showingPlcHdr/>
          <w15:color w:val="3366FF"/>
          <w:text/>
        </w:sdtPr>
        <w:sdtContent>
          <w:r w:rsidR="00470462" w:rsidRPr="00BE4B52">
            <w:rPr>
              <w:rStyle w:val="Platzhaltertext"/>
            </w:rPr>
            <w:t>Klicken oder tippen Sie hier, um Text einzugeben.</w:t>
          </w:r>
        </w:sdtContent>
      </w:sdt>
      <w:r w:rsidR="000436A9">
        <w:br/>
        <w:t>Projektstatus</w:t>
      </w:r>
      <w:r w:rsidRPr="00471B43">
        <w:t>:</w:t>
      </w:r>
      <w:r w:rsidR="000436A9">
        <w:tab/>
      </w:r>
      <w:r w:rsidRPr="00471B43">
        <w:tab/>
      </w:r>
      <w:sdt>
        <w:sdtPr>
          <w:id w:val="-1417943875"/>
          <w:placeholder>
            <w:docPart w:val="DefaultPlaceholder_-1854013440"/>
          </w:placeholder>
          <w:showingPlcHdr/>
          <w15:color w:val="3366FF"/>
          <w:text/>
        </w:sdtPr>
        <w:sdtContent>
          <w:r w:rsidR="00470462" w:rsidRPr="00BE4B52">
            <w:rPr>
              <w:rStyle w:val="Platzhaltertext"/>
            </w:rPr>
            <w:t>Klicken oder tippen Sie hier, um Text einzugeben.</w:t>
          </w:r>
        </w:sdtContent>
      </w:sdt>
    </w:p>
    <w:p w14:paraId="44151466" w14:textId="77777777" w:rsidR="009B4A33" w:rsidRPr="00E4025A" w:rsidRDefault="006F0C63" w:rsidP="001C1621">
      <w:pPr>
        <w:pStyle w:val="berschrift2"/>
      </w:pPr>
      <w:r w:rsidRPr="00E4025A">
        <w:t>Allgemeine Informationen</w:t>
      </w:r>
    </w:p>
    <w:p w14:paraId="77BC792C" w14:textId="2BA7C95C" w:rsidR="00577B13" w:rsidRDefault="00577B13" w:rsidP="00E00E00">
      <w:pPr>
        <w:spacing w:after="0"/>
      </w:pPr>
      <w:r w:rsidRPr="00E4025A">
        <w:t>Im Anschluss an die Lieferantenselbstauskun</w:t>
      </w:r>
      <w:r w:rsidR="000436A9">
        <w:t>ft wird von uns,</w:t>
      </w:r>
      <w:r w:rsidRPr="00E4025A">
        <w:t xml:space="preserve"> </w:t>
      </w:r>
      <w:r w:rsidR="000B76D3">
        <w:t>je nach Projektstatus</w:t>
      </w:r>
      <w:r w:rsidR="00962EE2">
        <w:t xml:space="preserve"> und unabhängig von den von Ihnen getätigten Angaben</w:t>
      </w:r>
      <w:r w:rsidR="000436A9">
        <w:t>,</w:t>
      </w:r>
      <w:r w:rsidR="000B76D3">
        <w:t xml:space="preserve"> </w:t>
      </w:r>
      <w:r w:rsidRPr="00E4025A">
        <w:t>eine Software</w:t>
      </w:r>
      <w:r w:rsidR="00E00E00">
        <w:t>-</w:t>
      </w:r>
      <w:r w:rsidRPr="00E4025A">
        <w:t>Potentialanalyse</w:t>
      </w:r>
      <w:r w:rsidR="00E00E00">
        <w:t>, eine t</w:t>
      </w:r>
      <w:r w:rsidR="000B76D3">
        <w:t>echnische Revision oder ein Software</w:t>
      </w:r>
      <w:r w:rsidR="00E00E00">
        <w:t>-</w:t>
      </w:r>
      <w:r w:rsidR="000B76D3">
        <w:t>Assessment</w:t>
      </w:r>
      <w:r w:rsidRPr="00E4025A">
        <w:t xml:space="preserve"> an Ihrem Hauptentwicklungsstandort durchgeführt werden. Wir bitten Sie, dieses in Ihren Planungen bereits zu berücksichtigen.</w:t>
      </w:r>
    </w:p>
    <w:p w14:paraId="5EE49B5F" w14:textId="77777777" w:rsidR="00DD5CB6" w:rsidRDefault="00DD5CB6" w:rsidP="00E00E00">
      <w:pPr>
        <w:spacing w:after="0"/>
      </w:pPr>
    </w:p>
    <w:p w14:paraId="14819150" w14:textId="430055EB" w:rsidR="00485C1A" w:rsidRPr="00485C1A" w:rsidRDefault="00485C1A" w:rsidP="00CB19B3">
      <w:pPr>
        <w:spacing w:after="0"/>
      </w:pPr>
      <w:r>
        <w:t>Datum der Selbstauskunft:</w:t>
      </w:r>
      <w:r>
        <w:tab/>
      </w:r>
      <w:sdt>
        <w:sdtPr>
          <w:alias w:val="Datum"/>
          <w:tag w:val="Datum"/>
          <w:id w:val="-1018242062"/>
          <w:placeholder>
            <w:docPart w:val="DefaultPlaceholder_-1854013438"/>
          </w:placeholder>
          <w:showingPlcHdr/>
          <w15:color w:val="3366FF"/>
          <w:date>
            <w:dateFormat w:val="dd.MM.yyyy"/>
            <w:lid w:val="de-DE"/>
            <w:storeMappedDataAs w:val="dateTime"/>
            <w:calendar w:val="gregorian"/>
          </w:date>
        </w:sdtPr>
        <w:sdtContent>
          <w:r w:rsidR="00CB19B3" w:rsidRPr="00BE4B52">
            <w:rPr>
              <w:rStyle w:val="Platzhaltertext"/>
            </w:rPr>
            <w:t>Klicken oder tippen Sie, um ein Datum einzugeben.</w:t>
          </w:r>
        </w:sdtContent>
      </w:sdt>
    </w:p>
    <w:p w14:paraId="49B05525" w14:textId="6917F2A8" w:rsidR="00485C1A" w:rsidRPr="00485C1A" w:rsidRDefault="00485C1A" w:rsidP="00CB19B3">
      <w:pPr>
        <w:spacing w:after="0"/>
      </w:pPr>
      <w:r>
        <w:t>Erstellt durch:</w:t>
      </w:r>
      <w:r>
        <w:tab/>
      </w:r>
      <w:r>
        <w:tab/>
      </w:r>
      <w:r>
        <w:tab/>
      </w:r>
      <w:sdt>
        <w:sdtPr>
          <w:alias w:val="Text eingeben"/>
          <w:tag w:val="Text eingeben"/>
          <w:id w:val="905192399"/>
          <w:placeholder>
            <w:docPart w:val="DefaultPlaceholder_-1854013440"/>
          </w:placeholder>
          <w:showingPlcHdr/>
          <w15:color w:val="3366FF"/>
          <w:text/>
        </w:sdtPr>
        <w:sdtContent>
          <w:r w:rsidR="005D2BC5" w:rsidRPr="00BE4B52">
            <w:rPr>
              <w:rStyle w:val="Platzhaltertext"/>
            </w:rPr>
            <w:t>Klicken oder tippen Sie hier, um Text einzugeben.</w:t>
          </w:r>
        </w:sdtContent>
      </w:sdt>
    </w:p>
    <w:p w14:paraId="0CBF574B" w14:textId="77777777" w:rsidR="00242966" w:rsidRPr="00E4025A" w:rsidRDefault="0056586D" w:rsidP="00242966">
      <w:pPr>
        <w:pStyle w:val="berschrift1"/>
      </w:pPr>
      <w:r>
        <w:lastRenderedPageBreak/>
        <w:t>Lieferanten</w:t>
      </w:r>
      <w:r w:rsidR="00DE7E53">
        <w:t>daten</w:t>
      </w:r>
    </w:p>
    <w:p w14:paraId="23848C79" w14:textId="2C86B62B" w:rsidR="00242966" w:rsidRPr="00E4025A" w:rsidRDefault="0061118C" w:rsidP="00242966">
      <w:pPr>
        <w:pStyle w:val="berschrift2"/>
      </w:pPr>
      <w:r w:rsidRPr="00E4025A">
        <w:t>Projektv</w:t>
      </w:r>
      <w:r w:rsidR="00C231D0" w:rsidRPr="00E4025A">
        <w:t>erantwortliche</w:t>
      </w:r>
      <w:r w:rsidR="003B6682">
        <w:t xml:space="preserve"> und Projekteinstufung</w:t>
      </w:r>
    </w:p>
    <w:p w14:paraId="09D8D91C" w14:textId="77777777" w:rsidR="00DC0879" w:rsidRDefault="002C7A74" w:rsidP="00DC0879">
      <w:pPr>
        <w:tabs>
          <w:tab w:val="left" w:pos="567"/>
        </w:tabs>
        <w:rPr>
          <w:b/>
          <w:bCs/>
        </w:rPr>
      </w:pPr>
      <w:r w:rsidRPr="00E4025A">
        <w:t>Projektleiter:</w:t>
      </w:r>
      <w:r w:rsidRPr="00E4025A">
        <w:tab/>
      </w:r>
      <w:r w:rsidRPr="00E4025A">
        <w:tab/>
      </w:r>
      <w:r w:rsidR="003B6682">
        <w:tab/>
      </w:r>
      <w:r w:rsidR="003B6682">
        <w:tab/>
      </w:r>
      <w:r w:rsidR="003B6682">
        <w:tab/>
      </w:r>
      <w:r w:rsidR="003B6682">
        <w:tab/>
      </w:r>
      <w:r w:rsidR="003B6682">
        <w:tab/>
      </w:r>
      <w:r w:rsidR="003B6682">
        <w:tab/>
      </w:r>
      <w:r w:rsidR="003B6682">
        <w:tab/>
      </w:r>
      <w:r w:rsidR="003B6682">
        <w:tab/>
      </w:r>
      <w:r w:rsidR="003B6682">
        <w:tab/>
      </w:r>
      <w:r w:rsidR="003B6682">
        <w:tab/>
        <w:t>Name:</w:t>
      </w:r>
      <w:r w:rsidR="003B6682">
        <w:tab/>
      </w:r>
      <w:sdt>
        <w:sdtPr>
          <w:id w:val="-1923858715"/>
          <w:placeholder>
            <w:docPart w:val="DefaultPlaceholder_-1854013440"/>
          </w:placeholder>
          <w:showingPlcHdr/>
          <w15:color w:val="3366FF"/>
          <w:text/>
        </w:sdtPr>
        <w:sdtContent>
          <w:r w:rsidR="00470462" w:rsidRPr="00BE4B52">
            <w:rPr>
              <w:rStyle w:val="Platzhaltertext"/>
            </w:rPr>
            <w:t>Klicken oder tippen Sie hier, um Text einzugeben.</w:t>
          </w:r>
        </w:sdtContent>
      </w:sdt>
      <w:r w:rsidR="00470462">
        <w:br/>
      </w:r>
      <w:r w:rsidR="003B6682" w:rsidRPr="003B6682">
        <w:tab/>
        <w:t xml:space="preserve">Mail: </w:t>
      </w:r>
      <w:r w:rsidR="003B6682" w:rsidRPr="003B6682">
        <w:tab/>
      </w:r>
      <w:sdt>
        <w:sdtPr>
          <w:id w:val="2071763074"/>
          <w:placeholder>
            <w:docPart w:val="DefaultPlaceholder_-1854013440"/>
          </w:placeholder>
          <w:showingPlcHdr/>
          <w15:color w:val="3366FF"/>
          <w:text/>
        </w:sdtPr>
        <w:sdtContent>
          <w:r w:rsidR="00470462" w:rsidRPr="00BE4B52">
            <w:rPr>
              <w:rStyle w:val="Platzhaltertext"/>
            </w:rPr>
            <w:t>Klicken oder tippen Sie hier, um Text einzugeben.</w:t>
          </w:r>
        </w:sdtContent>
      </w:sdt>
      <w:r w:rsidR="003B6682">
        <w:br/>
      </w:r>
      <w:r w:rsidRPr="00E4025A">
        <w:t>Verantwort</w:t>
      </w:r>
      <w:r w:rsidR="000636B5">
        <w:t>ung</w:t>
      </w:r>
      <w:r w:rsidRPr="00E4025A">
        <w:t xml:space="preserve"> QS:</w:t>
      </w:r>
      <w:r w:rsidRPr="00E4025A">
        <w:tab/>
      </w:r>
      <w:r w:rsidR="003B6682">
        <w:tab/>
      </w:r>
      <w:r w:rsidR="003B6682">
        <w:tab/>
      </w:r>
      <w:r w:rsidR="003B6682">
        <w:tab/>
      </w:r>
      <w:r w:rsidR="003B6682">
        <w:tab/>
      </w:r>
      <w:r w:rsidR="003B6682">
        <w:tab/>
      </w:r>
      <w:r w:rsidR="003B6682">
        <w:tab/>
      </w:r>
      <w:r w:rsidR="003B6682">
        <w:tab/>
      </w:r>
      <w:r w:rsidR="003B6682">
        <w:tab/>
      </w:r>
      <w:r w:rsidR="003B6682">
        <w:tab/>
        <w:t>Name:</w:t>
      </w:r>
      <w:r w:rsidR="003B6682">
        <w:tab/>
      </w:r>
      <w:sdt>
        <w:sdtPr>
          <w:id w:val="-1068263049"/>
          <w:placeholder>
            <w:docPart w:val="DefaultPlaceholder_-1854013440"/>
          </w:placeholder>
          <w:showingPlcHdr/>
          <w15:color w:val="3366FF"/>
          <w:text/>
        </w:sdtPr>
        <w:sdtContent>
          <w:r w:rsidR="00470462" w:rsidRPr="00BE4B52">
            <w:rPr>
              <w:rStyle w:val="Platzhaltertext"/>
            </w:rPr>
            <w:t>Klicken oder tippen Sie hier, um Text einzugeben.</w:t>
          </w:r>
        </w:sdtContent>
      </w:sdt>
      <w:r w:rsidR="00470462">
        <w:br/>
      </w:r>
      <w:r w:rsidR="003B6682" w:rsidRPr="003B6682">
        <w:tab/>
        <w:t xml:space="preserve">Mail: </w:t>
      </w:r>
      <w:r w:rsidR="003B6682" w:rsidRPr="003B6682">
        <w:tab/>
      </w:r>
      <w:sdt>
        <w:sdtPr>
          <w:id w:val="-764841474"/>
          <w:placeholder>
            <w:docPart w:val="DefaultPlaceholder_-1854013440"/>
          </w:placeholder>
          <w:showingPlcHdr/>
          <w15:color w:val="3366FF"/>
          <w:text/>
        </w:sdtPr>
        <w:sdtContent>
          <w:r w:rsidR="00470462" w:rsidRPr="00BE4B52">
            <w:rPr>
              <w:rStyle w:val="Platzhaltertext"/>
            </w:rPr>
            <w:t>Klicken oder tippen Sie hier, um Text einzugeben.</w:t>
          </w:r>
        </w:sdtContent>
      </w:sdt>
      <w:r w:rsidR="003B6682">
        <w:br/>
      </w:r>
      <w:r w:rsidR="003B6682" w:rsidRPr="003B6682">
        <w:t xml:space="preserve">Verantwortung Cybersecurity Management </w:t>
      </w:r>
      <w:r w:rsidR="003B6682">
        <w:t>(E</w:t>
      </w:r>
      <w:r w:rsidR="003B6682" w:rsidRPr="003B6682">
        <w:t>ntwicklungsphase</w:t>
      </w:r>
      <w:r w:rsidR="003B6682">
        <w:t>):</w:t>
      </w:r>
      <w:r w:rsidR="003B6682">
        <w:tab/>
      </w:r>
      <w:r w:rsidR="003B6682">
        <w:tab/>
      </w:r>
      <w:r w:rsidR="003B6682">
        <w:tab/>
      </w:r>
      <w:r w:rsidR="003B6682">
        <w:tab/>
        <w:t>Name:</w:t>
      </w:r>
      <w:r w:rsidR="003B6682">
        <w:tab/>
      </w:r>
      <w:sdt>
        <w:sdtPr>
          <w:id w:val="16120408"/>
          <w:placeholder>
            <w:docPart w:val="DefaultPlaceholder_-1854013440"/>
          </w:placeholder>
          <w:showingPlcHdr/>
          <w15:color w:val="3366FF"/>
          <w:text/>
        </w:sdtPr>
        <w:sdtContent>
          <w:r w:rsidR="00470462" w:rsidRPr="00BE4B52">
            <w:rPr>
              <w:rStyle w:val="Platzhaltertext"/>
            </w:rPr>
            <w:t>Klicken oder tippen Sie hier, um Text einzugeben.</w:t>
          </w:r>
        </w:sdtContent>
      </w:sdt>
      <w:r w:rsidR="00470462">
        <w:br/>
      </w:r>
      <w:r w:rsidR="003B6682" w:rsidRPr="003B6682">
        <w:tab/>
        <w:t xml:space="preserve">Mail: </w:t>
      </w:r>
      <w:r w:rsidR="003B6682" w:rsidRPr="003B6682">
        <w:tab/>
      </w:r>
      <w:sdt>
        <w:sdtPr>
          <w:id w:val="1960368537"/>
          <w:placeholder>
            <w:docPart w:val="DefaultPlaceholder_-1854013440"/>
          </w:placeholder>
          <w:showingPlcHdr/>
          <w15:color w:val="3366FF"/>
          <w:text/>
        </w:sdtPr>
        <w:sdtContent>
          <w:r w:rsidR="00470462" w:rsidRPr="00BE4B52">
            <w:rPr>
              <w:rStyle w:val="Platzhaltertext"/>
            </w:rPr>
            <w:t>Klicken oder tippen Sie hier, um Text einzugeben.</w:t>
          </w:r>
        </w:sdtContent>
      </w:sdt>
      <w:r w:rsidR="003B6682">
        <w:br/>
      </w:r>
      <w:r w:rsidR="003B6682" w:rsidRPr="003B6682">
        <w:t>Verantwortung Cybersecurity Incident Management (Nach SOP):</w:t>
      </w:r>
      <w:r w:rsidR="003B6682">
        <w:tab/>
      </w:r>
      <w:r w:rsidR="003B6682">
        <w:tab/>
      </w:r>
      <w:r w:rsidR="003B6682">
        <w:tab/>
      </w:r>
      <w:r w:rsidR="003B6682">
        <w:tab/>
        <w:t>Name:</w:t>
      </w:r>
      <w:r w:rsidR="003B6682">
        <w:tab/>
      </w:r>
      <w:sdt>
        <w:sdtPr>
          <w:id w:val="-1233688800"/>
          <w:placeholder>
            <w:docPart w:val="DefaultPlaceholder_-1854013440"/>
          </w:placeholder>
          <w:showingPlcHdr/>
          <w15:color w:val="3366FF"/>
          <w:text/>
        </w:sdtPr>
        <w:sdtContent>
          <w:r w:rsidR="00470462" w:rsidRPr="00BE4B52">
            <w:rPr>
              <w:rStyle w:val="Platzhaltertext"/>
            </w:rPr>
            <w:t>Klicken oder tippen Sie hier, um Text einzugeben.</w:t>
          </w:r>
        </w:sdtContent>
      </w:sdt>
      <w:r w:rsidR="00470462">
        <w:br/>
      </w:r>
      <w:r w:rsidR="003B6682" w:rsidRPr="003B6682">
        <w:tab/>
        <w:t xml:space="preserve">Mail: </w:t>
      </w:r>
      <w:r w:rsidR="003B6682" w:rsidRPr="003B6682">
        <w:tab/>
      </w:r>
      <w:sdt>
        <w:sdtPr>
          <w:id w:val="1010646125"/>
          <w:placeholder>
            <w:docPart w:val="DefaultPlaceholder_-1854013440"/>
          </w:placeholder>
          <w:showingPlcHdr/>
          <w15:color w:val="3366FF"/>
          <w:text/>
        </w:sdtPr>
        <w:sdtContent>
          <w:r w:rsidR="00470462" w:rsidRPr="00BE4B52">
            <w:rPr>
              <w:rStyle w:val="Platzhaltertext"/>
            </w:rPr>
            <w:t>Klicken oder tippen Sie hier, um Text einzugeben.</w:t>
          </w:r>
        </w:sdtContent>
      </w:sdt>
      <w:r w:rsidR="003B6682" w:rsidRPr="003B6682">
        <w:br/>
      </w:r>
    </w:p>
    <w:p w14:paraId="3ED4F909" w14:textId="2A1885FC" w:rsidR="00C231D0" w:rsidRPr="003B6682" w:rsidRDefault="007E44A8" w:rsidP="00DC0879">
      <w:pPr>
        <w:tabs>
          <w:tab w:val="left" w:pos="567"/>
        </w:tabs>
        <w:rPr>
          <w:b/>
          <w:bCs/>
        </w:rPr>
      </w:pPr>
      <w:r w:rsidRPr="003B6682">
        <w:rPr>
          <w:b/>
          <w:bCs/>
        </w:rPr>
        <w:t>Einstufungen des Projekts</w:t>
      </w:r>
      <w:r w:rsidR="00023425">
        <w:rPr>
          <w:b/>
          <w:bCs/>
        </w:rPr>
        <w:tab/>
      </w:r>
    </w:p>
    <w:p w14:paraId="0B62A03F" w14:textId="550A3605" w:rsidR="00485C1A" w:rsidRDefault="00D821CC" w:rsidP="00A2479B">
      <w:pPr>
        <w:spacing w:after="0"/>
      </w:pPr>
      <w:r w:rsidRPr="00E4025A">
        <w:t>ASIL</w:t>
      </w:r>
      <w:r w:rsidR="00FC6C8D">
        <w:t>-</w:t>
      </w:r>
      <w:r w:rsidRPr="00E4025A">
        <w:t>Einstufung</w:t>
      </w:r>
      <w:r w:rsidR="007E44A8" w:rsidRPr="00E4025A">
        <w:t>:</w:t>
      </w:r>
      <w:r w:rsidR="007E44A8" w:rsidRPr="00E4025A">
        <w:tab/>
      </w:r>
      <w:r w:rsidR="007A12FC">
        <w:tab/>
      </w:r>
      <w:r w:rsidR="00A2479B">
        <w:tab/>
      </w:r>
      <w:sdt>
        <w:sdtPr>
          <w:alias w:val="Bewertung"/>
          <w:tag w:val="Bewertung"/>
          <w:id w:val="1381904187"/>
          <w:placeholder>
            <w:docPart w:val="F5CA0BC6C3684811900C9BECE4757769"/>
          </w:placeholder>
          <w15:color w:val="3366FF"/>
          <w:dropDownList>
            <w:listItem w:displayText="Klicken Sie hier." w:value="Klicken Sie hier."/>
            <w:listItem w:displayText="QM" w:value="QM"/>
            <w:listItem w:displayText="A" w:value="A"/>
            <w:listItem w:displayText="B" w:value="B"/>
            <w:listItem w:displayText="C" w:value="C"/>
            <w:listItem w:displayText="D" w:value="D"/>
          </w:dropDownList>
        </w:sdtPr>
        <w:sdtContent>
          <w:r w:rsidR="001639D5">
            <w:t>Klicken Sie hier.</w:t>
          </w:r>
        </w:sdtContent>
      </w:sdt>
    </w:p>
    <w:p w14:paraId="045A0C85" w14:textId="1576FC50" w:rsidR="00AF5DB2" w:rsidRDefault="00AF5DB2" w:rsidP="0060672B">
      <w:pPr>
        <w:spacing w:after="0"/>
      </w:pPr>
      <w:r>
        <w:t>Cybersecurity-R</w:t>
      </w:r>
      <w:r w:rsidRPr="00E4025A">
        <w:t>elevanz:</w:t>
      </w:r>
      <w:r>
        <w:tab/>
      </w:r>
      <w:r w:rsidR="0060672B">
        <w:tab/>
      </w:r>
      <w:sdt>
        <w:sdtPr>
          <w:alias w:val="Auswahl"/>
          <w:tag w:val="Auswahl"/>
          <w:id w:val="33080754"/>
          <w:placeholder>
            <w:docPart w:val="06A3E2776D81410B89D924DFE9797E6C"/>
          </w:placeholder>
          <w15:color w:val="3366FF"/>
          <w:dropDownList>
            <w:listItem w:displayText="ja" w:value="ja"/>
            <w:listItem w:displayText="nein" w:value="nein"/>
            <w:listItem w:displayText="Klicken Sie hier." w:value="Klicken Sie hier."/>
          </w:dropDownList>
        </w:sdtPr>
        <w:sdtContent>
          <w:r w:rsidR="00962EE2" w:rsidRPr="001639D5">
            <w:t>Klicken Sie hier.</w:t>
          </w:r>
        </w:sdtContent>
      </w:sdt>
    </w:p>
    <w:p w14:paraId="5E81C829" w14:textId="14F35A8C" w:rsidR="008D4E00" w:rsidRPr="008D4E00" w:rsidRDefault="008D4E00" w:rsidP="008D4E00">
      <w:pPr>
        <w:pStyle w:val="berschrift2"/>
        <w:numPr>
          <w:ilvl w:val="0"/>
          <w:numId w:val="0"/>
        </w:numPr>
        <w:spacing w:before="240"/>
        <w:rPr>
          <w:b w:val="0"/>
          <w:bCs w:val="0"/>
        </w:rPr>
      </w:pPr>
      <w:r w:rsidRPr="008D4E00">
        <w:rPr>
          <w:b w:val="0"/>
          <w:bCs w:val="0"/>
        </w:rPr>
        <w:t>Wenn die Cybersecurity-Relevanz mit „Ja“ beantwortet wird, ist die nachfolgende Checkliste</w:t>
      </w:r>
      <w:r>
        <w:rPr>
          <w:b w:val="0"/>
          <w:bCs w:val="0"/>
        </w:rPr>
        <w:t xml:space="preserve"> (Punkt 2.2)</w:t>
      </w:r>
      <w:r w:rsidRPr="008D4E00">
        <w:rPr>
          <w:b w:val="0"/>
          <w:bCs w:val="0"/>
        </w:rPr>
        <w:t xml:space="preserve"> zu befüllen.</w:t>
      </w:r>
    </w:p>
    <w:p w14:paraId="676ADBC8" w14:textId="45BE5462" w:rsidR="00AF5DB2" w:rsidRPr="00E4025A" w:rsidRDefault="00AF5DB2" w:rsidP="00AF5DB2">
      <w:pPr>
        <w:pStyle w:val="berschrift2"/>
        <w:spacing w:before="240"/>
      </w:pPr>
      <w:r>
        <w:t>Cybersecurity</w:t>
      </w:r>
      <w:r w:rsidR="001639D5">
        <w:t>-Checkliste</w:t>
      </w:r>
    </w:p>
    <w:p w14:paraId="2FFC50AD" w14:textId="77F171CC" w:rsidR="00962EE2" w:rsidRDefault="00962EE2" w:rsidP="007A12FC">
      <w:pPr>
        <w:spacing w:after="0"/>
      </w:pPr>
    </w:p>
    <w:p w14:paraId="1FB7CF50" w14:textId="77777777" w:rsidR="0053539E" w:rsidRDefault="00D704F7" w:rsidP="007A12FC">
      <w:pPr>
        <w:spacing w:after="0"/>
      </w:pPr>
      <w:r>
        <w:t xml:space="preserve">Zertifiziertes </w:t>
      </w:r>
      <w:r w:rsidR="00EB0DE0" w:rsidRPr="00EB0DE0">
        <w:t xml:space="preserve">Automotive Cybersecurity Management System </w:t>
      </w:r>
      <w:r w:rsidR="0053539E">
        <w:t xml:space="preserve">Audit </w:t>
      </w:r>
      <w:r w:rsidR="00EB0DE0">
        <w:t>(ACSMS)</w:t>
      </w:r>
      <w:r w:rsidR="001639D5">
        <w:t xml:space="preserve"> </w:t>
      </w:r>
      <w:r w:rsidR="00962EE2" w:rsidRPr="00962EE2">
        <w:t>ist vorhand</w:t>
      </w:r>
      <w:r w:rsidR="00962EE2">
        <w:t>en:</w:t>
      </w:r>
    </w:p>
    <w:p w14:paraId="04A79E57" w14:textId="3645D0B8" w:rsidR="00962EE2" w:rsidRPr="00962EE2" w:rsidRDefault="00000000" w:rsidP="007A12FC">
      <w:pPr>
        <w:spacing w:after="0"/>
      </w:pPr>
      <w:sdt>
        <w:sdtPr>
          <w:alias w:val="Auswahl"/>
          <w:tag w:val="Auswahl"/>
          <w:id w:val="2012031037"/>
          <w:placeholder>
            <w:docPart w:val="60F86E0F366F4CC8BE46D9B10C295562"/>
          </w:placeholder>
          <w15:color w:val="3366FF"/>
          <w:dropDownList>
            <w:listItem w:displayText="ja" w:value="ja"/>
            <w:listItem w:displayText="nein" w:value="nein"/>
            <w:listItem w:displayText="Klicken Sie hier." w:value="Klicken Sie hier."/>
          </w:dropDownList>
        </w:sdtPr>
        <w:sdtContent>
          <w:r w:rsidR="001639D5">
            <w:t>Klicken Sie hier.</w:t>
          </w:r>
        </w:sdtContent>
      </w:sdt>
    </w:p>
    <w:p w14:paraId="2DF13D45" w14:textId="77777777" w:rsidR="004B0AE9" w:rsidRDefault="004B0AE9" w:rsidP="007A12FC">
      <w:pPr>
        <w:spacing w:after="0"/>
      </w:pPr>
    </w:p>
    <w:p w14:paraId="0318B4ED" w14:textId="3B75B6C3" w:rsidR="00962EE2" w:rsidRDefault="008D4E00" w:rsidP="007A12FC">
      <w:pPr>
        <w:spacing w:after="0"/>
      </w:pPr>
      <w:r>
        <w:t>Falls die Frage mit „ja“ beantwortet wird, bitte das</w:t>
      </w:r>
      <w:r w:rsidR="00D704F7">
        <w:t xml:space="preserve"> </w:t>
      </w:r>
      <w:r w:rsidR="00EB0DE0">
        <w:t>A</w:t>
      </w:r>
      <w:r>
        <w:t>CSMS-Zertifikat/Auditergebnis an das o.g. Postfach schicken (siehe Seite 2).</w:t>
      </w:r>
    </w:p>
    <w:p w14:paraId="64418D4E" w14:textId="77777777" w:rsidR="008D4E00" w:rsidRPr="00962EE2" w:rsidRDefault="008D4E00" w:rsidP="007A12FC">
      <w:pPr>
        <w:spacing w:after="0"/>
      </w:pPr>
    </w:p>
    <w:p w14:paraId="5C66023F" w14:textId="77777777" w:rsidR="008D4E00" w:rsidRPr="008D4E00" w:rsidRDefault="008D4E00" w:rsidP="007A12FC">
      <w:pPr>
        <w:spacing w:after="0"/>
        <w:rPr>
          <w:b/>
          <w:bCs/>
        </w:rPr>
      </w:pPr>
      <w:r w:rsidRPr="008D4E00">
        <w:rPr>
          <w:b/>
          <w:bCs/>
        </w:rPr>
        <w:t>Hinweis:</w:t>
      </w:r>
    </w:p>
    <w:p w14:paraId="4E606C05" w14:textId="2B9BBB40" w:rsidR="00E90EBA" w:rsidRDefault="008D4E00" w:rsidP="007A12FC">
      <w:pPr>
        <w:spacing w:after="0"/>
      </w:pPr>
      <w:r>
        <w:t xml:space="preserve">Wenn </w:t>
      </w:r>
      <w:r w:rsidRPr="008D4E00">
        <w:rPr>
          <w:b/>
          <w:bCs/>
        </w:rPr>
        <w:t xml:space="preserve">kein </w:t>
      </w:r>
      <w:r>
        <w:t xml:space="preserve">zertifiziertes </w:t>
      </w:r>
      <w:r w:rsidR="00EB0DE0">
        <w:t>ACSMS</w:t>
      </w:r>
      <w:r>
        <w:t xml:space="preserve"> vorhanden ist, müssen die nachfolgenden Tabellen (A bis D) nach dem Schema des </w:t>
      </w:r>
      <w:r w:rsidR="00E90EBA">
        <w:t xml:space="preserve">VDA ACSMS Auditkatalogs </w:t>
      </w:r>
      <w:r>
        <w:t>b</w:t>
      </w:r>
      <w:r w:rsidR="00E90EBA">
        <w:t>eantworten</w:t>
      </w:r>
      <w:r>
        <w:t xml:space="preserve"> werden</w:t>
      </w:r>
      <w:r w:rsidR="00E90EBA">
        <w:t>:</w:t>
      </w:r>
    </w:p>
    <w:p w14:paraId="50F0635B" w14:textId="77777777" w:rsidR="008D4E00" w:rsidRDefault="008D4E00" w:rsidP="007A12FC">
      <w:pPr>
        <w:spacing w:after="0"/>
      </w:pPr>
    </w:p>
    <w:p w14:paraId="594D7B84" w14:textId="7675DA02" w:rsidR="00E90EBA" w:rsidRDefault="00023425" w:rsidP="00E97A42">
      <w:pPr>
        <w:tabs>
          <w:tab w:val="left" w:pos="1701"/>
        </w:tabs>
        <w:spacing w:after="0"/>
        <w:ind w:left="426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718904" wp14:editId="55B06838">
                <wp:simplePos x="0" y="0"/>
                <wp:positionH relativeFrom="margin">
                  <wp:posOffset>0</wp:posOffset>
                </wp:positionH>
                <wp:positionV relativeFrom="paragraph">
                  <wp:posOffset>40535</wp:posOffset>
                </wp:positionV>
                <wp:extent cx="144000" cy="144000"/>
                <wp:effectExtent l="0" t="0" r="27940" b="2794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4000" cy="1440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rgbClr val="92D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D3CAF5" id="Ellipse 4" o:spid="_x0000_s1026" style="position:absolute;margin-left:0;margin-top:3.2pt;width:11.35pt;height:11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" fillcolor="#92d050" strokecolor="#92d050">
                <v:textbox inset="0,0,0,0"/>
                <w10:wrap anchorx="margin"/>
              </v:oval>
            </w:pict>
          </mc:Fallback>
        </mc:AlternateContent>
      </w:r>
      <w:r w:rsidR="00E90EBA">
        <w:t>Ja (A)</w:t>
      </w:r>
      <w:r w:rsidR="00E97A42">
        <w:tab/>
      </w:r>
      <w:r w:rsidR="00E90EBA">
        <w:t>= Max. Nebenabweichungen mit geringem Risiko</w:t>
      </w:r>
    </w:p>
    <w:p w14:paraId="7056E641" w14:textId="77777777" w:rsidR="00E97A42" w:rsidRDefault="00023425" w:rsidP="00E97A42">
      <w:pPr>
        <w:tabs>
          <w:tab w:val="left" w:pos="1701"/>
        </w:tabs>
        <w:spacing w:after="0"/>
        <w:ind w:left="426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FE20D9" wp14:editId="0D1F0D6A">
                <wp:simplePos x="0" y="0"/>
                <wp:positionH relativeFrom="margin">
                  <wp:posOffset>0</wp:posOffset>
                </wp:positionH>
                <wp:positionV relativeFrom="paragraph">
                  <wp:posOffset>38840</wp:posOffset>
                </wp:positionV>
                <wp:extent cx="144000" cy="144000"/>
                <wp:effectExtent l="0" t="0" r="27940" b="2794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4000" cy="1440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 cap="flat" cmpd="sng" algn="ctr">
                          <a:solidFill>
                            <a:srgbClr val="FFFF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59E1A3" id="Ellipse 6" o:spid="_x0000_s1026" style="position:absolute;margin-left:0;margin-top:3.05pt;width:11.35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" fillcolor="yellow" strokecolor="yellow">
                <v:textbox inset="0,0,0,0"/>
                <w10:wrap anchorx="margin"/>
              </v:oval>
            </w:pict>
          </mc:Fallback>
        </mc:AlternateContent>
      </w:r>
      <w:r w:rsidR="00E90EBA">
        <w:t>Teilweise (B)</w:t>
      </w:r>
      <w:r w:rsidR="00E97A42">
        <w:tab/>
      </w:r>
      <w:r w:rsidR="00E90EBA">
        <w:t>= Nebenabweichungen mit deutlichem Risiko</w:t>
      </w:r>
    </w:p>
    <w:p w14:paraId="4C1D8C48" w14:textId="133B6083" w:rsidR="00E90EBA" w:rsidRDefault="00E97A42" w:rsidP="00E97A42">
      <w:pPr>
        <w:tabs>
          <w:tab w:val="left" w:pos="1701"/>
          <w:tab w:val="left" w:pos="1843"/>
        </w:tabs>
        <w:spacing w:after="0"/>
        <w:ind w:left="426"/>
      </w:pPr>
      <w:r>
        <w:tab/>
      </w:r>
      <w:r>
        <w:tab/>
      </w:r>
      <w:r w:rsidR="00E90EBA">
        <w:t>(jedoch keine Hauptabweichung)</w:t>
      </w:r>
      <w:r w:rsidR="005D2C9A">
        <w:t xml:space="preserve"> </w:t>
      </w:r>
    </w:p>
    <w:p w14:paraId="375C5955" w14:textId="7FA06F74" w:rsidR="00814329" w:rsidRDefault="00023425" w:rsidP="00E97A42">
      <w:pPr>
        <w:tabs>
          <w:tab w:val="left" w:pos="1701"/>
        </w:tabs>
        <w:spacing w:after="0"/>
        <w:ind w:left="426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E1F181" wp14:editId="02564DFD">
                <wp:simplePos x="0" y="0"/>
                <wp:positionH relativeFrom="margin">
                  <wp:posOffset>0</wp:posOffset>
                </wp:positionH>
                <wp:positionV relativeFrom="paragraph">
                  <wp:posOffset>32490</wp:posOffset>
                </wp:positionV>
                <wp:extent cx="144000" cy="144000"/>
                <wp:effectExtent l="0" t="0" r="27940" b="2794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4000" cy="144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4E0A51" id="Ellipse 7" o:spid="_x0000_s1026" style="position:absolute;margin-left:0;margin-top:2.55pt;width:11.35pt;height:11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" fillcolor="red" strokecolor="red">
                <v:textbox inset="0,0,0,0"/>
                <w10:wrap anchorx="margin"/>
              </v:oval>
            </w:pict>
          </mc:Fallback>
        </mc:AlternateContent>
      </w:r>
      <w:r w:rsidR="00814329">
        <w:t>Nein (C)</w:t>
      </w:r>
      <w:r w:rsidR="00E97A42">
        <w:tab/>
      </w:r>
      <w:r w:rsidR="00814329">
        <w:t>= Zu viele Nebenabweichungen oder Haupt</w:t>
      </w:r>
      <w:r>
        <w:t>abweichungen</w:t>
      </w:r>
    </w:p>
    <w:p w14:paraId="2A576A0B" w14:textId="235B3BA9" w:rsidR="0076776E" w:rsidRDefault="0076776E" w:rsidP="007A12FC">
      <w:pPr>
        <w:spacing w:after="0"/>
      </w:pPr>
    </w:p>
    <w:p w14:paraId="7E0C7EDC" w14:textId="5BD6499B" w:rsidR="008D4E00" w:rsidRDefault="008D4E00" w:rsidP="007A12FC">
      <w:pPr>
        <w:spacing w:after="0"/>
      </w:pPr>
    </w:p>
    <w:p w14:paraId="4B616299" w14:textId="5A656E10" w:rsidR="008D4E00" w:rsidRDefault="008D4E00" w:rsidP="007A12FC">
      <w:pPr>
        <w:spacing w:after="0"/>
      </w:pPr>
    </w:p>
    <w:tbl>
      <w:tblPr>
        <w:tblStyle w:val="Tabellenraster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435"/>
        <w:gridCol w:w="4096"/>
        <w:gridCol w:w="606"/>
        <w:gridCol w:w="606"/>
        <w:gridCol w:w="606"/>
        <w:gridCol w:w="2711"/>
      </w:tblGrid>
      <w:tr w:rsidR="00AF5DB2" w14:paraId="5DF70375" w14:textId="77777777" w:rsidTr="006373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35" w:type="dxa"/>
            <w:shd w:val="clear" w:color="auto" w:fill="CCDFE9" w:themeFill="accent6" w:themeFillTint="66"/>
          </w:tcPr>
          <w:p w14:paraId="77A012B0" w14:textId="78CFBC80" w:rsidR="00AF5DB2" w:rsidRPr="0076776E" w:rsidRDefault="00AF5DB2" w:rsidP="007A12FC">
            <w:pPr>
              <w:spacing w:after="0"/>
              <w:rPr>
                <w:b/>
              </w:rPr>
            </w:pPr>
            <w:r w:rsidRPr="0076776E">
              <w:rPr>
                <w:b/>
              </w:rPr>
              <w:lastRenderedPageBreak/>
              <w:t>A</w:t>
            </w:r>
          </w:p>
        </w:tc>
        <w:tc>
          <w:tcPr>
            <w:tcW w:w="4096" w:type="dxa"/>
            <w:shd w:val="clear" w:color="auto" w:fill="CCDFE9" w:themeFill="accent6" w:themeFillTint="66"/>
          </w:tcPr>
          <w:p w14:paraId="52F9D0AA" w14:textId="1C761530" w:rsidR="00AF5DB2" w:rsidRPr="0076776E" w:rsidRDefault="00AF5DB2" w:rsidP="007A12FC">
            <w:pPr>
              <w:spacing w:after="0"/>
              <w:rPr>
                <w:b/>
              </w:rPr>
            </w:pPr>
            <w:r w:rsidRPr="0076776E">
              <w:rPr>
                <w:b/>
              </w:rPr>
              <w:t>Cybersecurity Management</w:t>
            </w:r>
          </w:p>
        </w:tc>
        <w:tc>
          <w:tcPr>
            <w:tcW w:w="606" w:type="dxa"/>
            <w:shd w:val="clear" w:color="auto" w:fill="CCDFE9" w:themeFill="accent6" w:themeFillTint="66"/>
          </w:tcPr>
          <w:p w14:paraId="54C6E4CB" w14:textId="128E500D" w:rsidR="00AF5DB2" w:rsidRPr="0076776E" w:rsidRDefault="00AF5DB2" w:rsidP="007A12FC">
            <w:pPr>
              <w:spacing w:after="0"/>
              <w:rPr>
                <w:b/>
              </w:rPr>
            </w:pPr>
            <w:r w:rsidRPr="0076776E">
              <w:rPr>
                <w:b/>
              </w:rPr>
              <w:t>Ja</w:t>
            </w:r>
          </w:p>
        </w:tc>
        <w:tc>
          <w:tcPr>
            <w:tcW w:w="606" w:type="dxa"/>
            <w:shd w:val="clear" w:color="auto" w:fill="CCDFE9" w:themeFill="accent6" w:themeFillTint="66"/>
          </w:tcPr>
          <w:p w14:paraId="6D44342F" w14:textId="338C0C08" w:rsidR="00AF5DB2" w:rsidRPr="0076776E" w:rsidRDefault="00D626FB" w:rsidP="007A12FC">
            <w:pPr>
              <w:spacing w:after="0"/>
              <w:rPr>
                <w:b/>
              </w:rPr>
            </w:pPr>
            <w:r>
              <w:rPr>
                <w:b/>
              </w:rPr>
              <w:t>Tlw.</w:t>
            </w:r>
          </w:p>
        </w:tc>
        <w:tc>
          <w:tcPr>
            <w:tcW w:w="606" w:type="dxa"/>
            <w:shd w:val="clear" w:color="auto" w:fill="CCDFE9" w:themeFill="accent6" w:themeFillTint="66"/>
          </w:tcPr>
          <w:p w14:paraId="6C92D340" w14:textId="6E1930FD" w:rsidR="00AF5DB2" w:rsidRPr="0076776E" w:rsidRDefault="00D626FB" w:rsidP="007A12FC">
            <w:pPr>
              <w:spacing w:after="0"/>
              <w:rPr>
                <w:b/>
              </w:rPr>
            </w:pPr>
            <w:r>
              <w:rPr>
                <w:b/>
              </w:rPr>
              <w:t>Nein</w:t>
            </w:r>
          </w:p>
        </w:tc>
        <w:tc>
          <w:tcPr>
            <w:tcW w:w="2711" w:type="dxa"/>
            <w:shd w:val="clear" w:color="auto" w:fill="CCDFE9" w:themeFill="accent6" w:themeFillTint="66"/>
          </w:tcPr>
          <w:p w14:paraId="57BF38E8" w14:textId="40BF182B" w:rsidR="00AF5DB2" w:rsidRPr="0076776E" w:rsidRDefault="00AF5DB2" w:rsidP="007A12FC">
            <w:pPr>
              <w:spacing w:after="0"/>
              <w:rPr>
                <w:b/>
              </w:rPr>
            </w:pPr>
            <w:r w:rsidRPr="0076776E">
              <w:rPr>
                <w:b/>
              </w:rPr>
              <w:t>Kommentar (Begründung)</w:t>
            </w:r>
          </w:p>
        </w:tc>
      </w:tr>
      <w:tr w:rsidR="00AF5DB2" w14:paraId="7C8C2B42" w14:textId="77777777" w:rsidTr="006373B6">
        <w:tc>
          <w:tcPr>
            <w:tcW w:w="435" w:type="dxa"/>
          </w:tcPr>
          <w:p w14:paraId="684C7DE9" w14:textId="110BF777" w:rsidR="00AF5DB2" w:rsidRDefault="00AF5DB2" w:rsidP="007A12FC">
            <w:pPr>
              <w:spacing w:after="0"/>
            </w:pPr>
            <w:r>
              <w:t>A.1</w:t>
            </w:r>
          </w:p>
        </w:tc>
        <w:tc>
          <w:tcPr>
            <w:tcW w:w="4096" w:type="dxa"/>
          </w:tcPr>
          <w:p w14:paraId="59874EC0" w14:textId="3109CDF2" w:rsidR="00AF5DB2" w:rsidRDefault="00AF5DB2" w:rsidP="007A12FC">
            <w:pPr>
              <w:spacing w:after="0"/>
            </w:pPr>
            <w:r>
              <w:t xml:space="preserve">Ist ein Cybersecurity Management System auf Organisationsebene etabliert? </w:t>
            </w:r>
            <w:r w:rsidRPr="008D4E00">
              <w:rPr>
                <w:highlight w:val="yellow"/>
              </w:rPr>
              <w:t>*</w:t>
            </w:r>
          </w:p>
        </w:tc>
        <w:sdt>
          <w:sdtPr>
            <w:alias w:val="Auswahl"/>
            <w:tag w:val="Auswahl"/>
            <w:id w:val="-1833287799"/>
            <w:placeholder>
              <w:docPart w:val="DefaultPlaceholder_-1854013439"/>
            </w:placeholder>
            <w15:color w:val="3366FF"/>
            <w:dropDownList>
              <w:listItem w:displayText="x" w:value="x"/>
              <w:listItem w:displayText=" " w:value=" "/>
            </w:dropDownList>
          </w:sdtPr>
          <w:sdtContent>
            <w:tc>
              <w:tcPr>
                <w:tcW w:w="606" w:type="dxa"/>
              </w:tcPr>
              <w:p w14:paraId="36E5064D" w14:textId="6BF6DC04" w:rsidR="00AF5DB2" w:rsidRDefault="007C28CB" w:rsidP="007A12FC">
                <w:pPr>
                  <w:spacing w:after="0"/>
                </w:pPr>
                <w:r>
                  <w:t xml:space="preserve"> </w:t>
                </w:r>
              </w:p>
            </w:tc>
          </w:sdtContent>
        </w:sdt>
        <w:sdt>
          <w:sdtPr>
            <w:alias w:val="Auswahl"/>
            <w:tag w:val="Auswahl"/>
            <w:id w:val="1315309351"/>
            <w:placeholder>
              <w:docPart w:val="1DAEE71F792C4ABA89886D4D7BFD992F"/>
            </w:placeholder>
            <w15:color w:val="3366FF"/>
            <w:dropDownList>
              <w:listItem w:displayText="x" w:value="x"/>
              <w:listItem w:displayText=" " w:value=" "/>
            </w:dropDownList>
          </w:sdtPr>
          <w:sdtContent>
            <w:tc>
              <w:tcPr>
                <w:tcW w:w="606" w:type="dxa"/>
              </w:tcPr>
              <w:p w14:paraId="0B2F76B1" w14:textId="4D02C7C0" w:rsidR="00AF5DB2" w:rsidRDefault="007C28CB" w:rsidP="007A12FC">
                <w:pPr>
                  <w:spacing w:after="0"/>
                </w:pPr>
                <w:r>
                  <w:t xml:space="preserve"> </w:t>
                </w:r>
              </w:p>
            </w:tc>
          </w:sdtContent>
        </w:sdt>
        <w:sdt>
          <w:sdtPr>
            <w:alias w:val="Auswahl"/>
            <w:tag w:val="Auswahl"/>
            <w:id w:val="-463501574"/>
            <w:placeholder>
              <w:docPart w:val="7ED7C792882A41C69C1CFF4AC0AC98B8"/>
            </w:placeholder>
            <w15:color w:val="3366FF"/>
            <w:dropDownList>
              <w:listItem w:displayText="x" w:value="x"/>
              <w:listItem w:displayText=" " w:value=" "/>
            </w:dropDownList>
          </w:sdtPr>
          <w:sdtContent>
            <w:tc>
              <w:tcPr>
                <w:tcW w:w="606" w:type="dxa"/>
              </w:tcPr>
              <w:p w14:paraId="36E9190D" w14:textId="48CB9096" w:rsidR="00AF5DB2" w:rsidRDefault="001C2DDE" w:rsidP="007A12FC">
                <w:pPr>
                  <w:spacing w:after="0"/>
                </w:pPr>
                <w:r>
                  <w:t xml:space="preserve"> </w:t>
                </w:r>
              </w:p>
            </w:tc>
          </w:sdtContent>
        </w:sdt>
        <w:sdt>
          <w:sdtPr>
            <w:id w:val="716399999"/>
            <w:placeholder>
              <w:docPart w:val="DefaultPlaceholder_-1854013440"/>
            </w:placeholder>
            <w:showingPlcHdr/>
            <w15:color w:val="3366FF"/>
            <w:text/>
          </w:sdtPr>
          <w:sdtContent>
            <w:tc>
              <w:tcPr>
                <w:tcW w:w="2711" w:type="dxa"/>
              </w:tcPr>
              <w:p w14:paraId="2772DCC5" w14:textId="67E973B9" w:rsidR="00AF5DB2" w:rsidRDefault="00694952" w:rsidP="007A12FC">
                <w:pPr>
                  <w:spacing w:after="0"/>
                </w:pPr>
                <w:r w:rsidRPr="00BE4B52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AF5DB2" w14:paraId="37DEAF93" w14:textId="77777777" w:rsidTr="006373B6">
        <w:tc>
          <w:tcPr>
            <w:tcW w:w="435" w:type="dxa"/>
          </w:tcPr>
          <w:p w14:paraId="28647DF0" w14:textId="7FE45F48" w:rsidR="00AF5DB2" w:rsidRDefault="00AF5DB2" w:rsidP="007A12FC">
            <w:pPr>
              <w:spacing w:after="0"/>
            </w:pPr>
            <w:r>
              <w:t>A.2</w:t>
            </w:r>
          </w:p>
        </w:tc>
        <w:tc>
          <w:tcPr>
            <w:tcW w:w="4096" w:type="dxa"/>
          </w:tcPr>
          <w:p w14:paraId="32401683" w14:textId="1D416A0A" w:rsidR="00AF5DB2" w:rsidRDefault="00AF5DB2" w:rsidP="007A12FC">
            <w:pPr>
              <w:spacing w:after="0"/>
            </w:pPr>
            <w:r>
              <w:t>Existieren Regelungen und Prozesse wie in der Organisation mit Cybersecurity-relevanten Projekten umzugehen ist?</w:t>
            </w:r>
          </w:p>
        </w:tc>
        <w:sdt>
          <w:sdtPr>
            <w:alias w:val="Auswahl"/>
            <w:tag w:val="Auswahl"/>
            <w:id w:val="1503016909"/>
            <w:placeholder>
              <w:docPart w:val="23F7D717063D4D0D858FEB6E41706D09"/>
            </w:placeholder>
            <w15:color w:val="3366FF"/>
            <w:dropDownList>
              <w:listItem w:displayText="x" w:value="x"/>
              <w:listItem w:displayText=" " w:value=" "/>
            </w:dropDownList>
          </w:sdtPr>
          <w:sdtContent>
            <w:tc>
              <w:tcPr>
                <w:tcW w:w="606" w:type="dxa"/>
              </w:tcPr>
              <w:p w14:paraId="5FAC6D83" w14:textId="7BF4EE72" w:rsidR="00AF5DB2" w:rsidRDefault="001C2DDE" w:rsidP="007A12FC">
                <w:pPr>
                  <w:spacing w:after="0"/>
                </w:pPr>
                <w:r>
                  <w:t xml:space="preserve"> </w:t>
                </w:r>
              </w:p>
            </w:tc>
          </w:sdtContent>
        </w:sdt>
        <w:sdt>
          <w:sdtPr>
            <w:alias w:val="Auswahl"/>
            <w:tag w:val="Auswahl"/>
            <w:id w:val="-867362951"/>
            <w:placeholder>
              <w:docPart w:val="BB82AD30737B4B38A2A83767E39FB282"/>
            </w:placeholder>
            <w15:color w:val="3366FF"/>
            <w:dropDownList>
              <w:listItem w:displayText="x" w:value="x"/>
              <w:listItem w:displayText=" " w:value=" "/>
            </w:dropDownList>
          </w:sdtPr>
          <w:sdtContent>
            <w:tc>
              <w:tcPr>
                <w:tcW w:w="606" w:type="dxa"/>
              </w:tcPr>
              <w:p w14:paraId="74F23731" w14:textId="6DA17754" w:rsidR="00AF5DB2" w:rsidRDefault="001C2DDE" w:rsidP="007A12FC">
                <w:pPr>
                  <w:spacing w:after="0"/>
                </w:pPr>
                <w:r>
                  <w:t xml:space="preserve"> </w:t>
                </w:r>
              </w:p>
            </w:tc>
          </w:sdtContent>
        </w:sdt>
        <w:sdt>
          <w:sdtPr>
            <w:alias w:val="Auswahl"/>
            <w:tag w:val="Auswahl"/>
            <w:id w:val="934404563"/>
            <w:placeholder>
              <w:docPart w:val="9CD3730415654D0C8A7ECCE154EC9195"/>
            </w:placeholder>
            <w15:color w:val="3366FF"/>
            <w:dropDownList>
              <w:listItem w:displayText="x" w:value="x"/>
              <w:listItem w:displayText=" " w:value=" "/>
            </w:dropDownList>
          </w:sdtPr>
          <w:sdtContent>
            <w:tc>
              <w:tcPr>
                <w:tcW w:w="606" w:type="dxa"/>
              </w:tcPr>
              <w:p w14:paraId="0B3C55A1" w14:textId="672578B4" w:rsidR="00AF5DB2" w:rsidRDefault="001C2DDE" w:rsidP="007A12FC">
                <w:pPr>
                  <w:spacing w:after="0"/>
                </w:pPr>
                <w:r>
                  <w:t xml:space="preserve"> </w:t>
                </w:r>
              </w:p>
            </w:tc>
          </w:sdtContent>
        </w:sdt>
        <w:sdt>
          <w:sdtPr>
            <w:id w:val="-2095307804"/>
            <w:placeholder>
              <w:docPart w:val="DefaultPlaceholder_-1854013440"/>
            </w:placeholder>
            <w:showingPlcHdr/>
            <w15:color w:val="3366FF"/>
            <w:text/>
          </w:sdtPr>
          <w:sdtContent>
            <w:tc>
              <w:tcPr>
                <w:tcW w:w="2711" w:type="dxa"/>
              </w:tcPr>
              <w:p w14:paraId="24ADBAA9" w14:textId="461249F2" w:rsidR="00AF5DB2" w:rsidRDefault="00694952" w:rsidP="007A12FC">
                <w:pPr>
                  <w:spacing w:after="0"/>
                </w:pPr>
                <w:r w:rsidRPr="00BE4B52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AF5DB2" w14:paraId="21B9849B" w14:textId="77777777" w:rsidTr="006373B6">
        <w:tc>
          <w:tcPr>
            <w:tcW w:w="435" w:type="dxa"/>
          </w:tcPr>
          <w:p w14:paraId="75026D7F" w14:textId="6A164AD1" w:rsidR="00AF5DB2" w:rsidRDefault="00AF5DB2" w:rsidP="007A12FC">
            <w:pPr>
              <w:spacing w:after="0"/>
            </w:pPr>
            <w:r>
              <w:t>A.3</w:t>
            </w:r>
          </w:p>
        </w:tc>
        <w:tc>
          <w:tcPr>
            <w:tcW w:w="4096" w:type="dxa"/>
          </w:tcPr>
          <w:p w14:paraId="792F8BD5" w14:textId="10C60B74" w:rsidR="00AF5DB2" w:rsidRDefault="00AF5DB2" w:rsidP="007A12FC">
            <w:pPr>
              <w:spacing w:after="0"/>
            </w:pPr>
            <w:r>
              <w:t>Werden die Mitarbeiter in ihren Rollen zum Thema Cybersecurity geschult?</w:t>
            </w:r>
          </w:p>
        </w:tc>
        <w:sdt>
          <w:sdtPr>
            <w:alias w:val="Auswahl"/>
            <w:tag w:val="Auswahl"/>
            <w:id w:val="-70039352"/>
            <w:placeholder>
              <w:docPart w:val="7A054FC03CB04219AD021140FA55E39C"/>
            </w:placeholder>
            <w15:color w:val="3366FF"/>
            <w:dropDownList>
              <w:listItem w:displayText="x" w:value="x"/>
              <w:listItem w:displayText=" " w:value=" "/>
            </w:dropDownList>
          </w:sdtPr>
          <w:sdtContent>
            <w:tc>
              <w:tcPr>
                <w:tcW w:w="606" w:type="dxa"/>
              </w:tcPr>
              <w:p w14:paraId="30145D65" w14:textId="42834A70" w:rsidR="00AF5DB2" w:rsidRDefault="001C2DDE" w:rsidP="007A12FC">
                <w:pPr>
                  <w:spacing w:after="0"/>
                </w:pPr>
                <w:r>
                  <w:t xml:space="preserve"> </w:t>
                </w:r>
              </w:p>
            </w:tc>
          </w:sdtContent>
        </w:sdt>
        <w:sdt>
          <w:sdtPr>
            <w:alias w:val="Auswahl"/>
            <w:tag w:val="Auswahl"/>
            <w:id w:val="-1057238347"/>
            <w:placeholder>
              <w:docPart w:val="EBBB70A344304B0D9F407BA30A42A40C"/>
            </w:placeholder>
            <w15:color w:val="3366FF"/>
            <w:dropDownList>
              <w:listItem w:displayText="x" w:value="x"/>
              <w:listItem w:displayText=" " w:value=" "/>
            </w:dropDownList>
          </w:sdtPr>
          <w:sdtContent>
            <w:tc>
              <w:tcPr>
                <w:tcW w:w="606" w:type="dxa"/>
              </w:tcPr>
              <w:p w14:paraId="184FBEA4" w14:textId="6825E4AB" w:rsidR="00AF5DB2" w:rsidRDefault="001C2DDE" w:rsidP="007A12FC">
                <w:pPr>
                  <w:spacing w:after="0"/>
                </w:pPr>
                <w:r>
                  <w:t xml:space="preserve"> </w:t>
                </w:r>
              </w:p>
            </w:tc>
          </w:sdtContent>
        </w:sdt>
        <w:sdt>
          <w:sdtPr>
            <w:alias w:val="Auswahl"/>
            <w:tag w:val="Auswahl"/>
            <w:id w:val="-900989302"/>
            <w:placeholder>
              <w:docPart w:val="893E241C65A046A8B0ED5A939F53E7D0"/>
            </w:placeholder>
            <w15:color w:val="3366FF"/>
            <w:dropDownList>
              <w:listItem w:displayText="x" w:value="x"/>
              <w:listItem w:displayText=" " w:value=" "/>
            </w:dropDownList>
          </w:sdtPr>
          <w:sdtContent>
            <w:tc>
              <w:tcPr>
                <w:tcW w:w="606" w:type="dxa"/>
              </w:tcPr>
              <w:p w14:paraId="46514FFA" w14:textId="34BAA160" w:rsidR="00AF5DB2" w:rsidRDefault="001C2DDE" w:rsidP="007A12FC">
                <w:pPr>
                  <w:spacing w:after="0"/>
                </w:pPr>
                <w:r>
                  <w:t xml:space="preserve"> </w:t>
                </w:r>
              </w:p>
            </w:tc>
          </w:sdtContent>
        </w:sdt>
        <w:sdt>
          <w:sdtPr>
            <w:id w:val="-940843571"/>
            <w:placeholder>
              <w:docPart w:val="DefaultPlaceholder_-1854013440"/>
            </w:placeholder>
            <w:showingPlcHdr/>
            <w15:color w:val="3366FF"/>
            <w:text/>
          </w:sdtPr>
          <w:sdtContent>
            <w:tc>
              <w:tcPr>
                <w:tcW w:w="2711" w:type="dxa"/>
              </w:tcPr>
              <w:p w14:paraId="3875FEB7" w14:textId="3CB4568E" w:rsidR="00AF5DB2" w:rsidRDefault="00694952" w:rsidP="007A12FC">
                <w:pPr>
                  <w:spacing w:after="0"/>
                </w:pPr>
                <w:r w:rsidRPr="00BE4B52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64C2785F" w14:textId="4204C71F" w:rsidR="003766DC" w:rsidRDefault="0076776E" w:rsidP="000636B5">
      <w:pPr>
        <w:spacing w:after="0"/>
      </w:pPr>
      <w:r w:rsidRPr="008D4E00">
        <w:rPr>
          <w:highlight w:val="yellow"/>
        </w:rPr>
        <w:t>*</w:t>
      </w:r>
      <w:r>
        <w:t xml:space="preserve"> Ist durch einen erfolgreichen Auditnachweis (A, B) nach VDA </w:t>
      </w:r>
      <w:r w:rsidR="004F0439" w:rsidRPr="004F0439">
        <w:t xml:space="preserve">Automotive Cybersecurity Management System </w:t>
      </w:r>
      <w:r w:rsidR="009B41D2">
        <w:t xml:space="preserve">Audit </w:t>
      </w:r>
      <w:r>
        <w:t>zu erbringen.</w:t>
      </w:r>
    </w:p>
    <w:p w14:paraId="78E9CAF7" w14:textId="77777777" w:rsidR="000636B5" w:rsidRDefault="000636B5" w:rsidP="000636B5">
      <w:pPr>
        <w:spacing w:after="0"/>
      </w:pPr>
    </w:p>
    <w:tbl>
      <w:tblPr>
        <w:tblStyle w:val="Tabellenraster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435"/>
        <w:gridCol w:w="4096"/>
        <w:gridCol w:w="606"/>
        <w:gridCol w:w="606"/>
        <w:gridCol w:w="606"/>
        <w:gridCol w:w="2711"/>
      </w:tblGrid>
      <w:tr w:rsidR="0076776E" w14:paraId="0BA6A630" w14:textId="77777777" w:rsidTr="006373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35" w:type="dxa"/>
            <w:shd w:val="clear" w:color="auto" w:fill="CCDFE9" w:themeFill="accent6" w:themeFillTint="66"/>
          </w:tcPr>
          <w:p w14:paraId="18A2E5D2" w14:textId="1C34C927" w:rsidR="0076776E" w:rsidRPr="0076776E" w:rsidRDefault="00D43E72" w:rsidP="001D3491">
            <w:pPr>
              <w:spacing w:after="0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4096" w:type="dxa"/>
            <w:shd w:val="clear" w:color="auto" w:fill="CCDFE9" w:themeFill="accent6" w:themeFillTint="66"/>
          </w:tcPr>
          <w:p w14:paraId="3C576861" w14:textId="39D0149B" w:rsidR="0076776E" w:rsidRPr="0076776E" w:rsidRDefault="0076776E" w:rsidP="0076776E">
            <w:pPr>
              <w:spacing w:after="0"/>
              <w:rPr>
                <w:b/>
              </w:rPr>
            </w:pPr>
            <w:r w:rsidRPr="0076776E">
              <w:rPr>
                <w:b/>
              </w:rPr>
              <w:t xml:space="preserve">Cybersecurity </w:t>
            </w:r>
            <w:r>
              <w:rPr>
                <w:b/>
              </w:rPr>
              <w:t>Produktentwicklung</w:t>
            </w:r>
          </w:p>
        </w:tc>
        <w:tc>
          <w:tcPr>
            <w:tcW w:w="606" w:type="dxa"/>
            <w:shd w:val="clear" w:color="auto" w:fill="CCDFE9" w:themeFill="accent6" w:themeFillTint="66"/>
          </w:tcPr>
          <w:p w14:paraId="004C28D5" w14:textId="77777777" w:rsidR="0076776E" w:rsidRPr="0076776E" w:rsidRDefault="0076776E" w:rsidP="00EC6925">
            <w:pPr>
              <w:spacing w:after="0"/>
              <w:jc w:val="center"/>
              <w:rPr>
                <w:b/>
              </w:rPr>
            </w:pPr>
            <w:r w:rsidRPr="0076776E">
              <w:rPr>
                <w:b/>
              </w:rPr>
              <w:t>Ja</w:t>
            </w:r>
          </w:p>
        </w:tc>
        <w:tc>
          <w:tcPr>
            <w:tcW w:w="606" w:type="dxa"/>
            <w:shd w:val="clear" w:color="auto" w:fill="CCDFE9" w:themeFill="accent6" w:themeFillTint="66"/>
          </w:tcPr>
          <w:p w14:paraId="04C733D2" w14:textId="00611DFA" w:rsidR="0076776E" w:rsidRPr="0076776E" w:rsidRDefault="00D626FB" w:rsidP="00EC6925">
            <w:pPr>
              <w:spacing w:after="0"/>
              <w:jc w:val="center"/>
              <w:rPr>
                <w:b/>
              </w:rPr>
            </w:pPr>
            <w:r w:rsidRPr="0076776E">
              <w:rPr>
                <w:b/>
              </w:rPr>
              <w:t>Tlw.</w:t>
            </w:r>
          </w:p>
        </w:tc>
        <w:tc>
          <w:tcPr>
            <w:tcW w:w="606" w:type="dxa"/>
            <w:shd w:val="clear" w:color="auto" w:fill="CCDFE9" w:themeFill="accent6" w:themeFillTint="66"/>
          </w:tcPr>
          <w:p w14:paraId="691BBADB" w14:textId="6E2A9576" w:rsidR="0076776E" w:rsidRPr="0076776E" w:rsidRDefault="00D626FB" w:rsidP="00EC6925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Nein</w:t>
            </w:r>
          </w:p>
        </w:tc>
        <w:tc>
          <w:tcPr>
            <w:tcW w:w="2711" w:type="dxa"/>
            <w:shd w:val="clear" w:color="auto" w:fill="CCDFE9" w:themeFill="accent6" w:themeFillTint="66"/>
          </w:tcPr>
          <w:p w14:paraId="67DC5B47" w14:textId="77777777" w:rsidR="0076776E" w:rsidRPr="0076776E" w:rsidRDefault="0076776E" w:rsidP="001D3491">
            <w:pPr>
              <w:spacing w:after="0"/>
              <w:rPr>
                <w:b/>
              </w:rPr>
            </w:pPr>
            <w:r w:rsidRPr="0076776E">
              <w:rPr>
                <w:b/>
              </w:rPr>
              <w:t>Kommentar (Begründung)</w:t>
            </w:r>
          </w:p>
        </w:tc>
      </w:tr>
      <w:tr w:rsidR="0076776E" w14:paraId="762D5BAC" w14:textId="77777777" w:rsidTr="006373B6">
        <w:tc>
          <w:tcPr>
            <w:tcW w:w="435" w:type="dxa"/>
          </w:tcPr>
          <w:p w14:paraId="1342286D" w14:textId="5D2EEF76" w:rsidR="0076776E" w:rsidRDefault="00D43E72" w:rsidP="001D3491">
            <w:pPr>
              <w:spacing w:after="0"/>
            </w:pPr>
            <w:r>
              <w:t>B.1</w:t>
            </w:r>
          </w:p>
        </w:tc>
        <w:tc>
          <w:tcPr>
            <w:tcW w:w="4096" w:type="dxa"/>
          </w:tcPr>
          <w:p w14:paraId="6C159EC8" w14:textId="36C48375" w:rsidR="0076776E" w:rsidRDefault="00D43E72" w:rsidP="001D3491">
            <w:pPr>
              <w:spacing w:after="0"/>
            </w:pPr>
            <w:r>
              <w:t>Werden Produkte auf Cybersecurity-Risiken kontinuierlich überwacht, bewertet und verfolgt?</w:t>
            </w:r>
          </w:p>
        </w:tc>
        <w:sdt>
          <w:sdtPr>
            <w:alias w:val="Auswahl"/>
            <w:tag w:val="Auswahl"/>
            <w:id w:val="1653709382"/>
            <w:placeholder>
              <w:docPart w:val="2967E4C5FF0B4F98994B13F5AA7ACDCF"/>
            </w:placeholder>
            <w15:color w:val="3366FF"/>
            <w:dropDownList>
              <w:listItem w:displayText="x" w:value="x"/>
              <w:listItem w:displayText=" " w:value=" "/>
            </w:dropDownList>
          </w:sdtPr>
          <w:sdtContent>
            <w:tc>
              <w:tcPr>
                <w:tcW w:w="606" w:type="dxa"/>
              </w:tcPr>
              <w:p w14:paraId="14795FE9" w14:textId="6A0B68B8" w:rsidR="0076776E" w:rsidRDefault="00DB5334" w:rsidP="00EC6925">
                <w:pPr>
                  <w:spacing w:after="0"/>
                  <w:jc w:val="center"/>
                </w:pPr>
                <w:r>
                  <w:t xml:space="preserve"> </w:t>
                </w:r>
              </w:p>
            </w:tc>
          </w:sdtContent>
        </w:sdt>
        <w:sdt>
          <w:sdtPr>
            <w:alias w:val="Auswahl"/>
            <w:tag w:val="Auswahl"/>
            <w:id w:val="-337855137"/>
            <w:placeholder>
              <w:docPart w:val="9B84EAD310044A76BF3FABE0AF5E5933"/>
            </w:placeholder>
            <w15:color w:val="3366FF"/>
            <w:dropDownList>
              <w:listItem w:displayText="x" w:value="x"/>
              <w:listItem w:displayText=" " w:value=" "/>
            </w:dropDownList>
          </w:sdtPr>
          <w:sdtContent>
            <w:tc>
              <w:tcPr>
                <w:tcW w:w="606" w:type="dxa"/>
              </w:tcPr>
              <w:p w14:paraId="0F612DDD" w14:textId="707E1946" w:rsidR="0076776E" w:rsidRDefault="00DB5334" w:rsidP="00EC6925">
                <w:pPr>
                  <w:spacing w:after="0"/>
                  <w:jc w:val="center"/>
                </w:pPr>
                <w:r>
                  <w:t xml:space="preserve"> </w:t>
                </w:r>
              </w:p>
            </w:tc>
          </w:sdtContent>
        </w:sdt>
        <w:sdt>
          <w:sdtPr>
            <w:alias w:val="Auswahl"/>
            <w:tag w:val="Auswahl"/>
            <w:id w:val="898638246"/>
            <w:placeholder>
              <w:docPart w:val="CEF709CB9EEB4D459D584CD5E348455E"/>
            </w:placeholder>
            <w15:color w:val="3366FF"/>
            <w:dropDownList>
              <w:listItem w:displayText="x" w:value="x"/>
              <w:listItem w:displayText=" " w:value=" "/>
            </w:dropDownList>
          </w:sdtPr>
          <w:sdtContent>
            <w:tc>
              <w:tcPr>
                <w:tcW w:w="606" w:type="dxa"/>
              </w:tcPr>
              <w:p w14:paraId="1E291DF3" w14:textId="13C3BA43" w:rsidR="0076776E" w:rsidRDefault="001C2DDE" w:rsidP="00EC6925">
                <w:pPr>
                  <w:spacing w:after="0"/>
                  <w:jc w:val="center"/>
                </w:pPr>
                <w:r>
                  <w:t xml:space="preserve"> </w:t>
                </w:r>
              </w:p>
            </w:tc>
          </w:sdtContent>
        </w:sdt>
        <w:sdt>
          <w:sdtPr>
            <w:id w:val="-1943370437"/>
            <w:placeholder>
              <w:docPart w:val="DefaultPlaceholder_-1854013440"/>
            </w:placeholder>
            <w:showingPlcHdr/>
            <w15:color w:val="3366FF"/>
            <w:text/>
          </w:sdtPr>
          <w:sdtContent>
            <w:tc>
              <w:tcPr>
                <w:tcW w:w="2711" w:type="dxa"/>
              </w:tcPr>
              <w:p w14:paraId="2A6EC2A1" w14:textId="4AEBC3CD" w:rsidR="0076776E" w:rsidRDefault="00694952" w:rsidP="001D3491">
                <w:pPr>
                  <w:spacing w:after="0"/>
                </w:pPr>
                <w:r w:rsidRPr="00BE4B52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6776E" w14:paraId="01D1AB82" w14:textId="77777777" w:rsidTr="006373B6">
        <w:tc>
          <w:tcPr>
            <w:tcW w:w="435" w:type="dxa"/>
          </w:tcPr>
          <w:p w14:paraId="4522D6BC" w14:textId="10D79C08" w:rsidR="0076776E" w:rsidRDefault="00D43E72" w:rsidP="001D3491">
            <w:pPr>
              <w:spacing w:after="0"/>
            </w:pPr>
            <w:r>
              <w:t>B.2</w:t>
            </w:r>
          </w:p>
        </w:tc>
        <w:tc>
          <w:tcPr>
            <w:tcW w:w="4096" w:type="dxa"/>
          </w:tcPr>
          <w:p w14:paraId="6494D0DF" w14:textId="684BDE51" w:rsidR="0076776E" w:rsidRDefault="00D43E72" w:rsidP="00D43E72">
            <w:pPr>
              <w:spacing w:after="0"/>
            </w:pPr>
            <w:r>
              <w:t>Werden Security Testmethoden angewendet? (Bitte angewendete Methoden im Kommentarfeld aufführen)</w:t>
            </w:r>
          </w:p>
        </w:tc>
        <w:sdt>
          <w:sdtPr>
            <w:alias w:val="Auswahl"/>
            <w:tag w:val="Auswahl"/>
            <w:id w:val="1217089087"/>
            <w:placeholder>
              <w:docPart w:val="0A8F09D656374BE8A9E0B30FD5FE8333"/>
            </w:placeholder>
            <w15:color w:val="3366FF"/>
            <w:dropDownList>
              <w:listItem w:displayText="x" w:value="x"/>
              <w:listItem w:displayText=" " w:value=" "/>
            </w:dropDownList>
          </w:sdtPr>
          <w:sdtContent>
            <w:tc>
              <w:tcPr>
                <w:tcW w:w="606" w:type="dxa"/>
              </w:tcPr>
              <w:p w14:paraId="3C1DEE67" w14:textId="095753D6" w:rsidR="0076776E" w:rsidRDefault="001C2DDE" w:rsidP="00EC6925">
                <w:pPr>
                  <w:spacing w:after="0"/>
                  <w:jc w:val="center"/>
                </w:pPr>
                <w:r>
                  <w:t xml:space="preserve"> </w:t>
                </w:r>
              </w:p>
            </w:tc>
          </w:sdtContent>
        </w:sdt>
        <w:sdt>
          <w:sdtPr>
            <w:alias w:val="Auswahl"/>
            <w:tag w:val="Auswahl"/>
            <w:id w:val="-752892303"/>
            <w:placeholder>
              <w:docPart w:val="E8CE678D6420473EAB22DB5116D9D30B"/>
            </w:placeholder>
            <w15:color w:val="3366FF"/>
            <w:dropDownList>
              <w:listItem w:displayText="x" w:value="x"/>
              <w:listItem w:displayText=" " w:value=" "/>
            </w:dropDownList>
          </w:sdtPr>
          <w:sdtContent>
            <w:tc>
              <w:tcPr>
                <w:tcW w:w="606" w:type="dxa"/>
              </w:tcPr>
              <w:p w14:paraId="634FB4C4" w14:textId="22538D1C" w:rsidR="0076776E" w:rsidRDefault="001C2DDE" w:rsidP="00EC6925">
                <w:pPr>
                  <w:spacing w:after="0"/>
                  <w:jc w:val="center"/>
                </w:pPr>
                <w:r>
                  <w:t xml:space="preserve"> </w:t>
                </w:r>
              </w:p>
            </w:tc>
          </w:sdtContent>
        </w:sdt>
        <w:sdt>
          <w:sdtPr>
            <w:alias w:val="Auswahl"/>
            <w:tag w:val="Auswahl"/>
            <w:id w:val="816383317"/>
            <w:placeholder>
              <w:docPart w:val="0595B7A086A94D53AFBCD9CBAA0307F1"/>
            </w:placeholder>
            <w15:color w:val="3366FF"/>
            <w:dropDownList>
              <w:listItem w:displayText="x" w:value="x"/>
              <w:listItem w:displayText=" " w:value=" "/>
            </w:dropDownList>
          </w:sdtPr>
          <w:sdtContent>
            <w:tc>
              <w:tcPr>
                <w:tcW w:w="606" w:type="dxa"/>
              </w:tcPr>
              <w:p w14:paraId="03D6AAC2" w14:textId="6883EFBA" w:rsidR="0076776E" w:rsidRDefault="001C2DDE" w:rsidP="00EC6925">
                <w:pPr>
                  <w:spacing w:after="0"/>
                  <w:jc w:val="center"/>
                </w:pPr>
                <w:r>
                  <w:t xml:space="preserve"> </w:t>
                </w:r>
              </w:p>
            </w:tc>
          </w:sdtContent>
        </w:sdt>
        <w:sdt>
          <w:sdtPr>
            <w:id w:val="388241281"/>
            <w:placeholder>
              <w:docPart w:val="DefaultPlaceholder_-1854013440"/>
            </w:placeholder>
            <w:showingPlcHdr/>
            <w15:color w:val="3366FF"/>
            <w:text/>
          </w:sdtPr>
          <w:sdtContent>
            <w:tc>
              <w:tcPr>
                <w:tcW w:w="2711" w:type="dxa"/>
              </w:tcPr>
              <w:p w14:paraId="5D618900" w14:textId="132D73ED" w:rsidR="0076776E" w:rsidRDefault="00694952" w:rsidP="001D3491">
                <w:pPr>
                  <w:spacing w:after="0"/>
                </w:pPr>
                <w:r w:rsidRPr="00BE4B52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5F4331" w14:paraId="0AE1FC55" w14:textId="77777777" w:rsidTr="006373B6">
        <w:tc>
          <w:tcPr>
            <w:tcW w:w="435" w:type="dxa"/>
          </w:tcPr>
          <w:p w14:paraId="63AD39EB" w14:textId="2A77E922" w:rsidR="005F4331" w:rsidRDefault="005F4331" w:rsidP="005F4331">
            <w:pPr>
              <w:spacing w:after="0"/>
            </w:pPr>
            <w:r>
              <w:t>B.3</w:t>
            </w:r>
          </w:p>
        </w:tc>
        <w:tc>
          <w:tcPr>
            <w:tcW w:w="4096" w:type="dxa"/>
          </w:tcPr>
          <w:p w14:paraId="0793E636" w14:textId="7FDEF80A" w:rsidR="005F4331" w:rsidRDefault="005F4331" w:rsidP="005F4331">
            <w:pPr>
              <w:spacing w:after="0"/>
            </w:pPr>
            <w:r>
              <w:t>Wird ein Nachweis zur Erfüllung der Cybersecurity Anforderungen erstellt?</w:t>
            </w:r>
          </w:p>
        </w:tc>
        <w:sdt>
          <w:sdtPr>
            <w:alias w:val="Auswahl"/>
            <w:tag w:val="Auswahl"/>
            <w:id w:val="1373652681"/>
            <w:placeholder>
              <w:docPart w:val="AA9E2EA980CC464296FA3B219B97D696"/>
            </w:placeholder>
            <w15:color w:val="3366FF"/>
            <w:dropDownList>
              <w:listItem w:displayText="x" w:value="x"/>
              <w:listItem w:displayText=" " w:value=" "/>
            </w:dropDownList>
          </w:sdtPr>
          <w:sdtContent>
            <w:tc>
              <w:tcPr>
                <w:tcW w:w="606" w:type="dxa"/>
              </w:tcPr>
              <w:p w14:paraId="4FF35712" w14:textId="6D3F1795" w:rsidR="005F4331" w:rsidRDefault="005F4331" w:rsidP="00EC6925">
                <w:pPr>
                  <w:spacing w:after="0"/>
                  <w:jc w:val="center"/>
                </w:pPr>
                <w:r>
                  <w:t xml:space="preserve"> </w:t>
                </w:r>
              </w:p>
            </w:tc>
          </w:sdtContent>
        </w:sdt>
        <w:sdt>
          <w:sdtPr>
            <w:alias w:val="Auswahl"/>
            <w:tag w:val="Auswahl"/>
            <w:id w:val="803509956"/>
            <w:placeholder>
              <w:docPart w:val="F66CE42D6AFE44B6AB5B34042D2C42E0"/>
            </w:placeholder>
            <w15:color w:val="3366FF"/>
            <w:dropDownList>
              <w:listItem w:displayText="x" w:value="x"/>
              <w:listItem w:displayText=" " w:value=" "/>
            </w:dropDownList>
          </w:sdtPr>
          <w:sdtContent>
            <w:tc>
              <w:tcPr>
                <w:tcW w:w="606" w:type="dxa"/>
              </w:tcPr>
              <w:p w14:paraId="456022E2" w14:textId="3F69ED9F" w:rsidR="005F4331" w:rsidRDefault="005F4331" w:rsidP="00EC6925">
                <w:pPr>
                  <w:spacing w:after="0"/>
                  <w:jc w:val="center"/>
                </w:pPr>
                <w:r w:rsidRPr="004461C0">
                  <w:t xml:space="preserve"> </w:t>
                </w:r>
              </w:p>
            </w:tc>
          </w:sdtContent>
        </w:sdt>
        <w:sdt>
          <w:sdtPr>
            <w:alias w:val="Auswahl"/>
            <w:tag w:val="Auswahl"/>
            <w:id w:val="861856747"/>
            <w:placeholder>
              <w:docPart w:val="3666290DADC24C21A6C487B10D9188E4"/>
            </w:placeholder>
            <w15:color w:val="3366FF"/>
            <w:dropDownList>
              <w:listItem w:displayText="x" w:value="x"/>
              <w:listItem w:displayText=" " w:value=" "/>
            </w:dropDownList>
          </w:sdtPr>
          <w:sdtContent>
            <w:tc>
              <w:tcPr>
                <w:tcW w:w="606" w:type="dxa"/>
              </w:tcPr>
              <w:p w14:paraId="14270DAC" w14:textId="15304120" w:rsidR="005F4331" w:rsidRDefault="005F4331" w:rsidP="00EC6925">
                <w:pPr>
                  <w:spacing w:after="0"/>
                  <w:jc w:val="center"/>
                </w:pPr>
                <w:r w:rsidRPr="004461C0">
                  <w:t xml:space="preserve"> </w:t>
                </w:r>
              </w:p>
            </w:tc>
          </w:sdtContent>
        </w:sdt>
        <w:sdt>
          <w:sdtPr>
            <w:id w:val="-167020882"/>
            <w:placeholder>
              <w:docPart w:val="E58B34D8485F46CAA91F0DBF347A913F"/>
            </w:placeholder>
            <w:showingPlcHdr/>
            <w15:color w:val="3366FF"/>
            <w:text/>
          </w:sdtPr>
          <w:sdtContent>
            <w:tc>
              <w:tcPr>
                <w:tcW w:w="2711" w:type="dxa"/>
              </w:tcPr>
              <w:p w14:paraId="39444398" w14:textId="299E5F0A" w:rsidR="005F4331" w:rsidRDefault="005F4331" w:rsidP="005F4331">
                <w:pPr>
                  <w:spacing w:after="0"/>
                </w:pPr>
                <w:r w:rsidRPr="00BE4B52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2CB6A1E0" w14:textId="77777777" w:rsidR="00D43E72" w:rsidRDefault="00D43E72" w:rsidP="007A12FC">
      <w:pPr>
        <w:spacing w:after="0"/>
      </w:pPr>
    </w:p>
    <w:tbl>
      <w:tblPr>
        <w:tblStyle w:val="Tabellenraster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435"/>
        <w:gridCol w:w="4096"/>
        <w:gridCol w:w="606"/>
        <w:gridCol w:w="606"/>
        <w:gridCol w:w="606"/>
        <w:gridCol w:w="2711"/>
      </w:tblGrid>
      <w:tr w:rsidR="00D43E72" w14:paraId="393BADB7" w14:textId="77777777" w:rsidTr="006373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35" w:type="dxa"/>
            <w:shd w:val="clear" w:color="auto" w:fill="CCDFE9" w:themeFill="accent6" w:themeFillTint="66"/>
          </w:tcPr>
          <w:p w14:paraId="194EDFB3" w14:textId="6D19098F" w:rsidR="00D43E72" w:rsidRPr="0076776E" w:rsidRDefault="00D43E72" w:rsidP="001D3491">
            <w:pPr>
              <w:spacing w:after="0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4096" w:type="dxa"/>
            <w:shd w:val="clear" w:color="auto" w:fill="CCDFE9" w:themeFill="accent6" w:themeFillTint="66"/>
          </w:tcPr>
          <w:p w14:paraId="01E8980B" w14:textId="41638F61" w:rsidR="00D43E72" w:rsidRPr="0076776E" w:rsidRDefault="00D43E72" w:rsidP="001D3491">
            <w:pPr>
              <w:spacing w:after="0"/>
              <w:rPr>
                <w:b/>
              </w:rPr>
            </w:pPr>
            <w:r>
              <w:rPr>
                <w:b/>
              </w:rPr>
              <w:t>Cybersecurity-Management in der Lieferkette</w:t>
            </w:r>
          </w:p>
        </w:tc>
        <w:tc>
          <w:tcPr>
            <w:tcW w:w="606" w:type="dxa"/>
            <w:shd w:val="clear" w:color="auto" w:fill="CCDFE9" w:themeFill="accent6" w:themeFillTint="66"/>
          </w:tcPr>
          <w:p w14:paraId="531D9272" w14:textId="77777777" w:rsidR="00D43E72" w:rsidRPr="0076776E" w:rsidRDefault="00D43E72" w:rsidP="00EC6925">
            <w:pPr>
              <w:spacing w:after="0"/>
              <w:jc w:val="center"/>
              <w:rPr>
                <w:b/>
              </w:rPr>
            </w:pPr>
            <w:r w:rsidRPr="0076776E">
              <w:rPr>
                <w:b/>
              </w:rPr>
              <w:t>Ja</w:t>
            </w:r>
          </w:p>
        </w:tc>
        <w:tc>
          <w:tcPr>
            <w:tcW w:w="606" w:type="dxa"/>
            <w:shd w:val="clear" w:color="auto" w:fill="CCDFE9" w:themeFill="accent6" w:themeFillTint="66"/>
          </w:tcPr>
          <w:p w14:paraId="3087FEF4" w14:textId="7A57A329" w:rsidR="00D43E72" w:rsidRPr="0076776E" w:rsidRDefault="00D626FB" w:rsidP="00EC6925">
            <w:pPr>
              <w:spacing w:after="0"/>
              <w:jc w:val="center"/>
              <w:rPr>
                <w:b/>
              </w:rPr>
            </w:pPr>
            <w:r w:rsidRPr="0076776E">
              <w:rPr>
                <w:b/>
              </w:rPr>
              <w:t>Tlw.</w:t>
            </w:r>
          </w:p>
        </w:tc>
        <w:tc>
          <w:tcPr>
            <w:tcW w:w="606" w:type="dxa"/>
            <w:shd w:val="clear" w:color="auto" w:fill="CCDFE9" w:themeFill="accent6" w:themeFillTint="66"/>
          </w:tcPr>
          <w:p w14:paraId="6C4C9175" w14:textId="0A03C571" w:rsidR="00D43E72" w:rsidRPr="0076776E" w:rsidRDefault="00D626FB" w:rsidP="00EC6925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Nein</w:t>
            </w:r>
          </w:p>
        </w:tc>
        <w:tc>
          <w:tcPr>
            <w:tcW w:w="2711" w:type="dxa"/>
            <w:shd w:val="clear" w:color="auto" w:fill="CCDFE9" w:themeFill="accent6" w:themeFillTint="66"/>
          </w:tcPr>
          <w:p w14:paraId="507525E5" w14:textId="77777777" w:rsidR="00D43E72" w:rsidRPr="0076776E" w:rsidRDefault="00D43E72" w:rsidP="001D3491">
            <w:pPr>
              <w:spacing w:after="0"/>
              <w:rPr>
                <w:b/>
              </w:rPr>
            </w:pPr>
            <w:r w:rsidRPr="0076776E">
              <w:rPr>
                <w:b/>
              </w:rPr>
              <w:t>Kommentar (Begründung)</w:t>
            </w:r>
          </w:p>
        </w:tc>
      </w:tr>
      <w:tr w:rsidR="00D43E72" w14:paraId="2014F72A" w14:textId="77777777" w:rsidTr="006373B6">
        <w:tc>
          <w:tcPr>
            <w:tcW w:w="435" w:type="dxa"/>
          </w:tcPr>
          <w:p w14:paraId="4184120F" w14:textId="7DA8795E" w:rsidR="00D43E72" w:rsidRDefault="00D43E72" w:rsidP="001D3491">
            <w:pPr>
              <w:spacing w:after="0"/>
            </w:pPr>
            <w:r>
              <w:t>C.1</w:t>
            </w:r>
          </w:p>
        </w:tc>
        <w:tc>
          <w:tcPr>
            <w:tcW w:w="4096" w:type="dxa"/>
          </w:tcPr>
          <w:p w14:paraId="02B5955B" w14:textId="3408DCAE" w:rsidR="00D43E72" w:rsidRDefault="00D43E72" w:rsidP="001D3491">
            <w:pPr>
              <w:spacing w:after="0"/>
            </w:pPr>
            <w:r>
              <w:t>Wird kontinuierlich sichergestellt, dass Unterlieferanten Security Anforderungen einhalten?</w:t>
            </w:r>
          </w:p>
        </w:tc>
        <w:sdt>
          <w:sdtPr>
            <w:alias w:val="Auswahl"/>
            <w:tag w:val="Auswahl"/>
            <w:id w:val="-1393883740"/>
            <w:placeholder>
              <w:docPart w:val="D810ED37469347F7914478E4EB77D191"/>
            </w:placeholder>
            <w15:color w:val="3366FF"/>
            <w:dropDownList>
              <w:listItem w:displayText="x" w:value="x"/>
              <w:listItem w:displayText=" " w:value=" "/>
            </w:dropDownList>
          </w:sdtPr>
          <w:sdtContent>
            <w:tc>
              <w:tcPr>
                <w:tcW w:w="606" w:type="dxa"/>
              </w:tcPr>
              <w:p w14:paraId="0B2F779D" w14:textId="6056EE96" w:rsidR="00D43E72" w:rsidRDefault="001C2DDE" w:rsidP="00EC6925">
                <w:pPr>
                  <w:spacing w:after="0"/>
                  <w:jc w:val="center"/>
                </w:pPr>
                <w:r>
                  <w:t xml:space="preserve"> </w:t>
                </w:r>
              </w:p>
            </w:tc>
          </w:sdtContent>
        </w:sdt>
        <w:sdt>
          <w:sdtPr>
            <w:alias w:val="Auswahl"/>
            <w:tag w:val="Auswahl"/>
            <w:id w:val="-261383645"/>
            <w:placeholder>
              <w:docPart w:val="8B386D3C88C3418990EACF5AEB0D9226"/>
            </w:placeholder>
            <w15:color w:val="3366FF"/>
            <w:dropDownList>
              <w:listItem w:displayText="x" w:value="x"/>
              <w:listItem w:displayText=" " w:value=" "/>
            </w:dropDownList>
          </w:sdtPr>
          <w:sdtContent>
            <w:tc>
              <w:tcPr>
                <w:tcW w:w="606" w:type="dxa"/>
              </w:tcPr>
              <w:p w14:paraId="370C7451" w14:textId="474D5813" w:rsidR="00D43E72" w:rsidRDefault="001C2DDE" w:rsidP="00EC6925">
                <w:pPr>
                  <w:spacing w:after="0"/>
                  <w:jc w:val="center"/>
                </w:pPr>
                <w:r>
                  <w:t xml:space="preserve"> </w:t>
                </w:r>
              </w:p>
            </w:tc>
          </w:sdtContent>
        </w:sdt>
        <w:sdt>
          <w:sdtPr>
            <w:alias w:val="Auswahl"/>
            <w:tag w:val="Auswahl"/>
            <w:id w:val="1039704493"/>
            <w:placeholder>
              <w:docPart w:val="248B99B198F54660934A663664052627"/>
            </w:placeholder>
            <w15:color w:val="3366FF"/>
            <w:dropDownList>
              <w:listItem w:displayText="x" w:value="x"/>
              <w:listItem w:displayText=" " w:value=" "/>
            </w:dropDownList>
          </w:sdtPr>
          <w:sdtContent>
            <w:tc>
              <w:tcPr>
                <w:tcW w:w="606" w:type="dxa"/>
              </w:tcPr>
              <w:p w14:paraId="73D70D52" w14:textId="695B308C" w:rsidR="00D43E72" w:rsidRDefault="001C2DDE" w:rsidP="00EC6925">
                <w:pPr>
                  <w:spacing w:after="0"/>
                  <w:jc w:val="center"/>
                </w:pPr>
                <w:r>
                  <w:t xml:space="preserve"> </w:t>
                </w:r>
              </w:p>
            </w:tc>
          </w:sdtContent>
        </w:sdt>
        <w:sdt>
          <w:sdtPr>
            <w:id w:val="-837996837"/>
            <w:placeholder>
              <w:docPart w:val="DefaultPlaceholder_-1854013440"/>
            </w:placeholder>
            <w:showingPlcHdr/>
            <w15:color w:val="3366FF"/>
            <w:text/>
          </w:sdtPr>
          <w:sdtContent>
            <w:tc>
              <w:tcPr>
                <w:tcW w:w="2711" w:type="dxa"/>
              </w:tcPr>
              <w:p w14:paraId="1C2705C4" w14:textId="2641D4AC" w:rsidR="00D43E72" w:rsidRDefault="00694952" w:rsidP="001D3491">
                <w:pPr>
                  <w:spacing w:after="0"/>
                </w:pPr>
                <w:r w:rsidRPr="00BE4B52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1F41E680" w14:textId="435A488C" w:rsidR="00D43E72" w:rsidRDefault="00D43E72" w:rsidP="007A12FC">
      <w:pPr>
        <w:spacing w:after="0"/>
      </w:pPr>
    </w:p>
    <w:tbl>
      <w:tblPr>
        <w:tblStyle w:val="Tabellenraster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435"/>
        <w:gridCol w:w="4096"/>
        <w:gridCol w:w="606"/>
        <w:gridCol w:w="606"/>
        <w:gridCol w:w="606"/>
        <w:gridCol w:w="2711"/>
      </w:tblGrid>
      <w:tr w:rsidR="00D43E72" w14:paraId="76167EA2" w14:textId="77777777" w:rsidTr="006373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35" w:type="dxa"/>
            <w:shd w:val="clear" w:color="auto" w:fill="CCDFE9" w:themeFill="accent6" w:themeFillTint="66"/>
          </w:tcPr>
          <w:p w14:paraId="2F480065" w14:textId="40A03121" w:rsidR="00D43E72" w:rsidRPr="0076776E" w:rsidRDefault="00D43E72" w:rsidP="001D3491">
            <w:pPr>
              <w:spacing w:after="0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4096" w:type="dxa"/>
            <w:shd w:val="clear" w:color="auto" w:fill="CCDFE9" w:themeFill="accent6" w:themeFillTint="66"/>
          </w:tcPr>
          <w:p w14:paraId="7843E0E1" w14:textId="6196C7C0" w:rsidR="00D43E72" w:rsidRPr="0076776E" w:rsidRDefault="00D43E72" w:rsidP="001D3491">
            <w:pPr>
              <w:spacing w:after="0"/>
              <w:rPr>
                <w:b/>
              </w:rPr>
            </w:pPr>
            <w:r>
              <w:rPr>
                <w:b/>
              </w:rPr>
              <w:t>Cybersecurity Management nach der Entwicklungsphase</w:t>
            </w:r>
          </w:p>
        </w:tc>
        <w:tc>
          <w:tcPr>
            <w:tcW w:w="606" w:type="dxa"/>
            <w:shd w:val="clear" w:color="auto" w:fill="CCDFE9" w:themeFill="accent6" w:themeFillTint="66"/>
          </w:tcPr>
          <w:p w14:paraId="5F170ECC" w14:textId="77777777" w:rsidR="00D43E72" w:rsidRPr="0076776E" w:rsidRDefault="00D43E72" w:rsidP="00EC6925">
            <w:pPr>
              <w:spacing w:after="0"/>
              <w:jc w:val="center"/>
              <w:rPr>
                <w:b/>
              </w:rPr>
            </w:pPr>
            <w:r w:rsidRPr="0076776E">
              <w:rPr>
                <w:b/>
              </w:rPr>
              <w:t>Ja</w:t>
            </w:r>
          </w:p>
        </w:tc>
        <w:tc>
          <w:tcPr>
            <w:tcW w:w="606" w:type="dxa"/>
            <w:shd w:val="clear" w:color="auto" w:fill="CCDFE9" w:themeFill="accent6" w:themeFillTint="66"/>
          </w:tcPr>
          <w:p w14:paraId="129F9A14" w14:textId="3ACF3432" w:rsidR="00D43E72" w:rsidRPr="0076776E" w:rsidRDefault="00D626FB" w:rsidP="00EC6925">
            <w:pPr>
              <w:spacing w:after="0"/>
              <w:jc w:val="center"/>
              <w:rPr>
                <w:b/>
              </w:rPr>
            </w:pPr>
            <w:r w:rsidRPr="0076776E">
              <w:rPr>
                <w:b/>
              </w:rPr>
              <w:t>Tlw.</w:t>
            </w:r>
          </w:p>
        </w:tc>
        <w:tc>
          <w:tcPr>
            <w:tcW w:w="606" w:type="dxa"/>
            <w:shd w:val="clear" w:color="auto" w:fill="CCDFE9" w:themeFill="accent6" w:themeFillTint="66"/>
          </w:tcPr>
          <w:p w14:paraId="0FE6AF4F" w14:textId="77597F10" w:rsidR="00D43E72" w:rsidRPr="0076776E" w:rsidRDefault="00D626FB" w:rsidP="00EC6925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Nein</w:t>
            </w:r>
          </w:p>
        </w:tc>
        <w:tc>
          <w:tcPr>
            <w:tcW w:w="2711" w:type="dxa"/>
            <w:shd w:val="clear" w:color="auto" w:fill="CCDFE9" w:themeFill="accent6" w:themeFillTint="66"/>
          </w:tcPr>
          <w:p w14:paraId="1FE02C76" w14:textId="77777777" w:rsidR="00D43E72" w:rsidRPr="0076776E" w:rsidRDefault="00D43E72" w:rsidP="001D3491">
            <w:pPr>
              <w:spacing w:after="0"/>
              <w:rPr>
                <w:b/>
              </w:rPr>
            </w:pPr>
            <w:r w:rsidRPr="0076776E">
              <w:rPr>
                <w:b/>
              </w:rPr>
              <w:t>Kommentar (Begründung)</w:t>
            </w:r>
          </w:p>
        </w:tc>
      </w:tr>
      <w:tr w:rsidR="00D43E72" w14:paraId="5CAD7776" w14:textId="77777777" w:rsidTr="006373B6">
        <w:tc>
          <w:tcPr>
            <w:tcW w:w="435" w:type="dxa"/>
          </w:tcPr>
          <w:p w14:paraId="58050FE6" w14:textId="7F6A9A20" w:rsidR="00D43E72" w:rsidRDefault="00D43E72" w:rsidP="001D3491">
            <w:pPr>
              <w:spacing w:after="0"/>
            </w:pPr>
            <w:r>
              <w:t>D.1</w:t>
            </w:r>
          </w:p>
        </w:tc>
        <w:tc>
          <w:tcPr>
            <w:tcW w:w="4096" w:type="dxa"/>
          </w:tcPr>
          <w:p w14:paraId="553FDEEB" w14:textId="5C0EA5B8" w:rsidR="00D43E72" w:rsidRDefault="00D43E72" w:rsidP="001D3491">
            <w:pPr>
              <w:spacing w:after="0"/>
            </w:pPr>
            <w:r>
              <w:t>Werden interne und externe Quellen bzgl. auftretender Schwachstellen kontinuierlich über den gesamten Lebenszyklus überwacht?</w:t>
            </w:r>
          </w:p>
        </w:tc>
        <w:sdt>
          <w:sdtPr>
            <w:alias w:val="Auswahl"/>
            <w:tag w:val="Auswahl"/>
            <w:id w:val="2131970606"/>
            <w:placeholder>
              <w:docPart w:val="CBC491BAC2E5416DA27B7045EF8EF2BC"/>
            </w:placeholder>
            <w15:color w:val="3366FF"/>
            <w:dropDownList>
              <w:listItem w:displayText="x" w:value="x"/>
              <w:listItem w:displayText=" " w:value=" "/>
            </w:dropDownList>
          </w:sdtPr>
          <w:sdtContent>
            <w:tc>
              <w:tcPr>
                <w:tcW w:w="606" w:type="dxa"/>
              </w:tcPr>
              <w:p w14:paraId="0E57BA96" w14:textId="06B3E5AC" w:rsidR="00D43E72" w:rsidRDefault="001C2DDE" w:rsidP="00EC6925">
                <w:pPr>
                  <w:spacing w:after="0"/>
                  <w:jc w:val="center"/>
                </w:pPr>
                <w:r>
                  <w:t xml:space="preserve"> </w:t>
                </w:r>
              </w:p>
            </w:tc>
          </w:sdtContent>
        </w:sdt>
        <w:sdt>
          <w:sdtPr>
            <w:alias w:val="Auswahl"/>
            <w:tag w:val="Auswahl"/>
            <w:id w:val="-1877229218"/>
            <w:placeholder>
              <w:docPart w:val="59E3564E41F94FCB92A8CC72908CF639"/>
            </w:placeholder>
            <w15:color w:val="3366FF"/>
            <w:dropDownList>
              <w:listItem w:displayText="x" w:value="x"/>
              <w:listItem w:displayText=" " w:value=" "/>
            </w:dropDownList>
          </w:sdtPr>
          <w:sdtContent>
            <w:tc>
              <w:tcPr>
                <w:tcW w:w="606" w:type="dxa"/>
              </w:tcPr>
              <w:p w14:paraId="569DBE78" w14:textId="52F390A0" w:rsidR="00D43E72" w:rsidRDefault="001C2DDE" w:rsidP="00EC6925">
                <w:pPr>
                  <w:spacing w:after="0"/>
                  <w:jc w:val="center"/>
                </w:pPr>
                <w:r>
                  <w:t xml:space="preserve"> </w:t>
                </w:r>
              </w:p>
            </w:tc>
          </w:sdtContent>
        </w:sdt>
        <w:sdt>
          <w:sdtPr>
            <w:alias w:val="Auswahl"/>
            <w:tag w:val="Auswahl"/>
            <w:id w:val="699673218"/>
            <w:placeholder>
              <w:docPart w:val="3BAE6225E38E463FB77E31676EA40396"/>
            </w:placeholder>
            <w15:color w:val="3366FF"/>
            <w:dropDownList>
              <w:listItem w:displayText="x" w:value="x"/>
              <w:listItem w:displayText=" " w:value=" "/>
            </w:dropDownList>
          </w:sdtPr>
          <w:sdtContent>
            <w:tc>
              <w:tcPr>
                <w:tcW w:w="606" w:type="dxa"/>
              </w:tcPr>
              <w:p w14:paraId="7CA0E159" w14:textId="0E21D656" w:rsidR="00D43E72" w:rsidRDefault="001C2DDE" w:rsidP="00EC6925">
                <w:pPr>
                  <w:spacing w:after="0"/>
                  <w:jc w:val="center"/>
                </w:pPr>
                <w:r>
                  <w:t xml:space="preserve"> </w:t>
                </w:r>
              </w:p>
            </w:tc>
          </w:sdtContent>
        </w:sdt>
        <w:sdt>
          <w:sdtPr>
            <w:id w:val="682254176"/>
            <w:placeholder>
              <w:docPart w:val="DefaultPlaceholder_-1854013440"/>
            </w:placeholder>
            <w:showingPlcHdr/>
            <w15:color w:val="3366FF"/>
            <w:text/>
          </w:sdtPr>
          <w:sdtContent>
            <w:tc>
              <w:tcPr>
                <w:tcW w:w="2711" w:type="dxa"/>
              </w:tcPr>
              <w:p w14:paraId="42F218C8" w14:textId="02DEAAC8" w:rsidR="00D43E72" w:rsidRDefault="00694952" w:rsidP="001D3491">
                <w:pPr>
                  <w:spacing w:after="0"/>
                </w:pPr>
                <w:r w:rsidRPr="00BE4B52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43E72" w14:paraId="1EDC33DC" w14:textId="77777777" w:rsidTr="006373B6">
        <w:tc>
          <w:tcPr>
            <w:tcW w:w="435" w:type="dxa"/>
          </w:tcPr>
          <w:p w14:paraId="05CCDCA9" w14:textId="31F18B9E" w:rsidR="00D43E72" w:rsidRDefault="00D43E72" w:rsidP="001D3491">
            <w:pPr>
              <w:spacing w:after="0"/>
            </w:pPr>
            <w:r>
              <w:t>D.2</w:t>
            </w:r>
          </w:p>
        </w:tc>
        <w:tc>
          <w:tcPr>
            <w:tcW w:w="4096" w:type="dxa"/>
          </w:tcPr>
          <w:p w14:paraId="1F39FD5D" w14:textId="3CA0FF64" w:rsidR="00D43E72" w:rsidRDefault="00D43E72" w:rsidP="001D3491">
            <w:pPr>
              <w:spacing w:after="0"/>
            </w:pPr>
            <w:r>
              <w:t>Ist ein Reaktionsprozess im Falle eines Cybersecurity Incidents über die gesamte Lieferkette etabliert?</w:t>
            </w:r>
          </w:p>
        </w:tc>
        <w:sdt>
          <w:sdtPr>
            <w:alias w:val="Auswahl"/>
            <w:tag w:val="Auswahl"/>
            <w:id w:val="139626046"/>
            <w:placeholder>
              <w:docPart w:val="D6BA9336A7214D1E8612F160F4014B36"/>
            </w:placeholder>
            <w15:color w:val="3366FF"/>
            <w:dropDownList>
              <w:listItem w:displayText="x" w:value="x"/>
              <w:listItem w:displayText=" " w:value=" "/>
            </w:dropDownList>
          </w:sdtPr>
          <w:sdtContent>
            <w:tc>
              <w:tcPr>
                <w:tcW w:w="606" w:type="dxa"/>
              </w:tcPr>
              <w:p w14:paraId="0EB99495" w14:textId="23AAD0B5" w:rsidR="00D43E72" w:rsidRDefault="001C2DDE" w:rsidP="00EC6925">
                <w:pPr>
                  <w:spacing w:after="0"/>
                  <w:jc w:val="center"/>
                </w:pPr>
                <w:r>
                  <w:t xml:space="preserve"> </w:t>
                </w:r>
              </w:p>
            </w:tc>
          </w:sdtContent>
        </w:sdt>
        <w:sdt>
          <w:sdtPr>
            <w:alias w:val="Auswahl"/>
            <w:tag w:val="Auswahl"/>
            <w:id w:val="-857582000"/>
            <w:placeholder>
              <w:docPart w:val="00BF69F16EE84508A5C3BB974F6B3B1A"/>
            </w:placeholder>
            <w15:color w:val="3366FF"/>
            <w:dropDownList>
              <w:listItem w:displayText="x" w:value="x"/>
              <w:listItem w:displayText=" " w:value=" "/>
            </w:dropDownList>
          </w:sdtPr>
          <w:sdtContent>
            <w:tc>
              <w:tcPr>
                <w:tcW w:w="606" w:type="dxa"/>
              </w:tcPr>
              <w:p w14:paraId="0085C9A9" w14:textId="50C7FE78" w:rsidR="00D43E72" w:rsidRDefault="001C2DDE" w:rsidP="00EC6925">
                <w:pPr>
                  <w:spacing w:after="0"/>
                  <w:jc w:val="center"/>
                </w:pPr>
                <w:r>
                  <w:t xml:space="preserve"> </w:t>
                </w:r>
              </w:p>
            </w:tc>
          </w:sdtContent>
        </w:sdt>
        <w:sdt>
          <w:sdtPr>
            <w:alias w:val="Auswahl"/>
            <w:tag w:val="Auswahl"/>
            <w:id w:val="-467439676"/>
            <w:placeholder>
              <w:docPart w:val="94946DADC39B4353901AF4ADFD34C043"/>
            </w:placeholder>
            <w15:color w:val="3366FF"/>
            <w:dropDownList>
              <w:listItem w:displayText="x" w:value="x"/>
              <w:listItem w:displayText=" " w:value=" "/>
            </w:dropDownList>
          </w:sdtPr>
          <w:sdtContent>
            <w:tc>
              <w:tcPr>
                <w:tcW w:w="606" w:type="dxa"/>
              </w:tcPr>
              <w:p w14:paraId="27960E58" w14:textId="0808A4D0" w:rsidR="00D43E72" w:rsidRDefault="001C2DDE" w:rsidP="00EC6925">
                <w:pPr>
                  <w:spacing w:after="0"/>
                  <w:jc w:val="center"/>
                </w:pPr>
                <w:r>
                  <w:t xml:space="preserve"> </w:t>
                </w:r>
              </w:p>
            </w:tc>
          </w:sdtContent>
        </w:sdt>
        <w:sdt>
          <w:sdtPr>
            <w:id w:val="-1911229438"/>
            <w:placeholder>
              <w:docPart w:val="DefaultPlaceholder_-1854013440"/>
            </w:placeholder>
            <w:showingPlcHdr/>
            <w15:color w:val="3366FF"/>
            <w:text/>
          </w:sdtPr>
          <w:sdtContent>
            <w:tc>
              <w:tcPr>
                <w:tcW w:w="2711" w:type="dxa"/>
              </w:tcPr>
              <w:p w14:paraId="42B1176B" w14:textId="77659979" w:rsidR="00D43E72" w:rsidRDefault="00694952" w:rsidP="001D3491">
                <w:pPr>
                  <w:spacing w:after="0"/>
                </w:pPr>
                <w:r w:rsidRPr="00BE4B52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01F16ECF" w14:textId="77777777" w:rsidR="000E505C" w:rsidRDefault="000E505C">
      <w:pPr>
        <w:spacing w:after="0" w:line="240" w:lineRule="auto"/>
      </w:pPr>
      <w:r>
        <w:br w:type="page"/>
      </w:r>
    </w:p>
    <w:p w14:paraId="083CB5C1" w14:textId="77777777" w:rsidR="00C231D0" w:rsidRPr="00E4025A" w:rsidRDefault="00C66F0E" w:rsidP="00C231D0">
      <w:pPr>
        <w:pStyle w:val="berschrift2"/>
      </w:pPr>
      <w:r w:rsidRPr="00E4025A">
        <w:lastRenderedPageBreak/>
        <w:t xml:space="preserve">Interne </w:t>
      </w:r>
      <w:r w:rsidR="008F4823" w:rsidRPr="00E4025A">
        <w:t>Entwicklungsstandorte</w:t>
      </w:r>
    </w:p>
    <w:p w14:paraId="1C1562C4" w14:textId="6D512FEB" w:rsidR="002C4230" w:rsidRDefault="00C96D46" w:rsidP="00396450">
      <w:r w:rsidRPr="00E4025A">
        <w:t>Bitte geben Sie</w:t>
      </w:r>
      <w:r w:rsidR="004361B0" w:rsidRPr="00E4025A">
        <w:t xml:space="preserve"> in den</w:t>
      </w:r>
      <w:r w:rsidR="008F4823" w:rsidRPr="00E4025A">
        <w:t xml:space="preserve"> Tabelle</w:t>
      </w:r>
      <w:r w:rsidR="004361B0" w:rsidRPr="00E4025A">
        <w:t>n</w:t>
      </w:r>
      <w:r w:rsidRPr="00E4025A">
        <w:t xml:space="preserve"> an, welche </w:t>
      </w:r>
      <w:r w:rsidR="008F4823" w:rsidRPr="00E4025A">
        <w:t>firmen</w:t>
      </w:r>
      <w:r w:rsidRPr="00E4025A">
        <w:t xml:space="preserve">internen </w:t>
      </w:r>
      <w:r w:rsidR="008F4823" w:rsidRPr="00E4025A">
        <w:t>Entwicklungsstandorte an dem Projekt beteiligt sind und welche Entwicklungsprozesse</w:t>
      </w:r>
      <w:r w:rsidR="00FC3740" w:rsidRPr="00E4025A">
        <w:t xml:space="preserve"> diese</w:t>
      </w:r>
      <w:r w:rsidR="00FF79FE" w:rsidRPr="00E4025A">
        <w:t xml:space="preserve"> durch</w:t>
      </w:r>
      <w:r w:rsidR="00FC3740" w:rsidRPr="00E4025A">
        <w:t>führen</w:t>
      </w:r>
      <w:r w:rsidR="000E505C">
        <w:t xml:space="preserve"> bzw. welche Software-M</w:t>
      </w:r>
      <w:r w:rsidR="008F4823" w:rsidRPr="00E4025A">
        <w:t>odule an diesen Standorten entwickelt werden</w:t>
      </w:r>
      <w:r w:rsidR="00C1508E" w:rsidRPr="00E4025A">
        <w:t xml:space="preserve">. </w:t>
      </w:r>
      <w:r w:rsidR="007A12FC">
        <w:t>Als Hauptentwicklungsstandort ist der Standort anzugeben,</w:t>
      </w:r>
      <w:r w:rsidR="00396450" w:rsidRPr="00396450">
        <w:t xml:space="preserve"> </w:t>
      </w:r>
      <w:r w:rsidR="00396450">
        <w:t>an dem das Projektmanagement (MAN.3) ihren Sitz hat</w:t>
      </w:r>
      <w:r w:rsidR="007A12FC">
        <w:t>.</w:t>
      </w:r>
    </w:p>
    <w:tbl>
      <w:tblPr>
        <w:tblStyle w:val="Tabellenraster"/>
        <w:tblW w:w="906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33"/>
        <w:gridCol w:w="12"/>
        <w:gridCol w:w="520"/>
        <w:gridCol w:w="25"/>
        <w:gridCol w:w="507"/>
        <w:gridCol w:w="38"/>
        <w:gridCol w:w="494"/>
        <w:gridCol w:w="52"/>
        <w:gridCol w:w="481"/>
        <w:gridCol w:w="64"/>
        <w:gridCol w:w="469"/>
        <w:gridCol w:w="76"/>
        <w:gridCol w:w="457"/>
        <w:gridCol w:w="89"/>
        <w:gridCol w:w="444"/>
        <w:gridCol w:w="129"/>
        <w:gridCol w:w="405"/>
        <w:gridCol w:w="533"/>
        <w:gridCol w:w="533"/>
        <w:gridCol w:w="533"/>
        <w:gridCol w:w="533"/>
        <w:gridCol w:w="298"/>
        <w:gridCol w:w="235"/>
        <w:gridCol w:w="405"/>
        <w:gridCol w:w="128"/>
        <w:gridCol w:w="533"/>
        <w:gridCol w:w="537"/>
      </w:tblGrid>
      <w:tr w:rsidR="001662E7" w:rsidRPr="001662E7" w14:paraId="2C8FDD43" w14:textId="77777777" w:rsidTr="006373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98"/>
        </w:trPr>
        <w:tc>
          <w:tcPr>
            <w:tcW w:w="9063" w:type="dxa"/>
            <w:gridSpan w:val="27"/>
            <w:shd w:val="clear" w:color="auto" w:fill="4A8BAB" w:themeFill="accent6" w:themeFillShade="BF"/>
            <w:tcMar>
              <w:bottom w:w="0" w:type="dxa"/>
            </w:tcMar>
            <w:vAlign w:val="center"/>
          </w:tcPr>
          <w:p w14:paraId="7B7AAEC6" w14:textId="77777777" w:rsidR="001662E7" w:rsidRPr="006373B6" w:rsidRDefault="001662E7" w:rsidP="001662E7">
            <w:pPr>
              <w:spacing w:after="0" w:line="240" w:lineRule="auto"/>
              <w:ind w:left="28" w:right="0"/>
              <w:jc w:val="center"/>
              <w:rPr>
                <w:b/>
                <w:bCs/>
              </w:rPr>
            </w:pPr>
            <w:r w:rsidRPr="006373B6">
              <w:rPr>
                <w:b/>
                <w:bCs/>
              </w:rPr>
              <w:t>Hauptentwicklungsstandort</w:t>
            </w:r>
            <w:r w:rsidR="008A2B74" w:rsidRPr="006373B6">
              <w:rPr>
                <w:b/>
                <w:bCs/>
              </w:rPr>
              <w:t xml:space="preserve"> (softwareverantwortender Entwicklungss</w:t>
            </w:r>
            <w:r w:rsidR="002C4230" w:rsidRPr="006373B6">
              <w:rPr>
                <w:b/>
                <w:bCs/>
              </w:rPr>
              <w:t>t</w:t>
            </w:r>
            <w:r w:rsidR="008A2B74" w:rsidRPr="006373B6">
              <w:rPr>
                <w:b/>
                <w:bCs/>
              </w:rPr>
              <w:t>andort)</w:t>
            </w:r>
          </w:p>
        </w:tc>
      </w:tr>
      <w:tr w:rsidR="00B312E2" w:rsidRPr="001662E7" w14:paraId="1DD9ACDE" w14:textId="77777777" w:rsidTr="006373B6">
        <w:trPr>
          <w:trHeight w:hRule="exact" w:val="282"/>
        </w:trPr>
        <w:tc>
          <w:tcPr>
            <w:tcW w:w="2662" w:type="dxa"/>
            <w:gridSpan w:val="9"/>
            <w:shd w:val="clear" w:color="auto" w:fill="EDEEEF" w:themeFill="accent2" w:themeFillTint="33"/>
            <w:tcMar>
              <w:bottom w:w="0" w:type="dxa"/>
            </w:tcMar>
            <w:vAlign w:val="center"/>
          </w:tcPr>
          <w:p w14:paraId="26282C95" w14:textId="77777777" w:rsidR="00B312E2" w:rsidRPr="001662E7" w:rsidRDefault="00B312E2" w:rsidP="00843CD0">
            <w:pPr>
              <w:spacing w:after="0" w:line="240" w:lineRule="auto"/>
              <w:ind w:left="28"/>
              <w:jc w:val="mediumKashida"/>
              <w:rPr>
                <w:sz w:val="20"/>
                <w:szCs w:val="20"/>
              </w:rPr>
            </w:pPr>
            <w:r w:rsidRPr="001662E7">
              <w:rPr>
                <w:sz w:val="20"/>
                <w:szCs w:val="20"/>
              </w:rPr>
              <w:t>Standort:</w:t>
            </w:r>
          </w:p>
        </w:tc>
        <w:sdt>
          <w:sdtPr>
            <w:rPr>
              <w:sz w:val="20"/>
              <w:szCs w:val="20"/>
              <w:highlight w:val="yellow"/>
            </w:rPr>
            <w:id w:val="-533192407"/>
            <w:placeholder>
              <w:docPart w:val="DefaultPlaceholder_-1854013440"/>
            </w:placeholder>
            <w:showingPlcHdr/>
            <w15:color w:val="3366FF"/>
            <w:text/>
          </w:sdtPr>
          <w:sdtEndPr>
            <w:rPr>
              <w:highlight w:val="none"/>
            </w:rPr>
          </w:sdtEndPr>
          <w:sdtContent>
            <w:tc>
              <w:tcPr>
                <w:tcW w:w="6401" w:type="dxa"/>
                <w:gridSpan w:val="18"/>
                <w:vAlign w:val="center"/>
              </w:tcPr>
              <w:p w14:paraId="6E43106A" w14:textId="1B94CC92" w:rsidR="00B312E2" w:rsidRPr="001662E7" w:rsidRDefault="00F10CB7" w:rsidP="00843CD0">
                <w:pPr>
                  <w:spacing w:after="0" w:line="240" w:lineRule="auto"/>
                  <w:ind w:left="28" w:right="0"/>
                  <w:jc w:val="mediumKashida"/>
                  <w:rPr>
                    <w:sz w:val="20"/>
                    <w:szCs w:val="20"/>
                  </w:rPr>
                </w:pPr>
                <w:r w:rsidRPr="00BE4B52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B312E2" w:rsidRPr="001662E7" w14:paraId="4013E33B" w14:textId="77777777" w:rsidTr="006373B6">
        <w:trPr>
          <w:trHeight w:hRule="exact" w:val="282"/>
        </w:trPr>
        <w:tc>
          <w:tcPr>
            <w:tcW w:w="2662" w:type="dxa"/>
            <w:gridSpan w:val="9"/>
            <w:shd w:val="clear" w:color="auto" w:fill="EDEEEF" w:themeFill="accent2" w:themeFillTint="33"/>
            <w:tcMar>
              <w:bottom w:w="0" w:type="dxa"/>
            </w:tcMar>
            <w:vAlign w:val="center"/>
          </w:tcPr>
          <w:p w14:paraId="42C98BF4" w14:textId="77777777" w:rsidR="00B312E2" w:rsidRPr="001662E7" w:rsidRDefault="00B312E2" w:rsidP="00843CD0">
            <w:pPr>
              <w:spacing w:after="0" w:line="240" w:lineRule="auto"/>
              <w:ind w:left="28"/>
              <w:jc w:val="mediumKashida"/>
              <w:rPr>
                <w:sz w:val="20"/>
                <w:szCs w:val="20"/>
              </w:rPr>
            </w:pPr>
            <w:r w:rsidRPr="001662E7">
              <w:rPr>
                <w:sz w:val="20"/>
                <w:szCs w:val="20"/>
              </w:rPr>
              <w:t>DUNS:</w:t>
            </w:r>
          </w:p>
        </w:tc>
        <w:sdt>
          <w:sdtPr>
            <w:rPr>
              <w:sz w:val="20"/>
              <w:szCs w:val="20"/>
            </w:rPr>
            <w:id w:val="1031452644"/>
            <w:placeholder>
              <w:docPart w:val="DefaultPlaceholder_-1854013440"/>
            </w:placeholder>
            <w:showingPlcHdr/>
            <w15:color w:val="3366FF"/>
            <w:text/>
          </w:sdtPr>
          <w:sdtContent>
            <w:tc>
              <w:tcPr>
                <w:tcW w:w="6401" w:type="dxa"/>
                <w:gridSpan w:val="18"/>
                <w:vAlign w:val="center"/>
              </w:tcPr>
              <w:p w14:paraId="490AD82C" w14:textId="47B54837" w:rsidR="00B312E2" w:rsidRPr="001662E7" w:rsidRDefault="00F10CB7" w:rsidP="00843CD0">
                <w:pPr>
                  <w:spacing w:after="0" w:line="240" w:lineRule="auto"/>
                  <w:ind w:left="28" w:right="0"/>
                  <w:jc w:val="mediumKashida"/>
                  <w:rPr>
                    <w:sz w:val="20"/>
                    <w:szCs w:val="20"/>
                  </w:rPr>
                </w:pPr>
                <w:r w:rsidRPr="00BE4B52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BB0475" w:rsidRPr="001662E7" w14:paraId="6CC56193" w14:textId="77777777" w:rsidTr="006373B6">
        <w:trPr>
          <w:trHeight w:hRule="exact" w:val="282"/>
        </w:trPr>
        <w:tc>
          <w:tcPr>
            <w:tcW w:w="9063" w:type="dxa"/>
            <w:gridSpan w:val="27"/>
            <w:shd w:val="clear" w:color="auto" w:fill="CCDFE9" w:themeFill="accent6" w:themeFillTint="66"/>
            <w:tcMar>
              <w:bottom w:w="0" w:type="dxa"/>
            </w:tcMar>
            <w:vAlign w:val="center"/>
          </w:tcPr>
          <w:p w14:paraId="1840107E" w14:textId="77777777" w:rsidR="00BB0475" w:rsidRPr="001662E7" w:rsidRDefault="001662E7" w:rsidP="004B0AE9">
            <w:pPr>
              <w:spacing w:after="0" w:line="240" w:lineRule="auto"/>
              <w:ind w:left="28" w:right="0"/>
              <w:rPr>
                <w:b/>
                <w:bCs/>
              </w:rPr>
            </w:pPr>
            <w:r w:rsidRPr="001662E7">
              <w:rPr>
                <w:b/>
                <w:bCs/>
              </w:rPr>
              <w:t>Bewertung</w:t>
            </w:r>
          </w:p>
        </w:tc>
      </w:tr>
      <w:tr w:rsidR="002C4230" w:rsidRPr="00EA7464" w14:paraId="2DF59CEF" w14:textId="77777777" w:rsidTr="006373B6">
        <w:trPr>
          <w:trHeight w:hRule="exact" w:val="282"/>
        </w:trPr>
        <w:tc>
          <w:tcPr>
            <w:tcW w:w="2662" w:type="dxa"/>
            <w:gridSpan w:val="9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6B3D4042" w14:textId="584AB185" w:rsidR="002C4230" w:rsidRPr="00843CD0" w:rsidRDefault="002C4230" w:rsidP="00843CD0">
            <w:pPr>
              <w:spacing w:after="0" w:line="240" w:lineRule="auto"/>
              <w:ind w:left="28"/>
              <w:jc w:val="mediumKashida"/>
              <w:rPr>
                <w:sz w:val="14"/>
                <w:szCs w:val="14"/>
              </w:rPr>
            </w:pPr>
            <w:r w:rsidRPr="00391F30">
              <w:t>Referenzprojekt:</w:t>
            </w:r>
          </w:p>
        </w:tc>
        <w:sdt>
          <w:sdtPr>
            <w:rPr>
              <w:sz w:val="14"/>
              <w:szCs w:val="14"/>
            </w:rPr>
            <w:id w:val="379215491"/>
            <w:placeholder>
              <w:docPart w:val="DefaultPlaceholder_-1854013440"/>
            </w:placeholder>
            <w:showingPlcHdr/>
            <w15:color w:val="3366FF"/>
            <w:text/>
          </w:sdtPr>
          <w:sdtContent>
            <w:tc>
              <w:tcPr>
                <w:tcW w:w="4265" w:type="dxa"/>
                <w:gridSpan w:val="12"/>
                <w:vAlign w:val="center"/>
              </w:tcPr>
              <w:p w14:paraId="27D7078F" w14:textId="1D0185CD" w:rsidR="002C4230" w:rsidRPr="00843CD0" w:rsidRDefault="00F10CB7" w:rsidP="00843CD0">
                <w:pPr>
                  <w:spacing w:after="0" w:line="240" w:lineRule="auto"/>
                  <w:ind w:left="28" w:right="0"/>
                  <w:jc w:val="mediumKashida"/>
                  <w:rPr>
                    <w:sz w:val="14"/>
                    <w:szCs w:val="14"/>
                  </w:rPr>
                </w:pPr>
                <w:r w:rsidRPr="00BE4B52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tc>
          <w:tcPr>
            <w:tcW w:w="938" w:type="dxa"/>
            <w:gridSpan w:val="3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7F49BBDB" w14:textId="77777777" w:rsidR="002C4230" w:rsidRPr="00391F30" w:rsidRDefault="002C4230" w:rsidP="00843CD0">
            <w:pPr>
              <w:spacing w:after="0" w:line="240" w:lineRule="auto"/>
              <w:ind w:left="28" w:right="0"/>
              <w:jc w:val="mediumKashida"/>
            </w:pPr>
            <w:r w:rsidRPr="00391F30">
              <w:t>Datum:</w:t>
            </w:r>
          </w:p>
        </w:tc>
        <w:sdt>
          <w:sdtPr>
            <w:rPr>
              <w:sz w:val="14"/>
              <w:szCs w:val="14"/>
            </w:rPr>
            <w:alias w:val="Auswahl"/>
            <w:tag w:val="Auswahl"/>
            <w:id w:val="-746735440"/>
            <w:placeholder>
              <w:docPart w:val="DefaultPlaceholder_-1854013438"/>
            </w:placeholder>
            <w:showingPlcHdr/>
            <w15:color w:val="3366FF"/>
            <w:date w:fullDate="2022-05-27T00:00:00Z"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1198" w:type="dxa"/>
                <w:gridSpan w:val="3"/>
                <w:tcMar>
                  <w:bottom w:w="0" w:type="dxa"/>
                </w:tcMar>
                <w:vAlign w:val="center"/>
              </w:tcPr>
              <w:p w14:paraId="4AB8C8A1" w14:textId="258880DA" w:rsidR="002C4230" w:rsidRPr="00843CD0" w:rsidRDefault="007C28CB" w:rsidP="00843CD0">
                <w:pPr>
                  <w:spacing w:after="0" w:line="240" w:lineRule="auto"/>
                  <w:ind w:left="28" w:right="0"/>
                  <w:jc w:val="mediumKashida"/>
                  <w:rPr>
                    <w:sz w:val="14"/>
                    <w:szCs w:val="14"/>
                  </w:rPr>
                </w:pPr>
                <w:r w:rsidRPr="00BE4B52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9713C0" w:rsidRPr="00EA7464" w14:paraId="71710EB5" w14:textId="77777777" w:rsidTr="006373B6">
        <w:trPr>
          <w:trHeight w:hRule="exact" w:val="283"/>
        </w:trPr>
        <w:tc>
          <w:tcPr>
            <w:tcW w:w="2662" w:type="dxa"/>
            <w:gridSpan w:val="9"/>
            <w:vMerge w:val="restart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42924B80" w14:textId="111A5DF5" w:rsidR="009713C0" w:rsidRPr="00843CD0" w:rsidRDefault="009713C0" w:rsidP="009713C0">
            <w:pPr>
              <w:spacing w:after="0" w:line="240" w:lineRule="auto"/>
              <w:ind w:left="28"/>
              <w:jc w:val="mediumKashida"/>
              <w:rPr>
                <w:sz w:val="14"/>
                <w:szCs w:val="14"/>
              </w:rPr>
            </w:pPr>
            <w:r>
              <w:t>Bewertungsmethode:</w:t>
            </w:r>
          </w:p>
        </w:tc>
        <w:tc>
          <w:tcPr>
            <w:tcW w:w="6401" w:type="dxa"/>
            <w:gridSpan w:val="18"/>
            <w:vAlign w:val="center"/>
          </w:tcPr>
          <w:p w14:paraId="709078A4" w14:textId="459FE9FA" w:rsidR="009713C0" w:rsidRPr="00F10CB7" w:rsidRDefault="00000000" w:rsidP="005504EA">
            <w:pPr>
              <w:spacing w:after="0" w:line="240" w:lineRule="auto"/>
              <w:ind w:left="28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alias w:val="Klicken Sie hier"/>
                <w:tag w:val="Klicken Sie hier"/>
                <w:id w:val="1939408472"/>
                <w:placeholder>
                  <w:docPart w:val="0DEC343DBCF14EA7866490BE1E46F8DE"/>
                </w:placeholder>
                <w15:color w:val="3366FF"/>
                <w:dropDownList>
                  <w:listItem w:displayText=" " w:value="  "/>
                  <w:listItem w:displayText="Externes Automotive SPICE Assessment" w:value="Externes Automotive SPICE Assessment"/>
                  <w:listItem w:displayText="Internes Automotive SPICE Assessment" w:value="Internes Automotive SPICE Assessment"/>
                  <w:listItem w:displayText="GAP-Analyse" w:value="GAP-Analyse"/>
                  <w:listItem w:displayText="Interne Bewertung durch Qualitätsabteilung" w:value="Interne Bewertung durch Qualitätsabteilung"/>
                  <w:listItem w:displayText="Klicken oder Tippen Sie hier für die Auswahl." w:value="Klicken oder Tippen Sie hier für die Auswahl."/>
                </w:dropDownList>
              </w:sdtPr>
              <w:sdtContent>
                <w:r w:rsidR="00F10CB7">
                  <w:rPr>
                    <w:sz w:val="16"/>
                    <w:szCs w:val="16"/>
                  </w:rPr>
                  <w:t>Klicken oder Tippen Sie hier für die Auswahl.</w:t>
                </w:r>
              </w:sdtContent>
            </w:sdt>
          </w:p>
        </w:tc>
      </w:tr>
      <w:tr w:rsidR="009713C0" w:rsidRPr="00EA7464" w14:paraId="33000EDB" w14:textId="77777777" w:rsidTr="006373B6">
        <w:trPr>
          <w:trHeight w:hRule="exact" w:val="539"/>
        </w:trPr>
        <w:tc>
          <w:tcPr>
            <w:tcW w:w="2662" w:type="dxa"/>
            <w:gridSpan w:val="9"/>
            <w:vMerge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A5314ED" w14:textId="77777777" w:rsidR="009713C0" w:rsidRDefault="009713C0" w:rsidP="00843CD0">
            <w:pPr>
              <w:spacing w:after="0" w:line="240" w:lineRule="auto"/>
              <w:ind w:left="28"/>
              <w:jc w:val="mediumKashida"/>
            </w:pPr>
          </w:p>
        </w:tc>
        <w:tc>
          <w:tcPr>
            <w:tcW w:w="6401" w:type="dxa"/>
            <w:gridSpan w:val="18"/>
            <w:shd w:val="clear" w:color="auto" w:fill="F2F2F2" w:themeFill="background1" w:themeFillShade="F2"/>
            <w:vAlign w:val="center"/>
          </w:tcPr>
          <w:p w14:paraId="20568A30" w14:textId="4F8FE9D1" w:rsidR="009713C0" w:rsidRPr="00F10CB7" w:rsidRDefault="009713C0" w:rsidP="005504EA">
            <w:pPr>
              <w:spacing w:after="0" w:line="240" w:lineRule="auto"/>
              <w:ind w:left="28"/>
              <w:rPr>
                <w:sz w:val="16"/>
                <w:szCs w:val="16"/>
              </w:rPr>
            </w:pPr>
            <w:r w:rsidRPr="00F10CB7">
              <w:rPr>
                <w:sz w:val="16"/>
                <w:szCs w:val="16"/>
              </w:rPr>
              <w:t>Falls ein Assessmentbericht vorliegt, bitte den Bericht an das oben genannte E-Mailpostfach senden und die Verwendung der Unterlagen bestätigen.</w:t>
            </w:r>
          </w:p>
        </w:tc>
      </w:tr>
      <w:tr w:rsidR="00D07386" w:rsidRPr="000A02AF" w14:paraId="0D52A78A" w14:textId="77777777" w:rsidTr="006373B6">
        <w:trPr>
          <w:trHeight w:hRule="exact" w:val="533"/>
        </w:trPr>
        <w:tc>
          <w:tcPr>
            <w:tcW w:w="2662" w:type="dxa"/>
            <w:gridSpan w:val="9"/>
            <w:vMerge w:val="restart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1CD9D2FC" w14:textId="33D83ADB" w:rsidR="00D07386" w:rsidRPr="000A02AF" w:rsidRDefault="00D07386" w:rsidP="002C4230">
            <w:pPr>
              <w:spacing w:after="0" w:line="240" w:lineRule="auto"/>
              <w:ind w:left="28"/>
            </w:pPr>
            <w:r w:rsidRPr="000A02AF">
              <w:t>Falls Bewertungsmethode Assessment:</w:t>
            </w:r>
          </w:p>
        </w:tc>
        <w:tc>
          <w:tcPr>
            <w:tcW w:w="2133" w:type="dxa"/>
            <w:gridSpan w:val="8"/>
            <w:shd w:val="clear" w:color="auto" w:fill="F2F2F2" w:themeFill="background1" w:themeFillShade="F2"/>
            <w:vAlign w:val="center"/>
          </w:tcPr>
          <w:p w14:paraId="58B74826" w14:textId="77777777" w:rsidR="00AA6273" w:rsidRDefault="00AC0B02" w:rsidP="00F10CB7">
            <w:pPr>
              <w:spacing w:after="0" w:line="240" w:lineRule="auto"/>
              <w:ind w:left="28" w:right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</w:t>
            </w:r>
            <w:r w:rsidRPr="00AC0B02">
              <w:rPr>
                <w:sz w:val="16"/>
                <w:szCs w:val="16"/>
                <w:lang w:val="en-US"/>
              </w:rPr>
              <w:t>rocess improvement/</w:t>
            </w:r>
          </w:p>
          <w:p w14:paraId="6B7FBDB9" w14:textId="026BE704" w:rsidR="00D07386" w:rsidRPr="00AC0B02" w:rsidRDefault="00AC0B02" w:rsidP="00F10CB7">
            <w:pPr>
              <w:spacing w:after="0" w:line="240" w:lineRule="auto"/>
              <w:ind w:left="28" w:right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</w:t>
            </w:r>
            <w:r w:rsidRPr="00AC0B02">
              <w:rPr>
                <w:sz w:val="16"/>
                <w:szCs w:val="16"/>
                <w:lang w:val="en-US"/>
              </w:rPr>
              <w:t>rocess-related product</w:t>
            </w:r>
            <w:r w:rsidR="000C4F2B">
              <w:rPr>
                <w:sz w:val="16"/>
                <w:szCs w:val="16"/>
                <w:lang w:val="en-US"/>
              </w:rPr>
              <w:t xml:space="preserve"> risk</w:t>
            </w:r>
          </w:p>
        </w:tc>
        <w:tc>
          <w:tcPr>
            <w:tcW w:w="2132" w:type="dxa"/>
            <w:gridSpan w:val="4"/>
            <w:shd w:val="clear" w:color="auto" w:fill="F2F2F2" w:themeFill="background1" w:themeFillShade="F2"/>
            <w:vAlign w:val="center"/>
          </w:tcPr>
          <w:p w14:paraId="1E9E5A8B" w14:textId="2CDF15BA" w:rsidR="00D07386" w:rsidRPr="00F10CB7" w:rsidRDefault="00B53812" w:rsidP="00F10CB7">
            <w:pPr>
              <w:spacing w:after="0" w:line="240" w:lineRule="auto"/>
              <w:ind w:left="28" w:righ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VDA Guidelines</w:t>
            </w:r>
          </w:p>
        </w:tc>
        <w:tc>
          <w:tcPr>
            <w:tcW w:w="2136" w:type="dxa"/>
            <w:gridSpan w:val="6"/>
            <w:shd w:val="clear" w:color="auto" w:fill="F2F2F2" w:themeFill="background1" w:themeFillShade="F2"/>
            <w:vAlign w:val="center"/>
          </w:tcPr>
          <w:p w14:paraId="3C04558C" w14:textId="2B0B24FF" w:rsidR="00D07386" w:rsidRPr="00F10CB7" w:rsidRDefault="008146C5" w:rsidP="00F10CB7">
            <w:pPr>
              <w:spacing w:after="0" w:line="240" w:lineRule="auto"/>
              <w:ind w:left="28" w:right="0"/>
              <w:jc w:val="center"/>
              <w:rPr>
                <w:sz w:val="16"/>
                <w:szCs w:val="16"/>
              </w:rPr>
            </w:pPr>
            <w:r w:rsidRPr="00F10CB7">
              <w:rPr>
                <w:sz w:val="16"/>
                <w:szCs w:val="16"/>
              </w:rPr>
              <w:t>Berücksichtigung</w:t>
            </w:r>
            <w:r w:rsidR="00F10CB7">
              <w:rPr>
                <w:sz w:val="16"/>
                <w:szCs w:val="16"/>
              </w:rPr>
              <w:t xml:space="preserve"> </w:t>
            </w:r>
            <w:r w:rsidR="00AC0B02" w:rsidRPr="00AC0B02">
              <w:rPr>
                <w:sz w:val="16"/>
                <w:szCs w:val="16"/>
              </w:rPr>
              <w:t>Automotive SPICE® for Cybersecurity</w:t>
            </w:r>
          </w:p>
        </w:tc>
      </w:tr>
      <w:tr w:rsidR="00D07386" w:rsidRPr="000A02AF" w14:paraId="54E9ABDC" w14:textId="77777777" w:rsidTr="006373B6">
        <w:trPr>
          <w:trHeight w:hRule="exact" w:val="340"/>
        </w:trPr>
        <w:tc>
          <w:tcPr>
            <w:tcW w:w="2662" w:type="dxa"/>
            <w:gridSpan w:val="9"/>
            <w:vMerge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194E2720" w14:textId="75F42FBC" w:rsidR="00D07386" w:rsidRPr="000A02AF" w:rsidRDefault="00D07386" w:rsidP="002C4230">
            <w:pPr>
              <w:spacing w:after="0" w:line="240" w:lineRule="auto"/>
              <w:ind w:left="28"/>
            </w:pPr>
          </w:p>
        </w:tc>
        <w:tc>
          <w:tcPr>
            <w:tcW w:w="2133" w:type="dxa"/>
            <w:gridSpan w:val="8"/>
            <w:vAlign w:val="center"/>
          </w:tcPr>
          <w:p w14:paraId="663FA35B" w14:textId="52FAE383" w:rsidR="00D07386" w:rsidRPr="00F10CB7" w:rsidRDefault="00000000" w:rsidP="00F10CB7">
            <w:pPr>
              <w:spacing w:after="0" w:line="240" w:lineRule="auto"/>
              <w:ind w:left="28"/>
              <w:jc w:val="center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alias w:val="Wählen Sie ein Element aus."/>
                <w:tag w:val="Wählen Sie ein Element aus."/>
                <w:id w:val="1337658757"/>
                <w:placeholder>
                  <w:docPart w:val="DEDF6C227B254CFB9E0F45C0FD35C908"/>
                </w:placeholder>
                <w15:color w:val="3366FF"/>
                <w:dropDownList>
                  <w:listItem w:displayText="Wählen Sie ein Element aus." w:value="Wählen Sie ein Element aus."/>
                  <w:listItem w:displayText="Process Improvement" w:value="Process Improvement"/>
                  <w:listItem w:displayText="Process-related product risk" w:value="Process-related product risk"/>
                  <w:listItem w:displayText=" " w:value="  "/>
                </w:dropDownList>
              </w:sdtPr>
              <w:sdtContent>
                <w:r w:rsidR="009713C0" w:rsidRPr="00F10CB7">
                  <w:rPr>
                    <w:sz w:val="16"/>
                    <w:szCs w:val="16"/>
                  </w:rPr>
                  <w:t>Wählen Sie ein Element aus.</w:t>
                </w:r>
              </w:sdtContent>
            </w:sdt>
          </w:p>
        </w:tc>
        <w:tc>
          <w:tcPr>
            <w:tcW w:w="2132" w:type="dxa"/>
            <w:gridSpan w:val="4"/>
            <w:vAlign w:val="center"/>
          </w:tcPr>
          <w:p w14:paraId="326AC4C2" w14:textId="6EC0E83B" w:rsidR="00D07386" w:rsidRPr="00F10CB7" w:rsidRDefault="00000000" w:rsidP="00F10CB7">
            <w:pPr>
              <w:spacing w:after="0" w:line="240" w:lineRule="auto"/>
              <w:ind w:left="28"/>
              <w:jc w:val="center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alias w:val="Auswahl VDA-Guidlines"/>
                <w:tag w:val="Auswahl VDA-Guidlines"/>
                <w:id w:val="-262689738"/>
                <w:placeholder>
                  <w:docPart w:val="DEDF6C227B254CFB9E0F45C0FD35C908"/>
                </w:placeholder>
                <w15:color w:val="3366FF"/>
                <w:dropDownList>
                  <w:listItem w:displayText="Wählen Sie ein Element aus." w:value="Wählen Sie ein Element aus."/>
                  <w:listItem w:displayText="Ja" w:value="Ja"/>
                  <w:listItem w:displayText="Nein" w:value="Nein"/>
                  <w:listItem w:displayText=" " w:value=" "/>
                </w:dropDownList>
              </w:sdtPr>
              <w:sdtContent>
                <w:r w:rsidR="00D07386" w:rsidRPr="00F10CB7">
                  <w:rPr>
                    <w:sz w:val="16"/>
                    <w:szCs w:val="16"/>
                  </w:rPr>
                  <w:t>Wählen Sie ein Element aus.</w:t>
                </w:r>
              </w:sdtContent>
            </w:sdt>
          </w:p>
        </w:tc>
        <w:tc>
          <w:tcPr>
            <w:tcW w:w="2136" w:type="dxa"/>
            <w:gridSpan w:val="6"/>
            <w:vAlign w:val="center"/>
          </w:tcPr>
          <w:p w14:paraId="450B1321" w14:textId="18FCE99F" w:rsidR="00D07386" w:rsidRPr="00F10CB7" w:rsidRDefault="00000000" w:rsidP="00F10CB7">
            <w:pPr>
              <w:spacing w:after="0" w:line="240" w:lineRule="auto"/>
              <w:ind w:left="28"/>
              <w:jc w:val="center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alias w:val="Wählen Sie ein Element aus."/>
                <w:tag w:val="Auswahl"/>
                <w:id w:val="1437799210"/>
                <w:placeholder>
                  <w:docPart w:val="DEDF6C227B254CFB9E0F45C0FD35C908"/>
                </w:placeholder>
                <w15:color w:val="3366FF"/>
                <w:comboBox>
                  <w:listItem w:displayText="Wählen Sie ein Element aus." w:value="Wählen Sie ein Element aus."/>
                  <w:listItem w:displayText="Ja" w:value="Ja"/>
                  <w:listItem w:displayText="Nein" w:value="Nein"/>
                  <w:listItem w:displayText=" " w:value=" "/>
                </w:comboBox>
              </w:sdtPr>
              <w:sdtContent>
                <w:r w:rsidR="00D07386" w:rsidRPr="00F10CB7">
                  <w:rPr>
                    <w:sz w:val="16"/>
                    <w:szCs w:val="16"/>
                  </w:rPr>
                  <w:t>Wählen Sie ein Element aus.</w:t>
                </w:r>
              </w:sdtContent>
            </w:sdt>
          </w:p>
        </w:tc>
      </w:tr>
      <w:tr w:rsidR="00B312E2" w:rsidRPr="00EA7464" w14:paraId="347636E2" w14:textId="77777777" w:rsidTr="006373B6">
        <w:trPr>
          <w:trHeight w:hRule="exact" w:val="527"/>
        </w:trPr>
        <w:tc>
          <w:tcPr>
            <w:tcW w:w="2662" w:type="dxa"/>
            <w:gridSpan w:val="9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B4330B2" w14:textId="77777777" w:rsidR="00F64A27" w:rsidRDefault="00B312E2" w:rsidP="00843CD0">
            <w:pPr>
              <w:spacing w:after="0" w:line="240" w:lineRule="auto"/>
              <w:ind w:left="28"/>
              <w:jc w:val="mediumKashida"/>
            </w:pPr>
            <w:r>
              <w:t>Lead-Assessor inkl.</w:t>
            </w:r>
          </w:p>
          <w:p w14:paraId="2372ECB8" w14:textId="755E3C7B" w:rsidR="00B312E2" w:rsidRPr="00843CD0" w:rsidRDefault="00B312E2" w:rsidP="00843CD0">
            <w:pPr>
              <w:spacing w:after="0" w:line="240" w:lineRule="auto"/>
              <w:ind w:left="28"/>
              <w:jc w:val="mediumKashida"/>
              <w:rPr>
                <w:sz w:val="14"/>
                <w:szCs w:val="14"/>
              </w:rPr>
            </w:pPr>
            <w:r>
              <w:t>Unternehmen:</w:t>
            </w:r>
          </w:p>
        </w:tc>
        <w:sdt>
          <w:sdtPr>
            <w:rPr>
              <w:sz w:val="14"/>
              <w:szCs w:val="14"/>
            </w:rPr>
            <w:id w:val="-353191809"/>
            <w:placeholder>
              <w:docPart w:val="DefaultPlaceholder_-1854013440"/>
            </w:placeholder>
            <w:showingPlcHdr/>
            <w15:color w:val="3366FF"/>
            <w:text/>
          </w:sdtPr>
          <w:sdtContent>
            <w:tc>
              <w:tcPr>
                <w:tcW w:w="6401" w:type="dxa"/>
                <w:gridSpan w:val="18"/>
                <w:vAlign w:val="center"/>
              </w:tcPr>
              <w:p w14:paraId="0AF00180" w14:textId="0DD0D2A9" w:rsidR="00B312E2" w:rsidRPr="00843CD0" w:rsidRDefault="00694952" w:rsidP="00843CD0">
                <w:pPr>
                  <w:spacing w:after="0" w:line="240" w:lineRule="auto"/>
                  <w:ind w:left="28"/>
                  <w:jc w:val="mediumKashida"/>
                  <w:rPr>
                    <w:sz w:val="14"/>
                    <w:szCs w:val="14"/>
                  </w:rPr>
                </w:pPr>
                <w:r w:rsidRPr="00BE4B52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EE7B87" w:rsidRPr="00E0277E" w14:paraId="5A8C0CE4" w14:textId="77777777" w:rsidTr="006373B6">
        <w:trPr>
          <w:trHeight w:val="286"/>
        </w:trPr>
        <w:tc>
          <w:tcPr>
            <w:tcW w:w="9063" w:type="dxa"/>
            <w:gridSpan w:val="27"/>
            <w:shd w:val="clear" w:color="auto" w:fill="CCDFE9" w:themeFill="accent6" w:themeFillTint="66"/>
            <w:tcMar>
              <w:bottom w:w="0" w:type="dxa"/>
            </w:tcMar>
            <w:vAlign w:val="center"/>
          </w:tcPr>
          <w:p w14:paraId="34707D84" w14:textId="4165E4DB" w:rsidR="00EE7B87" w:rsidRPr="004B0AE9" w:rsidRDefault="00EE7B87" w:rsidP="00EE7B87">
            <w:pPr>
              <w:spacing w:after="0" w:line="240" w:lineRule="auto"/>
              <w:ind w:left="28"/>
              <w:rPr>
                <w:b/>
                <w:bCs/>
                <w:sz w:val="14"/>
                <w:szCs w:val="14"/>
                <w:lang w:val="en-US"/>
              </w:rPr>
            </w:pPr>
            <w:r w:rsidRPr="004B0AE9">
              <w:rPr>
                <w:b/>
                <w:bCs/>
                <w:lang w:val="en-US"/>
              </w:rPr>
              <w:t>Automotive SPICE PAM 3.1 (VDA</w:t>
            </w:r>
            <w:r w:rsidR="001639D5">
              <w:rPr>
                <w:b/>
                <w:bCs/>
                <w:lang w:val="en-US"/>
              </w:rPr>
              <w:t>-</w:t>
            </w:r>
            <w:r w:rsidRPr="004B0AE9">
              <w:rPr>
                <w:b/>
                <w:bCs/>
                <w:lang w:val="en-US"/>
              </w:rPr>
              <w:t>Scope)</w:t>
            </w:r>
          </w:p>
        </w:tc>
      </w:tr>
      <w:tr w:rsidR="00694952" w:rsidRPr="00EA7464" w14:paraId="43548121" w14:textId="77777777" w:rsidTr="006373B6">
        <w:trPr>
          <w:trHeight w:val="286"/>
        </w:trPr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6245C76" w14:textId="77777777" w:rsidR="00EA7464" w:rsidRPr="00843CD0" w:rsidRDefault="002C4230" w:rsidP="00843CD0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PA</w:t>
            </w:r>
          </w:p>
        </w:tc>
        <w:tc>
          <w:tcPr>
            <w:tcW w:w="532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2BFBE4F9" w14:textId="77777777" w:rsidR="00EA7464" w:rsidRPr="00843CD0" w:rsidRDefault="00EA7464" w:rsidP="00843CD0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 w:rsidRPr="00843CD0">
              <w:rPr>
                <w:sz w:val="14"/>
                <w:szCs w:val="14"/>
              </w:rPr>
              <w:t>MAN.3</w:t>
            </w:r>
          </w:p>
        </w:tc>
        <w:tc>
          <w:tcPr>
            <w:tcW w:w="532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798BF095" w14:textId="77777777" w:rsidR="00EA7464" w:rsidRPr="00843CD0" w:rsidRDefault="00843CD0" w:rsidP="00843CD0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SUP.1</w:t>
            </w:r>
          </w:p>
        </w:tc>
        <w:tc>
          <w:tcPr>
            <w:tcW w:w="532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089972F4" w14:textId="77777777" w:rsidR="00EA7464" w:rsidRPr="00843CD0" w:rsidRDefault="00843CD0" w:rsidP="00843CD0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SUP.8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01DBA0A2" w14:textId="77777777" w:rsidR="00EA7464" w:rsidRPr="00843CD0" w:rsidRDefault="00843CD0" w:rsidP="00843CD0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SUP.9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61AE1DD9" w14:textId="6E3C502A" w:rsidR="00EA7464" w:rsidRPr="00843CD0" w:rsidRDefault="00843CD0" w:rsidP="000B109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SU</w:t>
            </w:r>
            <w:r w:rsidR="000B1095">
              <w:rPr>
                <w:sz w:val="14"/>
                <w:szCs w:val="14"/>
              </w:rPr>
              <w:t>P</w:t>
            </w:r>
            <w:r>
              <w:rPr>
                <w:sz w:val="14"/>
                <w:szCs w:val="14"/>
              </w:rPr>
              <w:t>.10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6FBBF41C" w14:textId="77777777" w:rsidR="00EA7464" w:rsidRPr="00843CD0" w:rsidRDefault="00843CD0" w:rsidP="00843CD0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ACQ.4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1890C4B2" w14:textId="77777777" w:rsidR="00EA7464" w:rsidRPr="00843CD0" w:rsidRDefault="00843CD0" w:rsidP="00843CD0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SYS.2</w:t>
            </w:r>
          </w:p>
        </w:tc>
        <w:tc>
          <w:tcPr>
            <w:tcW w:w="534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04D69126" w14:textId="77777777" w:rsidR="00EA7464" w:rsidRPr="00843CD0" w:rsidRDefault="00843CD0" w:rsidP="00843CD0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SYS.3</w:t>
            </w:r>
          </w:p>
        </w:tc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68AFFED" w14:textId="77777777" w:rsidR="00EA7464" w:rsidRPr="00843CD0" w:rsidRDefault="00843CD0" w:rsidP="00843CD0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SYS.4</w:t>
            </w:r>
          </w:p>
        </w:tc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0D88E584" w14:textId="77777777" w:rsidR="00EA7464" w:rsidRPr="00843CD0" w:rsidRDefault="00843CD0" w:rsidP="00843CD0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SYS.5</w:t>
            </w:r>
          </w:p>
        </w:tc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57D9B831" w14:textId="77777777" w:rsidR="00EA7464" w:rsidRPr="00843CD0" w:rsidRDefault="00843CD0" w:rsidP="00843CD0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SWE.1</w:t>
            </w:r>
          </w:p>
        </w:tc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567C1554" w14:textId="77777777" w:rsidR="00EA7464" w:rsidRPr="00843CD0" w:rsidRDefault="00843CD0" w:rsidP="00843CD0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SWE.2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714B1613" w14:textId="77777777" w:rsidR="00EA7464" w:rsidRPr="00843CD0" w:rsidRDefault="00843CD0" w:rsidP="00843CD0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SWE.3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689AB995" w14:textId="77777777" w:rsidR="00EA7464" w:rsidRPr="00843CD0" w:rsidRDefault="00843CD0" w:rsidP="00843CD0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SWE.4</w:t>
            </w:r>
          </w:p>
        </w:tc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12CE6B83" w14:textId="77777777" w:rsidR="00EA7464" w:rsidRPr="00843CD0" w:rsidRDefault="00843CD0" w:rsidP="00843CD0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SWE.5</w:t>
            </w:r>
          </w:p>
        </w:tc>
        <w:tc>
          <w:tcPr>
            <w:tcW w:w="537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13FF4707" w14:textId="77777777" w:rsidR="00EA7464" w:rsidRPr="00843CD0" w:rsidRDefault="00843CD0" w:rsidP="00843CD0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SWE.6</w:t>
            </w:r>
          </w:p>
        </w:tc>
      </w:tr>
      <w:tr w:rsidR="00694952" w:rsidRPr="00EA7464" w14:paraId="507B5E6D" w14:textId="77777777" w:rsidTr="006373B6">
        <w:trPr>
          <w:trHeight w:val="286"/>
        </w:trPr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1BEAA190" w14:textId="77777777" w:rsidR="00EA7464" w:rsidRPr="00843CD0" w:rsidRDefault="002C4230" w:rsidP="001662E7">
            <w:pPr>
              <w:spacing w:after="0" w:line="240" w:lineRule="auto"/>
              <w:ind w:left="0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1.1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-200787938"/>
            <w:placeholder>
              <w:docPart w:val="376038017F6C40909019209668C708EF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1344CB3C" w14:textId="526607B3" w:rsidR="00EA7464" w:rsidRPr="00843CD0" w:rsidRDefault="00EE7B87" w:rsidP="00843CD0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203982857"/>
            <w:placeholder>
              <w:docPart w:val="A42AD757031C459098C16BC1A3712AAA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51357FEF" w14:textId="1924BE13" w:rsidR="00EA7464" w:rsidRPr="00843CD0" w:rsidRDefault="00EE7B87" w:rsidP="00843CD0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707096394"/>
            <w:placeholder>
              <w:docPart w:val="598324D8F06C4EE5BAB26D1E15A1AEB0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0C79C413" w14:textId="4F208E05" w:rsidR="00EA7464" w:rsidRPr="00843CD0" w:rsidRDefault="005C3CDC" w:rsidP="00843CD0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444815532"/>
            <w:placeholder>
              <w:docPart w:val="8673368D81084DB3BCAE869DDFEE99FA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3663D4FC" w14:textId="0F1DB47F" w:rsidR="00EA7464" w:rsidRPr="00843CD0" w:rsidRDefault="005C3CDC" w:rsidP="00843CD0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942997646"/>
            <w:placeholder>
              <w:docPart w:val="B51F85449769455CB0FD320547374D60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2EEE9759" w14:textId="119B1217" w:rsidR="00EA7464" w:rsidRPr="00843CD0" w:rsidRDefault="005C3CDC" w:rsidP="00843CD0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2079588408"/>
            <w:placeholder>
              <w:docPart w:val="19CC35E4E01541039CC07EE0C2A719E7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1230F5F8" w14:textId="056D3754" w:rsidR="00EA7464" w:rsidRPr="00843CD0" w:rsidRDefault="005C3CDC" w:rsidP="00843CD0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799034698"/>
            <w:placeholder>
              <w:docPart w:val="F1240EABA37843B5A9E634129B43AB3D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7B58ED41" w14:textId="33444C7A" w:rsidR="00EA7464" w:rsidRPr="00843CD0" w:rsidRDefault="005C3CDC" w:rsidP="00843CD0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919277731"/>
            <w:placeholder>
              <w:docPart w:val="77769479D6274E5695234126132ACF17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4" w:type="dxa"/>
                <w:gridSpan w:val="2"/>
                <w:tcMar>
                  <w:bottom w:w="0" w:type="dxa"/>
                </w:tcMar>
                <w:vAlign w:val="center"/>
              </w:tcPr>
              <w:p w14:paraId="1D92BF5E" w14:textId="0AA14FD1" w:rsidR="00EA7464" w:rsidRPr="00843CD0" w:rsidRDefault="005C3CDC" w:rsidP="00843CD0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312786431"/>
            <w:placeholder>
              <w:docPart w:val="BAB94418AACD4A15A040D2CB52DC29ED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21C42A3B" w14:textId="0C1F5035" w:rsidR="00EA7464" w:rsidRPr="00843CD0" w:rsidRDefault="005C3CDC" w:rsidP="00843CD0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898012288"/>
            <w:placeholder>
              <w:docPart w:val="AC940F69A3C5484EA0ED8ACCA771BEEB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7D94CBEF" w14:textId="1F8F2547" w:rsidR="00EA7464" w:rsidRPr="00843CD0" w:rsidRDefault="005C3CDC" w:rsidP="00843CD0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2119204529"/>
            <w:placeholder>
              <w:docPart w:val="E4597C029A0F465F8BB1F92BDD6BE020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506079FF" w14:textId="03E44873" w:rsidR="00EA7464" w:rsidRPr="00843CD0" w:rsidRDefault="005C3CDC" w:rsidP="00843CD0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2104838275"/>
            <w:placeholder>
              <w:docPart w:val="6D1B9DA55AA9489194F77A6EED6DD6D9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20351450" w14:textId="0C9FA551" w:rsidR="00EA7464" w:rsidRPr="00843CD0" w:rsidRDefault="005C3CDC" w:rsidP="00843CD0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393747459"/>
            <w:placeholder>
              <w:docPart w:val="DEB3F7440CDC443493595044C22878E6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2F591163" w14:textId="6458E323" w:rsidR="00EA7464" w:rsidRPr="00843CD0" w:rsidRDefault="005C3CDC" w:rsidP="00843CD0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934481425"/>
            <w:placeholder>
              <w:docPart w:val="3C7D80A1ED1B4952B869F2B0DAC1B8C4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06FCD205" w14:textId="6E17AF18" w:rsidR="00EA7464" w:rsidRPr="00843CD0" w:rsidRDefault="005C3CDC" w:rsidP="00843CD0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833016820"/>
            <w:placeholder>
              <w:docPart w:val="05ABFF8A6EB041DDBBF11A0ACFF2DAE9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2C11AF22" w14:textId="0278A1EB" w:rsidR="00EA7464" w:rsidRPr="00843CD0" w:rsidRDefault="005C3CDC" w:rsidP="00843CD0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323702948"/>
            <w:placeholder>
              <w:docPart w:val="59DA72025F1A4CA0B9438EAE701FE4B3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7" w:type="dxa"/>
                <w:tcMar>
                  <w:bottom w:w="0" w:type="dxa"/>
                </w:tcMar>
                <w:vAlign w:val="center"/>
              </w:tcPr>
              <w:p w14:paraId="3D78705C" w14:textId="29DED185" w:rsidR="00EA7464" w:rsidRPr="00843CD0" w:rsidRDefault="005C3CDC" w:rsidP="00843CD0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</w:tr>
      <w:tr w:rsidR="00694952" w:rsidRPr="00EA7464" w14:paraId="09602196" w14:textId="77777777" w:rsidTr="006373B6">
        <w:trPr>
          <w:trHeight w:val="286"/>
        </w:trPr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27E24FBE" w14:textId="77777777" w:rsidR="00EA7464" w:rsidRPr="00843CD0" w:rsidRDefault="002C4230" w:rsidP="001662E7">
            <w:pPr>
              <w:spacing w:after="0" w:line="240" w:lineRule="auto"/>
              <w:ind w:left="0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2.1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1756392891"/>
            <w:placeholder>
              <w:docPart w:val="014664E0C74D4CA6813777AF508BDBAD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301A0530" w14:textId="75E3F08C" w:rsidR="00EA7464" w:rsidRPr="00843CD0" w:rsidRDefault="005C3CDC" w:rsidP="00843CD0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309020590"/>
            <w:placeholder>
              <w:docPart w:val="3BF65C9A4B494C568EB3E9D4B5D859DE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7145E21E" w14:textId="1ABF0904" w:rsidR="00EA7464" w:rsidRPr="00843CD0" w:rsidRDefault="005C3CDC" w:rsidP="00843CD0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628300487"/>
            <w:placeholder>
              <w:docPart w:val="47F5A31099734AF585B37725E733B59B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21009761" w14:textId="4F871EE1" w:rsidR="00EA7464" w:rsidRPr="00843CD0" w:rsidRDefault="005C3CDC" w:rsidP="00843CD0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012521469"/>
            <w:placeholder>
              <w:docPart w:val="2A13AA585C8441B2A30C398D9E4A071D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2EBC2F18" w14:textId="4B75B33A" w:rsidR="00EA7464" w:rsidRPr="00843CD0" w:rsidRDefault="005C3CDC" w:rsidP="00843CD0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735046784"/>
            <w:placeholder>
              <w:docPart w:val="17458441445E4263B2F6E4442A8611AD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046770CE" w14:textId="2E314FDD" w:rsidR="00EA7464" w:rsidRPr="00843CD0" w:rsidRDefault="005C3CDC" w:rsidP="00843CD0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2145806163"/>
            <w:placeholder>
              <w:docPart w:val="EB233ADA41194C0BA63D38B4CA70DE95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0F5F5473" w14:textId="4481E143" w:rsidR="00EA7464" w:rsidRPr="00843CD0" w:rsidRDefault="005C3CDC" w:rsidP="00843CD0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32946196"/>
            <w:placeholder>
              <w:docPart w:val="DB218B9417354426A160E8639ABEFF32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57376970" w14:textId="63942B12" w:rsidR="00EA7464" w:rsidRPr="00843CD0" w:rsidRDefault="005C3CDC" w:rsidP="00843CD0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903716119"/>
            <w:placeholder>
              <w:docPart w:val="ADA9862556FC4E23B72288F50D3A926D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4" w:type="dxa"/>
                <w:gridSpan w:val="2"/>
                <w:tcMar>
                  <w:bottom w:w="0" w:type="dxa"/>
                </w:tcMar>
                <w:vAlign w:val="center"/>
              </w:tcPr>
              <w:p w14:paraId="03D4C73B" w14:textId="1480BE90" w:rsidR="00EA7464" w:rsidRPr="00843CD0" w:rsidRDefault="005C3CDC" w:rsidP="00843CD0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263756428"/>
            <w:placeholder>
              <w:docPart w:val="84AE5289B77D4295A8A15047FDC117FE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14EBD83C" w14:textId="0756B9E2" w:rsidR="00EA7464" w:rsidRPr="00843CD0" w:rsidRDefault="005C3CDC" w:rsidP="00843CD0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47271985"/>
            <w:placeholder>
              <w:docPart w:val="6D0914A7A32B4D88A4DBB0F1C7BDF29A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36D3394F" w14:textId="652142B4" w:rsidR="00EA7464" w:rsidRPr="00843CD0" w:rsidRDefault="005C3CDC" w:rsidP="00843CD0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733505301"/>
            <w:placeholder>
              <w:docPart w:val="B03F612989724436BFEBC14E98D30D15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604A586D" w14:textId="1F8EE788" w:rsidR="00EA7464" w:rsidRPr="00843CD0" w:rsidRDefault="005C3CDC" w:rsidP="00843CD0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271712406"/>
            <w:placeholder>
              <w:docPart w:val="3E09336B3E214E0CBD802CB741D9B917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1F2F2770" w14:textId="756FAF1F" w:rsidR="00EA7464" w:rsidRPr="00843CD0" w:rsidRDefault="005C3CDC" w:rsidP="00843CD0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81841285"/>
            <w:placeholder>
              <w:docPart w:val="0DCA7EF8D8B94FF2B0ADC052494579EB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6F08C55B" w14:textId="28461F74" w:rsidR="00EA7464" w:rsidRPr="00843CD0" w:rsidRDefault="005C3CDC" w:rsidP="00843CD0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2043859906"/>
            <w:placeholder>
              <w:docPart w:val="D163D0DF6F934FDB8971D2B512802D4F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3E8833D0" w14:textId="0992ECFF" w:rsidR="00EA7464" w:rsidRPr="00843CD0" w:rsidRDefault="005C3CDC" w:rsidP="00843CD0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028253875"/>
            <w:placeholder>
              <w:docPart w:val="17F94211FD1E474EB9E88F98A5EC77C8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0A3880DE" w14:textId="1EBE9C90" w:rsidR="00EA7464" w:rsidRPr="00843CD0" w:rsidRDefault="005C3CDC" w:rsidP="00843CD0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855411157"/>
            <w:placeholder>
              <w:docPart w:val="7552325332BF459EA584A9BA7D311BB1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7" w:type="dxa"/>
                <w:tcMar>
                  <w:bottom w:w="0" w:type="dxa"/>
                </w:tcMar>
                <w:vAlign w:val="center"/>
              </w:tcPr>
              <w:p w14:paraId="34B47102" w14:textId="300195DE" w:rsidR="00EA7464" w:rsidRPr="00843CD0" w:rsidRDefault="005C3CDC" w:rsidP="00843CD0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</w:tr>
      <w:tr w:rsidR="00694952" w:rsidRPr="00EA7464" w14:paraId="49FF2A60" w14:textId="77777777" w:rsidTr="006373B6">
        <w:trPr>
          <w:trHeight w:val="286"/>
        </w:trPr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47F53263" w14:textId="77777777" w:rsidR="002C4230" w:rsidRPr="00843CD0" w:rsidRDefault="002C4230" w:rsidP="001662E7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2.2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1713310332"/>
            <w:placeholder>
              <w:docPart w:val="2C4A2935E2DB4717AE2B174D7BF893D7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249AD0F7" w14:textId="4882F2E1" w:rsidR="002C4230" w:rsidRPr="00843CD0" w:rsidRDefault="005C3CDC" w:rsidP="00843CD0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975448478"/>
            <w:placeholder>
              <w:docPart w:val="24A50A921EDB44019CE0E4976429AF6E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624F54C4" w14:textId="6BDD1773" w:rsidR="002C4230" w:rsidRPr="00843CD0" w:rsidRDefault="005C3CDC" w:rsidP="00843CD0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229651294"/>
            <w:placeholder>
              <w:docPart w:val="E3BA2E2767B4436FAB3752F095918962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1873D685" w14:textId="3E9F6A96" w:rsidR="002C4230" w:rsidRPr="00843CD0" w:rsidRDefault="005C3CDC" w:rsidP="00843CD0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883949584"/>
            <w:placeholder>
              <w:docPart w:val="183E68BD60A7451FAB5E1E0790B05BD9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2EF974B3" w14:textId="039F9267" w:rsidR="002C4230" w:rsidRPr="00843CD0" w:rsidRDefault="005C3CDC" w:rsidP="00843CD0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064177553"/>
            <w:placeholder>
              <w:docPart w:val="D158817BC3EA4FADA7EF9BB7DEA0F4C0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32FEBC56" w14:textId="1B6F088A" w:rsidR="002C4230" w:rsidRPr="00843CD0" w:rsidRDefault="005C3CDC" w:rsidP="00843CD0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2004463765"/>
            <w:placeholder>
              <w:docPart w:val="DB3286C127DB4DD1950FA00334EB3B43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718C09C1" w14:textId="515EEA51" w:rsidR="002C4230" w:rsidRPr="00843CD0" w:rsidRDefault="005C3CDC" w:rsidP="00843CD0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418242723"/>
            <w:placeholder>
              <w:docPart w:val="BDD5EFB5B7A64FAAA6AB8FB558A47411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245F1B24" w14:textId="0C644D9A" w:rsidR="002C4230" w:rsidRPr="00843CD0" w:rsidRDefault="005C3CDC" w:rsidP="00843CD0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546283944"/>
            <w:placeholder>
              <w:docPart w:val="8F7BD8F630D14CC8A72E58CF2022459B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4" w:type="dxa"/>
                <w:gridSpan w:val="2"/>
                <w:tcMar>
                  <w:bottom w:w="0" w:type="dxa"/>
                </w:tcMar>
                <w:vAlign w:val="center"/>
              </w:tcPr>
              <w:p w14:paraId="6FA0E873" w14:textId="28017200" w:rsidR="002C4230" w:rsidRPr="00843CD0" w:rsidRDefault="005C3CDC" w:rsidP="00843CD0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596086475"/>
            <w:placeholder>
              <w:docPart w:val="7348F44043EE44CB9023E7D001855A61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0B0282B6" w14:textId="075A67E1" w:rsidR="002C4230" w:rsidRPr="00843CD0" w:rsidRDefault="005C3CDC" w:rsidP="00843CD0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2008636206"/>
            <w:placeholder>
              <w:docPart w:val="595594961E60471BAFCF97C187D09C22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7A5D2833" w14:textId="283B879B" w:rsidR="002C4230" w:rsidRPr="00843CD0" w:rsidRDefault="005C3CDC" w:rsidP="00843CD0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608902615"/>
            <w:placeholder>
              <w:docPart w:val="AD19625772E949C3B8BF518A6D04C90B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62DC338C" w14:textId="50BA54DA" w:rsidR="002C4230" w:rsidRPr="00843CD0" w:rsidRDefault="005C3CDC" w:rsidP="00843CD0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452200342"/>
            <w:placeholder>
              <w:docPart w:val="B2AC245D85B446AC8231C0A387AEEE9F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34B267FD" w14:textId="64189095" w:rsidR="002C4230" w:rsidRPr="00843CD0" w:rsidRDefault="005C3CDC" w:rsidP="00843CD0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672297035"/>
            <w:placeholder>
              <w:docPart w:val="42A6BE29564842848636EA0005FE0273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3B4C1E7E" w14:textId="4B91B793" w:rsidR="002C4230" w:rsidRPr="00843CD0" w:rsidRDefault="005C3CDC" w:rsidP="00843CD0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511771263"/>
            <w:placeholder>
              <w:docPart w:val="37D4DC114FF44D6782998678516D25AA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723A897C" w14:textId="50A2EE17" w:rsidR="002C4230" w:rsidRPr="00843CD0" w:rsidRDefault="005C3CDC" w:rsidP="00843CD0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681773598"/>
            <w:placeholder>
              <w:docPart w:val="7D8B29ED7D244B75B055C2F7F323F6E1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4AB93F59" w14:textId="74417BDA" w:rsidR="002C4230" w:rsidRPr="00843CD0" w:rsidRDefault="005C3CDC" w:rsidP="00843CD0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061225395"/>
            <w:placeholder>
              <w:docPart w:val="6779BFEF128C412D97D467643A58650B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7" w:type="dxa"/>
                <w:tcMar>
                  <w:bottom w:w="0" w:type="dxa"/>
                </w:tcMar>
                <w:vAlign w:val="center"/>
              </w:tcPr>
              <w:p w14:paraId="3FC0295A" w14:textId="116345B9" w:rsidR="002C4230" w:rsidRPr="00843CD0" w:rsidRDefault="005C3CDC" w:rsidP="00843CD0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</w:tr>
      <w:tr w:rsidR="00380306" w:rsidRPr="00380306" w14:paraId="41DB8BD7" w14:textId="77777777" w:rsidTr="006373B6">
        <w:trPr>
          <w:trHeight w:val="286"/>
        </w:trPr>
        <w:tc>
          <w:tcPr>
            <w:tcW w:w="7225" w:type="dxa"/>
            <w:gridSpan w:val="2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76AC03F7" w14:textId="5A6CF330" w:rsidR="00380306" w:rsidRPr="00380306" w:rsidRDefault="00380306" w:rsidP="00EE7B87">
            <w:pPr>
              <w:spacing w:after="0" w:line="240" w:lineRule="auto"/>
              <w:ind w:left="28"/>
            </w:pPr>
            <w:r w:rsidRPr="00380306">
              <w:t xml:space="preserve">Sind in der Bewertung unter Automotive </w:t>
            </w:r>
            <w:r w:rsidR="00FB03F5">
              <w:t>SPICE</w:t>
            </w:r>
            <w:r w:rsidRPr="00380306">
              <w:t xml:space="preserve"> PAM 3.1 </w:t>
            </w:r>
            <w:r w:rsidR="005C52D8">
              <w:t>Cybersecurity</w:t>
            </w:r>
            <w:r w:rsidRPr="00380306">
              <w:t xml:space="preserve"> Umfänge enthalten (Bsp. MAN.3)?</w:t>
            </w:r>
          </w:p>
        </w:tc>
        <w:sdt>
          <w:sdtPr>
            <w:alias w:val="Auswahl"/>
            <w:tag w:val="Auswahl"/>
            <w:id w:val="-1828968551"/>
            <w:placeholder>
              <w:docPart w:val="DefaultPlaceholder_-1854013438"/>
            </w:placeholder>
            <w15:color w:val="3366FF"/>
            <w:dropDownList>
              <w:listItem w:displayText="Ja" w:value="Ja"/>
              <w:listItem w:displayText="Nein" w:value="Nein"/>
              <w:listItem w:displayText="Klicken oder tippen Sie hier." w:value="Klicken oder tippen Sie hier."/>
            </w:dropDownList>
          </w:sdtPr>
          <w:sdtContent>
            <w:tc>
              <w:tcPr>
                <w:tcW w:w="1838" w:type="dxa"/>
                <w:gridSpan w:val="5"/>
                <w:vAlign w:val="center"/>
              </w:tcPr>
              <w:p w14:paraId="178E1C2C" w14:textId="7BB7546A" w:rsidR="00380306" w:rsidRPr="00380306" w:rsidRDefault="008622E3" w:rsidP="00EE7B87">
                <w:pPr>
                  <w:spacing w:after="0" w:line="240" w:lineRule="auto"/>
                  <w:ind w:left="28"/>
                </w:pPr>
                <w:r>
                  <w:t>Klicken oder tippen Sie hier.</w:t>
                </w:r>
              </w:p>
            </w:tc>
          </w:sdtContent>
        </w:sdt>
      </w:tr>
      <w:tr w:rsidR="00EE7B87" w:rsidRPr="00E0277E" w14:paraId="19A64BA6" w14:textId="77777777" w:rsidTr="006373B6">
        <w:trPr>
          <w:trHeight w:val="286"/>
        </w:trPr>
        <w:tc>
          <w:tcPr>
            <w:tcW w:w="9063" w:type="dxa"/>
            <w:gridSpan w:val="27"/>
            <w:shd w:val="clear" w:color="auto" w:fill="CCDFE9" w:themeFill="accent6" w:themeFillTint="66"/>
            <w:tcMar>
              <w:bottom w:w="0" w:type="dxa"/>
            </w:tcMar>
            <w:vAlign w:val="center"/>
          </w:tcPr>
          <w:p w14:paraId="3508475B" w14:textId="1BB597AF" w:rsidR="00EE7B87" w:rsidRPr="004B0AE9" w:rsidRDefault="00EE7B87" w:rsidP="00EE7B87">
            <w:pPr>
              <w:spacing w:after="0" w:line="240" w:lineRule="auto"/>
              <w:ind w:left="28"/>
              <w:rPr>
                <w:b/>
                <w:bCs/>
                <w:sz w:val="14"/>
                <w:szCs w:val="14"/>
                <w:lang w:val="en-US"/>
              </w:rPr>
            </w:pPr>
            <w:r w:rsidRPr="004B0AE9">
              <w:rPr>
                <w:b/>
                <w:bCs/>
                <w:lang w:val="en-US"/>
              </w:rPr>
              <w:t xml:space="preserve">Automotive SPICE for </w:t>
            </w:r>
            <w:r w:rsidR="005C52D8">
              <w:rPr>
                <w:b/>
                <w:bCs/>
                <w:lang w:val="en-US"/>
              </w:rPr>
              <w:t>Cybersecurity</w:t>
            </w:r>
            <w:r w:rsidRPr="004B0AE9">
              <w:rPr>
                <w:b/>
                <w:bCs/>
                <w:lang w:val="en-US"/>
              </w:rPr>
              <w:t xml:space="preserve"> (First Edition)</w:t>
            </w:r>
          </w:p>
        </w:tc>
      </w:tr>
      <w:tr w:rsidR="00380306" w:rsidRPr="00EA7464" w14:paraId="7E1CD5B3" w14:textId="77777777" w:rsidTr="00A702AD">
        <w:trPr>
          <w:trHeight w:val="272"/>
        </w:trPr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5D09860E" w14:textId="77777777" w:rsidR="00380306" w:rsidRPr="00843CD0" w:rsidRDefault="00380306" w:rsidP="00093800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PA</w:t>
            </w:r>
          </w:p>
        </w:tc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5168B77A" w14:textId="77777777" w:rsidR="00380306" w:rsidRPr="00843CD0" w:rsidRDefault="00380306" w:rsidP="00093800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SEC.1</w:t>
            </w:r>
          </w:p>
        </w:tc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953AED8" w14:textId="77777777" w:rsidR="00380306" w:rsidRPr="00843CD0" w:rsidRDefault="00380306" w:rsidP="00093800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SEC.2</w:t>
            </w:r>
          </w:p>
        </w:tc>
        <w:tc>
          <w:tcPr>
            <w:tcW w:w="546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5A67610B" w14:textId="77777777" w:rsidR="00380306" w:rsidRPr="00843CD0" w:rsidRDefault="00380306" w:rsidP="00093800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SEC.3</w:t>
            </w:r>
          </w:p>
        </w:tc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4B02D543" w14:textId="77777777" w:rsidR="00380306" w:rsidRPr="00843CD0" w:rsidRDefault="00380306" w:rsidP="00093800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SEC.4</w:t>
            </w:r>
          </w:p>
        </w:tc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46BC4541" w14:textId="77777777" w:rsidR="00380306" w:rsidRPr="00843CD0" w:rsidRDefault="00380306" w:rsidP="00093800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MAN.7</w:t>
            </w:r>
          </w:p>
        </w:tc>
        <w:tc>
          <w:tcPr>
            <w:tcW w:w="546" w:type="dxa"/>
            <w:gridSpan w:val="2"/>
            <w:shd w:val="clear" w:color="auto" w:fill="F2F2F2" w:themeFill="background1" w:themeFillShade="F2"/>
            <w:vAlign w:val="center"/>
          </w:tcPr>
          <w:p w14:paraId="3FB9A741" w14:textId="77777777" w:rsidR="00380306" w:rsidRPr="009755A4" w:rsidRDefault="00380306" w:rsidP="00093800">
            <w:pPr>
              <w:spacing w:after="0" w:line="240" w:lineRule="auto"/>
              <w:ind w:left="28"/>
              <w:jc w:val="center"/>
              <w:rPr>
                <w:bCs/>
                <w:sz w:val="14"/>
                <w:szCs w:val="14"/>
              </w:rPr>
            </w:pPr>
            <w:r w:rsidRPr="009755A4">
              <w:rPr>
                <w:bCs/>
                <w:sz w:val="14"/>
                <w:szCs w:val="14"/>
              </w:rPr>
              <w:t>ACQ.2</w:t>
            </w:r>
          </w:p>
        </w:tc>
        <w:tc>
          <w:tcPr>
            <w:tcW w:w="573" w:type="dxa"/>
            <w:gridSpan w:val="2"/>
            <w:shd w:val="clear" w:color="auto" w:fill="F2F2F2" w:themeFill="background1" w:themeFillShade="F2"/>
            <w:vAlign w:val="center"/>
          </w:tcPr>
          <w:p w14:paraId="7CA1ACCE" w14:textId="1E3786F1" w:rsidR="00380306" w:rsidRPr="00843CD0" w:rsidRDefault="00380306" w:rsidP="00093800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ACQ.4</w:t>
            </w:r>
          </w:p>
        </w:tc>
        <w:tc>
          <w:tcPr>
            <w:tcW w:w="4673" w:type="dxa"/>
            <w:gridSpan w:val="11"/>
            <w:vMerge w:val="restart"/>
            <w:shd w:val="clear" w:color="auto" w:fill="EDEEEF" w:themeFill="accent2" w:themeFillTint="33"/>
            <w:vAlign w:val="center"/>
          </w:tcPr>
          <w:p w14:paraId="50523DE2" w14:textId="030F4A4A" w:rsidR="00380306" w:rsidRPr="00843CD0" w:rsidRDefault="00380306" w:rsidP="00093800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</w:tr>
      <w:tr w:rsidR="00380306" w:rsidRPr="00EA7464" w14:paraId="31BA9018" w14:textId="77777777" w:rsidTr="00A702AD">
        <w:trPr>
          <w:trHeight w:val="272"/>
        </w:trPr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33F229F" w14:textId="77777777" w:rsidR="00380306" w:rsidRPr="00843CD0" w:rsidRDefault="00380306" w:rsidP="005C3CD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1.1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-648747094"/>
            <w:placeholder>
              <w:docPart w:val="28F636FE76EB4C5991BFAA83F276FD9E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18200B80" w14:textId="54652F51" w:rsidR="00380306" w:rsidRPr="00843CD0" w:rsidRDefault="00380306" w:rsidP="005C3CDC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168014122"/>
            <w:placeholder>
              <w:docPart w:val="D0159667DDCB4B9EB149D61F5CEC63E4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2065E9E5" w14:textId="2EC7F4CF" w:rsidR="00380306" w:rsidRPr="00843CD0" w:rsidRDefault="00380306" w:rsidP="005C3CDC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137919986"/>
            <w:placeholder>
              <w:docPart w:val="B604185595DE40CD9BDFECE0B212F6A0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tcMar>
                  <w:bottom w:w="0" w:type="dxa"/>
                </w:tcMar>
              </w:tcPr>
              <w:p w14:paraId="00CAB91B" w14:textId="2E869171" w:rsidR="00380306" w:rsidRPr="00843CD0" w:rsidRDefault="00380306" w:rsidP="005C3CDC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366869955"/>
            <w:placeholder>
              <w:docPart w:val="258B17FE00764EA8A3D150B9455C930B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7C2BFC26" w14:textId="7806638A" w:rsidR="00380306" w:rsidRPr="00843CD0" w:rsidRDefault="00380306" w:rsidP="005C3CDC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916126816"/>
            <w:placeholder>
              <w:docPart w:val="A1ED5804A46D4113A69EC42511FB0DAA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3E75389D" w14:textId="61F78641" w:rsidR="00380306" w:rsidRPr="00843CD0" w:rsidRDefault="00380306" w:rsidP="005C3CDC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603265773"/>
            <w:placeholder>
              <w:docPart w:val="65661AA9F7A744C2AD059842AD8E6FA1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shd w:val="clear" w:color="auto" w:fill="FFFFFF" w:themeFill="background1"/>
              </w:tcPr>
              <w:p w14:paraId="3209B953" w14:textId="39947EED" w:rsidR="00380306" w:rsidRPr="00843CD0" w:rsidRDefault="00380306" w:rsidP="005C3CDC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tc>
          <w:tcPr>
            <w:tcW w:w="573" w:type="dxa"/>
            <w:gridSpan w:val="2"/>
            <w:vAlign w:val="center"/>
          </w:tcPr>
          <w:p w14:paraId="3B714275" w14:textId="77777777" w:rsidR="00380306" w:rsidRPr="00843CD0" w:rsidRDefault="00380306" w:rsidP="005C3CDC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  <w:tc>
          <w:tcPr>
            <w:tcW w:w="4673" w:type="dxa"/>
            <w:gridSpan w:val="11"/>
            <w:vMerge/>
            <w:shd w:val="clear" w:color="auto" w:fill="EDEEEF" w:themeFill="accent2" w:themeFillTint="33"/>
            <w:vAlign w:val="center"/>
          </w:tcPr>
          <w:p w14:paraId="3A177A46" w14:textId="39A649FD" w:rsidR="00380306" w:rsidRPr="00843CD0" w:rsidRDefault="00380306" w:rsidP="005C3CDC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</w:tr>
      <w:tr w:rsidR="00380306" w:rsidRPr="00EA7464" w14:paraId="50FE93A1" w14:textId="77777777" w:rsidTr="00A702AD">
        <w:trPr>
          <w:trHeight w:val="272"/>
        </w:trPr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5D36B931" w14:textId="77777777" w:rsidR="00380306" w:rsidRPr="00843CD0" w:rsidRDefault="00380306" w:rsidP="005C3CD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2.1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-960953309"/>
            <w:placeholder>
              <w:docPart w:val="5233AD7342D44D51BAE1A237445D416C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176B69CA" w14:textId="7F6F0B8D" w:rsidR="00380306" w:rsidRPr="00843CD0" w:rsidRDefault="00380306" w:rsidP="005C3CDC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896407108"/>
            <w:placeholder>
              <w:docPart w:val="46A92BBCEC264DCF9BA9CFF18CA3C649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0EC62DD2" w14:textId="378FCBC0" w:rsidR="00380306" w:rsidRPr="00843CD0" w:rsidRDefault="00380306" w:rsidP="005C3CDC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693503987"/>
            <w:placeholder>
              <w:docPart w:val="C5B9501297A1449091B56F38A2E880BE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tcMar>
                  <w:bottom w:w="0" w:type="dxa"/>
                </w:tcMar>
              </w:tcPr>
              <w:p w14:paraId="63D8970C" w14:textId="17C5C870" w:rsidR="00380306" w:rsidRPr="00843CD0" w:rsidRDefault="00380306" w:rsidP="005C3CDC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547573471"/>
            <w:placeholder>
              <w:docPart w:val="3D6ABF00DB784D10B814A2B34BBFC1BB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07278553" w14:textId="3674A9BB" w:rsidR="00380306" w:rsidRPr="00843CD0" w:rsidRDefault="00380306" w:rsidP="005C3CDC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493882293"/>
            <w:placeholder>
              <w:docPart w:val="602E90C7B58A46F9BEC610E3656D2324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12326C17" w14:textId="28C597E2" w:rsidR="00380306" w:rsidRPr="00843CD0" w:rsidRDefault="00380306" w:rsidP="005C3CDC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958210962"/>
            <w:placeholder>
              <w:docPart w:val="F673B8954CA84DE284F6AF4798EF598E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shd w:val="clear" w:color="auto" w:fill="FFFFFF" w:themeFill="background1"/>
              </w:tcPr>
              <w:p w14:paraId="336964E8" w14:textId="3B869029" w:rsidR="00380306" w:rsidRPr="00843CD0" w:rsidRDefault="00380306" w:rsidP="005C3CDC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tc>
          <w:tcPr>
            <w:tcW w:w="573" w:type="dxa"/>
            <w:gridSpan w:val="2"/>
            <w:vAlign w:val="center"/>
          </w:tcPr>
          <w:p w14:paraId="1127A9B5" w14:textId="77777777" w:rsidR="00380306" w:rsidRPr="00843CD0" w:rsidRDefault="00380306" w:rsidP="005C3CDC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  <w:tc>
          <w:tcPr>
            <w:tcW w:w="4673" w:type="dxa"/>
            <w:gridSpan w:val="11"/>
            <w:vMerge/>
            <w:shd w:val="clear" w:color="auto" w:fill="EDEEEF" w:themeFill="accent2" w:themeFillTint="33"/>
            <w:vAlign w:val="center"/>
          </w:tcPr>
          <w:p w14:paraId="6D50D4BF" w14:textId="0C075A80" w:rsidR="00380306" w:rsidRPr="00843CD0" w:rsidRDefault="00380306" w:rsidP="005C3CDC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</w:tr>
      <w:tr w:rsidR="00380306" w:rsidRPr="00EA7464" w14:paraId="1E2E679D" w14:textId="77777777" w:rsidTr="00A702AD">
        <w:trPr>
          <w:trHeight w:val="272"/>
        </w:trPr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51726539" w14:textId="77777777" w:rsidR="00380306" w:rsidRDefault="00380306" w:rsidP="005C3CD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2.2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1302423353"/>
            <w:placeholder>
              <w:docPart w:val="E2E1C7A4E2F54CCF94E8D2649F57A489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2CA21E77" w14:textId="2C4A184F" w:rsidR="00380306" w:rsidRPr="00843CD0" w:rsidRDefault="00380306" w:rsidP="005C3CDC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126387040"/>
            <w:placeholder>
              <w:docPart w:val="585B4DEAA84A450E81F810550224FDFF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62777E24" w14:textId="0C5D1EF2" w:rsidR="00380306" w:rsidRPr="00843CD0" w:rsidRDefault="00380306" w:rsidP="005C3CDC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263466471"/>
            <w:placeholder>
              <w:docPart w:val="3A0E1C401CFB458C9FA726307765F6E3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tcMar>
                  <w:bottom w:w="0" w:type="dxa"/>
                </w:tcMar>
              </w:tcPr>
              <w:p w14:paraId="1D2F0CC9" w14:textId="32A0468C" w:rsidR="00380306" w:rsidRPr="00843CD0" w:rsidRDefault="00380306" w:rsidP="005C3CDC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652475549"/>
            <w:placeholder>
              <w:docPart w:val="9A6F1C22ED7E4DDB8D11F0E80D67EB07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310A4F77" w14:textId="6F50CCC9" w:rsidR="00380306" w:rsidRPr="00843CD0" w:rsidRDefault="00380306" w:rsidP="005C3CDC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129673364"/>
            <w:placeholder>
              <w:docPart w:val="F1CD9F40972D4039BCBA377B3BFC492E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739756E7" w14:textId="7598F189" w:rsidR="00380306" w:rsidRPr="00843CD0" w:rsidRDefault="00380306" w:rsidP="005C3CDC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141778441"/>
            <w:placeholder>
              <w:docPart w:val="B5AACE68ECC04661828076A40257003F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shd w:val="clear" w:color="auto" w:fill="FFFFFF" w:themeFill="background1"/>
              </w:tcPr>
              <w:p w14:paraId="0FEDD17C" w14:textId="19D2D1E7" w:rsidR="00380306" w:rsidRPr="00843CD0" w:rsidRDefault="00380306" w:rsidP="005C3CDC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tc>
          <w:tcPr>
            <w:tcW w:w="573" w:type="dxa"/>
            <w:gridSpan w:val="2"/>
            <w:vAlign w:val="center"/>
          </w:tcPr>
          <w:p w14:paraId="3AD4AD41" w14:textId="77777777" w:rsidR="00380306" w:rsidRPr="00843CD0" w:rsidRDefault="00380306" w:rsidP="005C3CDC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  <w:tc>
          <w:tcPr>
            <w:tcW w:w="4673" w:type="dxa"/>
            <w:gridSpan w:val="11"/>
            <w:vMerge/>
            <w:shd w:val="clear" w:color="auto" w:fill="EDEEEF" w:themeFill="accent2" w:themeFillTint="33"/>
            <w:vAlign w:val="center"/>
          </w:tcPr>
          <w:p w14:paraId="318A3560" w14:textId="53C4AAAE" w:rsidR="00380306" w:rsidRPr="00843CD0" w:rsidRDefault="00380306" w:rsidP="005C3CDC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</w:tr>
    </w:tbl>
    <w:p w14:paraId="0C9DAEC1" w14:textId="28B794EA" w:rsidR="005C3CDC" w:rsidRDefault="005C3CDC">
      <w:pPr>
        <w:spacing w:after="0" w:line="240" w:lineRule="auto"/>
      </w:pPr>
    </w:p>
    <w:p w14:paraId="25D89898" w14:textId="434C3A2D" w:rsidR="005C3CDC" w:rsidRDefault="005C3CDC">
      <w:pPr>
        <w:spacing w:after="0" w:line="240" w:lineRule="auto"/>
      </w:pPr>
      <w:r>
        <w:br w:type="page"/>
      </w:r>
    </w:p>
    <w:tbl>
      <w:tblPr>
        <w:tblStyle w:val="Tabellenraster"/>
        <w:tblW w:w="906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33"/>
        <w:gridCol w:w="12"/>
        <w:gridCol w:w="520"/>
        <w:gridCol w:w="25"/>
        <w:gridCol w:w="507"/>
        <w:gridCol w:w="38"/>
        <w:gridCol w:w="494"/>
        <w:gridCol w:w="52"/>
        <w:gridCol w:w="481"/>
        <w:gridCol w:w="64"/>
        <w:gridCol w:w="469"/>
        <w:gridCol w:w="76"/>
        <w:gridCol w:w="457"/>
        <w:gridCol w:w="89"/>
        <w:gridCol w:w="444"/>
        <w:gridCol w:w="129"/>
        <w:gridCol w:w="405"/>
        <w:gridCol w:w="533"/>
        <w:gridCol w:w="533"/>
        <w:gridCol w:w="533"/>
        <w:gridCol w:w="533"/>
        <w:gridCol w:w="298"/>
        <w:gridCol w:w="235"/>
        <w:gridCol w:w="405"/>
        <w:gridCol w:w="128"/>
        <w:gridCol w:w="533"/>
        <w:gridCol w:w="537"/>
      </w:tblGrid>
      <w:tr w:rsidR="001639D5" w:rsidRPr="001662E7" w14:paraId="6A5C3B84" w14:textId="77777777" w:rsidTr="00D40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98"/>
        </w:trPr>
        <w:tc>
          <w:tcPr>
            <w:tcW w:w="9063" w:type="dxa"/>
            <w:gridSpan w:val="27"/>
            <w:shd w:val="clear" w:color="auto" w:fill="4A8BAB" w:themeFill="accent6" w:themeFillShade="BF"/>
            <w:tcMar>
              <w:bottom w:w="0" w:type="dxa"/>
            </w:tcMar>
            <w:vAlign w:val="center"/>
          </w:tcPr>
          <w:p w14:paraId="4CFB93A7" w14:textId="26F5A1E5" w:rsidR="001639D5" w:rsidRPr="006373B6" w:rsidRDefault="001639D5" w:rsidP="00D40975">
            <w:pPr>
              <w:spacing w:after="0" w:line="240" w:lineRule="auto"/>
              <w:ind w:left="28" w:righ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2. E</w:t>
            </w:r>
            <w:r w:rsidRPr="006373B6">
              <w:rPr>
                <w:b/>
                <w:bCs/>
              </w:rPr>
              <w:t>ntwicklungsstandort</w:t>
            </w:r>
          </w:p>
        </w:tc>
      </w:tr>
      <w:tr w:rsidR="001639D5" w:rsidRPr="001662E7" w14:paraId="7A4C10C5" w14:textId="77777777" w:rsidTr="00D40975">
        <w:trPr>
          <w:trHeight w:hRule="exact" w:val="282"/>
        </w:trPr>
        <w:tc>
          <w:tcPr>
            <w:tcW w:w="2662" w:type="dxa"/>
            <w:gridSpan w:val="9"/>
            <w:shd w:val="clear" w:color="auto" w:fill="EDEEEF" w:themeFill="accent2" w:themeFillTint="33"/>
            <w:tcMar>
              <w:bottom w:w="0" w:type="dxa"/>
            </w:tcMar>
            <w:vAlign w:val="center"/>
          </w:tcPr>
          <w:p w14:paraId="6F642C97" w14:textId="77777777" w:rsidR="001639D5" w:rsidRPr="001662E7" w:rsidRDefault="001639D5" w:rsidP="00D40975">
            <w:pPr>
              <w:spacing w:after="0" w:line="240" w:lineRule="auto"/>
              <w:ind w:left="28"/>
              <w:jc w:val="mediumKashida"/>
              <w:rPr>
                <w:sz w:val="20"/>
                <w:szCs w:val="20"/>
              </w:rPr>
            </w:pPr>
            <w:r w:rsidRPr="001662E7">
              <w:rPr>
                <w:sz w:val="20"/>
                <w:szCs w:val="20"/>
              </w:rPr>
              <w:t>Standort:</w:t>
            </w:r>
          </w:p>
        </w:tc>
        <w:sdt>
          <w:sdtPr>
            <w:rPr>
              <w:sz w:val="20"/>
              <w:szCs w:val="20"/>
              <w:highlight w:val="yellow"/>
            </w:rPr>
            <w:id w:val="-223763832"/>
            <w:placeholder>
              <w:docPart w:val="F27C71ED1457499DA5B737F57F24FCAE"/>
            </w:placeholder>
            <w:showingPlcHdr/>
            <w15:color w:val="3366FF"/>
            <w:text/>
          </w:sdtPr>
          <w:sdtEndPr>
            <w:rPr>
              <w:highlight w:val="none"/>
            </w:rPr>
          </w:sdtEndPr>
          <w:sdtContent>
            <w:tc>
              <w:tcPr>
                <w:tcW w:w="6401" w:type="dxa"/>
                <w:gridSpan w:val="18"/>
                <w:vAlign w:val="center"/>
              </w:tcPr>
              <w:p w14:paraId="710F7D6F" w14:textId="77777777" w:rsidR="001639D5" w:rsidRPr="001662E7" w:rsidRDefault="001639D5" w:rsidP="00D40975">
                <w:pPr>
                  <w:spacing w:after="0" w:line="240" w:lineRule="auto"/>
                  <w:ind w:left="28" w:right="0"/>
                  <w:jc w:val="mediumKashida"/>
                  <w:rPr>
                    <w:sz w:val="20"/>
                    <w:szCs w:val="20"/>
                  </w:rPr>
                </w:pPr>
                <w:r w:rsidRPr="00BE4B52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1639D5" w:rsidRPr="001662E7" w14:paraId="4C172531" w14:textId="77777777" w:rsidTr="00D40975">
        <w:trPr>
          <w:trHeight w:hRule="exact" w:val="282"/>
        </w:trPr>
        <w:tc>
          <w:tcPr>
            <w:tcW w:w="2662" w:type="dxa"/>
            <w:gridSpan w:val="9"/>
            <w:shd w:val="clear" w:color="auto" w:fill="EDEEEF" w:themeFill="accent2" w:themeFillTint="33"/>
            <w:tcMar>
              <w:bottom w:w="0" w:type="dxa"/>
            </w:tcMar>
            <w:vAlign w:val="center"/>
          </w:tcPr>
          <w:p w14:paraId="532C42BC" w14:textId="77777777" w:rsidR="001639D5" w:rsidRPr="001662E7" w:rsidRDefault="001639D5" w:rsidP="00D40975">
            <w:pPr>
              <w:spacing w:after="0" w:line="240" w:lineRule="auto"/>
              <w:ind w:left="28"/>
              <w:jc w:val="mediumKashida"/>
              <w:rPr>
                <w:sz w:val="20"/>
                <w:szCs w:val="20"/>
              </w:rPr>
            </w:pPr>
            <w:r w:rsidRPr="001662E7">
              <w:rPr>
                <w:sz w:val="20"/>
                <w:szCs w:val="20"/>
              </w:rPr>
              <w:t>DUNS:</w:t>
            </w:r>
          </w:p>
        </w:tc>
        <w:sdt>
          <w:sdtPr>
            <w:rPr>
              <w:sz w:val="20"/>
              <w:szCs w:val="20"/>
            </w:rPr>
            <w:id w:val="-1560933417"/>
            <w:placeholder>
              <w:docPart w:val="F27C71ED1457499DA5B737F57F24FCAE"/>
            </w:placeholder>
            <w:showingPlcHdr/>
            <w15:color w:val="3366FF"/>
            <w:text/>
          </w:sdtPr>
          <w:sdtContent>
            <w:tc>
              <w:tcPr>
                <w:tcW w:w="6401" w:type="dxa"/>
                <w:gridSpan w:val="18"/>
                <w:vAlign w:val="center"/>
              </w:tcPr>
              <w:p w14:paraId="64091929" w14:textId="77777777" w:rsidR="001639D5" w:rsidRPr="001662E7" w:rsidRDefault="001639D5" w:rsidP="00D40975">
                <w:pPr>
                  <w:spacing w:after="0" w:line="240" w:lineRule="auto"/>
                  <w:ind w:left="28" w:right="0"/>
                  <w:jc w:val="mediumKashida"/>
                  <w:rPr>
                    <w:sz w:val="20"/>
                    <w:szCs w:val="20"/>
                  </w:rPr>
                </w:pPr>
                <w:r w:rsidRPr="00BE4B52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1639D5" w:rsidRPr="001662E7" w14:paraId="60DF3802" w14:textId="77777777" w:rsidTr="00D40975">
        <w:trPr>
          <w:trHeight w:hRule="exact" w:val="282"/>
        </w:trPr>
        <w:tc>
          <w:tcPr>
            <w:tcW w:w="9063" w:type="dxa"/>
            <w:gridSpan w:val="27"/>
            <w:shd w:val="clear" w:color="auto" w:fill="CCDFE9" w:themeFill="accent6" w:themeFillTint="66"/>
            <w:tcMar>
              <w:bottom w:w="0" w:type="dxa"/>
            </w:tcMar>
            <w:vAlign w:val="center"/>
          </w:tcPr>
          <w:p w14:paraId="2EFAA6D6" w14:textId="77777777" w:rsidR="001639D5" w:rsidRPr="001662E7" w:rsidRDefault="001639D5" w:rsidP="00D40975">
            <w:pPr>
              <w:spacing w:after="0" w:line="240" w:lineRule="auto"/>
              <w:ind w:left="28" w:right="0"/>
              <w:rPr>
                <w:b/>
                <w:bCs/>
              </w:rPr>
            </w:pPr>
            <w:r w:rsidRPr="001662E7">
              <w:rPr>
                <w:b/>
                <w:bCs/>
              </w:rPr>
              <w:t>Bewertung</w:t>
            </w:r>
          </w:p>
        </w:tc>
      </w:tr>
      <w:tr w:rsidR="001639D5" w:rsidRPr="00EA7464" w14:paraId="023032EA" w14:textId="77777777" w:rsidTr="00D40975">
        <w:trPr>
          <w:trHeight w:hRule="exact" w:val="282"/>
        </w:trPr>
        <w:tc>
          <w:tcPr>
            <w:tcW w:w="2662" w:type="dxa"/>
            <w:gridSpan w:val="9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6E747D84" w14:textId="77777777" w:rsidR="001639D5" w:rsidRPr="00843CD0" w:rsidRDefault="001639D5" w:rsidP="00D40975">
            <w:pPr>
              <w:spacing w:after="0" w:line="240" w:lineRule="auto"/>
              <w:ind w:left="28"/>
              <w:jc w:val="mediumKashida"/>
              <w:rPr>
                <w:sz w:val="14"/>
                <w:szCs w:val="14"/>
              </w:rPr>
            </w:pPr>
            <w:r w:rsidRPr="00391F30">
              <w:t>Referenzprojekt:</w:t>
            </w:r>
          </w:p>
        </w:tc>
        <w:sdt>
          <w:sdtPr>
            <w:rPr>
              <w:sz w:val="14"/>
              <w:szCs w:val="14"/>
            </w:rPr>
            <w:id w:val="1998610395"/>
            <w:placeholder>
              <w:docPart w:val="F27C71ED1457499DA5B737F57F24FCAE"/>
            </w:placeholder>
            <w:showingPlcHdr/>
            <w15:color w:val="3366FF"/>
            <w:text/>
          </w:sdtPr>
          <w:sdtContent>
            <w:tc>
              <w:tcPr>
                <w:tcW w:w="4265" w:type="dxa"/>
                <w:gridSpan w:val="12"/>
                <w:vAlign w:val="center"/>
              </w:tcPr>
              <w:p w14:paraId="06001429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mediumKashida"/>
                  <w:rPr>
                    <w:sz w:val="14"/>
                    <w:szCs w:val="14"/>
                  </w:rPr>
                </w:pPr>
                <w:r w:rsidRPr="00BE4B52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tc>
          <w:tcPr>
            <w:tcW w:w="938" w:type="dxa"/>
            <w:gridSpan w:val="3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4C122F40" w14:textId="77777777" w:rsidR="001639D5" w:rsidRPr="00391F30" w:rsidRDefault="001639D5" w:rsidP="00D40975">
            <w:pPr>
              <w:spacing w:after="0" w:line="240" w:lineRule="auto"/>
              <w:ind w:left="28" w:right="0"/>
              <w:jc w:val="mediumKashida"/>
            </w:pPr>
            <w:r w:rsidRPr="00391F30">
              <w:t>Datum:</w:t>
            </w:r>
          </w:p>
        </w:tc>
        <w:sdt>
          <w:sdtPr>
            <w:rPr>
              <w:sz w:val="14"/>
              <w:szCs w:val="14"/>
            </w:rPr>
            <w:alias w:val="Auswahl"/>
            <w:tag w:val="Auswahl"/>
            <w:id w:val="-1104335968"/>
            <w:placeholder>
              <w:docPart w:val="5925234DEA4D4F49A2591E77917AF612"/>
            </w:placeholder>
            <w:showingPlcHdr/>
            <w15:color w:val="3366FF"/>
            <w:date w:fullDate="2022-05-27T00:00:00Z"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1198" w:type="dxa"/>
                <w:gridSpan w:val="3"/>
                <w:tcMar>
                  <w:bottom w:w="0" w:type="dxa"/>
                </w:tcMar>
                <w:vAlign w:val="center"/>
              </w:tcPr>
              <w:p w14:paraId="70AB9997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mediumKashida"/>
                  <w:rPr>
                    <w:sz w:val="14"/>
                    <w:szCs w:val="14"/>
                  </w:rPr>
                </w:pPr>
                <w:r w:rsidRPr="00BE4B52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1639D5" w:rsidRPr="00EA7464" w14:paraId="31785A46" w14:textId="77777777" w:rsidTr="00D40975">
        <w:trPr>
          <w:trHeight w:hRule="exact" w:val="283"/>
        </w:trPr>
        <w:tc>
          <w:tcPr>
            <w:tcW w:w="2662" w:type="dxa"/>
            <w:gridSpan w:val="9"/>
            <w:vMerge w:val="restart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0E1DF4A2" w14:textId="77777777" w:rsidR="001639D5" w:rsidRPr="00843CD0" w:rsidRDefault="001639D5" w:rsidP="00D40975">
            <w:pPr>
              <w:spacing w:after="0" w:line="240" w:lineRule="auto"/>
              <w:ind w:left="28"/>
              <w:jc w:val="mediumKashida"/>
              <w:rPr>
                <w:sz w:val="14"/>
                <w:szCs w:val="14"/>
              </w:rPr>
            </w:pPr>
            <w:r>
              <w:t>Bewertungsmethode:</w:t>
            </w:r>
          </w:p>
        </w:tc>
        <w:tc>
          <w:tcPr>
            <w:tcW w:w="6401" w:type="dxa"/>
            <w:gridSpan w:val="18"/>
            <w:vAlign w:val="center"/>
          </w:tcPr>
          <w:p w14:paraId="2E3E921E" w14:textId="77777777" w:rsidR="001639D5" w:rsidRPr="00F10CB7" w:rsidRDefault="00000000" w:rsidP="00D40975">
            <w:pPr>
              <w:spacing w:after="0" w:line="240" w:lineRule="auto"/>
              <w:ind w:left="28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alias w:val="Klicken Sie hier"/>
                <w:tag w:val="Klicken Sie hier"/>
                <w:id w:val="-118767429"/>
                <w:placeholder>
                  <w:docPart w:val="DF6AA9CCC42B4BD4866AF5B71DA7104D"/>
                </w:placeholder>
                <w15:color w:val="3366FF"/>
                <w:dropDownList>
                  <w:listItem w:displayText=" " w:value="  "/>
                  <w:listItem w:displayText="Externes Automotive SPICE Assessment" w:value="Externes Automotive SPICE Assessment"/>
                  <w:listItem w:displayText="Internes Automotive SPICE Assessment" w:value="Internes Automotive SPICE Assessment"/>
                  <w:listItem w:displayText="GAP-Analyse" w:value="GAP-Analyse"/>
                  <w:listItem w:displayText="Interne Bewertung durch Qualitätsabteilung" w:value="Interne Bewertung durch Qualitätsabteilung"/>
                  <w:listItem w:displayText="Klicken oder Tippen Sie hier für die Auswahl." w:value="Klicken oder Tippen Sie hier für die Auswahl."/>
                </w:dropDownList>
              </w:sdtPr>
              <w:sdtContent>
                <w:r w:rsidR="001639D5">
                  <w:rPr>
                    <w:sz w:val="16"/>
                    <w:szCs w:val="16"/>
                  </w:rPr>
                  <w:t>Klicken oder Tippen Sie hier für die Auswahl.</w:t>
                </w:r>
              </w:sdtContent>
            </w:sdt>
          </w:p>
        </w:tc>
      </w:tr>
      <w:tr w:rsidR="001639D5" w:rsidRPr="00EA7464" w14:paraId="23C26A62" w14:textId="77777777" w:rsidTr="00D40975">
        <w:trPr>
          <w:trHeight w:hRule="exact" w:val="539"/>
        </w:trPr>
        <w:tc>
          <w:tcPr>
            <w:tcW w:w="2662" w:type="dxa"/>
            <w:gridSpan w:val="9"/>
            <w:vMerge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712BECF1" w14:textId="77777777" w:rsidR="001639D5" w:rsidRDefault="001639D5" w:rsidP="00D40975">
            <w:pPr>
              <w:spacing w:after="0" w:line="240" w:lineRule="auto"/>
              <w:ind w:left="28"/>
              <w:jc w:val="mediumKashida"/>
            </w:pPr>
          </w:p>
        </w:tc>
        <w:tc>
          <w:tcPr>
            <w:tcW w:w="6401" w:type="dxa"/>
            <w:gridSpan w:val="18"/>
            <w:shd w:val="clear" w:color="auto" w:fill="F2F2F2" w:themeFill="background1" w:themeFillShade="F2"/>
            <w:vAlign w:val="center"/>
          </w:tcPr>
          <w:p w14:paraId="3D2DDEA0" w14:textId="77777777" w:rsidR="001639D5" w:rsidRPr="00F10CB7" w:rsidRDefault="001639D5" w:rsidP="00D40975">
            <w:pPr>
              <w:spacing w:after="0" w:line="240" w:lineRule="auto"/>
              <w:ind w:left="28"/>
              <w:rPr>
                <w:sz w:val="16"/>
                <w:szCs w:val="16"/>
              </w:rPr>
            </w:pPr>
            <w:r w:rsidRPr="00F10CB7">
              <w:rPr>
                <w:sz w:val="16"/>
                <w:szCs w:val="16"/>
              </w:rPr>
              <w:t>Falls ein Assessmentbericht vorliegt, bitte den Bericht an das oben genannte E-Mailpostfach senden und die Verwendung der Unterlagen bestätigen.</w:t>
            </w:r>
          </w:p>
        </w:tc>
      </w:tr>
      <w:tr w:rsidR="001639D5" w:rsidRPr="000A02AF" w14:paraId="60ACD171" w14:textId="77777777" w:rsidTr="00D40975">
        <w:trPr>
          <w:trHeight w:hRule="exact" w:val="533"/>
        </w:trPr>
        <w:tc>
          <w:tcPr>
            <w:tcW w:w="2662" w:type="dxa"/>
            <w:gridSpan w:val="9"/>
            <w:vMerge w:val="restart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7477E54D" w14:textId="77777777" w:rsidR="001639D5" w:rsidRPr="000A02AF" w:rsidRDefault="001639D5" w:rsidP="00D40975">
            <w:pPr>
              <w:spacing w:after="0" w:line="240" w:lineRule="auto"/>
              <w:ind w:left="28"/>
            </w:pPr>
            <w:r w:rsidRPr="000A02AF">
              <w:t>Falls Bewertungsmethode Assessment:</w:t>
            </w:r>
          </w:p>
        </w:tc>
        <w:tc>
          <w:tcPr>
            <w:tcW w:w="2133" w:type="dxa"/>
            <w:gridSpan w:val="8"/>
            <w:shd w:val="clear" w:color="auto" w:fill="F2F2F2" w:themeFill="background1" w:themeFillShade="F2"/>
            <w:vAlign w:val="center"/>
          </w:tcPr>
          <w:p w14:paraId="1B10B518" w14:textId="77777777" w:rsidR="000C4F2B" w:rsidRDefault="000C4F2B" w:rsidP="000C4F2B">
            <w:pPr>
              <w:spacing w:after="0" w:line="240" w:lineRule="auto"/>
              <w:ind w:left="28" w:right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</w:t>
            </w:r>
            <w:r w:rsidRPr="00AC0B02">
              <w:rPr>
                <w:sz w:val="16"/>
                <w:szCs w:val="16"/>
                <w:lang w:val="en-US"/>
              </w:rPr>
              <w:t>rocess improvement/</w:t>
            </w:r>
          </w:p>
          <w:p w14:paraId="64D66B52" w14:textId="6B0015E2" w:rsidR="001639D5" w:rsidRPr="00AC0B02" w:rsidRDefault="000C4F2B" w:rsidP="000C4F2B">
            <w:pPr>
              <w:spacing w:after="0" w:line="240" w:lineRule="auto"/>
              <w:ind w:left="28" w:right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</w:t>
            </w:r>
            <w:r w:rsidRPr="00AC0B02">
              <w:rPr>
                <w:sz w:val="16"/>
                <w:szCs w:val="16"/>
                <w:lang w:val="en-US"/>
              </w:rPr>
              <w:t>rocess-related product</w:t>
            </w:r>
            <w:r>
              <w:rPr>
                <w:sz w:val="16"/>
                <w:szCs w:val="16"/>
                <w:lang w:val="en-US"/>
              </w:rPr>
              <w:t xml:space="preserve"> risk</w:t>
            </w:r>
          </w:p>
        </w:tc>
        <w:tc>
          <w:tcPr>
            <w:tcW w:w="2132" w:type="dxa"/>
            <w:gridSpan w:val="4"/>
            <w:shd w:val="clear" w:color="auto" w:fill="F2F2F2" w:themeFill="background1" w:themeFillShade="F2"/>
            <w:vAlign w:val="center"/>
          </w:tcPr>
          <w:p w14:paraId="10E02579" w14:textId="3C857D5E" w:rsidR="001639D5" w:rsidRPr="00F10CB7" w:rsidRDefault="00B53812" w:rsidP="00D40975">
            <w:pPr>
              <w:spacing w:after="0" w:line="240" w:lineRule="auto"/>
              <w:ind w:left="28" w:righ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VDA Guidelines</w:t>
            </w:r>
          </w:p>
        </w:tc>
        <w:tc>
          <w:tcPr>
            <w:tcW w:w="2136" w:type="dxa"/>
            <w:gridSpan w:val="6"/>
            <w:shd w:val="clear" w:color="auto" w:fill="F2F2F2" w:themeFill="background1" w:themeFillShade="F2"/>
            <w:vAlign w:val="center"/>
          </w:tcPr>
          <w:p w14:paraId="020A5007" w14:textId="77777777" w:rsidR="001639D5" w:rsidRPr="00F10CB7" w:rsidRDefault="001639D5" w:rsidP="00D40975">
            <w:pPr>
              <w:spacing w:after="0" w:line="240" w:lineRule="auto"/>
              <w:ind w:left="28" w:right="0"/>
              <w:jc w:val="center"/>
              <w:rPr>
                <w:sz w:val="16"/>
                <w:szCs w:val="16"/>
              </w:rPr>
            </w:pPr>
            <w:r w:rsidRPr="00F10CB7">
              <w:rPr>
                <w:sz w:val="16"/>
                <w:szCs w:val="16"/>
              </w:rPr>
              <w:t>Berücksichtigung</w:t>
            </w:r>
            <w:r>
              <w:rPr>
                <w:sz w:val="16"/>
                <w:szCs w:val="16"/>
              </w:rPr>
              <w:t xml:space="preserve"> </w:t>
            </w:r>
            <w:r w:rsidRPr="00AC0B02">
              <w:rPr>
                <w:sz w:val="16"/>
                <w:szCs w:val="16"/>
              </w:rPr>
              <w:t>Automotive SPICE® for Cybersecurity</w:t>
            </w:r>
          </w:p>
        </w:tc>
      </w:tr>
      <w:tr w:rsidR="001639D5" w:rsidRPr="000A02AF" w14:paraId="429D5B1B" w14:textId="77777777" w:rsidTr="00D40975">
        <w:trPr>
          <w:trHeight w:hRule="exact" w:val="340"/>
        </w:trPr>
        <w:tc>
          <w:tcPr>
            <w:tcW w:w="2662" w:type="dxa"/>
            <w:gridSpan w:val="9"/>
            <w:vMerge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60EBBF08" w14:textId="77777777" w:rsidR="001639D5" w:rsidRPr="000A02AF" w:rsidRDefault="001639D5" w:rsidP="00D40975">
            <w:pPr>
              <w:spacing w:after="0" w:line="240" w:lineRule="auto"/>
              <w:ind w:left="28"/>
            </w:pPr>
          </w:p>
        </w:tc>
        <w:tc>
          <w:tcPr>
            <w:tcW w:w="2133" w:type="dxa"/>
            <w:gridSpan w:val="8"/>
            <w:vAlign w:val="center"/>
          </w:tcPr>
          <w:p w14:paraId="4F0C84B9" w14:textId="2FFAF383" w:rsidR="001639D5" w:rsidRPr="00F10CB7" w:rsidRDefault="00000000" w:rsidP="00D40975">
            <w:pPr>
              <w:spacing w:after="0" w:line="240" w:lineRule="auto"/>
              <w:ind w:left="28"/>
              <w:jc w:val="center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alias w:val="Wählen Sie ein Element aus."/>
                <w:tag w:val="Wählen Sie ein Element aus."/>
                <w:id w:val="1569373502"/>
                <w:placeholder>
                  <w:docPart w:val="224F26469C514F14A6736874EB4040C9"/>
                </w:placeholder>
                <w15:color w:val="3366FF"/>
                <w:dropDownList>
                  <w:listItem w:displayText="Wählen Sie ein Element aus." w:value="Wählen Sie ein Element aus."/>
                  <w:listItem w:displayText="Process Improvement" w:value="Process Improvement"/>
                  <w:listItem w:displayText="Process-related product risk" w:value="Process-related product risk"/>
                  <w:listItem w:displayText=" " w:value="  "/>
                </w:dropDownList>
              </w:sdtPr>
              <w:sdtContent>
                <w:r w:rsidR="00CF2CBB" w:rsidRPr="00F10CB7">
                  <w:rPr>
                    <w:sz w:val="16"/>
                    <w:szCs w:val="16"/>
                  </w:rPr>
                  <w:t>Wählen Sie ein Element aus.</w:t>
                </w:r>
              </w:sdtContent>
            </w:sdt>
          </w:p>
        </w:tc>
        <w:tc>
          <w:tcPr>
            <w:tcW w:w="2132" w:type="dxa"/>
            <w:gridSpan w:val="4"/>
            <w:vAlign w:val="center"/>
          </w:tcPr>
          <w:p w14:paraId="2E4C9FD9" w14:textId="77777777" w:rsidR="001639D5" w:rsidRPr="00F10CB7" w:rsidRDefault="00000000" w:rsidP="00D40975">
            <w:pPr>
              <w:spacing w:after="0" w:line="240" w:lineRule="auto"/>
              <w:ind w:left="28"/>
              <w:jc w:val="center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alias w:val="Auswahl VDA-Guidlines"/>
                <w:tag w:val="Auswahl VDA-Guidlines"/>
                <w:id w:val="648864434"/>
                <w:placeholder>
                  <w:docPart w:val="03E3A11044974FE0B12663EC5056F09F"/>
                </w:placeholder>
                <w15:color w:val="3366FF"/>
                <w:dropDownList>
                  <w:listItem w:displayText="Wählen Sie ein Element aus." w:value="Wählen Sie ein Element aus."/>
                  <w:listItem w:displayText="Ja" w:value="Ja"/>
                  <w:listItem w:displayText="Nein" w:value="Nein"/>
                  <w:listItem w:displayText=" " w:value=" "/>
                </w:dropDownList>
              </w:sdtPr>
              <w:sdtContent>
                <w:r w:rsidR="001639D5" w:rsidRPr="00F10CB7">
                  <w:rPr>
                    <w:sz w:val="16"/>
                    <w:szCs w:val="16"/>
                  </w:rPr>
                  <w:t>Wählen Sie ein Element aus.</w:t>
                </w:r>
              </w:sdtContent>
            </w:sdt>
          </w:p>
        </w:tc>
        <w:tc>
          <w:tcPr>
            <w:tcW w:w="2136" w:type="dxa"/>
            <w:gridSpan w:val="6"/>
            <w:vAlign w:val="center"/>
          </w:tcPr>
          <w:p w14:paraId="4C9D1E39" w14:textId="228C9715" w:rsidR="001639D5" w:rsidRPr="00F10CB7" w:rsidRDefault="00000000" w:rsidP="00D40975">
            <w:pPr>
              <w:spacing w:after="0" w:line="240" w:lineRule="auto"/>
              <w:ind w:left="28"/>
              <w:jc w:val="center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alias w:val="Wählen Sie ein Element aus."/>
                <w:tag w:val="Auswahl"/>
                <w:id w:val="2102910018"/>
                <w:placeholder>
                  <w:docPart w:val="E6C3385176E1443DB4054771E9AAD3F0"/>
                </w:placeholder>
                <w15:color w:val="3366FF"/>
                <w:comboBox>
                  <w:listItem w:displayText="Wählen Sie ein Element aus." w:value="Wählen Sie ein Element aus."/>
                  <w:listItem w:displayText="Ja" w:value="Ja"/>
                  <w:listItem w:displayText="Nein" w:value="Nein"/>
                  <w:listItem w:displayText=" " w:value=" "/>
                </w:comboBox>
              </w:sdtPr>
              <w:sdtContent>
                <w:r w:rsidR="005E5B0D" w:rsidRPr="00F10CB7">
                  <w:rPr>
                    <w:sz w:val="16"/>
                    <w:szCs w:val="16"/>
                  </w:rPr>
                  <w:t>Wählen Sie ein Element aus.</w:t>
                </w:r>
              </w:sdtContent>
            </w:sdt>
          </w:p>
        </w:tc>
      </w:tr>
      <w:tr w:rsidR="001639D5" w:rsidRPr="00EA7464" w14:paraId="3C166B8B" w14:textId="77777777" w:rsidTr="00D40975">
        <w:trPr>
          <w:trHeight w:hRule="exact" w:val="527"/>
        </w:trPr>
        <w:tc>
          <w:tcPr>
            <w:tcW w:w="2662" w:type="dxa"/>
            <w:gridSpan w:val="9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29BCF1F4" w14:textId="77777777" w:rsidR="001639D5" w:rsidRDefault="001639D5" w:rsidP="00D40975">
            <w:pPr>
              <w:spacing w:after="0" w:line="240" w:lineRule="auto"/>
              <w:ind w:left="28"/>
              <w:jc w:val="mediumKashida"/>
            </w:pPr>
            <w:r>
              <w:t>Lead-Assessor inkl.</w:t>
            </w:r>
          </w:p>
          <w:p w14:paraId="509ADAA2" w14:textId="77777777" w:rsidR="001639D5" w:rsidRPr="00843CD0" w:rsidRDefault="001639D5" w:rsidP="00D40975">
            <w:pPr>
              <w:spacing w:after="0" w:line="240" w:lineRule="auto"/>
              <w:ind w:left="28"/>
              <w:jc w:val="mediumKashida"/>
              <w:rPr>
                <w:sz w:val="14"/>
                <w:szCs w:val="14"/>
              </w:rPr>
            </w:pPr>
            <w:r>
              <w:t>Unternehmen:</w:t>
            </w:r>
          </w:p>
        </w:tc>
        <w:sdt>
          <w:sdtPr>
            <w:rPr>
              <w:sz w:val="14"/>
              <w:szCs w:val="14"/>
            </w:rPr>
            <w:id w:val="1746837904"/>
            <w:placeholder>
              <w:docPart w:val="F27C71ED1457499DA5B737F57F24FCAE"/>
            </w:placeholder>
            <w:showingPlcHdr/>
            <w15:color w:val="3366FF"/>
            <w:text/>
          </w:sdtPr>
          <w:sdtContent>
            <w:tc>
              <w:tcPr>
                <w:tcW w:w="6401" w:type="dxa"/>
                <w:gridSpan w:val="18"/>
                <w:vAlign w:val="center"/>
              </w:tcPr>
              <w:p w14:paraId="5FC24D25" w14:textId="77777777" w:rsidR="001639D5" w:rsidRPr="00843CD0" w:rsidRDefault="001639D5" w:rsidP="00D40975">
                <w:pPr>
                  <w:spacing w:after="0" w:line="240" w:lineRule="auto"/>
                  <w:ind w:left="28"/>
                  <w:jc w:val="mediumKashida"/>
                  <w:rPr>
                    <w:sz w:val="14"/>
                    <w:szCs w:val="14"/>
                  </w:rPr>
                </w:pPr>
                <w:r w:rsidRPr="00BE4B52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1639D5" w:rsidRPr="00E0277E" w14:paraId="0566F20E" w14:textId="77777777" w:rsidTr="00D40975">
        <w:trPr>
          <w:trHeight w:val="286"/>
        </w:trPr>
        <w:tc>
          <w:tcPr>
            <w:tcW w:w="9063" w:type="dxa"/>
            <w:gridSpan w:val="27"/>
            <w:shd w:val="clear" w:color="auto" w:fill="CCDFE9" w:themeFill="accent6" w:themeFillTint="66"/>
            <w:tcMar>
              <w:bottom w:w="0" w:type="dxa"/>
            </w:tcMar>
            <w:vAlign w:val="center"/>
          </w:tcPr>
          <w:p w14:paraId="43288AF0" w14:textId="77777777" w:rsidR="001639D5" w:rsidRPr="004B0AE9" w:rsidRDefault="001639D5" w:rsidP="00D40975">
            <w:pPr>
              <w:spacing w:after="0" w:line="240" w:lineRule="auto"/>
              <w:ind w:left="28"/>
              <w:rPr>
                <w:b/>
                <w:bCs/>
                <w:sz w:val="14"/>
                <w:szCs w:val="14"/>
                <w:lang w:val="en-US"/>
              </w:rPr>
            </w:pPr>
            <w:r w:rsidRPr="004B0AE9">
              <w:rPr>
                <w:b/>
                <w:bCs/>
                <w:lang w:val="en-US"/>
              </w:rPr>
              <w:t>Automotive SPICE PAM 3.1 (VDA</w:t>
            </w:r>
            <w:r>
              <w:rPr>
                <w:b/>
                <w:bCs/>
                <w:lang w:val="en-US"/>
              </w:rPr>
              <w:t>-</w:t>
            </w:r>
            <w:r w:rsidRPr="004B0AE9">
              <w:rPr>
                <w:b/>
                <w:bCs/>
                <w:lang w:val="en-US"/>
              </w:rPr>
              <w:t>Scope)</w:t>
            </w:r>
          </w:p>
        </w:tc>
      </w:tr>
      <w:tr w:rsidR="001639D5" w:rsidRPr="00EA7464" w14:paraId="0EE39E0F" w14:textId="77777777" w:rsidTr="00D40975">
        <w:trPr>
          <w:trHeight w:val="286"/>
        </w:trPr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5960C6E5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PA</w:t>
            </w:r>
          </w:p>
        </w:tc>
        <w:tc>
          <w:tcPr>
            <w:tcW w:w="532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70BB27CA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 w:rsidRPr="00843CD0">
              <w:rPr>
                <w:sz w:val="14"/>
                <w:szCs w:val="14"/>
              </w:rPr>
              <w:t>MAN.3</w:t>
            </w:r>
          </w:p>
        </w:tc>
        <w:tc>
          <w:tcPr>
            <w:tcW w:w="532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56F2601A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SUP.1</w:t>
            </w:r>
          </w:p>
        </w:tc>
        <w:tc>
          <w:tcPr>
            <w:tcW w:w="532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2B5D98B1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SUP.8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40B79093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SUP.9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5D321BCF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SUP.10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6661CE2E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ACQ.4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512FAFD3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SYS.2</w:t>
            </w:r>
          </w:p>
        </w:tc>
        <w:tc>
          <w:tcPr>
            <w:tcW w:w="534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2D7907D2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SYS.3</w:t>
            </w:r>
          </w:p>
        </w:tc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172DD8C9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SYS.4</w:t>
            </w:r>
          </w:p>
        </w:tc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54E25429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SYS.5</w:t>
            </w:r>
          </w:p>
        </w:tc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09C38B21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SWE.1</w:t>
            </w:r>
          </w:p>
        </w:tc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2DBD297C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SWE.2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4CED523D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SWE.3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4778BFFB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SWE.4</w:t>
            </w:r>
          </w:p>
        </w:tc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7E69E782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SWE.5</w:t>
            </w:r>
          </w:p>
        </w:tc>
        <w:tc>
          <w:tcPr>
            <w:tcW w:w="537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FE35293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SWE.6</w:t>
            </w:r>
          </w:p>
        </w:tc>
      </w:tr>
      <w:tr w:rsidR="001639D5" w:rsidRPr="00EA7464" w14:paraId="33AE35A4" w14:textId="77777777" w:rsidTr="00D40975">
        <w:trPr>
          <w:trHeight w:val="286"/>
        </w:trPr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4D3351F5" w14:textId="77777777" w:rsidR="001639D5" w:rsidRPr="00843CD0" w:rsidRDefault="001639D5" w:rsidP="00D40975">
            <w:pPr>
              <w:spacing w:after="0" w:line="240" w:lineRule="auto"/>
              <w:ind w:left="0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1.1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1998759604"/>
            <w:placeholder>
              <w:docPart w:val="09A1044F73FE49A2B794C1ED6138D13C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44DBF9CC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288038746"/>
            <w:placeholder>
              <w:docPart w:val="238057FEA4444BC4892117F68FA0827F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460AE020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576023817"/>
            <w:placeholder>
              <w:docPart w:val="27A7522BC7A24799BADB18DBFD17336B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2A44FD60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230957825"/>
            <w:placeholder>
              <w:docPart w:val="B1704669204D45CAA0CF88B9A3D4EF21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33B905DF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523313717"/>
            <w:placeholder>
              <w:docPart w:val="53F2613FBCAC44F3A45014FBD329B8EC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5C23061D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633932505"/>
            <w:placeholder>
              <w:docPart w:val="A6F2A2EC5A354800AEB650565BFDF553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46AE7907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828670128"/>
            <w:placeholder>
              <w:docPart w:val="97655816C4A44E14950B0575A7226857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2E65CA00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942110778"/>
            <w:placeholder>
              <w:docPart w:val="0F18899C524E4F3E8887A04575AE3199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4" w:type="dxa"/>
                <w:gridSpan w:val="2"/>
                <w:tcMar>
                  <w:bottom w:w="0" w:type="dxa"/>
                </w:tcMar>
                <w:vAlign w:val="center"/>
              </w:tcPr>
              <w:p w14:paraId="12032E48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62676888"/>
            <w:placeholder>
              <w:docPart w:val="B66836C59F1F4646ADB409025EB22CD0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1F133030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275444626"/>
            <w:placeholder>
              <w:docPart w:val="61A9B7A3A4004F308B3AA67DD47FF16E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3E2C6579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47371911"/>
            <w:placeholder>
              <w:docPart w:val="D03436EB3728499AA2BA2362F8C0D05A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483DAA19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589804418"/>
            <w:placeholder>
              <w:docPart w:val="5F1108C73EFE4DFCB1CDF77863D9EF16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00B36471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337804796"/>
            <w:placeholder>
              <w:docPart w:val="E5803DD7363741AF94C41E910EB781CA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7D20F0FA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582689040"/>
            <w:placeholder>
              <w:docPart w:val="71F5D5B3DBF547AAB59D20FF4FCF8E1D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73C9B449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82063997"/>
            <w:placeholder>
              <w:docPart w:val="F5BFD9B206C54DBD92D97037DB685EC2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1C163781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085612825"/>
            <w:placeholder>
              <w:docPart w:val="2B7B456482F64650B0B49D004F176C77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7" w:type="dxa"/>
                <w:tcMar>
                  <w:bottom w:w="0" w:type="dxa"/>
                </w:tcMar>
                <w:vAlign w:val="center"/>
              </w:tcPr>
              <w:p w14:paraId="1B5C0165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</w:tr>
      <w:tr w:rsidR="001639D5" w:rsidRPr="00EA7464" w14:paraId="0FD94905" w14:textId="77777777" w:rsidTr="00D40975">
        <w:trPr>
          <w:trHeight w:val="286"/>
        </w:trPr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D4CA607" w14:textId="77777777" w:rsidR="001639D5" w:rsidRPr="00843CD0" w:rsidRDefault="001639D5" w:rsidP="00D40975">
            <w:pPr>
              <w:spacing w:after="0" w:line="240" w:lineRule="auto"/>
              <w:ind w:left="0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2.1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-190760591"/>
            <w:placeholder>
              <w:docPart w:val="5DC648D496C747CAB22F1DD6241E2F5C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408A1F07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27343526"/>
            <w:placeholder>
              <w:docPart w:val="B4BBB7ABC8D844A0A8CB634DCCC8C7F2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0DD52A22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925145030"/>
            <w:placeholder>
              <w:docPart w:val="2556769FDE2C45CD94B2C528332D9C03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45BE24FB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129057985"/>
            <w:placeholder>
              <w:docPart w:val="F6823EA1D31E43CAA67C72AA6B1B9A1C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2A9D87BA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093439295"/>
            <w:placeholder>
              <w:docPart w:val="CE55AEACDF1B47879E45D6B5C8AA3F49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786CBC8A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137720622"/>
            <w:placeholder>
              <w:docPart w:val="EF2FC0CF82A644ACABBA81524BADAADB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7E89EF64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288475630"/>
            <w:placeholder>
              <w:docPart w:val="DC16A07497EB45529AF84CDE2E810ABE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0CB1D9E0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717010638"/>
            <w:placeholder>
              <w:docPart w:val="B5D2E80482A845069B123EB87852C5E9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4" w:type="dxa"/>
                <w:gridSpan w:val="2"/>
                <w:tcMar>
                  <w:bottom w:w="0" w:type="dxa"/>
                </w:tcMar>
                <w:vAlign w:val="center"/>
              </w:tcPr>
              <w:p w14:paraId="1E00144F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953401772"/>
            <w:placeholder>
              <w:docPart w:val="180AB4183F194644B56FD6A19F144A10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0417DB71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547254864"/>
            <w:placeholder>
              <w:docPart w:val="A68D7B565DF640DD853E0756FA954DC3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224A2F22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504484570"/>
            <w:placeholder>
              <w:docPart w:val="4BCF3B76BECE47F8A323130AD82CDD10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12FEDDDB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345054084"/>
            <w:placeholder>
              <w:docPart w:val="45F52855614F4D369CCB7A41A6262988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5691DE5E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430231009"/>
            <w:placeholder>
              <w:docPart w:val="9AE1FAAFCF55430EADFF6427AF65EA4A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350CA4C0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1039015"/>
            <w:placeholder>
              <w:docPart w:val="5041E0BF811D45B49F4B547764B0939E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4119231B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164050347"/>
            <w:placeholder>
              <w:docPart w:val="D372F7202F07440E99EA4645CB70147A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7C6495FA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148358698"/>
            <w:placeholder>
              <w:docPart w:val="2C87BFF84A2D4292B904AC1237AB72BE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7" w:type="dxa"/>
                <w:tcMar>
                  <w:bottom w:w="0" w:type="dxa"/>
                </w:tcMar>
                <w:vAlign w:val="center"/>
              </w:tcPr>
              <w:p w14:paraId="39DA897D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</w:tr>
      <w:tr w:rsidR="001639D5" w:rsidRPr="00EA7464" w14:paraId="67452A06" w14:textId="77777777" w:rsidTr="00D40975">
        <w:trPr>
          <w:trHeight w:val="286"/>
        </w:trPr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1DD2F8AB" w14:textId="77777777" w:rsidR="001639D5" w:rsidRPr="00843CD0" w:rsidRDefault="001639D5" w:rsidP="00D40975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2.2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-919252420"/>
            <w:placeholder>
              <w:docPart w:val="C8092106BF5E487784D45AC074FAB3F1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419A8646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565296825"/>
            <w:placeholder>
              <w:docPart w:val="E4FFCCB217604E218C2FAAE68D97E75F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601DF036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748156605"/>
            <w:placeholder>
              <w:docPart w:val="5E2A5CFC222C43A58EC7D051E3FE3EA6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77953E13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593447791"/>
            <w:placeholder>
              <w:docPart w:val="FBCECB7014BD4EC2ADB3243F77DDA052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337B65C6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979122013"/>
            <w:placeholder>
              <w:docPart w:val="10BF3BC8B408463FA011C86A4A7DCF30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1FFC34F9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322159901"/>
            <w:placeholder>
              <w:docPart w:val="072E45C4747E4BC89B6B6127904AABB6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2988F858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300752248"/>
            <w:placeholder>
              <w:docPart w:val="98BB797C0AB44DFF83B035775FD990A5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06AC112D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656990496"/>
            <w:placeholder>
              <w:docPart w:val="589291011F814225B2E37D3566E18536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4" w:type="dxa"/>
                <w:gridSpan w:val="2"/>
                <w:tcMar>
                  <w:bottom w:w="0" w:type="dxa"/>
                </w:tcMar>
                <w:vAlign w:val="center"/>
              </w:tcPr>
              <w:p w14:paraId="121BB096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124159563"/>
            <w:placeholder>
              <w:docPart w:val="F06494F639D24DEFB0967CDBFF0D1ECD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4B5217AC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417835849"/>
            <w:placeholder>
              <w:docPart w:val="E16544B3DBC84B40A1BDBD9AA48C7AC7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27630FA1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2112340460"/>
            <w:placeholder>
              <w:docPart w:val="CE01D6920BC74165AB95F3B7E150EDBF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1E5B6DC7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703485768"/>
            <w:placeholder>
              <w:docPart w:val="42AE1923FC1F43CB956C5C075E6370C4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348F406A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320815971"/>
            <w:placeholder>
              <w:docPart w:val="691420BD11C54BB980B977E22E91F002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76A6E32B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660747876"/>
            <w:placeholder>
              <w:docPart w:val="ABF06DE67D614F888C0C0C2F0F8B5EDD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7B65DF74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59100089"/>
            <w:placeholder>
              <w:docPart w:val="792F27B7A18E4504BF750074D49E5753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0E3A68A5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774791961"/>
            <w:placeholder>
              <w:docPart w:val="26CAF59438AC4C94BD37A6B2E7234E22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7" w:type="dxa"/>
                <w:tcMar>
                  <w:bottom w:w="0" w:type="dxa"/>
                </w:tcMar>
                <w:vAlign w:val="center"/>
              </w:tcPr>
              <w:p w14:paraId="71CD2D06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</w:tr>
      <w:tr w:rsidR="001639D5" w:rsidRPr="00380306" w14:paraId="7A699281" w14:textId="77777777" w:rsidTr="00D40975">
        <w:trPr>
          <w:trHeight w:val="286"/>
        </w:trPr>
        <w:tc>
          <w:tcPr>
            <w:tcW w:w="7225" w:type="dxa"/>
            <w:gridSpan w:val="2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636A2947" w14:textId="296B2590" w:rsidR="001639D5" w:rsidRPr="00380306" w:rsidRDefault="001639D5" w:rsidP="00D40975">
            <w:pPr>
              <w:spacing w:after="0" w:line="240" w:lineRule="auto"/>
              <w:ind w:left="28"/>
            </w:pPr>
            <w:r w:rsidRPr="00380306">
              <w:t xml:space="preserve">Sind in der Bewertung unter Automotive </w:t>
            </w:r>
            <w:r w:rsidR="00FB03F5">
              <w:t>SPICE</w:t>
            </w:r>
            <w:r w:rsidRPr="00380306">
              <w:t xml:space="preserve"> PAM 3.1 </w:t>
            </w:r>
            <w:r w:rsidR="005C52D8">
              <w:t>Cybersecurity</w:t>
            </w:r>
            <w:r w:rsidRPr="00380306">
              <w:t xml:space="preserve"> Umfänge enthalten (Bsp. MAN.3)?</w:t>
            </w:r>
          </w:p>
        </w:tc>
        <w:sdt>
          <w:sdtPr>
            <w:alias w:val="Auswahl"/>
            <w:tag w:val="Auswahl"/>
            <w:id w:val="1960378822"/>
            <w:placeholder>
              <w:docPart w:val="4A33D2E4C1284022A8513D39B93E0EA1"/>
            </w:placeholder>
            <w15:color w:val="3366FF"/>
            <w:dropDownList>
              <w:listItem w:displayText="Ja" w:value="Ja"/>
              <w:listItem w:displayText="Nein" w:value="Nein"/>
              <w:listItem w:displayText="Klicken oder tippen Sie hier." w:value="Klicken oder tippen Sie hier."/>
            </w:dropDownList>
          </w:sdtPr>
          <w:sdtContent>
            <w:tc>
              <w:tcPr>
                <w:tcW w:w="1838" w:type="dxa"/>
                <w:gridSpan w:val="5"/>
                <w:vAlign w:val="center"/>
              </w:tcPr>
              <w:p w14:paraId="7ABE87B8" w14:textId="2686D8AC" w:rsidR="001639D5" w:rsidRPr="00380306" w:rsidRDefault="008622E3" w:rsidP="00D40975">
                <w:pPr>
                  <w:spacing w:after="0" w:line="240" w:lineRule="auto"/>
                  <w:ind w:left="28"/>
                </w:pPr>
                <w:r>
                  <w:t>Klicken oder tippen Sie hier.</w:t>
                </w:r>
              </w:p>
            </w:tc>
          </w:sdtContent>
        </w:sdt>
      </w:tr>
      <w:tr w:rsidR="001639D5" w:rsidRPr="00E0277E" w14:paraId="3D0BAD14" w14:textId="77777777" w:rsidTr="00D40975">
        <w:trPr>
          <w:trHeight w:val="286"/>
        </w:trPr>
        <w:tc>
          <w:tcPr>
            <w:tcW w:w="9063" w:type="dxa"/>
            <w:gridSpan w:val="27"/>
            <w:shd w:val="clear" w:color="auto" w:fill="CCDFE9" w:themeFill="accent6" w:themeFillTint="66"/>
            <w:tcMar>
              <w:bottom w:w="0" w:type="dxa"/>
            </w:tcMar>
            <w:vAlign w:val="center"/>
          </w:tcPr>
          <w:p w14:paraId="3F265806" w14:textId="77777777" w:rsidR="001639D5" w:rsidRPr="004B0AE9" w:rsidRDefault="001639D5" w:rsidP="00D40975">
            <w:pPr>
              <w:spacing w:after="0" w:line="240" w:lineRule="auto"/>
              <w:ind w:left="28"/>
              <w:rPr>
                <w:b/>
                <w:bCs/>
                <w:sz w:val="14"/>
                <w:szCs w:val="14"/>
                <w:lang w:val="en-US"/>
              </w:rPr>
            </w:pPr>
            <w:r w:rsidRPr="004B0AE9">
              <w:rPr>
                <w:b/>
                <w:bCs/>
                <w:lang w:val="en-US"/>
              </w:rPr>
              <w:t>Automotive SPICE for Cybersecurity (First Edition)</w:t>
            </w:r>
          </w:p>
        </w:tc>
      </w:tr>
      <w:tr w:rsidR="001639D5" w:rsidRPr="00EA7464" w14:paraId="76F74CD6" w14:textId="77777777" w:rsidTr="00A702AD">
        <w:trPr>
          <w:trHeight w:val="272"/>
        </w:trPr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03FBBC60" w14:textId="77777777" w:rsidR="001639D5" w:rsidRPr="00843CD0" w:rsidRDefault="001639D5" w:rsidP="00D40975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PA</w:t>
            </w:r>
          </w:p>
        </w:tc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6B7655C3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SEC.1</w:t>
            </w:r>
          </w:p>
        </w:tc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5C4FE18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SEC.2</w:t>
            </w:r>
          </w:p>
        </w:tc>
        <w:tc>
          <w:tcPr>
            <w:tcW w:w="546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6154BA0E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SEC.3</w:t>
            </w:r>
          </w:p>
        </w:tc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0A72950A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SEC.4</w:t>
            </w:r>
          </w:p>
        </w:tc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68CC4DF6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MAN.7</w:t>
            </w:r>
          </w:p>
        </w:tc>
        <w:tc>
          <w:tcPr>
            <w:tcW w:w="546" w:type="dxa"/>
            <w:gridSpan w:val="2"/>
            <w:shd w:val="clear" w:color="auto" w:fill="F2F2F2" w:themeFill="background1" w:themeFillShade="F2"/>
            <w:vAlign w:val="center"/>
          </w:tcPr>
          <w:p w14:paraId="00D7D274" w14:textId="77777777" w:rsidR="001639D5" w:rsidRPr="009755A4" w:rsidRDefault="001639D5" w:rsidP="00D40975">
            <w:pPr>
              <w:spacing w:after="0" w:line="240" w:lineRule="auto"/>
              <w:ind w:left="28"/>
              <w:jc w:val="center"/>
              <w:rPr>
                <w:bCs/>
                <w:sz w:val="14"/>
                <w:szCs w:val="14"/>
              </w:rPr>
            </w:pPr>
            <w:r w:rsidRPr="009755A4">
              <w:rPr>
                <w:bCs/>
                <w:sz w:val="14"/>
                <w:szCs w:val="14"/>
              </w:rPr>
              <w:t>ACQ.2</w:t>
            </w:r>
          </w:p>
        </w:tc>
        <w:tc>
          <w:tcPr>
            <w:tcW w:w="573" w:type="dxa"/>
            <w:gridSpan w:val="2"/>
            <w:shd w:val="clear" w:color="auto" w:fill="F2F2F2" w:themeFill="background1" w:themeFillShade="F2"/>
            <w:vAlign w:val="center"/>
          </w:tcPr>
          <w:p w14:paraId="72B157D2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ACQ.4</w:t>
            </w:r>
          </w:p>
        </w:tc>
        <w:tc>
          <w:tcPr>
            <w:tcW w:w="4673" w:type="dxa"/>
            <w:gridSpan w:val="11"/>
            <w:vMerge w:val="restart"/>
            <w:shd w:val="clear" w:color="auto" w:fill="EDEEEF" w:themeFill="accent2" w:themeFillTint="33"/>
            <w:vAlign w:val="center"/>
          </w:tcPr>
          <w:p w14:paraId="18830F86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</w:tr>
      <w:tr w:rsidR="001639D5" w:rsidRPr="00EA7464" w14:paraId="30087991" w14:textId="77777777" w:rsidTr="00A702AD">
        <w:trPr>
          <w:trHeight w:val="272"/>
        </w:trPr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084BA0B0" w14:textId="77777777" w:rsidR="001639D5" w:rsidRPr="00843CD0" w:rsidRDefault="001639D5" w:rsidP="00D40975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1.1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479500028"/>
            <w:placeholder>
              <w:docPart w:val="51E671589882457C9F5C438A49A4314F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586025A0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603878691"/>
            <w:placeholder>
              <w:docPart w:val="98BA9A25B5D24E13929987C61602CC09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7B9052F9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388455912"/>
            <w:placeholder>
              <w:docPart w:val="ACFD14264874446F84341E26F01360D9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tcMar>
                  <w:bottom w:w="0" w:type="dxa"/>
                </w:tcMar>
              </w:tcPr>
              <w:p w14:paraId="6ACC1137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819548740"/>
            <w:placeholder>
              <w:docPart w:val="EC95AB801B314752ADBFEC12759665DF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31BD6770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565220842"/>
            <w:placeholder>
              <w:docPart w:val="7AA4EF09C2A349499C82A87B6A85C1A0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4A360249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90166110"/>
            <w:placeholder>
              <w:docPart w:val="9A09793F80824BA6BC3B89F7AB4327CE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shd w:val="clear" w:color="auto" w:fill="FFFFFF" w:themeFill="background1"/>
              </w:tcPr>
              <w:p w14:paraId="1502991E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tc>
          <w:tcPr>
            <w:tcW w:w="573" w:type="dxa"/>
            <w:gridSpan w:val="2"/>
            <w:vAlign w:val="center"/>
          </w:tcPr>
          <w:p w14:paraId="1FB8CB46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  <w:tc>
          <w:tcPr>
            <w:tcW w:w="4673" w:type="dxa"/>
            <w:gridSpan w:val="11"/>
            <w:vMerge/>
            <w:shd w:val="clear" w:color="auto" w:fill="EDEEEF" w:themeFill="accent2" w:themeFillTint="33"/>
            <w:vAlign w:val="center"/>
          </w:tcPr>
          <w:p w14:paraId="0F5AF8D3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</w:tr>
      <w:tr w:rsidR="001639D5" w:rsidRPr="00EA7464" w14:paraId="32BDC4A3" w14:textId="77777777" w:rsidTr="00A702AD">
        <w:trPr>
          <w:trHeight w:val="272"/>
        </w:trPr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502C6B05" w14:textId="77777777" w:rsidR="001639D5" w:rsidRPr="00843CD0" w:rsidRDefault="001639D5" w:rsidP="00D40975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2.1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-1650510289"/>
            <w:placeholder>
              <w:docPart w:val="C040B64878F04C68B309C5B98CC65857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53127342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88311575"/>
            <w:placeholder>
              <w:docPart w:val="44836FFB288C4DF2AE57AE93D75109AB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05DCA005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715191434"/>
            <w:placeholder>
              <w:docPart w:val="00B8FA5BE5284FF2A0C52CF6D5CE7782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tcMar>
                  <w:bottom w:w="0" w:type="dxa"/>
                </w:tcMar>
              </w:tcPr>
              <w:p w14:paraId="7BF388A6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71735976"/>
            <w:placeholder>
              <w:docPart w:val="05D47A30657743E89DF52BA8A42C30F8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48CE4848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871191184"/>
            <w:placeholder>
              <w:docPart w:val="8609A3675A7C422689240BEBEBB56155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2CB7D54A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472206378"/>
            <w:placeholder>
              <w:docPart w:val="E3A8399B7D20453FAD48579D2938EBB6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shd w:val="clear" w:color="auto" w:fill="FFFFFF" w:themeFill="background1"/>
              </w:tcPr>
              <w:p w14:paraId="237E3746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tc>
          <w:tcPr>
            <w:tcW w:w="573" w:type="dxa"/>
            <w:gridSpan w:val="2"/>
            <w:vAlign w:val="center"/>
          </w:tcPr>
          <w:p w14:paraId="3C1B4588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  <w:tc>
          <w:tcPr>
            <w:tcW w:w="4673" w:type="dxa"/>
            <w:gridSpan w:val="11"/>
            <w:vMerge/>
            <w:shd w:val="clear" w:color="auto" w:fill="EDEEEF" w:themeFill="accent2" w:themeFillTint="33"/>
            <w:vAlign w:val="center"/>
          </w:tcPr>
          <w:p w14:paraId="7D4748B8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</w:tr>
      <w:tr w:rsidR="001639D5" w:rsidRPr="00EA7464" w14:paraId="25A9B406" w14:textId="77777777" w:rsidTr="00A702AD">
        <w:trPr>
          <w:trHeight w:val="272"/>
        </w:trPr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52D7C8E" w14:textId="77777777" w:rsidR="001639D5" w:rsidRDefault="001639D5" w:rsidP="00D40975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2.2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450759395"/>
            <w:placeholder>
              <w:docPart w:val="7DA1960004EC471EB69932915309219D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2D10172C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469901950"/>
            <w:placeholder>
              <w:docPart w:val="103956D0F6044998AD897C52ABC4B609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5D55C6AE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492313031"/>
            <w:placeholder>
              <w:docPart w:val="498AE822AD0B4AE78CC6366990546685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tcMar>
                  <w:bottom w:w="0" w:type="dxa"/>
                </w:tcMar>
              </w:tcPr>
              <w:p w14:paraId="3EB3D6EE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125663115"/>
            <w:placeholder>
              <w:docPart w:val="DD31EBAE7D4D4930B3848A1BFA43E15A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14493A83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744576166"/>
            <w:placeholder>
              <w:docPart w:val="9D7A3788B0294E439EFC5E0FFBB25981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58566318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288360875"/>
            <w:placeholder>
              <w:docPart w:val="B549D0C9478A47E5AA28EB7947EB802C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shd w:val="clear" w:color="auto" w:fill="FFFFFF" w:themeFill="background1"/>
              </w:tcPr>
              <w:p w14:paraId="05246FB5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tc>
          <w:tcPr>
            <w:tcW w:w="573" w:type="dxa"/>
            <w:gridSpan w:val="2"/>
            <w:vAlign w:val="center"/>
          </w:tcPr>
          <w:p w14:paraId="61DE1A04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  <w:tc>
          <w:tcPr>
            <w:tcW w:w="4673" w:type="dxa"/>
            <w:gridSpan w:val="11"/>
            <w:vMerge/>
            <w:shd w:val="clear" w:color="auto" w:fill="EDEEEF" w:themeFill="accent2" w:themeFillTint="33"/>
            <w:vAlign w:val="center"/>
          </w:tcPr>
          <w:p w14:paraId="2098EC30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</w:tr>
    </w:tbl>
    <w:p w14:paraId="5E609E46" w14:textId="5432B9A5" w:rsidR="001639D5" w:rsidRDefault="001639D5">
      <w:pPr>
        <w:spacing w:after="0" w:line="240" w:lineRule="auto"/>
      </w:pPr>
    </w:p>
    <w:p w14:paraId="3908D080" w14:textId="77777777" w:rsidR="001639D5" w:rsidRDefault="001639D5">
      <w:pPr>
        <w:spacing w:after="0" w:line="240" w:lineRule="auto"/>
      </w:pPr>
    </w:p>
    <w:tbl>
      <w:tblPr>
        <w:tblStyle w:val="Tabellenraster"/>
        <w:tblW w:w="906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33"/>
        <w:gridCol w:w="12"/>
        <w:gridCol w:w="520"/>
        <w:gridCol w:w="25"/>
        <w:gridCol w:w="507"/>
        <w:gridCol w:w="38"/>
        <w:gridCol w:w="494"/>
        <w:gridCol w:w="52"/>
        <w:gridCol w:w="481"/>
        <w:gridCol w:w="64"/>
        <w:gridCol w:w="469"/>
        <w:gridCol w:w="76"/>
        <w:gridCol w:w="457"/>
        <w:gridCol w:w="89"/>
        <w:gridCol w:w="444"/>
        <w:gridCol w:w="129"/>
        <w:gridCol w:w="405"/>
        <w:gridCol w:w="533"/>
        <w:gridCol w:w="533"/>
        <w:gridCol w:w="533"/>
        <w:gridCol w:w="533"/>
        <w:gridCol w:w="298"/>
        <w:gridCol w:w="235"/>
        <w:gridCol w:w="405"/>
        <w:gridCol w:w="128"/>
        <w:gridCol w:w="533"/>
        <w:gridCol w:w="537"/>
      </w:tblGrid>
      <w:tr w:rsidR="001639D5" w:rsidRPr="001662E7" w14:paraId="64354086" w14:textId="77777777" w:rsidTr="00D40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98"/>
        </w:trPr>
        <w:tc>
          <w:tcPr>
            <w:tcW w:w="9063" w:type="dxa"/>
            <w:gridSpan w:val="27"/>
            <w:shd w:val="clear" w:color="auto" w:fill="4A8BAB" w:themeFill="accent6" w:themeFillShade="BF"/>
            <w:tcMar>
              <w:bottom w:w="0" w:type="dxa"/>
            </w:tcMar>
            <w:vAlign w:val="center"/>
          </w:tcPr>
          <w:p w14:paraId="06B8377C" w14:textId="049328B8" w:rsidR="001639D5" w:rsidRPr="006373B6" w:rsidRDefault="001639D5" w:rsidP="00D40975">
            <w:pPr>
              <w:spacing w:after="0" w:line="240" w:lineRule="auto"/>
              <w:ind w:left="28" w:righ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 E</w:t>
            </w:r>
            <w:r w:rsidRPr="006373B6">
              <w:rPr>
                <w:b/>
                <w:bCs/>
              </w:rPr>
              <w:t>ntwicklungsstandort</w:t>
            </w:r>
          </w:p>
        </w:tc>
      </w:tr>
      <w:tr w:rsidR="001639D5" w:rsidRPr="001662E7" w14:paraId="537DB51B" w14:textId="77777777" w:rsidTr="00D40975">
        <w:trPr>
          <w:trHeight w:hRule="exact" w:val="282"/>
        </w:trPr>
        <w:tc>
          <w:tcPr>
            <w:tcW w:w="2662" w:type="dxa"/>
            <w:gridSpan w:val="9"/>
            <w:shd w:val="clear" w:color="auto" w:fill="EDEEEF" w:themeFill="accent2" w:themeFillTint="33"/>
            <w:tcMar>
              <w:bottom w:w="0" w:type="dxa"/>
            </w:tcMar>
            <w:vAlign w:val="center"/>
          </w:tcPr>
          <w:p w14:paraId="69F94286" w14:textId="77777777" w:rsidR="001639D5" w:rsidRPr="001662E7" w:rsidRDefault="001639D5" w:rsidP="00D40975">
            <w:pPr>
              <w:spacing w:after="0" w:line="240" w:lineRule="auto"/>
              <w:ind w:left="28"/>
              <w:jc w:val="mediumKashida"/>
              <w:rPr>
                <w:sz w:val="20"/>
                <w:szCs w:val="20"/>
              </w:rPr>
            </w:pPr>
            <w:r w:rsidRPr="001662E7">
              <w:rPr>
                <w:sz w:val="20"/>
                <w:szCs w:val="20"/>
              </w:rPr>
              <w:t>Standort:</w:t>
            </w:r>
          </w:p>
        </w:tc>
        <w:sdt>
          <w:sdtPr>
            <w:rPr>
              <w:sz w:val="20"/>
              <w:szCs w:val="20"/>
              <w:highlight w:val="yellow"/>
            </w:rPr>
            <w:id w:val="269753128"/>
            <w:placeholder>
              <w:docPart w:val="3334314B36DD46BD96E1C5902265EC4C"/>
            </w:placeholder>
            <w:showingPlcHdr/>
            <w15:color w:val="3366FF"/>
            <w:text/>
          </w:sdtPr>
          <w:sdtEndPr>
            <w:rPr>
              <w:highlight w:val="none"/>
            </w:rPr>
          </w:sdtEndPr>
          <w:sdtContent>
            <w:tc>
              <w:tcPr>
                <w:tcW w:w="6401" w:type="dxa"/>
                <w:gridSpan w:val="18"/>
                <w:vAlign w:val="center"/>
              </w:tcPr>
              <w:p w14:paraId="1A79F376" w14:textId="77777777" w:rsidR="001639D5" w:rsidRPr="001662E7" w:rsidRDefault="001639D5" w:rsidP="00D40975">
                <w:pPr>
                  <w:spacing w:after="0" w:line="240" w:lineRule="auto"/>
                  <w:ind w:left="28" w:right="0"/>
                  <w:jc w:val="mediumKashida"/>
                  <w:rPr>
                    <w:sz w:val="20"/>
                    <w:szCs w:val="20"/>
                  </w:rPr>
                </w:pPr>
                <w:r w:rsidRPr="00BE4B52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1639D5" w:rsidRPr="001662E7" w14:paraId="5D437A27" w14:textId="77777777" w:rsidTr="00D40975">
        <w:trPr>
          <w:trHeight w:hRule="exact" w:val="282"/>
        </w:trPr>
        <w:tc>
          <w:tcPr>
            <w:tcW w:w="2662" w:type="dxa"/>
            <w:gridSpan w:val="9"/>
            <w:shd w:val="clear" w:color="auto" w:fill="EDEEEF" w:themeFill="accent2" w:themeFillTint="33"/>
            <w:tcMar>
              <w:bottom w:w="0" w:type="dxa"/>
            </w:tcMar>
            <w:vAlign w:val="center"/>
          </w:tcPr>
          <w:p w14:paraId="1899B257" w14:textId="77777777" w:rsidR="001639D5" w:rsidRPr="001662E7" w:rsidRDefault="001639D5" w:rsidP="00D40975">
            <w:pPr>
              <w:spacing w:after="0" w:line="240" w:lineRule="auto"/>
              <w:ind w:left="28"/>
              <w:jc w:val="mediumKashida"/>
              <w:rPr>
                <w:sz w:val="20"/>
                <w:szCs w:val="20"/>
              </w:rPr>
            </w:pPr>
            <w:r w:rsidRPr="001662E7">
              <w:rPr>
                <w:sz w:val="20"/>
                <w:szCs w:val="20"/>
              </w:rPr>
              <w:t>DUNS:</w:t>
            </w:r>
          </w:p>
        </w:tc>
        <w:sdt>
          <w:sdtPr>
            <w:rPr>
              <w:sz w:val="20"/>
              <w:szCs w:val="20"/>
            </w:rPr>
            <w:id w:val="725650592"/>
            <w:placeholder>
              <w:docPart w:val="3334314B36DD46BD96E1C5902265EC4C"/>
            </w:placeholder>
            <w:showingPlcHdr/>
            <w15:color w:val="3366FF"/>
            <w:text/>
          </w:sdtPr>
          <w:sdtContent>
            <w:tc>
              <w:tcPr>
                <w:tcW w:w="6401" w:type="dxa"/>
                <w:gridSpan w:val="18"/>
                <w:vAlign w:val="center"/>
              </w:tcPr>
              <w:p w14:paraId="5B5B6BCD" w14:textId="77777777" w:rsidR="001639D5" w:rsidRPr="001662E7" w:rsidRDefault="001639D5" w:rsidP="00D40975">
                <w:pPr>
                  <w:spacing w:after="0" w:line="240" w:lineRule="auto"/>
                  <w:ind w:left="28" w:right="0"/>
                  <w:jc w:val="mediumKashida"/>
                  <w:rPr>
                    <w:sz w:val="20"/>
                    <w:szCs w:val="20"/>
                  </w:rPr>
                </w:pPr>
                <w:r w:rsidRPr="00BE4B52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1639D5" w:rsidRPr="001662E7" w14:paraId="499563C9" w14:textId="77777777" w:rsidTr="00D40975">
        <w:trPr>
          <w:trHeight w:hRule="exact" w:val="282"/>
        </w:trPr>
        <w:tc>
          <w:tcPr>
            <w:tcW w:w="9063" w:type="dxa"/>
            <w:gridSpan w:val="27"/>
            <w:shd w:val="clear" w:color="auto" w:fill="CCDFE9" w:themeFill="accent6" w:themeFillTint="66"/>
            <w:tcMar>
              <w:bottom w:w="0" w:type="dxa"/>
            </w:tcMar>
            <w:vAlign w:val="center"/>
          </w:tcPr>
          <w:p w14:paraId="00B20C7A" w14:textId="77777777" w:rsidR="001639D5" w:rsidRPr="001662E7" w:rsidRDefault="001639D5" w:rsidP="00D40975">
            <w:pPr>
              <w:spacing w:after="0" w:line="240" w:lineRule="auto"/>
              <w:ind w:left="28" w:right="0"/>
              <w:rPr>
                <w:b/>
                <w:bCs/>
              </w:rPr>
            </w:pPr>
            <w:r w:rsidRPr="001662E7">
              <w:rPr>
                <w:b/>
                <w:bCs/>
              </w:rPr>
              <w:t>Bewertung</w:t>
            </w:r>
          </w:p>
        </w:tc>
      </w:tr>
      <w:tr w:rsidR="001639D5" w:rsidRPr="00EA7464" w14:paraId="5DB8454A" w14:textId="77777777" w:rsidTr="00D40975">
        <w:trPr>
          <w:trHeight w:hRule="exact" w:val="282"/>
        </w:trPr>
        <w:tc>
          <w:tcPr>
            <w:tcW w:w="2662" w:type="dxa"/>
            <w:gridSpan w:val="9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0321EA18" w14:textId="77777777" w:rsidR="001639D5" w:rsidRPr="00843CD0" w:rsidRDefault="001639D5" w:rsidP="00D40975">
            <w:pPr>
              <w:spacing w:after="0" w:line="240" w:lineRule="auto"/>
              <w:ind w:left="28"/>
              <w:jc w:val="mediumKashida"/>
              <w:rPr>
                <w:sz w:val="14"/>
                <w:szCs w:val="14"/>
              </w:rPr>
            </w:pPr>
            <w:r w:rsidRPr="00391F30">
              <w:t>Referenzprojekt:</w:t>
            </w:r>
          </w:p>
        </w:tc>
        <w:sdt>
          <w:sdtPr>
            <w:rPr>
              <w:sz w:val="14"/>
              <w:szCs w:val="14"/>
            </w:rPr>
            <w:id w:val="835273525"/>
            <w:placeholder>
              <w:docPart w:val="3334314B36DD46BD96E1C5902265EC4C"/>
            </w:placeholder>
            <w:showingPlcHdr/>
            <w15:color w:val="3366FF"/>
            <w:text/>
          </w:sdtPr>
          <w:sdtContent>
            <w:tc>
              <w:tcPr>
                <w:tcW w:w="4265" w:type="dxa"/>
                <w:gridSpan w:val="12"/>
                <w:vAlign w:val="center"/>
              </w:tcPr>
              <w:p w14:paraId="471E5204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mediumKashida"/>
                  <w:rPr>
                    <w:sz w:val="14"/>
                    <w:szCs w:val="14"/>
                  </w:rPr>
                </w:pPr>
                <w:r w:rsidRPr="00BE4B52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tc>
          <w:tcPr>
            <w:tcW w:w="938" w:type="dxa"/>
            <w:gridSpan w:val="3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713D3F3D" w14:textId="77777777" w:rsidR="001639D5" w:rsidRPr="00391F30" w:rsidRDefault="001639D5" w:rsidP="00D40975">
            <w:pPr>
              <w:spacing w:after="0" w:line="240" w:lineRule="auto"/>
              <w:ind w:left="28" w:right="0"/>
              <w:jc w:val="mediumKashida"/>
            </w:pPr>
            <w:r w:rsidRPr="00391F30">
              <w:t>Datum:</w:t>
            </w:r>
          </w:p>
        </w:tc>
        <w:sdt>
          <w:sdtPr>
            <w:rPr>
              <w:sz w:val="14"/>
              <w:szCs w:val="14"/>
            </w:rPr>
            <w:alias w:val="Auswahl"/>
            <w:tag w:val="Auswahl"/>
            <w:id w:val="-1504425358"/>
            <w:placeholder>
              <w:docPart w:val="384A5CCBD58D463086D84B3668F34058"/>
            </w:placeholder>
            <w:showingPlcHdr/>
            <w15:color w:val="3366FF"/>
            <w:date w:fullDate="2022-05-27T00:00:00Z"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1198" w:type="dxa"/>
                <w:gridSpan w:val="3"/>
                <w:tcMar>
                  <w:bottom w:w="0" w:type="dxa"/>
                </w:tcMar>
                <w:vAlign w:val="center"/>
              </w:tcPr>
              <w:p w14:paraId="55B00B8F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mediumKashida"/>
                  <w:rPr>
                    <w:sz w:val="14"/>
                    <w:szCs w:val="14"/>
                  </w:rPr>
                </w:pPr>
                <w:r w:rsidRPr="00BE4B52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1639D5" w:rsidRPr="00EA7464" w14:paraId="309C297E" w14:textId="77777777" w:rsidTr="00D40975">
        <w:trPr>
          <w:trHeight w:hRule="exact" w:val="283"/>
        </w:trPr>
        <w:tc>
          <w:tcPr>
            <w:tcW w:w="2662" w:type="dxa"/>
            <w:gridSpan w:val="9"/>
            <w:vMerge w:val="restart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014707A5" w14:textId="77777777" w:rsidR="001639D5" w:rsidRPr="00843CD0" w:rsidRDefault="001639D5" w:rsidP="00D40975">
            <w:pPr>
              <w:spacing w:after="0" w:line="240" w:lineRule="auto"/>
              <w:ind w:left="28"/>
              <w:jc w:val="mediumKashida"/>
              <w:rPr>
                <w:sz w:val="14"/>
                <w:szCs w:val="14"/>
              </w:rPr>
            </w:pPr>
            <w:r>
              <w:t>Bewertungsmethode:</w:t>
            </w:r>
          </w:p>
        </w:tc>
        <w:tc>
          <w:tcPr>
            <w:tcW w:w="6401" w:type="dxa"/>
            <w:gridSpan w:val="18"/>
            <w:vAlign w:val="center"/>
          </w:tcPr>
          <w:p w14:paraId="1CFCFDAA" w14:textId="77777777" w:rsidR="001639D5" w:rsidRPr="00F10CB7" w:rsidRDefault="00000000" w:rsidP="00D40975">
            <w:pPr>
              <w:spacing w:after="0" w:line="240" w:lineRule="auto"/>
              <w:ind w:left="28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alias w:val="Klicken Sie hier"/>
                <w:tag w:val="Klicken Sie hier"/>
                <w:id w:val="1544785890"/>
                <w:placeholder>
                  <w:docPart w:val="C203B41B8CFB4B7C96C2E148CF048FBC"/>
                </w:placeholder>
                <w15:color w:val="3366FF"/>
                <w:dropDownList>
                  <w:listItem w:displayText=" " w:value="  "/>
                  <w:listItem w:displayText="Externes Automotive SPICE Assessment" w:value="Externes Automotive SPICE Assessment"/>
                  <w:listItem w:displayText="Internes Automotive SPICE Assessment" w:value="Internes Automotive SPICE Assessment"/>
                  <w:listItem w:displayText="GAP-Analyse" w:value="GAP-Analyse"/>
                  <w:listItem w:displayText="Interne Bewertung durch Qualitätsabteilung" w:value="Interne Bewertung durch Qualitätsabteilung"/>
                  <w:listItem w:displayText="Klicken oder Tippen Sie hier für die Auswahl." w:value="Klicken oder Tippen Sie hier für die Auswahl."/>
                </w:dropDownList>
              </w:sdtPr>
              <w:sdtContent>
                <w:r w:rsidR="001639D5">
                  <w:rPr>
                    <w:sz w:val="16"/>
                    <w:szCs w:val="16"/>
                  </w:rPr>
                  <w:t>Klicken oder Tippen Sie hier für die Auswahl.</w:t>
                </w:r>
              </w:sdtContent>
            </w:sdt>
          </w:p>
        </w:tc>
      </w:tr>
      <w:tr w:rsidR="001639D5" w:rsidRPr="00EA7464" w14:paraId="4CE18D23" w14:textId="77777777" w:rsidTr="00D40975">
        <w:trPr>
          <w:trHeight w:hRule="exact" w:val="539"/>
        </w:trPr>
        <w:tc>
          <w:tcPr>
            <w:tcW w:w="2662" w:type="dxa"/>
            <w:gridSpan w:val="9"/>
            <w:vMerge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71F097BB" w14:textId="77777777" w:rsidR="001639D5" w:rsidRDefault="001639D5" w:rsidP="00D40975">
            <w:pPr>
              <w:spacing w:after="0" w:line="240" w:lineRule="auto"/>
              <w:ind w:left="28"/>
              <w:jc w:val="mediumKashida"/>
            </w:pPr>
          </w:p>
        </w:tc>
        <w:tc>
          <w:tcPr>
            <w:tcW w:w="6401" w:type="dxa"/>
            <w:gridSpan w:val="18"/>
            <w:shd w:val="clear" w:color="auto" w:fill="F2F2F2" w:themeFill="background1" w:themeFillShade="F2"/>
            <w:vAlign w:val="center"/>
          </w:tcPr>
          <w:p w14:paraId="35F9D808" w14:textId="77777777" w:rsidR="001639D5" w:rsidRPr="00F10CB7" w:rsidRDefault="001639D5" w:rsidP="00D40975">
            <w:pPr>
              <w:spacing w:after="0" w:line="240" w:lineRule="auto"/>
              <w:ind w:left="28"/>
              <w:rPr>
                <w:sz w:val="16"/>
                <w:szCs w:val="16"/>
              </w:rPr>
            </w:pPr>
            <w:r w:rsidRPr="00F10CB7">
              <w:rPr>
                <w:sz w:val="16"/>
                <w:szCs w:val="16"/>
              </w:rPr>
              <w:t>Falls ein Assessmentbericht vorliegt, bitte den Bericht an das oben genannte E-Mailpostfach senden und die Verwendung der Unterlagen bestätigen.</w:t>
            </w:r>
          </w:p>
        </w:tc>
      </w:tr>
      <w:tr w:rsidR="001639D5" w:rsidRPr="000A02AF" w14:paraId="6E034032" w14:textId="77777777" w:rsidTr="00D40975">
        <w:trPr>
          <w:trHeight w:hRule="exact" w:val="533"/>
        </w:trPr>
        <w:tc>
          <w:tcPr>
            <w:tcW w:w="2662" w:type="dxa"/>
            <w:gridSpan w:val="9"/>
            <w:vMerge w:val="restart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03F05694" w14:textId="77777777" w:rsidR="001639D5" w:rsidRPr="000A02AF" w:rsidRDefault="001639D5" w:rsidP="00D40975">
            <w:pPr>
              <w:spacing w:after="0" w:line="240" w:lineRule="auto"/>
              <w:ind w:left="28"/>
            </w:pPr>
            <w:r w:rsidRPr="000A02AF">
              <w:t>Falls Bewertungsmethode Assessment:</w:t>
            </w:r>
          </w:p>
        </w:tc>
        <w:tc>
          <w:tcPr>
            <w:tcW w:w="2133" w:type="dxa"/>
            <w:gridSpan w:val="8"/>
            <w:shd w:val="clear" w:color="auto" w:fill="F2F2F2" w:themeFill="background1" w:themeFillShade="F2"/>
            <w:vAlign w:val="center"/>
          </w:tcPr>
          <w:p w14:paraId="6A55EAA4" w14:textId="77777777" w:rsidR="000C4F2B" w:rsidRDefault="000C4F2B" w:rsidP="000C4F2B">
            <w:pPr>
              <w:spacing w:after="0" w:line="240" w:lineRule="auto"/>
              <w:ind w:left="28" w:right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</w:t>
            </w:r>
            <w:r w:rsidRPr="00AC0B02">
              <w:rPr>
                <w:sz w:val="16"/>
                <w:szCs w:val="16"/>
                <w:lang w:val="en-US"/>
              </w:rPr>
              <w:t>rocess improvement/</w:t>
            </w:r>
          </w:p>
          <w:p w14:paraId="551A220A" w14:textId="7D17878A" w:rsidR="001639D5" w:rsidRPr="00AC0B02" w:rsidRDefault="000C4F2B" w:rsidP="000C4F2B">
            <w:pPr>
              <w:spacing w:after="0" w:line="240" w:lineRule="auto"/>
              <w:ind w:left="28" w:right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</w:t>
            </w:r>
            <w:r w:rsidRPr="00AC0B02">
              <w:rPr>
                <w:sz w:val="16"/>
                <w:szCs w:val="16"/>
                <w:lang w:val="en-US"/>
              </w:rPr>
              <w:t>rocess-related product</w:t>
            </w:r>
            <w:r>
              <w:rPr>
                <w:sz w:val="16"/>
                <w:szCs w:val="16"/>
                <w:lang w:val="en-US"/>
              </w:rPr>
              <w:t xml:space="preserve"> risk</w:t>
            </w:r>
          </w:p>
        </w:tc>
        <w:tc>
          <w:tcPr>
            <w:tcW w:w="2132" w:type="dxa"/>
            <w:gridSpan w:val="4"/>
            <w:shd w:val="clear" w:color="auto" w:fill="F2F2F2" w:themeFill="background1" w:themeFillShade="F2"/>
            <w:vAlign w:val="center"/>
          </w:tcPr>
          <w:p w14:paraId="6698C0F5" w14:textId="20325D0F" w:rsidR="001639D5" w:rsidRPr="00F10CB7" w:rsidRDefault="00B53812" w:rsidP="00D40975">
            <w:pPr>
              <w:spacing w:after="0" w:line="240" w:lineRule="auto"/>
              <w:ind w:left="28" w:righ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VDA Guidelines</w:t>
            </w:r>
          </w:p>
        </w:tc>
        <w:tc>
          <w:tcPr>
            <w:tcW w:w="2136" w:type="dxa"/>
            <w:gridSpan w:val="6"/>
            <w:shd w:val="clear" w:color="auto" w:fill="F2F2F2" w:themeFill="background1" w:themeFillShade="F2"/>
            <w:vAlign w:val="center"/>
          </w:tcPr>
          <w:p w14:paraId="0D2F635B" w14:textId="77777777" w:rsidR="001639D5" w:rsidRPr="00F10CB7" w:rsidRDefault="001639D5" w:rsidP="00D40975">
            <w:pPr>
              <w:spacing w:after="0" w:line="240" w:lineRule="auto"/>
              <w:ind w:left="28" w:right="0"/>
              <w:jc w:val="center"/>
              <w:rPr>
                <w:sz w:val="16"/>
                <w:szCs w:val="16"/>
              </w:rPr>
            </w:pPr>
            <w:r w:rsidRPr="00F10CB7">
              <w:rPr>
                <w:sz w:val="16"/>
                <w:szCs w:val="16"/>
              </w:rPr>
              <w:t>Berücksichtigung</w:t>
            </w:r>
            <w:r>
              <w:rPr>
                <w:sz w:val="16"/>
                <w:szCs w:val="16"/>
              </w:rPr>
              <w:t xml:space="preserve"> </w:t>
            </w:r>
            <w:r w:rsidRPr="00AC0B02">
              <w:rPr>
                <w:sz w:val="16"/>
                <w:szCs w:val="16"/>
              </w:rPr>
              <w:t>Automotive SPICE® for Cybersecurity</w:t>
            </w:r>
          </w:p>
        </w:tc>
      </w:tr>
      <w:tr w:rsidR="001639D5" w:rsidRPr="000A02AF" w14:paraId="4864933B" w14:textId="77777777" w:rsidTr="00D40975">
        <w:trPr>
          <w:trHeight w:hRule="exact" w:val="340"/>
        </w:trPr>
        <w:tc>
          <w:tcPr>
            <w:tcW w:w="2662" w:type="dxa"/>
            <w:gridSpan w:val="9"/>
            <w:vMerge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0DC2A977" w14:textId="77777777" w:rsidR="001639D5" w:rsidRPr="000A02AF" w:rsidRDefault="001639D5" w:rsidP="00D40975">
            <w:pPr>
              <w:spacing w:after="0" w:line="240" w:lineRule="auto"/>
              <w:ind w:left="28"/>
            </w:pPr>
          </w:p>
        </w:tc>
        <w:tc>
          <w:tcPr>
            <w:tcW w:w="2133" w:type="dxa"/>
            <w:gridSpan w:val="8"/>
            <w:vAlign w:val="center"/>
          </w:tcPr>
          <w:p w14:paraId="7FEBF1E6" w14:textId="44CE529A" w:rsidR="001639D5" w:rsidRPr="00F10CB7" w:rsidRDefault="00000000" w:rsidP="00D40975">
            <w:pPr>
              <w:spacing w:after="0" w:line="240" w:lineRule="auto"/>
              <w:ind w:left="28"/>
              <w:jc w:val="center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alias w:val="Wählen Sie ein Element aus."/>
                <w:tag w:val="Wählen Sie ein Element aus."/>
                <w:id w:val="-124845838"/>
                <w:placeholder>
                  <w:docPart w:val="E9AA92255E38454883009D0947170388"/>
                </w:placeholder>
                <w15:color w:val="3366FF"/>
                <w:dropDownList>
                  <w:listItem w:displayText="Wählen Sie ein Element aus." w:value="Wählen Sie ein Element aus."/>
                  <w:listItem w:displayText="Process Improvement" w:value="Process Improvement"/>
                  <w:listItem w:displayText="Process-related product risk" w:value="Process-related product risk"/>
                  <w:listItem w:displayText=" " w:value="  "/>
                </w:dropDownList>
              </w:sdtPr>
              <w:sdtContent>
                <w:r w:rsidR="00CF2CBB" w:rsidRPr="00F10CB7">
                  <w:rPr>
                    <w:sz w:val="16"/>
                    <w:szCs w:val="16"/>
                  </w:rPr>
                  <w:t>Wählen Sie ein Element aus.</w:t>
                </w:r>
              </w:sdtContent>
            </w:sdt>
          </w:p>
        </w:tc>
        <w:tc>
          <w:tcPr>
            <w:tcW w:w="2132" w:type="dxa"/>
            <w:gridSpan w:val="4"/>
            <w:vAlign w:val="center"/>
          </w:tcPr>
          <w:p w14:paraId="19AC0330" w14:textId="77777777" w:rsidR="001639D5" w:rsidRPr="00F10CB7" w:rsidRDefault="00000000" w:rsidP="00D40975">
            <w:pPr>
              <w:spacing w:after="0" w:line="240" w:lineRule="auto"/>
              <w:ind w:left="28"/>
              <w:jc w:val="center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alias w:val="Auswahl VDA-Guidlines"/>
                <w:tag w:val="Auswahl VDA-Guidlines"/>
                <w:id w:val="32400045"/>
                <w:placeholder>
                  <w:docPart w:val="ACE5DD901C614C32923CE34D9701E99A"/>
                </w:placeholder>
                <w15:color w:val="3366FF"/>
                <w:dropDownList>
                  <w:listItem w:displayText="Wählen Sie ein Element aus." w:value="Wählen Sie ein Element aus."/>
                  <w:listItem w:displayText="Ja" w:value="Ja"/>
                  <w:listItem w:displayText="Nein" w:value="Nein"/>
                  <w:listItem w:displayText=" " w:value=" "/>
                </w:dropDownList>
              </w:sdtPr>
              <w:sdtContent>
                <w:r w:rsidR="001639D5" w:rsidRPr="00F10CB7">
                  <w:rPr>
                    <w:sz w:val="16"/>
                    <w:szCs w:val="16"/>
                  </w:rPr>
                  <w:t>Wählen Sie ein Element aus.</w:t>
                </w:r>
              </w:sdtContent>
            </w:sdt>
          </w:p>
        </w:tc>
        <w:tc>
          <w:tcPr>
            <w:tcW w:w="2136" w:type="dxa"/>
            <w:gridSpan w:val="6"/>
            <w:vAlign w:val="center"/>
          </w:tcPr>
          <w:p w14:paraId="7702FB03" w14:textId="4F368B9A" w:rsidR="001639D5" w:rsidRPr="00F10CB7" w:rsidRDefault="00000000" w:rsidP="00D40975">
            <w:pPr>
              <w:spacing w:after="0" w:line="240" w:lineRule="auto"/>
              <w:ind w:left="28"/>
              <w:jc w:val="center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alias w:val="Wählen Sie ein Element aus."/>
                <w:tag w:val="Auswahl"/>
                <w:id w:val="-1762443858"/>
                <w:placeholder>
                  <w:docPart w:val="56A00A7BB32A47069CC53986193274AE"/>
                </w:placeholder>
                <w15:color w:val="3366FF"/>
                <w:comboBox>
                  <w:listItem w:displayText="Wählen Sie ein Element aus." w:value="Wählen Sie ein Element aus."/>
                  <w:listItem w:displayText="Ja" w:value="Ja"/>
                  <w:listItem w:displayText="Nein" w:value="Nein"/>
                  <w:listItem w:displayText=" " w:value=" "/>
                </w:comboBox>
              </w:sdtPr>
              <w:sdtContent>
                <w:r w:rsidR="005E5B0D" w:rsidRPr="00F10CB7">
                  <w:rPr>
                    <w:sz w:val="16"/>
                    <w:szCs w:val="16"/>
                  </w:rPr>
                  <w:t>Wählen Sie ein Element aus.</w:t>
                </w:r>
              </w:sdtContent>
            </w:sdt>
          </w:p>
        </w:tc>
      </w:tr>
      <w:tr w:rsidR="001639D5" w:rsidRPr="00EA7464" w14:paraId="00F8823F" w14:textId="77777777" w:rsidTr="00D40975">
        <w:trPr>
          <w:trHeight w:hRule="exact" w:val="527"/>
        </w:trPr>
        <w:tc>
          <w:tcPr>
            <w:tcW w:w="2662" w:type="dxa"/>
            <w:gridSpan w:val="9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55712310" w14:textId="77777777" w:rsidR="001639D5" w:rsidRDefault="001639D5" w:rsidP="00D40975">
            <w:pPr>
              <w:spacing w:after="0" w:line="240" w:lineRule="auto"/>
              <w:ind w:left="28"/>
              <w:jc w:val="mediumKashida"/>
            </w:pPr>
            <w:r>
              <w:t>Lead-Assessor inkl.</w:t>
            </w:r>
          </w:p>
          <w:p w14:paraId="705AF47A" w14:textId="77777777" w:rsidR="001639D5" w:rsidRPr="00843CD0" w:rsidRDefault="001639D5" w:rsidP="00D40975">
            <w:pPr>
              <w:spacing w:after="0" w:line="240" w:lineRule="auto"/>
              <w:ind w:left="28"/>
              <w:jc w:val="mediumKashida"/>
              <w:rPr>
                <w:sz w:val="14"/>
                <w:szCs w:val="14"/>
              </w:rPr>
            </w:pPr>
            <w:r>
              <w:t>Unternehmen:</w:t>
            </w:r>
          </w:p>
        </w:tc>
        <w:sdt>
          <w:sdtPr>
            <w:rPr>
              <w:sz w:val="14"/>
              <w:szCs w:val="14"/>
            </w:rPr>
            <w:id w:val="-40059739"/>
            <w:placeholder>
              <w:docPart w:val="3334314B36DD46BD96E1C5902265EC4C"/>
            </w:placeholder>
            <w:showingPlcHdr/>
            <w15:color w:val="3366FF"/>
            <w:text/>
          </w:sdtPr>
          <w:sdtContent>
            <w:tc>
              <w:tcPr>
                <w:tcW w:w="6401" w:type="dxa"/>
                <w:gridSpan w:val="18"/>
                <w:vAlign w:val="center"/>
              </w:tcPr>
              <w:p w14:paraId="6C61DA16" w14:textId="77777777" w:rsidR="001639D5" w:rsidRPr="00843CD0" w:rsidRDefault="001639D5" w:rsidP="00D40975">
                <w:pPr>
                  <w:spacing w:after="0" w:line="240" w:lineRule="auto"/>
                  <w:ind w:left="28"/>
                  <w:jc w:val="mediumKashida"/>
                  <w:rPr>
                    <w:sz w:val="14"/>
                    <w:szCs w:val="14"/>
                  </w:rPr>
                </w:pPr>
                <w:r w:rsidRPr="00BE4B52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1639D5" w:rsidRPr="00E0277E" w14:paraId="7245C219" w14:textId="77777777" w:rsidTr="00D40975">
        <w:trPr>
          <w:trHeight w:val="286"/>
        </w:trPr>
        <w:tc>
          <w:tcPr>
            <w:tcW w:w="9063" w:type="dxa"/>
            <w:gridSpan w:val="27"/>
            <w:shd w:val="clear" w:color="auto" w:fill="CCDFE9" w:themeFill="accent6" w:themeFillTint="66"/>
            <w:tcMar>
              <w:bottom w:w="0" w:type="dxa"/>
            </w:tcMar>
            <w:vAlign w:val="center"/>
          </w:tcPr>
          <w:p w14:paraId="58A94EED" w14:textId="77777777" w:rsidR="001639D5" w:rsidRPr="004B0AE9" w:rsidRDefault="001639D5" w:rsidP="00D40975">
            <w:pPr>
              <w:spacing w:after="0" w:line="240" w:lineRule="auto"/>
              <w:ind w:left="28"/>
              <w:rPr>
                <w:b/>
                <w:bCs/>
                <w:sz w:val="14"/>
                <w:szCs w:val="14"/>
                <w:lang w:val="en-US"/>
              </w:rPr>
            </w:pPr>
            <w:r w:rsidRPr="004B0AE9">
              <w:rPr>
                <w:b/>
                <w:bCs/>
                <w:lang w:val="en-US"/>
              </w:rPr>
              <w:t>Automotive SPICE PAM 3.1 (VDA</w:t>
            </w:r>
            <w:r>
              <w:rPr>
                <w:b/>
                <w:bCs/>
                <w:lang w:val="en-US"/>
              </w:rPr>
              <w:t>-</w:t>
            </w:r>
            <w:r w:rsidRPr="004B0AE9">
              <w:rPr>
                <w:b/>
                <w:bCs/>
                <w:lang w:val="en-US"/>
              </w:rPr>
              <w:t>Scope)</w:t>
            </w:r>
          </w:p>
        </w:tc>
      </w:tr>
      <w:tr w:rsidR="001639D5" w:rsidRPr="00EA7464" w14:paraId="5BF15852" w14:textId="77777777" w:rsidTr="00D40975">
        <w:trPr>
          <w:trHeight w:val="286"/>
        </w:trPr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793422E1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PA</w:t>
            </w:r>
          </w:p>
        </w:tc>
        <w:tc>
          <w:tcPr>
            <w:tcW w:w="532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602AFDDC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 w:rsidRPr="00843CD0">
              <w:rPr>
                <w:sz w:val="14"/>
                <w:szCs w:val="14"/>
              </w:rPr>
              <w:t>MAN.3</w:t>
            </w:r>
          </w:p>
        </w:tc>
        <w:tc>
          <w:tcPr>
            <w:tcW w:w="532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6C59BEF4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SUP.1</w:t>
            </w:r>
          </w:p>
        </w:tc>
        <w:tc>
          <w:tcPr>
            <w:tcW w:w="532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49FF9545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SUP.8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6D0E5101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SUP.9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59468481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SUP.10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01562D7F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ACQ.4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621C1270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SYS.2</w:t>
            </w:r>
          </w:p>
        </w:tc>
        <w:tc>
          <w:tcPr>
            <w:tcW w:w="534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69FC4075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SYS.3</w:t>
            </w:r>
          </w:p>
        </w:tc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0D41B1C8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SYS.4</w:t>
            </w:r>
          </w:p>
        </w:tc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2C4E0100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SYS.5</w:t>
            </w:r>
          </w:p>
        </w:tc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47893172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SWE.1</w:t>
            </w:r>
          </w:p>
        </w:tc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753AB116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SWE.2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67A88E8D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SWE.3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4871B746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SWE.4</w:t>
            </w:r>
          </w:p>
        </w:tc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4D90E287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SWE.5</w:t>
            </w:r>
          </w:p>
        </w:tc>
        <w:tc>
          <w:tcPr>
            <w:tcW w:w="537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4A4F36AD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SWE.6</w:t>
            </w:r>
          </w:p>
        </w:tc>
      </w:tr>
      <w:tr w:rsidR="001639D5" w:rsidRPr="00EA7464" w14:paraId="3CFCEB9A" w14:textId="77777777" w:rsidTr="00D40975">
        <w:trPr>
          <w:trHeight w:val="286"/>
        </w:trPr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54D63AF2" w14:textId="77777777" w:rsidR="001639D5" w:rsidRPr="00843CD0" w:rsidRDefault="001639D5" w:rsidP="00D40975">
            <w:pPr>
              <w:spacing w:after="0" w:line="240" w:lineRule="auto"/>
              <w:ind w:left="0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1.1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1603379588"/>
            <w:placeholder>
              <w:docPart w:val="75DA9ACEBAB64E2B96526B62090D8330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39A04B1A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608495867"/>
            <w:placeholder>
              <w:docPart w:val="759D488DB163418FA468FABBEBEF1A60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556E0195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409973508"/>
            <w:placeholder>
              <w:docPart w:val="787219DEA8D24F3CA7C61A37F118B8CE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783F827F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86143090"/>
            <w:placeholder>
              <w:docPart w:val="373DFD60063647589FB1F186C752AD23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377E4C61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627469510"/>
            <w:placeholder>
              <w:docPart w:val="CC12CBEFFAB749A38BD6FF7EE0D9A510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03450407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837576418"/>
            <w:placeholder>
              <w:docPart w:val="A1C2DA49C6C249E7B495D935D444EB7C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09B82B68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485927703"/>
            <w:placeholder>
              <w:docPart w:val="D93BE28DA3544D0B88D6F761980FB69A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7965E45C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529911263"/>
            <w:placeholder>
              <w:docPart w:val="CBE7615CBEF44F4DBC88929864058808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4" w:type="dxa"/>
                <w:gridSpan w:val="2"/>
                <w:tcMar>
                  <w:bottom w:w="0" w:type="dxa"/>
                </w:tcMar>
                <w:vAlign w:val="center"/>
              </w:tcPr>
              <w:p w14:paraId="54F69B5E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457630004"/>
            <w:placeholder>
              <w:docPart w:val="DC8FBFF35B714BE4A384A4DCAC683EB7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13B33CBE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850292689"/>
            <w:placeholder>
              <w:docPart w:val="DDC5E35EDD3B4145A55678A12D76C541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5E2E0576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702823155"/>
            <w:placeholder>
              <w:docPart w:val="962D995D266D41B9B0CE49CB34AC42A6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269461CD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623432017"/>
            <w:placeholder>
              <w:docPart w:val="F7DA106C044B4062BBBD87BE4BC4329C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2578B876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897860140"/>
            <w:placeholder>
              <w:docPart w:val="1BD59E5B078A4A2489BB4D3B2CA80AC4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2349492E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777996441"/>
            <w:placeholder>
              <w:docPart w:val="77471D2923F6464B80B3B7D07CF26607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4D893A09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668670433"/>
            <w:placeholder>
              <w:docPart w:val="E0D54F224C3640A2BD7CCA701A16D3D1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24843A52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646657985"/>
            <w:placeholder>
              <w:docPart w:val="6B1652892DFA45F59EB30EF11AD79969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7" w:type="dxa"/>
                <w:tcMar>
                  <w:bottom w:w="0" w:type="dxa"/>
                </w:tcMar>
                <w:vAlign w:val="center"/>
              </w:tcPr>
              <w:p w14:paraId="7FBE2777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</w:tr>
      <w:tr w:rsidR="001639D5" w:rsidRPr="00EA7464" w14:paraId="7CA992FE" w14:textId="77777777" w:rsidTr="00D40975">
        <w:trPr>
          <w:trHeight w:val="286"/>
        </w:trPr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4DE75806" w14:textId="77777777" w:rsidR="001639D5" w:rsidRPr="00843CD0" w:rsidRDefault="001639D5" w:rsidP="00D40975">
            <w:pPr>
              <w:spacing w:after="0" w:line="240" w:lineRule="auto"/>
              <w:ind w:left="0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2.1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760722047"/>
            <w:placeholder>
              <w:docPart w:val="02C7AACBE44D415FAB04EB87C906BC77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3F28B94B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418460294"/>
            <w:placeholder>
              <w:docPart w:val="31332E43C28A4F4C93F5A3CA7669983D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1859474B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681107908"/>
            <w:placeholder>
              <w:docPart w:val="0FFE7039008B4BB1B85F5DFCA0A35272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3410C1F1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573206115"/>
            <w:placeholder>
              <w:docPart w:val="5242BE3D98C64907B6BA940C67813C36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01ED0F26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2144497710"/>
            <w:placeholder>
              <w:docPart w:val="B7FB2FC106B74363810E2D7364D0BEAB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7E6ADB0D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667936874"/>
            <w:placeholder>
              <w:docPart w:val="1023292EE79F4135856A8A531C0302D8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64626F0B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478886840"/>
            <w:placeholder>
              <w:docPart w:val="0760C2F9E7F34511B8213F00E95F13F0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2F4AEA5D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518816991"/>
            <w:placeholder>
              <w:docPart w:val="61A1112D579745E0819F853A553DF066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4" w:type="dxa"/>
                <w:gridSpan w:val="2"/>
                <w:tcMar>
                  <w:bottom w:w="0" w:type="dxa"/>
                </w:tcMar>
                <w:vAlign w:val="center"/>
              </w:tcPr>
              <w:p w14:paraId="680DC4CE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86800211"/>
            <w:placeholder>
              <w:docPart w:val="62F9D4E5BA3144FE8CEC4CCD6F8992FA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7343F690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989556247"/>
            <w:placeholder>
              <w:docPart w:val="D0EECD1FD22A4FEB8D9C81C7B76CA276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1156E974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92368837"/>
            <w:placeholder>
              <w:docPart w:val="0268F1A24FF5438BB2F760CF86B882CE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4E46B36C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553433717"/>
            <w:placeholder>
              <w:docPart w:val="C311E9023DD441D6B36A7192F85081D8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095E1D7D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2146413630"/>
            <w:placeholder>
              <w:docPart w:val="8A88F8D7BE304AE5932E6B43B57AD957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7A9E036C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878462437"/>
            <w:placeholder>
              <w:docPart w:val="6ED4D2F671764953A3D9B2A5B5EF8E28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1AF63D39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143280515"/>
            <w:placeholder>
              <w:docPart w:val="97AC5A4053604B738C8E9DCB6B3F76D7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73977843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97851570"/>
            <w:placeholder>
              <w:docPart w:val="AADA9E204AE646A0B3442D7C12B87237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7" w:type="dxa"/>
                <w:tcMar>
                  <w:bottom w:w="0" w:type="dxa"/>
                </w:tcMar>
                <w:vAlign w:val="center"/>
              </w:tcPr>
              <w:p w14:paraId="14EDAA43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</w:tr>
      <w:tr w:rsidR="001639D5" w:rsidRPr="00EA7464" w14:paraId="3837068F" w14:textId="77777777" w:rsidTr="00D40975">
        <w:trPr>
          <w:trHeight w:val="286"/>
        </w:trPr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1079257E" w14:textId="77777777" w:rsidR="001639D5" w:rsidRPr="00843CD0" w:rsidRDefault="001639D5" w:rsidP="00D40975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2.2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832954422"/>
            <w:placeholder>
              <w:docPart w:val="966ED559EC01472EA57F335ED141EC54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12A01922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494648334"/>
            <w:placeholder>
              <w:docPart w:val="4A16BC814FB043A49B222EE44DD5D563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22F0F655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499739503"/>
            <w:placeholder>
              <w:docPart w:val="31698EF03542445C8F2216A8022B3DA9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1126F193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376165050"/>
            <w:placeholder>
              <w:docPart w:val="0FB367D37A604B5DAC0F77A9225BA2EA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1E0E4DF3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409197991"/>
            <w:placeholder>
              <w:docPart w:val="1B0689F2674F478B856AA5C31EB9A874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25D129F0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970360008"/>
            <w:placeholder>
              <w:docPart w:val="0A88EEEE7D384957905DF420C9E488D8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64429AAD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978713443"/>
            <w:placeholder>
              <w:docPart w:val="1255491CA62F4BD4BE6FEE0761190E8F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6A34CB6B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112900288"/>
            <w:placeholder>
              <w:docPart w:val="0E43D40A9A464B99811C14C0EBA12ED5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4" w:type="dxa"/>
                <w:gridSpan w:val="2"/>
                <w:tcMar>
                  <w:bottom w:w="0" w:type="dxa"/>
                </w:tcMar>
                <w:vAlign w:val="center"/>
              </w:tcPr>
              <w:p w14:paraId="066CA948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817681705"/>
            <w:placeholder>
              <w:docPart w:val="8038F19D327847D7B160F289F3D2D0D2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11A6E7BB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403796881"/>
            <w:placeholder>
              <w:docPart w:val="4AA5C811C60D4B57A599D945D2C66959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4B14A9BB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693269874"/>
            <w:placeholder>
              <w:docPart w:val="C9725686B52D44EEBA792B2528AF8F1E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72C038A2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544906013"/>
            <w:placeholder>
              <w:docPart w:val="CF15EE7E0941445A84EB40A781D4ACB1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5349868D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424955329"/>
            <w:placeholder>
              <w:docPart w:val="F154C232A5B14DF1B7B86CD2B1DBD263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46BBB80C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712246626"/>
            <w:placeholder>
              <w:docPart w:val="6B12636654174B56BD4665D6F31C8086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2A90829F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934586753"/>
            <w:placeholder>
              <w:docPart w:val="54721AA4256D4BCF88202F07A5441C6D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04EFD493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787344620"/>
            <w:placeholder>
              <w:docPart w:val="E5A52D3D770C4C06892F218CF2EF9488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7" w:type="dxa"/>
                <w:tcMar>
                  <w:bottom w:w="0" w:type="dxa"/>
                </w:tcMar>
                <w:vAlign w:val="center"/>
              </w:tcPr>
              <w:p w14:paraId="7FBAB176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</w:tr>
      <w:tr w:rsidR="001639D5" w:rsidRPr="00380306" w14:paraId="3B067E3B" w14:textId="77777777" w:rsidTr="00D40975">
        <w:trPr>
          <w:trHeight w:val="286"/>
        </w:trPr>
        <w:tc>
          <w:tcPr>
            <w:tcW w:w="7225" w:type="dxa"/>
            <w:gridSpan w:val="2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2037E2E" w14:textId="02FA4FBA" w:rsidR="001639D5" w:rsidRPr="00380306" w:rsidRDefault="001639D5" w:rsidP="00D40975">
            <w:pPr>
              <w:spacing w:after="0" w:line="240" w:lineRule="auto"/>
              <w:ind w:left="28"/>
            </w:pPr>
            <w:r w:rsidRPr="00380306">
              <w:lastRenderedPageBreak/>
              <w:t xml:space="preserve">Sind in der Bewertung unter Automotive </w:t>
            </w:r>
            <w:r w:rsidR="00FB03F5">
              <w:t>SPICE</w:t>
            </w:r>
            <w:r w:rsidRPr="00380306">
              <w:t xml:space="preserve"> PAM 3.1 </w:t>
            </w:r>
            <w:r w:rsidR="005C52D8">
              <w:t>Cybersecurity</w:t>
            </w:r>
            <w:r w:rsidRPr="00380306">
              <w:t xml:space="preserve"> Umfänge enthalten (Bsp. MAN.3)?</w:t>
            </w:r>
          </w:p>
        </w:tc>
        <w:sdt>
          <w:sdtPr>
            <w:alias w:val="Auswahl"/>
            <w:tag w:val="Auswahl"/>
            <w:id w:val="1024139281"/>
            <w:placeholder>
              <w:docPart w:val="50F2A8B4298B4B3CA52426A96CA074CD"/>
            </w:placeholder>
            <w15:color w:val="3366FF"/>
            <w:dropDownList>
              <w:listItem w:displayText="Ja" w:value="Ja"/>
              <w:listItem w:displayText="Nein" w:value="Nein"/>
              <w:listItem w:displayText="Klicken oder tippen Sie hier." w:value="Klicken oder tippen Sie hier."/>
            </w:dropDownList>
          </w:sdtPr>
          <w:sdtContent>
            <w:tc>
              <w:tcPr>
                <w:tcW w:w="1838" w:type="dxa"/>
                <w:gridSpan w:val="5"/>
                <w:vAlign w:val="center"/>
              </w:tcPr>
              <w:p w14:paraId="4B0C8992" w14:textId="3DE5A730" w:rsidR="001639D5" w:rsidRPr="00380306" w:rsidRDefault="008622E3" w:rsidP="00D40975">
                <w:pPr>
                  <w:spacing w:after="0" w:line="240" w:lineRule="auto"/>
                  <w:ind w:left="28"/>
                </w:pPr>
                <w:r>
                  <w:t>Klicken oder tippen Sie hier.</w:t>
                </w:r>
              </w:p>
            </w:tc>
          </w:sdtContent>
        </w:sdt>
      </w:tr>
      <w:tr w:rsidR="001639D5" w:rsidRPr="00E0277E" w14:paraId="4E29F7F0" w14:textId="77777777" w:rsidTr="00D40975">
        <w:trPr>
          <w:trHeight w:val="286"/>
        </w:trPr>
        <w:tc>
          <w:tcPr>
            <w:tcW w:w="9063" w:type="dxa"/>
            <w:gridSpan w:val="27"/>
            <w:shd w:val="clear" w:color="auto" w:fill="CCDFE9" w:themeFill="accent6" w:themeFillTint="66"/>
            <w:tcMar>
              <w:bottom w:w="0" w:type="dxa"/>
            </w:tcMar>
            <w:vAlign w:val="center"/>
          </w:tcPr>
          <w:p w14:paraId="03256F42" w14:textId="77777777" w:rsidR="001639D5" w:rsidRPr="004B0AE9" w:rsidRDefault="001639D5" w:rsidP="00D40975">
            <w:pPr>
              <w:spacing w:after="0" w:line="240" w:lineRule="auto"/>
              <w:ind w:left="28"/>
              <w:rPr>
                <w:b/>
                <w:bCs/>
                <w:sz w:val="14"/>
                <w:szCs w:val="14"/>
                <w:lang w:val="en-US"/>
              </w:rPr>
            </w:pPr>
            <w:r w:rsidRPr="004B0AE9">
              <w:rPr>
                <w:b/>
                <w:bCs/>
                <w:lang w:val="en-US"/>
              </w:rPr>
              <w:t>Automotive SPICE for Cybersecurity (First Edition)</w:t>
            </w:r>
          </w:p>
        </w:tc>
      </w:tr>
      <w:tr w:rsidR="001639D5" w:rsidRPr="00EA7464" w14:paraId="1DC2B975" w14:textId="77777777" w:rsidTr="00A702AD">
        <w:trPr>
          <w:trHeight w:val="272"/>
        </w:trPr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B199E89" w14:textId="77777777" w:rsidR="001639D5" w:rsidRPr="00843CD0" w:rsidRDefault="001639D5" w:rsidP="00D40975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PA</w:t>
            </w:r>
          </w:p>
        </w:tc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60E3D146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SEC.1</w:t>
            </w:r>
          </w:p>
        </w:tc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1EE04CAA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SEC.2</w:t>
            </w:r>
          </w:p>
        </w:tc>
        <w:tc>
          <w:tcPr>
            <w:tcW w:w="546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1DE9CE42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SEC.3</w:t>
            </w:r>
          </w:p>
        </w:tc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2D9A6BCE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SEC.4</w:t>
            </w:r>
          </w:p>
        </w:tc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18268FA9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MAN.7</w:t>
            </w:r>
          </w:p>
        </w:tc>
        <w:tc>
          <w:tcPr>
            <w:tcW w:w="546" w:type="dxa"/>
            <w:gridSpan w:val="2"/>
            <w:shd w:val="clear" w:color="auto" w:fill="F2F2F2" w:themeFill="background1" w:themeFillShade="F2"/>
            <w:vAlign w:val="center"/>
          </w:tcPr>
          <w:p w14:paraId="1A62075C" w14:textId="77777777" w:rsidR="001639D5" w:rsidRPr="009755A4" w:rsidRDefault="001639D5" w:rsidP="00D40975">
            <w:pPr>
              <w:spacing w:after="0" w:line="240" w:lineRule="auto"/>
              <w:ind w:left="28"/>
              <w:jc w:val="center"/>
              <w:rPr>
                <w:bCs/>
                <w:sz w:val="14"/>
                <w:szCs w:val="14"/>
              </w:rPr>
            </w:pPr>
            <w:r w:rsidRPr="009755A4">
              <w:rPr>
                <w:bCs/>
                <w:sz w:val="14"/>
                <w:szCs w:val="14"/>
              </w:rPr>
              <w:t>ACQ.2</w:t>
            </w:r>
          </w:p>
        </w:tc>
        <w:tc>
          <w:tcPr>
            <w:tcW w:w="573" w:type="dxa"/>
            <w:gridSpan w:val="2"/>
            <w:shd w:val="clear" w:color="auto" w:fill="F2F2F2" w:themeFill="background1" w:themeFillShade="F2"/>
            <w:vAlign w:val="center"/>
          </w:tcPr>
          <w:p w14:paraId="3DC11A68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ACQ.4</w:t>
            </w:r>
          </w:p>
        </w:tc>
        <w:tc>
          <w:tcPr>
            <w:tcW w:w="4673" w:type="dxa"/>
            <w:gridSpan w:val="11"/>
            <w:vMerge w:val="restart"/>
            <w:shd w:val="clear" w:color="auto" w:fill="EDEEEF" w:themeFill="accent2" w:themeFillTint="33"/>
            <w:vAlign w:val="center"/>
          </w:tcPr>
          <w:p w14:paraId="341ED449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</w:tr>
      <w:tr w:rsidR="001639D5" w:rsidRPr="00EA7464" w14:paraId="0D1541DC" w14:textId="77777777" w:rsidTr="00A702AD">
        <w:trPr>
          <w:trHeight w:val="272"/>
        </w:trPr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5251752D" w14:textId="77777777" w:rsidR="001639D5" w:rsidRPr="00843CD0" w:rsidRDefault="001639D5" w:rsidP="00D40975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1.1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1251846901"/>
            <w:placeholder>
              <w:docPart w:val="D11479D6DC9F406E8A11108CD56EC116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1A09179E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628470705"/>
            <w:placeholder>
              <w:docPart w:val="99E47C7206CA4F0A92A9DE31C454CC20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69DBBAD3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011907929"/>
            <w:placeholder>
              <w:docPart w:val="C338DA6ACA934D658E30DA01790BB366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tcMar>
                  <w:bottom w:w="0" w:type="dxa"/>
                </w:tcMar>
              </w:tcPr>
              <w:p w14:paraId="2D9B13DC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834136786"/>
            <w:placeholder>
              <w:docPart w:val="EBFB793E310C432788DF514C28F73DBF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3155A548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735283251"/>
            <w:placeholder>
              <w:docPart w:val="3599B78B894F4853905DD7EA57B51605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3DB28423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201314452"/>
            <w:placeholder>
              <w:docPart w:val="4A26C4EA056C4E6F8291F642BA797289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shd w:val="clear" w:color="auto" w:fill="FFFFFF" w:themeFill="background1"/>
              </w:tcPr>
              <w:p w14:paraId="04840969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tc>
          <w:tcPr>
            <w:tcW w:w="573" w:type="dxa"/>
            <w:gridSpan w:val="2"/>
            <w:vAlign w:val="center"/>
          </w:tcPr>
          <w:p w14:paraId="5869BAB0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  <w:tc>
          <w:tcPr>
            <w:tcW w:w="4673" w:type="dxa"/>
            <w:gridSpan w:val="11"/>
            <w:vMerge/>
            <w:shd w:val="clear" w:color="auto" w:fill="EDEEEF" w:themeFill="accent2" w:themeFillTint="33"/>
            <w:vAlign w:val="center"/>
          </w:tcPr>
          <w:p w14:paraId="6B2BDEF5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</w:tr>
      <w:tr w:rsidR="001639D5" w:rsidRPr="00EA7464" w14:paraId="1FD98649" w14:textId="77777777" w:rsidTr="00A702AD">
        <w:trPr>
          <w:trHeight w:val="272"/>
        </w:trPr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038C5B49" w14:textId="77777777" w:rsidR="001639D5" w:rsidRPr="00843CD0" w:rsidRDefault="001639D5" w:rsidP="00D40975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2.1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1225255075"/>
            <w:placeholder>
              <w:docPart w:val="6A1F8AC2000D484ABD63410487D8B205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3A96A223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296651067"/>
            <w:placeholder>
              <w:docPart w:val="70D9E98816C648D4A21B0D938EE553D8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3FD6EF68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22203172"/>
            <w:placeholder>
              <w:docPart w:val="F626C255822544F08F96FEE84B4D6E48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tcMar>
                  <w:bottom w:w="0" w:type="dxa"/>
                </w:tcMar>
              </w:tcPr>
              <w:p w14:paraId="33AB48B1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956218402"/>
            <w:placeholder>
              <w:docPart w:val="E2F340ED04A74BB097C7AF4C22FD6498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4D1074F5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788970930"/>
            <w:placeholder>
              <w:docPart w:val="180EE0EEC63F4A739DD025DD2C1EA2DD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0B63BFDC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20624369"/>
            <w:placeholder>
              <w:docPart w:val="0114CFA6A6FA41FCA775BA9B52742925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shd w:val="clear" w:color="auto" w:fill="FFFFFF" w:themeFill="background1"/>
              </w:tcPr>
              <w:p w14:paraId="0CC42122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tc>
          <w:tcPr>
            <w:tcW w:w="573" w:type="dxa"/>
            <w:gridSpan w:val="2"/>
            <w:vAlign w:val="center"/>
          </w:tcPr>
          <w:p w14:paraId="5B37D065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  <w:tc>
          <w:tcPr>
            <w:tcW w:w="4673" w:type="dxa"/>
            <w:gridSpan w:val="11"/>
            <w:vMerge/>
            <w:shd w:val="clear" w:color="auto" w:fill="EDEEEF" w:themeFill="accent2" w:themeFillTint="33"/>
            <w:vAlign w:val="center"/>
          </w:tcPr>
          <w:p w14:paraId="074291A1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</w:tr>
      <w:tr w:rsidR="001639D5" w:rsidRPr="00EA7464" w14:paraId="53729E6B" w14:textId="77777777" w:rsidTr="00A702AD">
        <w:trPr>
          <w:trHeight w:val="272"/>
        </w:trPr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77016C38" w14:textId="77777777" w:rsidR="001639D5" w:rsidRDefault="001639D5" w:rsidP="00D40975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2.2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1115032546"/>
            <w:placeholder>
              <w:docPart w:val="D569B91D9A8E4DFF930105FA77CDF866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0CA1880C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977040616"/>
            <w:placeholder>
              <w:docPart w:val="99A0EB83FBF2446E913DEE12EFB8B84E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2BECF6D3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063055540"/>
            <w:placeholder>
              <w:docPart w:val="4053265E702843A089B5FA9F554536BE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tcMar>
                  <w:bottom w:w="0" w:type="dxa"/>
                </w:tcMar>
              </w:tcPr>
              <w:p w14:paraId="3CC5B48D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879080083"/>
            <w:placeholder>
              <w:docPart w:val="63CEA06DC61B499DB63E93F591C12177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07AC4C09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506855903"/>
            <w:placeholder>
              <w:docPart w:val="EF25A685828047768447A611ED1B0C6D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77ED9B54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2068718447"/>
            <w:placeholder>
              <w:docPart w:val="856668489F554EFD82E18345833A230E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shd w:val="clear" w:color="auto" w:fill="FFFFFF" w:themeFill="background1"/>
              </w:tcPr>
              <w:p w14:paraId="716CF035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tc>
          <w:tcPr>
            <w:tcW w:w="573" w:type="dxa"/>
            <w:gridSpan w:val="2"/>
            <w:vAlign w:val="center"/>
          </w:tcPr>
          <w:p w14:paraId="7B48037B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  <w:tc>
          <w:tcPr>
            <w:tcW w:w="4673" w:type="dxa"/>
            <w:gridSpan w:val="11"/>
            <w:vMerge/>
            <w:shd w:val="clear" w:color="auto" w:fill="EDEEEF" w:themeFill="accent2" w:themeFillTint="33"/>
            <w:vAlign w:val="center"/>
          </w:tcPr>
          <w:p w14:paraId="14BA8AFC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</w:tr>
    </w:tbl>
    <w:p w14:paraId="10706177" w14:textId="7D1912CD" w:rsidR="001639D5" w:rsidRDefault="001639D5">
      <w:pPr>
        <w:spacing w:after="0" w:line="240" w:lineRule="auto"/>
      </w:pPr>
    </w:p>
    <w:p w14:paraId="45F336B0" w14:textId="77777777" w:rsidR="001639D5" w:rsidRDefault="001639D5">
      <w:pPr>
        <w:spacing w:after="0" w:line="240" w:lineRule="auto"/>
      </w:pPr>
    </w:p>
    <w:tbl>
      <w:tblPr>
        <w:tblStyle w:val="Tabellenraster"/>
        <w:tblW w:w="906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33"/>
        <w:gridCol w:w="12"/>
        <w:gridCol w:w="520"/>
        <w:gridCol w:w="25"/>
        <w:gridCol w:w="507"/>
        <w:gridCol w:w="38"/>
        <w:gridCol w:w="494"/>
        <w:gridCol w:w="52"/>
        <w:gridCol w:w="481"/>
        <w:gridCol w:w="64"/>
        <w:gridCol w:w="469"/>
        <w:gridCol w:w="76"/>
        <w:gridCol w:w="457"/>
        <w:gridCol w:w="89"/>
        <w:gridCol w:w="444"/>
        <w:gridCol w:w="129"/>
        <w:gridCol w:w="405"/>
        <w:gridCol w:w="533"/>
        <w:gridCol w:w="533"/>
        <w:gridCol w:w="533"/>
        <w:gridCol w:w="533"/>
        <w:gridCol w:w="298"/>
        <w:gridCol w:w="235"/>
        <w:gridCol w:w="405"/>
        <w:gridCol w:w="128"/>
        <w:gridCol w:w="533"/>
        <w:gridCol w:w="537"/>
      </w:tblGrid>
      <w:tr w:rsidR="001639D5" w:rsidRPr="001662E7" w14:paraId="608587B0" w14:textId="77777777" w:rsidTr="00D40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98"/>
        </w:trPr>
        <w:tc>
          <w:tcPr>
            <w:tcW w:w="9063" w:type="dxa"/>
            <w:gridSpan w:val="27"/>
            <w:shd w:val="clear" w:color="auto" w:fill="4A8BAB" w:themeFill="accent6" w:themeFillShade="BF"/>
            <w:tcMar>
              <w:bottom w:w="0" w:type="dxa"/>
            </w:tcMar>
            <w:vAlign w:val="center"/>
          </w:tcPr>
          <w:p w14:paraId="1474D113" w14:textId="4A677467" w:rsidR="001639D5" w:rsidRPr="006373B6" w:rsidRDefault="001639D5" w:rsidP="00D40975">
            <w:pPr>
              <w:spacing w:after="0" w:line="240" w:lineRule="auto"/>
              <w:ind w:left="28" w:righ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 E</w:t>
            </w:r>
            <w:r w:rsidRPr="006373B6">
              <w:rPr>
                <w:b/>
                <w:bCs/>
              </w:rPr>
              <w:t>ntwicklungsstandort</w:t>
            </w:r>
          </w:p>
        </w:tc>
      </w:tr>
      <w:tr w:rsidR="001639D5" w:rsidRPr="001662E7" w14:paraId="0C7F393A" w14:textId="77777777" w:rsidTr="00D40975">
        <w:trPr>
          <w:trHeight w:hRule="exact" w:val="282"/>
        </w:trPr>
        <w:tc>
          <w:tcPr>
            <w:tcW w:w="2662" w:type="dxa"/>
            <w:gridSpan w:val="9"/>
            <w:shd w:val="clear" w:color="auto" w:fill="EDEEEF" w:themeFill="accent2" w:themeFillTint="33"/>
            <w:tcMar>
              <w:bottom w:w="0" w:type="dxa"/>
            </w:tcMar>
            <w:vAlign w:val="center"/>
          </w:tcPr>
          <w:p w14:paraId="7DB35735" w14:textId="77777777" w:rsidR="001639D5" w:rsidRPr="001662E7" w:rsidRDefault="001639D5" w:rsidP="00D40975">
            <w:pPr>
              <w:spacing w:after="0" w:line="240" w:lineRule="auto"/>
              <w:ind w:left="28"/>
              <w:jc w:val="mediumKashida"/>
              <w:rPr>
                <w:sz w:val="20"/>
                <w:szCs w:val="20"/>
              </w:rPr>
            </w:pPr>
            <w:r w:rsidRPr="001662E7">
              <w:rPr>
                <w:sz w:val="20"/>
                <w:szCs w:val="20"/>
              </w:rPr>
              <w:t>Standort:</w:t>
            </w:r>
          </w:p>
        </w:tc>
        <w:sdt>
          <w:sdtPr>
            <w:rPr>
              <w:sz w:val="20"/>
              <w:szCs w:val="20"/>
              <w:highlight w:val="yellow"/>
            </w:rPr>
            <w:id w:val="-1557161310"/>
            <w:placeholder>
              <w:docPart w:val="80D28AE380374CFD877DD40EE206268A"/>
            </w:placeholder>
            <w:showingPlcHdr/>
            <w15:color w:val="3366FF"/>
            <w:text/>
          </w:sdtPr>
          <w:sdtEndPr>
            <w:rPr>
              <w:highlight w:val="none"/>
            </w:rPr>
          </w:sdtEndPr>
          <w:sdtContent>
            <w:tc>
              <w:tcPr>
                <w:tcW w:w="6401" w:type="dxa"/>
                <w:gridSpan w:val="18"/>
                <w:vAlign w:val="center"/>
              </w:tcPr>
              <w:p w14:paraId="64257826" w14:textId="77777777" w:rsidR="001639D5" w:rsidRPr="001662E7" w:rsidRDefault="001639D5" w:rsidP="00D40975">
                <w:pPr>
                  <w:spacing w:after="0" w:line="240" w:lineRule="auto"/>
                  <w:ind w:left="28" w:right="0"/>
                  <w:jc w:val="mediumKashida"/>
                  <w:rPr>
                    <w:sz w:val="20"/>
                    <w:szCs w:val="20"/>
                  </w:rPr>
                </w:pPr>
                <w:r w:rsidRPr="00BE4B52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1639D5" w:rsidRPr="001662E7" w14:paraId="3B5B1038" w14:textId="77777777" w:rsidTr="00D40975">
        <w:trPr>
          <w:trHeight w:hRule="exact" w:val="282"/>
        </w:trPr>
        <w:tc>
          <w:tcPr>
            <w:tcW w:w="2662" w:type="dxa"/>
            <w:gridSpan w:val="9"/>
            <w:shd w:val="clear" w:color="auto" w:fill="EDEEEF" w:themeFill="accent2" w:themeFillTint="33"/>
            <w:tcMar>
              <w:bottom w:w="0" w:type="dxa"/>
            </w:tcMar>
            <w:vAlign w:val="center"/>
          </w:tcPr>
          <w:p w14:paraId="07C31D5F" w14:textId="77777777" w:rsidR="001639D5" w:rsidRPr="001662E7" w:rsidRDefault="001639D5" w:rsidP="00D40975">
            <w:pPr>
              <w:spacing w:after="0" w:line="240" w:lineRule="auto"/>
              <w:ind w:left="28"/>
              <w:jc w:val="mediumKashida"/>
              <w:rPr>
                <w:sz w:val="20"/>
                <w:szCs w:val="20"/>
              </w:rPr>
            </w:pPr>
            <w:r w:rsidRPr="001662E7">
              <w:rPr>
                <w:sz w:val="20"/>
                <w:szCs w:val="20"/>
              </w:rPr>
              <w:t>DUNS:</w:t>
            </w:r>
          </w:p>
        </w:tc>
        <w:sdt>
          <w:sdtPr>
            <w:rPr>
              <w:sz w:val="20"/>
              <w:szCs w:val="20"/>
            </w:rPr>
            <w:id w:val="-1892566214"/>
            <w:placeholder>
              <w:docPart w:val="80D28AE380374CFD877DD40EE206268A"/>
            </w:placeholder>
            <w:showingPlcHdr/>
            <w15:color w:val="3366FF"/>
            <w:text/>
          </w:sdtPr>
          <w:sdtContent>
            <w:tc>
              <w:tcPr>
                <w:tcW w:w="6401" w:type="dxa"/>
                <w:gridSpan w:val="18"/>
                <w:vAlign w:val="center"/>
              </w:tcPr>
              <w:p w14:paraId="634A7AEF" w14:textId="77777777" w:rsidR="001639D5" w:rsidRPr="001662E7" w:rsidRDefault="001639D5" w:rsidP="00D40975">
                <w:pPr>
                  <w:spacing w:after="0" w:line="240" w:lineRule="auto"/>
                  <w:ind w:left="28" w:right="0"/>
                  <w:jc w:val="mediumKashida"/>
                  <w:rPr>
                    <w:sz w:val="20"/>
                    <w:szCs w:val="20"/>
                  </w:rPr>
                </w:pPr>
                <w:r w:rsidRPr="00BE4B52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1639D5" w:rsidRPr="001662E7" w14:paraId="5F6E65D0" w14:textId="77777777" w:rsidTr="00D40975">
        <w:trPr>
          <w:trHeight w:hRule="exact" w:val="282"/>
        </w:trPr>
        <w:tc>
          <w:tcPr>
            <w:tcW w:w="9063" w:type="dxa"/>
            <w:gridSpan w:val="27"/>
            <w:shd w:val="clear" w:color="auto" w:fill="CCDFE9" w:themeFill="accent6" w:themeFillTint="66"/>
            <w:tcMar>
              <w:bottom w:w="0" w:type="dxa"/>
            </w:tcMar>
            <w:vAlign w:val="center"/>
          </w:tcPr>
          <w:p w14:paraId="2F8A15AD" w14:textId="77777777" w:rsidR="001639D5" w:rsidRPr="001662E7" w:rsidRDefault="001639D5" w:rsidP="00D40975">
            <w:pPr>
              <w:spacing w:after="0" w:line="240" w:lineRule="auto"/>
              <w:ind w:left="28" w:right="0"/>
              <w:rPr>
                <w:b/>
                <w:bCs/>
              </w:rPr>
            </w:pPr>
            <w:r w:rsidRPr="001662E7">
              <w:rPr>
                <w:b/>
                <w:bCs/>
              </w:rPr>
              <w:t>Bewertung</w:t>
            </w:r>
          </w:p>
        </w:tc>
      </w:tr>
      <w:tr w:rsidR="001639D5" w:rsidRPr="00EA7464" w14:paraId="625AAA48" w14:textId="77777777" w:rsidTr="00D40975">
        <w:trPr>
          <w:trHeight w:hRule="exact" w:val="282"/>
        </w:trPr>
        <w:tc>
          <w:tcPr>
            <w:tcW w:w="2662" w:type="dxa"/>
            <w:gridSpan w:val="9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2944BFD8" w14:textId="77777777" w:rsidR="001639D5" w:rsidRPr="00843CD0" w:rsidRDefault="001639D5" w:rsidP="00D40975">
            <w:pPr>
              <w:spacing w:after="0" w:line="240" w:lineRule="auto"/>
              <w:ind w:left="28"/>
              <w:jc w:val="mediumKashida"/>
              <w:rPr>
                <w:sz w:val="14"/>
                <w:szCs w:val="14"/>
              </w:rPr>
            </w:pPr>
            <w:r w:rsidRPr="00391F30">
              <w:t>Referenzprojekt:</w:t>
            </w:r>
          </w:p>
        </w:tc>
        <w:sdt>
          <w:sdtPr>
            <w:rPr>
              <w:sz w:val="14"/>
              <w:szCs w:val="14"/>
            </w:rPr>
            <w:id w:val="-82530232"/>
            <w:placeholder>
              <w:docPart w:val="80D28AE380374CFD877DD40EE206268A"/>
            </w:placeholder>
            <w:showingPlcHdr/>
            <w15:color w:val="3366FF"/>
            <w:text/>
          </w:sdtPr>
          <w:sdtContent>
            <w:tc>
              <w:tcPr>
                <w:tcW w:w="4265" w:type="dxa"/>
                <w:gridSpan w:val="12"/>
                <w:vAlign w:val="center"/>
              </w:tcPr>
              <w:p w14:paraId="4D808ECB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mediumKashida"/>
                  <w:rPr>
                    <w:sz w:val="14"/>
                    <w:szCs w:val="14"/>
                  </w:rPr>
                </w:pPr>
                <w:r w:rsidRPr="00BE4B52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tc>
          <w:tcPr>
            <w:tcW w:w="938" w:type="dxa"/>
            <w:gridSpan w:val="3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57F2ECF8" w14:textId="77777777" w:rsidR="001639D5" w:rsidRPr="00391F30" w:rsidRDefault="001639D5" w:rsidP="00D40975">
            <w:pPr>
              <w:spacing w:after="0" w:line="240" w:lineRule="auto"/>
              <w:ind w:left="28" w:right="0"/>
              <w:jc w:val="mediumKashida"/>
            </w:pPr>
            <w:r w:rsidRPr="00391F30">
              <w:t>Datum:</w:t>
            </w:r>
          </w:p>
        </w:tc>
        <w:sdt>
          <w:sdtPr>
            <w:rPr>
              <w:sz w:val="14"/>
              <w:szCs w:val="14"/>
            </w:rPr>
            <w:alias w:val="Auswahl"/>
            <w:tag w:val="Auswahl"/>
            <w:id w:val="447980619"/>
            <w:placeholder>
              <w:docPart w:val="A4C66EDEB98544ABB50096F9566AD016"/>
            </w:placeholder>
            <w:showingPlcHdr/>
            <w15:color w:val="3366FF"/>
            <w:date w:fullDate="2022-05-27T00:00:00Z"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1198" w:type="dxa"/>
                <w:gridSpan w:val="3"/>
                <w:tcMar>
                  <w:bottom w:w="0" w:type="dxa"/>
                </w:tcMar>
                <w:vAlign w:val="center"/>
              </w:tcPr>
              <w:p w14:paraId="1D79BD2A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mediumKashida"/>
                  <w:rPr>
                    <w:sz w:val="14"/>
                    <w:szCs w:val="14"/>
                  </w:rPr>
                </w:pPr>
                <w:r w:rsidRPr="00BE4B52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1639D5" w:rsidRPr="00EA7464" w14:paraId="1514092B" w14:textId="77777777" w:rsidTr="00D40975">
        <w:trPr>
          <w:trHeight w:hRule="exact" w:val="283"/>
        </w:trPr>
        <w:tc>
          <w:tcPr>
            <w:tcW w:w="2662" w:type="dxa"/>
            <w:gridSpan w:val="9"/>
            <w:vMerge w:val="restart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4B436492" w14:textId="77777777" w:rsidR="001639D5" w:rsidRPr="00843CD0" w:rsidRDefault="001639D5" w:rsidP="00D40975">
            <w:pPr>
              <w:spacing w:after="0" w:line="240" w:lineRule="auto"/>
              <w:ind w:left="28"/>
              <w:jc w:val="mediumKashida"/>
              <w:rPr>
                <w:sz w:val="14"/>
                <w:szCs w:val="14"/>
              </w:rPr>
            </w:pPr>
            <w:r>
              <w:t>Bewertungsmethode:</w:t>
            </w:r>
          </w:p>
        </w:tc>
        <w:tc>
          <w:tcPr>
            <w:tcW w:w="6401" w:type="dxa"/>
            <w:gridSpan w:val="18"/>
            <w:vAlign w:val="center"/>
          </w:tcPr>
          <w:p w14:paraId="73761BC3" w14:textId="77777777" w:rsidR="001639D5" w:rsidRPr="00F10CB7" w:rsidRDefault="00000000" w:rsidP="00D40975">
            <w:pPr>
              <w:spacing w:after="0" w:line="240" w:lineRule="auto"/>
              <w:ind w:left="28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alias w:val="Klicken Sie hier"/>
                <w:tag w:val="Klicken Sie hier"/>
                <w:id w:val="1046491308"/>
                <w:placeholder>
                  <w:docPart w:val="B1E54B0FE02F459AA30C41F7A428FF9B"/>
                </w:placeholder>
                <w15:color w:val="3366FF"/>
                <w:dropDownList>
                  <w:listItem w:displayText=" " w:value="  "/>
                  <w:listItem w:displayText="Externes Automotive SPICE Assessment" w:value="Externes Automotive SPICE Assessment"/>
                  <w:listItem w:displayText="Internes Automotive SPICE Assessment" w:value="Internes Automotive SPICE Assessment"/>
                  <w:listItem w:displayText="GAP-Analyse" w:value="GAP-Analyse"/>
                  <w:listItem w:displayText="Interne Bewertung durch Qualitätsabteilung" w:value="Interne Bewertung durch Qualitätsabteilung"/>
                  <w:listItem w:displayText="Klicken oder Tippen Sie hier für die Auswahl." w:value="Klicken oder Tippen Sie hier für die Auswahl."/>
                </w:dropDownList>
              </w:sdtPr>
              <w:sdtContent>
                <w:r w:rsidR="001639D5">
                  <w:rPr>
                    <w:sz w:val="16"/>
                    <w:szCs w:val="16"/>
                  </w:rPr>
                  <w:t>Klicken oder Tippen Sie hier für die Auswahl.</w:t>
                </w:r>
              </w:sdtContent>
            </w:sdt>
          </w:p>
        </w:tc>
      </w:tr>
      <w:tr w:rsidR="001639D5" w:rsidRPr="00EA7464" w14:paraId="18F082A4" w14:textId="77777777" w:rsidTr="00D40975">
        <w:trPr>
          <w:trHeight w:hRule="exact" w:val="539"/>
        </w:trPr>
        <w:tc>
          <w:tcPr>
            <w:tcW w:w="2662" w:type="dxa"/>
            <w:gridSpan w:val="9"/>
            <w:vMerge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CB07DE1" w14:textId="77777777" w:rsidR="001639D5" w:rsidRDefault="001639D5" w:rsidP="00D40975">
            <w:pPr>
              <w:spacing w:after="0" w:line="240" w:lineRule="auto"/>
              <w:ind w:left="28"/>
              <w:jc w:val="mediumKashida"/>
            </w:pPr>
          </w:p>
        </w:tc>
        <w:tc>
          <w:tcPr>
            <w:tcW w:w="6401" w:type="dxa"/>
            <w:gridSpan w:val="18"/>
            <w:shd w:val="clear" w:color="auto" w:fill="F2F2F2" w:themeFill="background1" w:themeFillShade="F2"/>
            <w:vAlign w:val="center"/>
          </w:tcPr>
          <w:p w14:paraId="59D9F09C" w14:textId="77777777" w:rsidR="001639D5" w:rsidRPr="00F10CB7" w:rsidRDefault="001639D5" w:rsidP="00D40975">
            <w:pPr>
              <w:spacing w:after="0" w:line="240" w:lineRule="auto"/>
              <w:ind w:left="28"/>
              <w:rPr>
                <w:sz w:val="16"/>
                <w:szCs w:val="16"/>
              </w:rPr>
            </w:pPr>
            <w:r w:rsidRPr="00F10CB7">
              <w:rPr>
                <w:sz w:val="16"/>
                <w:szCs w:val="16"/>
              </w:rPr>
              <w:t>Falls ein Assessmentbericht vorliegt, bitte den Bericht an das oben genannte E-Mailpostfach senden und die Verwendung der Unterlagen bestätigen.</w:t>
            </w:r>
          </w:p>
        </w:tc>
      </w:tr>
      <w:tr w:rsidR="001639D5" w:rsidRPr="000A02AF" w14:paraId="7C0090C5" w14:textId="77777777" w:rsidTr="00D40975">
        <w:trPr>
          <w:trHeight w:hRule="exact" w:val="533"/>
        </w:trPr>
        <w:tc>
          <w:tcPr>
            <w:tcW w:w="2662" w:type="dxa"/>
            <w:gridSpan w:val="9"/>
            <w:vMerge w:val="restart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5DD08B9E" w14:textId="77777777" w:rsidR="001639D5" w:rsidRPr="000A02AF" w:rsidRDefault="001639D5" w:rsidP="00D40975">
            <w:pPr>
              <w:spacing w:after="0" w:line="240" w:lineRule="auto"/>
              <w:ind w:left="28"/>
            </w:pPr>
            <w:r w:rsidRPr="000A02AF">
              <w:t>Falls Bewertungsmethode Assessment:</w:t>
            </w:r>
          </w:p>
        </w:tc>
        <w:tc>
          <w:tcPr>
            <w:tcW w:w="2133" w:type="dxa"/>
            <w:gridSpan w:val="8"/>
            <w:shd w:val="clear" w:color="auto" w:fill="F2F2F2" w:themeFill="background1" w:themeFillShade="F2"/>
            <w:vAlign w:val="center"/>
          </w:tcPr>
          <w:p w14:paraId="5CA80BBA" w14:textId="77777777" w:rsidR="000C4F2B" w:rsidRDefault="000C4F2B" w:rsidP="000C4F2B">
            <w:pPr>
              <w:spacing w:after="0" w:line="240" w:lineRule="auto"/>
              <w:ind w:left="28" w:right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</w:t>
            </w:r>
            <w:r w:rsidRPr="00AC0B02">
              <w:rPr>
                <w:sz w:val="16"/>
                <w:szCs w:val="16"/>
                <w:lang w:val="en-US"/>
              </w:rPr>
              <w:t>rocess improvement/</w:t>
            </w:r>
          </w:p>
          <w:p w14:paraId="3A0B8973" w14:textId="35D6D1F6" w:rsidR="001639D5" w:rsidRPr="00AC0B02" w:rsidRDefault="000C4F2B" w:rsidP="000C4F2B">
            <w:pPr>
              <w:spacing w:after="0" w:line="240" w:lineRule="auto"/>
              <w:ind w:left="28" w:right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</w:t>
            </w:r>
            <w:r w:rsidRPr="00AC0B02">
              <w:rPr>
                <w:sz w:val="16"/>
                <w:szCs w:val="16"/>
                <w:lang w:val="en-US"/>
              </w:rPr>
              <w:t>rocess-related product</w:t>
            </w:r>
            <w:r>
              <w:rPr>
                <w:sz w:val="16"/>
                <w:szCs w:val="16"/>
                <w:lang w:val="en-US"/>
              </w:rPr>
              <w:t xml:space="preserve"> risk</w:t>
            </w:r>
          </w:p>
        </w:tc>
        <w:tc>
          <w:tcPr>
            <w:tcW w:w="2132" w:type="dxa"/>
            <w:gridSpan w:val="4"/>
            <w:shd w:val="clear" w:color="auto" w:fill="F2F2F2" w:themeFill="background1" w:themeFillShade="F2"/>
            <w:vAlign w:val="center"/>
          </w:tcPr>
          <w:p w14:paraId="67A4DD76" w14:textId="4E00F4BF" w:rsidR="001639D5" w:rsidRPr="00F10CB7" w:rsidRDefault="00B53812" w:rsidP="00D40975">
            <w:pPr>
              <w:spacing w:after="0" w:line="240" w:lineRule="auto"/>
              <w:ind w:left="28" w:righ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VDA Guidelines</w:t>
            </w:r>
          </w:p>
        </w:tc>
        <w:tc>
          <w:tcPr>
            <w:tcW w:w="2136" w:type="dxa"/>
            <w:gridSpan w:val="6"/>
            <w:shd w:val="clear" w:color="auto" w:fill="F2F2F2" w:themeFill="background1" w:themeFillShade="F2"/>
            <w:vAlign w:val="center"/>
          </w:tcPr>
          <w:p w14:paraId="3AD0EC28" w14:textId="77777777" w:rsidR="001639D5" w:rsidRPr="00F10CB7" w:rsidRDefault="001639D5" w:rsidP="00D40975">
            <w:pPr>
              <w:spacing w:after="0" w:line="240" w:lineRule="auto"/>
              <w:ind w:left="28" w:right="0"/>
              <w:jc w:val="center"/>
              <w:rPr>
                <w:sz w:val="16"/>
                <w:szCs w:val="16"/>
              </w:rPr>
            </w:pPr>
            <w:r w:rsidRPr="00F10CB7">
              <w:rPr>
                <w:sz w:val="16"/>
                <w:szCs w:val="16"/>
              </w:rPr>
              <w:t>Berücksichtigung</w:t>
            </w:r>
            <w:r>
              <w:rPr>
                <w:sz w:val="16"/>
                <w:szCs w:val="16"/>
              </w:rPr>
              <w:t xml:space="preserve"> </w:t>
            </w:r>
            <w:r w:rsidRPr="00AC0B02">
              <w:rPr>
                <w:sz w:val="16"/>
                <w:szCs w:val="16"/>
              </w:rPr>
              <w:t>Automotive SPICE® for Cybersecurity</w:t>
            </w:r>
          </w:p>
        </w:tc>
      </w:tr>
      <w:tr w:rsidR="001639D5" w:rsidRPr="000A02AF" w14:paraId="01D93552" w14:textId="77777777" w:rsidTr="00D40975">
        <w:trPr>
          <w:trHeight w:hRule="exact" w:val="340"/>
        </w:trPr>
        <w:tc>
          <w:tcPr>
            <w:tcW w:w="2662" w:type="dxa"/>
            <w:gridSpan w:val="9"/>
            <w:vMerge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CBED864" w14:textId="77777777" w:rsidR="001639D5" w:rsidRPr="000A02AF" w:rsidRDefault="001639D5" w:rsidP="00D40975">
            <w:pPr>
              <w:spacing w:after="0" w:line="240" w:lineRule="auto"/>
              <w:ind w:left="28"/>
            </w:pPr>
          </w:p>
        </w:tc>
        <w:tc>
          <w:tcPr>
            <w:tcW w:w="2133" w:type="dxa"/>
            <w:gridSpan w:val="8"/>
            <w:vAlign w:val="center"/>
          </w:tcPr>
          <w:p w14:paraId="008053DE" w14:textId="1801B215" w:rsidR="001639D5" w:rsidRPr="00F10CB7" w:rsidRDefault="00000000" w:rsidP="00D40975">
            <w:pPr>
              <w:spacing w:after="0" w:line="240" w:lineRule="auto"/>
              <w:ind w:left="28"/>
              <w:jc w:val="center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alias w:val="Wählen Sie ein Element aus."/>
                <w:tag w:val="Wählen Sie ein Element aus."/>
                <w:id w:val="-1936119158"/>
                <w:placeholder>
                  <w:docPart w:val="48428833B58B41F785EF3B5EC6587A6C"/>
                </w:placeholder>
                <w15:color w:val="3366FF"/>
                <w:dropDownList>
                  <w:listItem w:displayText="Wählen Sie ein Element aus." w:value="Wählen Sie ein Element aus."/>
                  <w:listItem w:displayText="Process Improvement" w:value="Process Improvement"/>
                  <w:listItem w:displayText="Process-related product risk" w:value="Process-related product risk"/>
                  <w:listItem w:displayText=" " w:value="  "/>
                </w:dropDownList>
              </w:sdtPr>
              <w:sdtContent>
                <w:r w:rsidR="00CF2CBB" w:rsidRPr="00F10CB7">
                  <w:rPr>
                    <w:sz w:val="16"/>
                    <w:szCs w:val="16"/>
                  </w:rPr>
                  <w:t>Wählen Sie ein Element aus.</w:t>
                </w:r>
              </w:sdtContent>
            </w:sdt>
          </w:p>
        </w:tc>
        <w:tc>
          <w:tcPr>
            <w:tcW w:w="2132" w:type="dxa"/>
            <w:gridSpan w:val="4"/>
            <w:vAlign w:val="center"/>
          </w:tcPr>
          <w:p w14:paraId="561E0F77" w14:textId="77777777" w:rsidR="001639D5" w:rsidRPr="00F10CB7" w:rsidRDefault="00000000" w:rsidP="00D40975">
            <w:pPr>
              <w:spacing w:after="0" w:line="240" w:lineRule="auto"/>
              <w:ind w:left="28"/>
              <w:jc w:val="center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alias w:val="Auswahl VDA-Guidlines"/>
                <w:tag w:val="Auswahl VDA-Guidlines"/>
                <w:id w:val="1093363653"/>
                <w:placeholder>
                  <w:docPart w:val="EB9492CBA0284EA18D39FC6BCA1EC173"/>
                </w:placeholder>
                <w15:color w:val="3366FF"/>
                <w:dropDownList>
                  <w:listItem w:displayText="Wählen Sie ein Element aus." w:value="Wählen Sie ein Element aus."/>
                  <w:listItem w:displayText="Ja" w:value="Ja"/>
                  <w:listItem w:displayText="Nein" w:value="Nein"/>
                  <w:listItem w:displayText=" " w:value=" "/>
                </w:dropDownList>
              </w:sdtPr>
              <w:sdtContent>
                <w:r w:rsidR="001639D5" w:rsidRPr="00F10CB7">
                  <w:rPr>
                    <w:sz w:val="16"/>
                    <w:szCs w:val="16"/>
                  </w:rPr>
                  <w:t>Wählen Sie ein Element aus.</w:t>
                </w:r>
              </w:sdtContent>
            </w:sdt>
          </w:p>
        </w:tc>
        <w:tc>
          <w:tcPr>
            <w:tcW w:w="2136" w:type="dxa"/>
            <w:gridSpan w:val="6"/>
            <w:vAlign w:val="center"/>
          </w:tcPr>
          <w:p w14:paraId="5A441B53" w14:textId="7750D939" w:rsidR="001639D5" w:rsidRPr="00F10CB7" w:rsidRDefault="00000000" w:rsidP="00D40975">
            <w:pPr>
              <w:spacing w:after="0" w:line="240" w:lineRule="auto"/>
              <w:ind w:left="28"/>
              <w:jc w:val="center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alias w:val="Wählen Sie ein Element aus."/>
                <w:tag w:val="Auswahl"/>
                <w:id w:val="-463970253"/>
                <w:placeholder>
                  <w:docPart w:val="DE778272BDB84855A008CD66E23DE527"/>
                </w:placeholder>
                <w15:color w:val="3366FF"/>
                <w:comboBox>
                  <w:listItem w:displayText="Wählen Sie ein Element aus." w:value="Wählen Sie ein Element aus."/>
                  <w:listItem w:displayText="Ja" w:value="Ja"/>
                  <w:listItem w:displayText="Nein" w:value="Nein"/>
                  <w:listItem w:displayText=" " w:value=" "/>
                </w:comboBox>
              </w:sdtPr>
              <w:sdtContent>
                <w:r w:rsidR="005E5B0D" w:rsidRPr="00F10CB7">
                  <w:rPr>
                    <w:sz w:val="16"/>
                    <w:szCs w:val="16"/>
                  </w:rPr>
                  <w:t>Wählen Sie ein Element aus.</w:t>
                </w:r>
              </w:sdtContent>
            </w:sdt>
          </w:p>
        </w:tc>
      </w:tr>
      <w:tr w:rsidR="001639D5" w:rsidRPr="00EA7464" w14:paraId="375005DC" w14:textId="77777777" w:rsidTr="00D40975">
        <w:trPr>
          <w:trHeight w:hRule="exact" w:val="527"/>
        </w:trPr>
        <w:tc>
          <w:tcPr>
            <w:tcW w:w="2662" w:type="dxa"/>
            <w:gridSpan w:val="9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04DF2910" w14:textId="77777777" w:rsidR="001639D5" w:rsidRDefault="001639D5" w:rsidP="00D40975">
            <w:pPr>
              <w:spacing w:after="0" w:line="240" w:lineRule="auto"/>
              <w:ind w:left="28"/>
              <w:jc w:val="mediumKashida"/>
            </w:pPr>
            <w:r>
              <w:t>Lead-Assessor inkl.</w:t>
            </w:r>
          </w:p>
          <w:p w14:paraId="00370CFB" w14:textId="77777777" w:rsidR="001639D5" w:rsidRPr="00843CD0" w:rsidRDefault="001639D5" w:rsidP="00D40975">
            <w:pPr>
              <w:spacing w:after="0" w:line="240" w:lineRule="auto"/>
              <w:ind w:left="28"/>
              <w:jc w:val="mediumKashida"/>
              <w:rPr>
                <w:sz w:val="14"/>
                <w:szCs w:val="14"/>
              </w:rPr>
            </w:pPr>
            <w:r>
              <w:t>Unternehmen:</w:t>
            </w:r>
          </w:p>
        </w:tc>
        <w:sdt>
          <w:sdtPr>
            <w:rPr>
              <w:sz w:val="14"/>
              <w:szCs w:val="14"/>
            </w:rPr>
            <w:id w:val="1976631215"/>
            <w:placeholder>
              <w:docPart w:val="80D28AE380374CFD877DD40EE206268A"/>
            </w:placeholder>
            <w:showingPlcHdr/>
            <w15:color w:val="3366FF"/>
            <w:text/>
          </w:sdtPr>
          <w:sdtContent>
            <w:tc>
              <w:tcPr>
                <w:tcW w:w="6401" w:type="dxa"/>
                <w:gridSpan w:val="18"/>
                <w:vAlign w:val="center"/>
              </w:tcPr>
              <w:p w14:paraId="5AF9AC33" w14:textId="77777777" w:rsidR="001639D5" w:rsidRPr="00843CD0" w:rsidRDefault="001639D5" w:rsidP="00D40975">
                <w:pPr>
                  <w:spacing w:after="0" w:line="240" w:lineRule="auto"/>
                  <w:ind w:left="28"/>
                  <w:jc w:val="mediumKashida"/>
                  <w:rPr>
                    <w:sz w:val="14"/>
                    <w:szCs w:val="14"/>
                  </w:rPr>
                </w:pPr>
                <w:r w:rsidRPr="00BE4B52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1639D5" w:rsidRPr="00E0277E" w14:paraId="05317AD1" w14:textId="77777777" w:rsidTr="00D40975">
        <w:trPr>
          <w:trHeight w:val="286"/>
        </w:trPr>
        <w:tc>
          <w:tcPr>
            <w:tcW w:w="9063" w:type="dxa"/>
            <w:gridSpan w:val="27"/>
            <w:shd w:val="clear" w:color="auto" w:fill="CCDFE9" w:themeFill="accent6" w:themeFillTint="66"/>
            <w:tcMar>
              <w:bottom w:w="0" w:type="dxa"/>
            </w:tcMar>
            <w:vAlign w:val="center"/>
          </w:tcPr>
          <w:p w14:paraId="13FDA862" w14:textId="77777777" w:rsidR="001639D5" w:rsidRPr="004B0AE9" w:rsidRDefault="001639D5" w:rsidP="00D40975">
            <w:pPr>
              <w:spacing w:after="0" w:line="240" w:lineRule="auto"/>
              <w:ind w:left="28"/>
              <w:rPr>
                <w:b/>
                <w:bCs/>
                <w:sz w:val="14"/>
                <w:szCs w:val="14"/>
                <w:lang w:val="en-US"/>
              </w:rPr>
            </w:pPr>
            <w:r w:rsidRPr="004B0AE9">
              <w:rPr>
                <w:b/>
                <w:bCs/>
                <w:lang w:val="en-US"/>
              </w:rPr>
              <w:t>Automotive SPICE PAM 3.1 (VDA</w:t>
            </w:r>
            <w:r>
              <w:rPr>
                <w:b/>
                <w:bCs/>
                <w:lang w:val="en-US"/>
              </w:rPr>
              <w:t>-</w:t>
            </w:r>
            <w:r w:rsidRPr="004B0AE9">
              <w:rPr>
                <w:b/>
                <w:bCs/>
                <w:lang w:val="en-US"/>
              </w:rPr>
              <w:t>Scope)</w:t>
            </w:r>
          </w:p>
        </w:tc>
      </w:tr>
      <w:tr w:rsidR="001639D5" w:rsidRPr="00EA7464" w14:paraId="4E00B298" w14:textId="77777777" w:rsidTr="00D40975">
        <w:trPr>
          <w:trHeight w:val="286"/>
        </w:trPr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564154C7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PA</w:t>
            </w:r>
          </w:p>
        </w:tc>
        <w:tc>
          <w:tcPr>
            <w:tcW w:w="532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235E409E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 w:rsidRPr="00843CD0">
              <w:rPr>
                <w:sz w:val="14"/>
                <w:szCs w:val="14"/>
              </w:rPr>
              <w:t>MAN.3</w:t>
            </w:r>
          </w:p>
        </w:tc>
        <w:tc>
          <w:tcPr>
            <w:tcW w:w="532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71E1BD92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SUP.1</w:t>
            </w:r>
          </w:p>
        </w:tc>
        <w:tc>
          <w:tcPr>
            <w:tcW w:w="532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7C327183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SUP.8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639A8F3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SUP.9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5D133D94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SUP.10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462E45A9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ACQ.4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783337A3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SYS.2</w:t>
            </w:r>
          </w:p>
        </w:tc>
        <w:tc>
          <w:tcPr>
            <w:tcW w:w="534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5FEA60D9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SYS.3</w:t>
            </w:r>
          </w:p>
        </w:tc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D924FC1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SYS.4</w:t>
            </w:r>
          </w:p>
        </w:tc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10A80AC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SYS.5</w:t>
            </w:r>
          </w:p>
        </w:tc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7AF70CFD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SWE.1</w:t>
            </w:r>
          </w:p>
        </w:tc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72BA4330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SWE.2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6EB07D40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SWE.3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03C1E0FD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SWE.4</w:t>
            </w:r>
          </w:p>
        </w:tc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FE0EA34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SWE.5</w:t>
            </w:r>
          </w:p>
        </w:tc>
        <w:tc>
          <w:tcPr>
            <w:tcW w:w="537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285B1BF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SWE.6</w:t>
            </w:r>
          </w:p>
        </w:tc>
      </w:tr>
      <w:tr w:rsidR="001639D5" w:rsidRPr="00EA7464" w14:paraId="4EC6D7CC" w14:textId="77777777" w:rsidTr="00D40975">
        <w:trPr>
          <w:trHeight w:val="286"/>
        </w:trPr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0BD052A1" w14:textId="77777777" w:rsidR="001639D5" w:rsidRPr="00843CD0" w:rsidRDefault="001639D5" w:rsidP="00D40975">
            <w:pPr>
              <w:spacing w:after="0" w:line="240" w:lineRule="auto"/>
              <w:ind w:left="0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1.1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1403560553"/>
            <w:placeholder>
              <w:docPart w:val="AFBD11A1F6E14B8F948868D8F2CC2AF7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51FEA30F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94795708"/>
            <w:placeholder>
              <w:docPart w:val="FEAA461767C548108DE2F55782D21E49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30C2559C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73635916"/>
            <w:placeholder>
              <w:docPart w:val="739181099796472C944EB8574EDE1FC3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2A5B0F60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31573637"/>
            <w:placeholder>
              <w:docPart w:val="33156E6211BF44B997E55FCEA5A8CB5F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02699737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815057490"/>
            <w:placeholder>
              <w:docPart w:val="4C29BE48416D45228DC1776221655CE4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27DADB72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941111319"/>
            <w:placeholder>
              <w:docPart w:val="F0E8780FAB4D4AF2B71D9F0A3A7BED3D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12215C51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987279340"/>
            <w:placeholder>
              <w:docPart w:val="59405343B04E4B499A404579E1A85E15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24DF46E0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233382334"/>
            <w:placeholder>
              <w:docPart w:val="01093C246C1143CBB78FF5BAB530EBB8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4" w:type="dxa"/>
                <w:gridSpan w:val="2"/>
                <w:tcMar>
                  <w:bottom w:w="0" w:type="dxa"/>
                </w:tcMar>
                <w:vAlign w:val="center"/>
              </w:tcPr>
              <w:p w14:paraId="24AEC2BD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2037725977"/>
            <w:placeholder>
              <w:docPart w:val="52E33A237CA84D0185C7867081551D39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5F718B73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994758773"/>
            <w:placeholder>
              <w:docPart w:val="905C52C343304D7D97C7F42E7BEA1002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21FF9CDC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2097080572"/>
            <w:placeholder>
              <w:docPart w:val="5581FAB4692A405095F632504A96A35C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663174D8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955370021"/>
            <w:placeholder>
              <w:docPart w:val="568CC7CC9F844567A4FAFFB052211A3C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125C62E8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730886534"/>
            <w:placeholder>
              <w:docPart w:val="4865F710936447E288ACECB6F6AEA0F5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7D4B08FD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399983949"/>
            <w:placeholder>
              <w:docPart w:val="422D570EEC2A48CC865262B2AF14EE0D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42A4C048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941381875"/>
            <w:placeholder>
              <w:docPart w:val="B0A8936BAAC34A4791E9B9F7075DC703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45715310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72932456"/>
            <w:placeholder>
              <w:docPart w:val="7FA68AC235E1407FAB62A90BE77FC40F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7" w:type="dxa"/>
                <w:tcMar>
                  <w:bottom w:w="0" w:type="dxa"/>
                </w:tcMar>
                <w:vAlign w:val="center"/>
              </w:tcPr>
              <w:p w14:paraId="278C5C8A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</w:tr>
      <w:tr w:rsidR="001639D5" w:rsidRPr="00EA7464" w14:paraId="04C10BF8" w14:textId="77777777" w:rsidTr="00D40975">
        <w:trPr>
          <w:trHeight w:val="286"/>
        </w:trPr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D5199C2" w14:textId="77777777" w:rsidR="001639D5" w:rsidRPr="00843CD0" w:rsidRDefault="001639D5" w:rsidP="00D40975">
            <w:pPr>
              <w:spacing w:after="0" w:line="240" w:lineRule="auto"/>
              <w:ind w:left="0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2.1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-545298062"/>
            <w:placeholder>
              <w:docPart w:val="E55DF0AA8349455E8244ED504A13CF5E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7E84697C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584833660"/>
            <w:placeholder>
              <w:docPart w:val="FB5F2E901B3E4640A495B6D9793BE9A8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38CFBB39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696429447"/>
            <w:placeholder>
              <w:docPart w:val="B08A79C751554E698D66D2F942E2749F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144E593E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154595389"/>
            <w:placeholder>
              <w:docPart w:val="8EF2F79EBDF74E138FA909313FD03028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1CC269B4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673412510"/>
            <w:placeholder>
              <w:docPart w:val="37D27E2B7DC54122A889063D5DA009A7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695DF17C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393974964"/>
            <w:placeholder>
              <w:docPart w:val="86861B0F72504BCF97A6E868AF5506A7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54060CBE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866744781"/>
            <w:placeholder>
              <w:docPart w:val="EA476D7F21174BD1A0863A32E96934E5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0723C80B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236045834"/>
            <w:placeholder>
              <w:docPart w:val="3998CE9C29A44C51A9CB1F3BF21D6E9C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4" w:type="dxa"/>
                <w:gridSpan w:val="2"/>
                <w:tcMar>
                  <w:bottom w:w="0" w:type="dxa"/>
                </w:tcMar>
                <w:vAlign w:val="center"/>
              </w:tcPr>
              <w:p w14:paraId="02BDFA82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850075088"/>
            <w:placeholder>
              <w:docPart w:val="2F17617A63324DDAA21F4185BA4978D4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4D3FFCA8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37777610"/>
            <w:placeholder>
              <w:docPart w:val="CC8991FB9496498289AA25011300892A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2ACC920D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271059933"/>
            <w:placeholder>
              <w:docPart w:val="339974DFC0C043288A31AB58D2399B70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050BBF1D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844349790"/>
            <w:placeholder>
              <w:docPart w:val="7608E3DFC95142138058314E4C9D2CCD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2EAF6C77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378865570"/>
            <w:placeholder>
              <w:docPart w:val="2D68153C9E3C42F1839D66E8B824B078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1AE0DC29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682343391"/>
            <w:placeholder>
              <w:docPart w:val="967463A8C92E4BC9B516112C768F821A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3F6ADCF2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812004727"/>
            <w:placeholder>
              <w:docPart w:val="2E60C1B5A0084D52A5568BEF3BCB91A5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01AB17C5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685140095"/>
            <w:placeholder>
              <w:docPart w:val="421467531A104643AF1DEB793EB13B4C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7" w:type="dxa"/>
                <w:tcMar>
                  <w:bottom w:w="0" w:type="dxa"/>
                </w:tcMar>
                <w:vAlign w:val="center"/>
              </w:tcPr>
              <w:p w14:paraId="1BBB8A9B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</w:tr>
      <w:tr w:rsidR="001639D5" w:rsidRPr="00EA7464" w14:paraId="39EB77C7" w14:textId="77777777" w:rsidTr="00D40975">
        <w:trPr>
          <w:trHeight w:val="286"/>
        </w:trPr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7CF4E149" w14:textId="77777777" w:rsidR="001639D5" w:rsidRPr="00843CD0" w:rsidRDefault="001639D5" w:rsidP="00D40975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2.2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-1699768686"/>
            <w:placeholder>
              <w:docPart w:val="342BE4F0710348848776ED89326A8CC3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5973B690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269537494"/>
            <w:placeholder>
              <w:docPart w:val="7187CB37AC3848EC93E6DB0DD02865BD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472F94B1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498074503"/>
            <w:placeholder>
              <w:docPart w:val="9A1D2EF5EAE2426F8A03384B6D02A5CB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0768371A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275216580"/>
            <w:placeholder>
              <w:docPart w:val="BFAA8A28B9BA4187ACFE7AFB2759B1F3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44168A08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520499345"/>
            <w:placeholder>
              <w:docPart w:val="E882347CFB4F46F18CAB3C9DD6E4F2B0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2FBA277B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298071486"/>
            <w:placeholder>
              <w:docPart w:val="FC80D23F29A84A8A8EC3F460CA1808D7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1389539B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201319408"/>
            <w:placeholder>
              <w:docPart w:val="B8EAA4D17A474AF2B93B81085A510828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16592472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854568701"/>
            <w:placeholder>
              <w:docPart w:val="802C32EDA54C47C8BD5D3FC2FF0A91ED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4" w:type="dxa"/>
                <w:gridSpan w:val="2"/>
                <w:tcMar>
                  <w:bottom w:w="0" w:type="dxa"/>
                </w:tcMar>
                <w:vAlign w:val="center"/>
              </w:tcPr>
              <w:p w14:paraId="74D7F9A9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420565937"/>
            <w:placeholder>
              <w:docPart w:val="B1E74D0653F6407DBE87DB53CBCF5E75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1C91B6D7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359812687"/>
            <w:placeholder>
              <w:docPart w:val="AE928CFBD63A499DA538F7D4A683E653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1D20260E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600571970"/>
            <w:placeholder>
              <w:docPart w:val="19E31F7E190E4A419277AABB37F3E391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7560B9A7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884932429"/>
            <w:placeholder>
              <w:docPart w:val="EC125C78E40B46BFB6C9C9F57A665798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1ABF4251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322194789"/>
            <w:placeholder>
              <w:docPart w:val="9DB65C4A46F247179F7CEE6C5033E58F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365FE0A3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431901101"/>
            <w:placeholder>
              <w:docPart w:val="B8D20C1D1E2B462DB0CBA601FBB8F9B0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1739A46F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468975537"/>
            <w:placeholder>
              <w:docPart w:val="B1DA7908716243A79D654298F7F3E968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1965FA49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515355168"/>
            <w:placeholder>
              <w:docPart w:val="8168403C2F5348AC9646FBF7275C523F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7" w:type="dxa"/>
                <w:tcMar>
                  <w:bottom w:w="0" w:type="dxa"/>
                </w:tcMar>
                <w:vAlign w:val="center"/>
              </w:tcPr>
              <w:p w14:paraId="783F92B1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</w:tr>
      <w:tr w:rsidR="001639D5" w:rsidRPr="00380306" w14:paraId="54E5DD19" w14:textId="77777777" w:rsidTr="00D40975">
        <w:trPr>
          <w:trHeight w:val="286"/>
        </w:trPr>
        <w:tc>
          <w:tcPr>
            <w:tcW w:w="7225" w:type="dxa"/>
            <w:gridSpan w:val="2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195EE14A" w14:textId="4C197949" w:rsidR="001639D5" w:rsidRPr="00380306" w:rsidRDefault="001639D5" w:rsidP="00D40975">
            <w:pPr>
              <w:spacing w:after="0" w:line="240" w:lineRule="auto"/>
              <w:ind w:left="28"/>
            </w:pPr>
            <w:r w:rsidRPr="00380306">
              <w:t xml:space="preserve">Sind in der Bewertung unter Automotive </w:t>
            </w:r>
            <w:r w:rsidR="00FB03F5">
              <w:t>SPICE</w:t>
            </w:r>
            <w:r w:rsidRPr="00380306">
              <w:t xml:space="preserve"> PAM 3.1 </w:t>
            </w:r>
            <w:r w:rsidR="005C52D8">
              <w:t>Cybersecurity</w:t>
            </w:r>
            <w:r w:rsidRPr="00380306">
              <w:t xml:space="preserve"> Umfänge enthalten (Bsp. MAN.3)?</w:t>
            </w:r>
          </w:p>
        </w:tc>
        <w:sdt>
          <w:sdtPr>
            <w:alias w:val="Auswahl"/>
            <w:tag w:val="Auswahl"/>
            <w:id w:val="-1951386757"/>
            <w:placeholder>
              <w:docPart w:val="BDAE6B8E41B94A2F84D2B3FC390DAB0F"/>
            </w:placeholder>
            <w15:color w:val="3366FF"/>
            <w:dropDownList>
              <w:listItem w:displayText="Ja" w:value="Ja"/>
              <w:listItem w:displayText="Nein" w:value="Nein"/>
              <w:listItem w:displayText="Klicken oder tippen Sie hier." w:value="Klicken oder tippen Sie hier."/>
            </w:dropDownList>
          </w:sdtPr>
          <w:sdtContent>
            <w:tc>
              <w:tcPr>
                <w:tcW w:w="1838" w:type="dxa"/>
                <w:gridSpan w:val="5"/>
                <w:vAlign w:val="center"/>
              </w:tcPr>
              <w:p w14:paraId="67F59F1C" w14:textId="24507F92" w:rsidR="001639D5" w:rsidRPr="00380306" w:rsidRDefault="008622E3" w:rsidP="00D40975">
                <w:pPr>
                  <w:spacing w:after="0" w:line="240" w:lineRule="auto"/>
                  <w:ind w:left="28"/>
                </w:pPr>
                <w:r>
                  <w:t>Klicken oder tippen Sie hier.</w:t>
                </w:r>
              </w:p>
            </w:tc>
          </w:sdtContent>
        </w:sdt>
      </w:tr>
      <w:tr w:rsidR="001639D5" w:rsidRPr="00E0277E" w14:paraId="260C10AD" w14:textId="77777777" w:rsidTr="00D40975">
        <w:trPr>
          <w:trHeight w:val="286"/>
        </w:trPr>
        <w:tc>
          <w:tcPr>
            <w:tcW w:w="9063" w:type="dxa"/>
            <w:gridSpan w:val="27"/>
            <w:shd w:val="clear" w:color="auto" w:fill="CCDFE9" w:themeFill="accent6" w:themeFillTint="66"/>
            <w:tcMar>
              <w:bottom w:w="0" w:type="dxa"/>
            </w:tcMar>
            <w:vAlign w:val="center"/>
          </w:tcPr>
          <w:p w14:paraId="115FDF74" w14:textId="77777777" w:rsidR="001639D5" w:rsidRPr="004B0AE9" w:rsidRDefault="001639D5" w:rsidP="00D40975">
            <w:pPr>
              <w:spacing w:after="0" w:line="240" w:lineRule="auto"/>
              <w:ind w:left="28"/>
              <w:rPr>
                <w:b/>
                <w:bCs/>
                <w:sz w:val="14"/>
                <w:szCs w:val="14"/>
                <w:lang w:val="en-US"/>
              </w:rPr>
            </w:pPr>
            <w:r w:rsidRPr="004B0AE9">
              <w:rPr>
                <w:b/>
                <w:bCs/>
                <w:lang w:val="en-US"/>
              </w:rPr>
              <w:t>Automotive SPICE for Cybersecurity (First Edition)</w:t>
            </w:r>
          </w:p>
        </w:tc>
      </w:tr>
      <w:tr w:rsidR="001639D5" w:rsidRPr="00EA7464" w14:paraId="3232318D" w14:textId="77777777" w:rsidTr="00A702AD">
        <w:trPr>
          <w:trHeight w:val="272"/>
        </w:trPr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7E884C8" w14:textId="77777777" w:rsidR="001639D5" w:rsidRPr="00843CD0" w:rsidRDefault="001639D5" w:rsidP="00D40975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PA</w:t>
            </w:r>
          </w:p>
        </w:tc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6E3AAE84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SEC.1</w:t>
            </w:r>
          </w:p>
        </w:tc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5C45F131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SEC.2</w:t>
            </w:r>
          </w:p>
        </w:tc>
        <w:tc>
          <w:tcPr>
            <w:tcW w:w="546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0242CCBB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SEC.3</w:t>
            </w:r>
          </w:p>
        </w:tc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57B4D2F0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SEC.4</w:t>
            </w:r>
          </w:p>
        </w:tc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4F0D1316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MAN.7</w:t>
            </w:r>
          </w:p>
        </w:tc>
        <w:tc>
          <w:tcPr>
            <w:tcW w:w="546" w:type="dxa"/>
            <w:gridSpan w:val="2"/>
            <w:shd w:val="clear" w:color="auto" w:fill="F2F2F2" w:themeFill="background1" w:themeFillShade="F2"/>
            <w:vAlign w:val="center"/>
          </w:tcPr>
          <w:p w14:paraId="43A211ED" w14:textId="77777777" w:rsidR="001639D5" w:rsidRPr="009755A4" w:rsidRDefault="001639D5" w:rsidP="00D40975">
            <w:pPr>
              <w:spacing w:after="0" w:line="240" w:lineRule="auto"/>
              <w:ind w:left="28"/>
              <w:jc w:val="center"/>
              <w:rPr>
                <w:bCs/>
                <w:sz w:val="14"/>
                <w:szCs w:val="14"/>
              </w:rPr>
            </w:pPr>
            <w:r w:rsidRPr="009755A4">
              <w:rPr>
                <w:bCs/>
                <w:sz w:val="14"/>
                <w:szCs w:val="14"/>
              </w:rPr>
              <w:t>ACQ.2</w:t>
            </w:r>
          </w:p>
        </w:tc>
        <w:tc>
          <w:tcPr>
            <w:tcW w:w="573" w:type="dxa"/>
            <w:gridSpan w:val="2"/>
            <w:shd w:val="clear" w:color="auto" w:fill="F2F2F2" w:themeFill="background1" w:themeFillShade="F2"/>
            <w:vAlign w:val="center"/>
          </w:tcPr>
          <w:p w14:paraId="3B969042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ACQ.4</w:t>
            </w:r>
          </w:p>
        </w:tc>
        <w:tc>
          <w:tcPr>
            <w:tcW w:w="4673" w:type="dxa"/>
            <w:gridSpan w:val="11"/>
            <w:vMerge w:val="restart"/>
            <w:shd w:val="clear" w:color="auto" w:fill="EDEEEF" w:themeFill="accent2" w:themeFillTint="33"/>
            <w:vAlign w:val="center"/>
          </w:tcPr>
          <w:p w14:paraId="1A2901AE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</w:tr>
      <w:tr w:rsidR="001639D5" w:rsidRPr="00EA7464" w14:paraId="6647F090" w14:textId="77777777" w:rsidTr="00A702AD">
        <w:trPr>
          <w:trHeight w:val="272"/>
        </w:trPr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4AA3B0AF" w14:textId="77777777" w:rsidR="001639D5" w:rsidRPr="00843CD0" w:rsidRDefault="001639D5" w:rsidP="00D40975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1.1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-1781176027"/>
            <w:placeholder>
              <w:docPart w:val="B3407201B74640848DE2EFB6CC05B6E2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04BE07D7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365483873"/>
            <w:placeholder>
              <w:docPart w:val="03EE9D962175455D9F8D7EC34B72DFA7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093F638E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443816581"/>
            <w:placeholder>
              <w:docPart w:val="B9752F487F974982BD697A8CD93C6D70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tcMar>
                  <w:bottom w:w="0" w:type="dxa"/>
                </w:tcMar>
              </w:tcPr>
              <w:p w14:paraId="5FDAE4A6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461027833"/>
            <w:placeholder>
              <w:docPart w:val="6244D28E36164D93BDEE302B805D0CEE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6B8298A2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877354336"/>
            <w:placeholder>
              <w:docPart w:val="F6475027A0F74C0899026D57A7703183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0C266103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469355983"/>
            <w:placeholder>
              <w:docPart w:val="E635E422CFB0420484726CCEE7F087D1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shd w:val="clear" w:color="auto" w:fill="FFFFFF" w:themeFill="background1"/>
              </w:tcPr>
              <w:p w14:paraId="376461C5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tc>
          <w:tcPr>
            <w:tcW w:w="573" w:type="dxa"/>
            <w:gridSpan w:val="2"/>
            <w:vAlign w:val="center"/>
          </w:tcPr>
          <w:p w14:paraId="21078674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  <w:tc>
          <w:tcPr>
            <w:tcW w:w="4673" w:type="dxa"/>
            <w:gridSpan w:val="11"/>
            <w:vMerge/>
            <w:shd w:val="clear" w:color="auto" w:fill="EDEEEF" w:themeFill="accent2" w:themeFillTint="33"/>
            <w:vAlign w:val="center"/>
          </w:tcPr>
          <w:p w14:paraId="38BDD959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</w:tr>
      <w:tr w:rsidR="001639D5" w:rsidRPr="00EA7464" w14:paraId="2D2CEB0B" w14:textId="77777777" w:rsidTr="00A702AD">
        <w:trPr>
          <w:trHeight w:val="272"/>
        </w:trPr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70E4BE38" w14:textId="77777777" w:rsidR="001639D5" w:rsidRPr="00843CD0" w:rsidRDefault="001639D5" w:rsidP="00D40975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2.1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-923342074"/>
            <w:placeholder>
              <w:docPart w:val="619A5AD9104E45B4A8B87A9DDBF55C09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1262587E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477145460"/>
            <w:placeholder>
              <w:docPart w:val="F17A53BAD3984BEE80DC2AF03F242894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61E98DD9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207142849"/>
            <w:placeholder>
              <w:docPart w:val="5F99FEB20A7F45099AEA1FA117841C22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tcMar>
                  <w:bottom w:w="0" w:type="dxa"/>
                </w:tcMar>
              </w:tcPr>
              <w:p w14:paraId="57F3A0E3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33687254"/>
            <w:placeholder>
              <w:docPart w:val="0B7AC3612B7940F29B28AF6AAB32352D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38700340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918816770"/>
            <w:placeholder>
              <w:docPart w:val="7B964FDF771443E28340BF995D1633F1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3C397F79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55689639"/>
            <w:placeholder>
              <w:docPart w:val="52325E5FD5E949709E85BB95C707E44B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shd w:val="clear" w:color="auto" w:fill="FFFFFF" w:themeFill="background1"/>
              </w:tcPr>
              <w:p w14:paraId="04DC1AE7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tc>
          <w:tcPr>
            <w:tcW w:w="573" w:type="dxa"/>
            <w:gridSpan w:val="2"/>
            <w:vAlign w:val="center"/>
          </w:tcPr>
          <w:p w14:paraId="0B00D082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  <w:tc>
          <w:tcPr>
            <w:tcW w:w="4673" w:type="dxa"/>
            <w:gridSpan w:val="11"/>
            <w:vMerge/>
            <w:shd w:val="clear" w:color="auto" w:fill="EDEEEF" w:themeFill="accent2" w:themeFillTint="33"/>
            <w:vAlign w:val="center"/>
          </w:tcPr>
          <w:p w14:paraId="394BD4BB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</w:tr>
      <w:tr w:rsidR="001639D5" w:rsidRPr="00EA7464" w14:paraId="1B828994" w14:textId="77777777" w:rsidTr="00A702AD">
        <w:trPr>
          <w:trHeight w:val="272"/>
        </w:trPr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2F41C80F" w14:textId="77777777" w:rsidR="001639D5" w:rsidRDefault="001639D5" w:rsidP="00D40975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2.2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1725719191"/>
            <w:placeholder>
              <w:docPart w:val="CB540265D1EB4813AF237420A63308D1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09A4B0BC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546902749"/>
            <w:placeholder>
              <w:docPart w:val="D3AE94FDF2AD4BFAACF7B0E128409911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0E1CC224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237288603"/>
            <w:placeholder>
              <w:docPart w:val="8139D491FC824DB1ABA5DAE46747B754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tcMar>
                  <w:bottom w:w="0" w:type="dxa"/>
                </w:tcMar>
              </w:tcPr>
              <w:p w14:paraId="00508825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259788066"/>
            <w:placeholder>
              <w:docPart w:val="77E4106CFFDD4C4EB22B3D0768938EBC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2C83953C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865666365"/>
            <w:placeholder>
              <w:docPart w:val="AB56C505ABAB48E6A8016D9BF8AEACD0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4F00F591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299228195"/>
            <w:placeholder>
              <w:docPart w:val="5FB0AE76636E4F76BC146FEE4A8026DB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shd w:val="clear" w:color="auto" w:fill="FFFFFF" w:themeFill="background1"/>
              </w:tcPr>
              <w:p w14:paraId="72D98A93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tc>
          <w:tcPr>
            <w:tcW w:w="573" w:type="dxa"/>
            <w:gridSpan w:val="2"/>
            <w:vAlign w:val="center"/>
          </w:tcPr>
          <w:p w14:paraId="1EA60D82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  <w:tc>
          <w:tcPr>
            <w:tcW w:w="4673" w:type="dxa"/>
            <w:gridSpan w:val="11"/>
            <w:vMerge/>
            <w:shd w:val="clear" w:color="auto" w:fill="EDEEEF" w:themeFill="accent2" w:themeFillTint="33"/>
            <w:vAlign w:val="center"/>
          </w:tcPr>
          <w:p w14:paraId="6361017A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</w:tr>
    </w:tbl>
    <w:p w14:paraId="7E8D7F82" w14:textId="022BAC71" w:rsidR="001639D5" w:rsidRDefault="001639D5">
      <w:pPr>
        <w:spacing w:after="0" w:line="240" w:lineRule="auto"/>
      </w:pPr>
    </w:p>
    <w:p w14:paraId="60832006" w14:textId="77777777" w:rsidR="001639D5" w:rsidRDefault="001639D5">
      <w:pPr>
        <w:spacing w:after="0" w:line="240" w:lineRule="auto"/>
      </w:pPr>
    </w:p>
    <w:p w14:paraId="1A67F1C2" w14:textId="2D968541" w:rsidR="005C3CDC" w:rsidRDefault="005C3CDC" w:rsidP="005C3CDC">
      <w:pPr>
        <w:spacing w:after="0" w:line="240" w:lineRule="auto"/>
      </w:pPr>
    </w:p>
    <w:p w14:paraId="0282C82A" w14:textId="77777777" w:rsidR="005C3CDC" w:rsidRDefault="005C3CDC" w:rsidP="005C3CDC">
      <w:pPr>
        <w:spacing w:after="0" w:line="240" w:lineRule="auto"/>
      </w:pPr>
    </w:p>
    <w:p w14:paraId="6958E3BC" w14:textId="6FAB4121" w:rsidR="005D2BC5" w:rsidRDefault="005D2BC5">
      <w:pPr>
        <w:spacing w:after="0" w:line="240" w:lineRule="auto"/>
      </w:pPr>
      <w:r>
        <w:br w:type="page"/>
      </w:r>
    </w:p>
    <w:p w14:paraId="6E381FCD" w14:textId="77777777" w:rsidR="00C231D0" w:rsidRPr="00E4025A" w:rsidRDefault="00FC3740" w:rsidP="00FF79FE">
      <w:pPr>
        <w:pStyle w:val="berschrift2"/>
        <w:spacing w:before="240"/>
      </w:pPr>
      <w:r w:rsidRPr="00E4025A">
        <w:lastRenderedPageBreak/>
        <w:t>Unterlieferanten</w:t>
      </w:r>
    </w:p>
    <w:p w14:paraId="7A28F6F4" w14:textId="77777777" w:rsidR="004361B0" w:rsidRDefault="00FC3740" w:rsidP="002C4230">
      <w:r w:rsidRPr="00E4025A">
        <w:t xml:space="preserve">Bitte geben Sie an, welche Unterlieferanten von Ihnen im Rahmen der Software-Entwicklung beauftragt werden </w:t>
      </w:r>
      <w:r w:rsidR="002C4230">
        <w:t>und für welche Entwicklungsumfänge diese verantwortlich sind</w:t>
      </w:r>
      <w:r w:rsidRPr="00E4025A">
        <w:t>.</w:t>
      </w:r>
      <w:r w:rsidR="004361B0" w:rsidRPr="00E4025A">
        <w:t xml:space="preserve"> Es müssen nur Unterlieferanten aufgeführt </w:t>
      </w:r>
      <w:r w:rsidR="00C1508E" w:rsidRPr="00E4025A">
        <w:t xml:space="preserve">und bewertet </w:t>
      </w:r>
      <w:r w:rsidR="004361B0" w:rsidRPr="00E4025A">
        <w:t>werden, die von Ihnen direkt</w:t>
      </w:r>
      <w:r w:rsidR="00C3764D" w:rsidRPr="00E4025A">
        <w:t xml:space="preserve"> für eine Dienstleistung im Rahmen der Softwaree</w:t>
      </w:r>
      <w:r w:rsidR="00C1508E" w:rsidRPr="00E4025A">
        <w:t>ntwicklung beauftragt werden.</w:t>
      </w:r>
    </w:p>
    <w:tbl>
      <w:tblPr>
        <w:tblStyle w:val="Tabellenraster"/>
        <w:tblW w:w="906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33"/>
        <w:gridCol w:w="12"/>
        <w:gridCol w:w="520"/>
        <w:gridCol w:w="25"/>
        <w:gridCol w:w="507"/>
        <w:gridCol w:w="38"/>
        <w:gridCol w:w="494"/>
        <w:gridCol w:w="52"/>
        <w:gridCol w:w="481"/>
        <w:gridCol w:w="64"/>
        <w:gridCol w:w="469"/>
        <w:gridCol w:w="76"/>
        <w:gridCol w:w="457"/>
        <w:gridCol w:w="89"/>
        <w:gridCol w:w="444"/>
        <w:gridCol w:w="129"/>
        <w:gridCol w:w="405"/>
        <w:gridCol w:w="533"/>
        <w:gridCol w:w="533"/>
        <w:gridCol w:w="533"/>
        <w:gridCol w:w="533"/>
        <w:gridCol w:w="298"/>
        <w:gridCol w:w="235"/>
        <w:gridCol w:w="405"/>
        <w:gridCol w:w="128"/>
        <w:gridCol w:w="533"/>
        <w:gridCol w:w="537"/>
      </w:tblGrid>
      <w:tr w:rsidR="001639D5" w:rsidRPr="001662E7" w14:paraId="1B58798F" w14:textId="77777777" w:rsidTr="00D40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98"/>
        </w:trPr>
        <w:tc>
          <w:tcPr>
            <w:tcW w:w="9063" w:type="dxa"/>
            <w:gridSpan w:val="27"/>
            <w:shd w:val="clear" w:color="auto" w:fill="4A8BAB" w:themeFill="accent6" w:themeFillShade="BF"/>
            <w:tcMar>
              <w:bottom w:w="0" w:type="dxa"/>
            </w:tcMar>
            <w:vAlign w:val="center"/>
          </w:tcPr>
          <w:p w14:paraId="1E50C313" w14:textId="2107B3CC" w:rsidR="001639D5" w:rsidRPr="006373B6" w:rsidRDefault="001639D5" w:rsidP="00D40975">
            <w:pPr>
              <w:spacing w:after="0" w:line="240" w:lineRule="auto"/>
              <w:ind w:left="28" w:righ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 Unterlieferant</w:t>
            </w:r>
          </w:p>
        </w:tc>
      </w:tr>
      <w:tr w:rsidR="001639D5" w:rsidRPr="001662E7" w14:paraId="31BAB084" w14:textId="77777777" w:rsidTr="00D40975">
        <w:trPr>
          <w:trHeight w:hRule="exact" w:val="282"/>
        </w:trPr>
        <w:tc>
          <w:tcPr>
            <w:tcW w:w="2662" w:type="dxa"/>
            <w:gridSpan w:val="9"/>
            <w:shd w:val="clear" w:color="auto" w:fill="EDEEEF" w:themeFill="accent2" w:themeFillTint="33"/>
            <w:tcMar>
              <w:bottom w:w="0" w:type="dxa"/>
            </w:tcMar>
            <w:vAlign w:val="center"/>
          </w:tcPr>
          <w:p w14:paraId="2C3C2BA2" w14:textId="77777777" w:rsidR="001639D5" w:rsidRPr="001662E7" w:rsidRDefault="001639D5" w:rsidP="00D40975">
            <w:pPr>
              <w:spacing w:after="0" w:line="240" w:lineRule="auto"/>
              <w:ind w:left="28"/>
              <w:jc w:val="mediumKashida"/>
              <w:rPr>
                <w:sz w:val="20"/>
                <w:szCs w:val="20"/>
              </w:rPr>
            </w:pPr>
            <w:r w:rsidRPr="001662E7">
              <w:rPr>
                <w:sz w:val="20"/>
                <w:szCs w:val="20"/>
              </w:rPr>
              <w:t>Standort:</w:t>
            </w:r>
          </w:p>
        </w:tc>
        <w:sdt>
          <w:sdtPr>
            <w:rPr>
              <w:sz w:val="20"/>
              <w:szCs w:val="20"/>
              <w:highlight w:val="yellow"/>
            </w:rPr>
            <w:id w:val="-1220286752"/>
            <w:placeholder>
              <w:docPart w:val="3A17895944A14B63A2318020743F5CA0"/>
            </w:placeholder>
            <w:showingPlcHdr/>
            <w15:color w:val="3366FF"/>
            <w:text/>
          </w:sdtPr>
          <w:sdtEndPr>
            <w:rPr>
              <w:highlight w:val="none"/>
            </w:rPr>
          </w:sdtEndPr>
          <w:sdtContent>
            <w:tc>
              <w:tcPr>
                <w:tcW w:w="6401" w:type="dxa"/>
                <w:gridSpan w:val="18"/>
                <w:vAlign w:val="center"/>
              </w:tcPr>
              <w:p w14:paraId="1B62A0AC" w14:textId="77777777" w:rsidR="001639D5" w:rsidRPr="001662E7" w:rsidRDefault="001639D5" w:rsidP="00D40975">
                <w:pPr>
                  <w:spacing w:after="0" w:line="240" w:lineRule="auto"/>
                  <w:ind w:left="28" w:right="0"/>
                  <w:jc w:val="mediumKashida"/>
                  <w:rPr>
                    <w:sz w:val="20"/>
                    <w:szCs w:val="20"/>
                  </w:rPr>
                </w:pPr>
                <w:r w:rsidRPr="00BE4B52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1639D5" w:rsidRPr="001662E7" w14:paraId="6596BA70" w14:textId="77777777" w:rsidTr="00D40975">
        <w:trPr>
          <w:trHeight w:hRule="exact" w:val="282"/>
        </w:trPr>
        <w:tc>
          <w:tcPr>
            <w:tcW w:w="2662" w:type="dxa"/>
            <w:gridSpan w:val="9"/>
            <w:shd w:val="clear" w:color="auto" w:fill="EDEEEF" w:themeFill="accent2" w:themeFillTint="33"/>
            <w:tcMar>
              <w:bottom w:w="0" w:type="dxa"/>
            </w:tcMar>
            <w:vAlign w:val="center"/>
          </w:tcPr>
          <w:p w14:paraId="62127D1C" w14:textId="77777777" w:rsidR="001639D5" w:rsidRPr="001662E7" w:rsidRDefault="001639D5" w:rsidP="00D40975">
            <w:pPr>
              <w:spacing w:after="0" w:line="240" w:lineRule="auto"/>
              <w:ind w:left="28"/>
              <w:jc w:val="mediumKashida"/>
              <w:rPr>
                <w:sz w:val="20"/>
                <w:szCs w:val="20"/>
              </w:rPr>
            </w:pPr>
            <w:r w:rsidRPr="001662E7">
              <w:rPr>
                <w:sz w:val="20"/>
                <w:szCs w:val="20"/>
              </w:rPr>
              <w:t>DUNS:</w:t>
            </w:r>
          </w:p>
        </w:tc>
        <w:sdt>
          <w:sdtPr>
            <w:rPr>
              <w:sz w:val="20"/>
              <w:szCs w:val="20"/>
            </w:rPr>
            <w:id w:val="-1789039205"/>
            <w:placeholder>
              <w:docPart w:val="3A17895944A14B63A2318020743F5CA0"/>
            </w:placeholder>
            <w:showingPlcHdr/>
            <w15:color w:val="3366FF"/>
            <w:text/>
          </w:sdtPr>
          <w:sdtContent>
            <w:tc>
              <w:tcPr>
                <w:tcW w:w="6401" w:type="dxa"/>
                <w:gridSpan w:val="18"/>
                <w:vAlign w:val="center"/>
              </w:tcPr>
              <w:p w14:paraId="7A568E1C" w14:textId="77777777" w:rsidR="001639D5" w:rsidRPr="001662E7" w:rsidRDefault="001639D5" w:rsidP="00D40975">
                <w:pPr>
                  <w:spacing w:after="0" w:line="240" w:lineRule="auto"/>
                  <w:ind w:left="28" w:right="0"/>
                  <w:jc w:val="mediumKashida"/>
                  <w:rPr>
                    <w:sz w:val="20"/>
                    <w:szCs w:val="20"/>
                  </w:rPr>
                </w:pPr>
                <w:r w:rsidRPr="00BE4B52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1639D5" w:rsidRPr="001662E7" w14:paraId="2BA0B075" w14:textId="77777777" w:rsidTr="00D40975">
        <w:trPr>
          <w:trHeight w:hRule="exact" w:val="282"/>
        </w:trPr>
        <w:tc>
          <w:tcPr>
            <w:tcW w:w="9063" w:type="dxa"/>
            <w:gridSpan w:val="27"/>
            <w:shd w:val="clear" w:color="auto" w:fill="CCDFE9" w:themeFill="accent6" w:themeFillTint="66"/>
            <w:tcMar>
              <w:bottom w:w="0" w:type="dxa"/>
            </w:tcMar>
            <w:vAlign w:val="center"/>
          </w:tcPr>
          <w:p w14:paraId="627B34AD" w14:textId="77777777" w:rsidR="001639D5" w:rsidRPr="001662E7" w:rsidRDefault="001639D5" w:rsidP="00D40975">
            <w:pPr>
              <w:spacing w:after="0" w:line="240" w:lineRule="auto"/>
              <w:ind w:left="28" w:right="0"/>
              <w:rPr>
                <w:b/>
                <w:bCs/>
              </w:rPr>
            </w:pPr>
            <w:r w:rsidRPr="001662E7">
              <w:rPr>
                <w:b/>
                <w:bCs/>
              </w:rPr>
              <w:t>Bewertung</w:t>
            </w:r>
          </w:p>
        </w:tc>
      </w:tr>
      <w:tr w:rsidR="001639D5" w:rsidRPr="00EA7464" w14:paraId="38D559BD" w14:textId="77777777" w:rsidTr="00D40975">
        <w:trPr>
          <w:trHeight w:hRule="exact" w:val="282"/>
        </w:trPr>
        <w:tc>
          <w:tcPr>
            <w:tcW w:w="2662" w:type="dxa"/>
            <w:gridSpan w:val="9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4E9E49A7" w14:textId="77777777" w:rsidR="001639D5" w:rsidRPr="00843CD0" w:rsidRDefault="001639D5" w:rsidP="00D40975">
            <w:pPr>
              <w:spacing w:after="0" w:line="240" w:lineRule="auto"/>
              <w:ind w:left="28"/>
              <w:jc w:val="mediumKashida"/>
              <w:rPr>
                <w:sz w:val="14"/>
                <w:szCs w:val="14"/>
              </w:rPr>
            </w:pPr>
            <w:r w:rsidRPr="00391F30">
              <w:t>Referenzprojekt:</w:t>
            </w:r>
          </w:p>
        </w:tc>
        <w:sdt>
          <w:sdtPr>
            <w:rPr>
              <w:sz w:val="14"/>
              <w:szCs w:val="14"/>
            </w:rPr>
            <w:id w:val="853916815"/>
            <w:placeholder>
              <w:docPart w:val="3A17895944A14B63A2318020743F5CA0"/>
            </w:placeholder>
            <w:showingPlcHdr/>
            <w15:color w:val="3366FF"/>
            <w:text/>
          </w:sdtPr>
          <w:sdtContent>
            <w:tc>
              <w:tcPr>
                <w:tcW w:w="4265" w:type="dxa"/>
                <w:gridSpan w:val="12"/>
                <w:vAlign w:val="center"/>
              </w:tcPr>
              <w:p w14:paraId="297C5AA5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mediumKashida"/>
                  <w:rPr>
                    <w:sz w:val="14"/>
                    <w:szCs w:val="14"/>
                  </w:rPr>
                </w:pPr>
                <w:r w:rsidRPr="00BE4B52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tc>
          <w:tcPr>
            <w:tcW w:w="938" w:type="dxa"/>
            <w:gridSpan w:val="3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22AE30A7" w14:textId="77777777" w:rsidR="001639D5" w:rsidRPr="00391F30" w:rsidRDefault="001639D5" w:rsidP="00D40975">
            <w:pPr>
              <w:spacing w:after="0" w:line="240" w:lineRule="auto"/>
              <w:ind w:left="28" w:right="0"/>
              <w:jc w:val="mediumKashida"/>
            </w:pPr>
            <w:r w:rsidRPr="00391F30">
              <w:t>Datum:</w:t>
            </w:r>
          </w:p>
        </w:tc>
        <w:sdt>
          <w:sdtPr>
            <w:rPr>
              <w:sz w:val="14"/>
              <w:szCs w:val="14"/>
            </w:rPr>
            <w:alias w:val="Auswahl"/>
            <w:tag w:val="Auswahl"/>
            <w:id w:val="310754798"/>
            <w:placeholder>
              <w:docPart w:val="91395883B17B4881A5FC4326E1EE36BC"/>
            </w:placeholder>
            <w:showingPlcHdr/>
            <w15:color w:val="3366FF"/>
            <w:date w:fullDate="2022-05-27T00:00:00Z"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1198" w:type="dxa"/>
                <w:gridSpan w:val="3"/>
                <w:tcMar>
                  <w:bottom w:w="0" w:type="dxa"/>
                </w:tcMar>
                <w:vAlign w:val="center"/>
              </w:tcPr>
              <w:p w14:paraId="0F8D3FCD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mediumKashida"/>
                  <w:rPr>
                    <w:sz w:val="14"/>
                    <w:szCs w:val="14"/>
                  </w:rPr>
                </w:pPr>
                <w:r w:rsidRPr="00BE4B52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1639D5" w:rsidRPr="00EA7464" w14:paraId="693BBB9E" w14:textId="77777777" w:rsidTr="00D40975">
        <w:trPr>
          <w:trHeight w:hRule="exact" w:val="283"/>
        </w:trPr>
        <w:tc>
          <w:tcPr>
            <w:tcW w:w="2662" w:type="dxa"/>
            <w:gridSpan w:val="9"/>
            <w:vMerge w:val="restart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6BE07F53" w14:textId="77777777" w:rsidR="001639D5" w:rsidRPr="00843CD0" w:rsidRDefault="001639D5" w:rsidP="00D40975">
            <w:pPr>
              <w:spacing w:after="0" w:line="240" w:lineRule="auto"/>
              <w:ind w:left="28"/>
              <w:jc w:val="mediumKashida"/>
              <w:rPr>
                <w:sz w:val="14"/>
                <w:szCs w:val="14"/>
              </w:rPr>
            </w:pPr>
            <w:r>
              <w:t>Bewertungsmethode:</w:t>
            </w:r>
          </w:p>
        </w:tc>
        <w:tc>
          <w:tcPr>
            <w:tcW w:w="6401" w:type="dxa"/>
            <w:gridSpan w:val="18"/>
            <w:vAlign w:val="center"/>
          </w:tcPr>
          <w:p w14:paraId="1E8180ED" w14:textId="77777777" w:rsidR="001639D5" w:rsidRPr="00F10CB7" w:rsidRDefault="00000000" w:rsidP="00D40975">
            <w:pPr>
              <w:spacing w:after="0" w:line="240" w:lineRule="auto"/>
              <w:ind w:left="28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alias w:val="Klicken Sie hier"/>
                <w:tag w:val="Klicken Sie hier"/>
                <w:id w:val="-1282331186"/>
                <w:placeholder>
                  <w:docPart w:val="498DCFCE81994BF6AC48E0E4A1174168"/>
                </w:placeholder>
                <w15:color w:val="3366FF"/>
                <w:dropDownList>
                  <w:listItem w:displayText=" " w:value="  "/>
                  <w:listItem w:displayText="Externes Automotive SPICE Assessment" w:value="Externes Automotive SPICE Assessment"/>
                  <w:listItem w:displayText="Internes Automotive SPICE Assessment" w:value="Internes Automotive SPICE Assessment"/>
                  <w:listItem w:displayText="GAP-Analyse" w:value="GAP-Analyse"/>
                  <w:listItem w:displayText="Interne Bewertung durch Qualitätsabteilung" w:value="Interne Bewertung durch Qualitätsabteilung"/>
                  <w:listItem w:displayText="Klicken oder Tippen Sie hier für die Auswahl." w:value="Klicken oder Tippen Sie hier für die Auswahl."/>
                </w:dropDownList>
              </w:sdtPr>
              <w:sdtContent>
                <w:r w:rsidR="001639D5">
                  <w:rPr>
                    <w:sz w:val="16"/>
                    <w:szCs w:val="16"/>
                  </w:rPr>
                  <w:t>Klicken oder Tippen Sie hier für die Auswahl.</w:t>
                </w:r>
              </w:sdtContent>
            </w:sdt>
          </w:p>
        </w:tc>
      </w:tr>
      <w:tr w:rsidR="001639D5" w:rsidRPr="00EA7464" w14:paraId="7004946B" w14:textId="77777777" w:rsidTr="00D40975">
        <w:trPr>
          <w:trHeight w:hRule="exact" w:val="539"/>
        </w:trPr>
        <w:tc>
          <w:tcPr>
            <w:tcW w:w="2662" w:type="dxa"/>
            <w:gridSpan w:val="9"/>
            <w:vMerge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3998D17" w14:textId="77777777" w:rsidR="001639D5" w:rsidRDefault="001639D5" w:rsidP="00D40975">
            <w:pPr>
              <w:spacing w:after="0" w:line="240" w:lineRule="auto"/>
              <w:ind w:left="28"/>
              <w:jc w:val="mediumKashida"/>
            </w:pPr>
          </w:p>
        </w:tc>
        <w:tc>
          <w:tcPr>
            <w:tcW w:w="6401" w:type="dxa"/>
            <w:gridSpan w:val="18"/>
            <w:shd w:val="clear" w:color="auto" w:fill="F2F2F2" w:themeFill="background1" w:themeFillShade="F2"/>
            <w:vAlign w:val="center"/>
          </w:tcPr>
          <w:p w14:paraId="24C68C64" w14:textId="77777777" w:rsidR="001639D5" w:rsidRPr="00F10CB7" w:rsidRDefault="001639D5" w:rsidP="00D40975">
            <w:pPr>
              <w:spacing w:after="0" w:line="240" w:lineRule="auto"/>
              <w:ind w:left="28"/>
              <w:rPr>
                <w:sz w:val="16"/>
                <w:szCs w:val="16"/>
              </w:rPr>
            </w:pPr>
            <w:r w:rsidRPr="00F10CB7">
              <w:rPr>
                <w:sz w:val="16"/>
                <w:szCs w:val="16"/>
              </w:rPr>
              <w:t>Falls ein Assessmentbericht vorliegt, bitte den Bericht an das oben genannte E-Mailpostfach senden und die Verwendung der Unterlagen bestätigen.</w:t>
            </w:r>
          </w:p>
        </w:tc>
      </w:tr>
      <w:tr w:rsidR="001639D5" w:rsidRPr="000A02AF" w14:paraId="6F96E0DD" w14:textId="77777777" w:rsidTr="00D40975">
        <w:trPr>
          <w:trHeight w:hRule="exact" w:val="533"/>
        </w:trPr>
        <w:tc>
          <w:tcPr>
            <w:tcW w:w="2662" w:type="dxa"/>
            <w:gridSpan w:val="9"/>
            <w:vMerge w:val="restart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7ABEC0A2" w14:textId="77777777" w:rsidR="001639D5" w:rsidRPr="000A02AF" w:rsidRDefault="001639D5" w:rsidP="00D40975">
            <w:pPr>
              <w:spacing w:after="0" w:line="240" w:lineRule="auto"/>
              <w:ind w:left="28"/>
            </w:pPr>
            <w:r w:rsidRPr="000A02AF">
              <w:t>Falls Bewertungsmethode Assessment:</w:t>
            </w:r>
          </w:p>
        </w:tc>
        <w:tc>
          <w:tcPr>
            <w:tcW w:w="2133" w:type="dxa"/>
            <w:gridSpan w:val="8"/>
            <w:shd w:val="clear" w:color="auto" w:fill="F2F2F2" w:themeFill="background1" w:themeFillShade="F2"/>
            <w:vAlign w:val="center"/>
          </w:tcPr>
          <w:p w14:paraId="3E394502" w14:textId="77777777" w:rsidR="000C4F2B" w:rsidRDefault="000C4F2B" w:rsidP="000C4F2B">
            <w:pPr>
              <w:spacing w:after="0" w:line="240" w:lineRule="auto"/>
              <w:ind w:left="28" w:right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</w:t>
            </w:r>
            <w:r w:rsidRPr="00AC0B02">
              <w:rPr>
                <w:sz w:val="16"/>
                <w:szCs w:val="16"/>
                <w:lang w:val="en-US"/>
              </w:rPr>
              <w:t>rocess improvement/</w:t>
            </w:r>
          </w:p>
          <w:p w14:paraId="7191CDE2" w14:textId="361929EE" w:rsidR="001639D5" w:rsidRPr="00AC0B02" w:rsidRDefault="000C4F2B" w:rsidP="000C4F2B">
            <w:pPr>
              <w:spacing w:after="0" w:line="240" w:lineRule="auto"/>
              <w:ind w:left="28" w:right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</w:t>
            </w:r>
            <w:r w:rsidRPr="00AC0B02">
              <w:rPr>
                <w:sz w:val="16"/>
                <w:szCs w:val="16"/>
                <w:lang w:val="en-US"/>
              </w:rPr>
              <w:t>rocess-related product</w:t>
            </w:r>
            <w:r>
              <w:rPr>
                <w:sz w:val="16"/>
                <w:szCs w:val="16"/>
                <w:lang w:val="en-US"/>
              </w:rPr>
              <w:t xml:space="preserve"> risk</w:t>
            </w:r>
          </w:p>
        </w:tc>
        <w:tc>
          <w:tcPr>
            <w:tcW w:w="2132" w:type="dxa"/>
            <w:gridSpan w:val="4"/>
            <w:shd w:val="clear" w:color="auto" w:fill="F2F2F2" w:themeFill="background1" w:themeFillShade="F2"/>
            <w:vAlign w:val="center"/>
          </w:tcPr>
          <w:p w14:paraId="01945D14" w14:textId="278E1FC7" w:rsidR="001639D5" w:rsidRPr="00F10CB7" w:rsidRDefault="00B53812" w:rsidP="00D40975">
            <w:pPr>
              <w:spacing w:after="0" w:line="240" w:lineRule="auto"/>
              <w:ind w:left="28" w:righ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VDA Guidelines</w:t>
            </w:r>
          </w:p>
        </w:tc>
        <w:tc>
          <w:tcPr>
            <w:tcW w:w="2136" w:type="dxa"/>
            <w:gridSpan w:val="6"/>
            <w:shd w:val="clear" w:color="auto" w:fill="F2F2F2" w:themeFill="background1" w:themeFillShade="F2"/>
            <w:vAlign w:val="center"/>
          </w:tcPr>
          <w:p w14:paraId="33C38A21" w14:textId="77777777" w:rsidR="001639D5" w:rsidRPr="00F10CB7" w:rsidRDefault="001639D5" w:rsidP="00D40975">
            <w:pPr>
              <w:spacing w:after="0" w:line="240" w:lineRule="auto"/>
              <w:ind w:left="28" w:right="0"/>
              <w:jc w:val="center"/>
              <w:rPr>
                <w:sz w:val="16"/>
                <w:szCs w:val="16"/>
              </w:rPr>
            </w:pPr>
            <w:r w:rsidRPr="00F10CB7">
              <w:rPr>
                <w:sz w:val="16"/>
                <w:szCs w:val="16"/>
              </w:rPr>
              <w:t>Berücksichtigung</w:t>
            </w:r>
            <w:r>
              <w:rPr>
                <w:sz w:val="16"/>
                <w:szCs w:val="16"/>
              </w:rPr>
              <w:t xml:space="preserve"> </w:t>
            </w:r>
            <w:r w:rsidRPr="00AC0B02">
              <w:rPr>
                <w:sz w:val="16"/>
                <w:szCs w:val="16"/>
              </w:rPr>
              <w:t>Automotive SPICE® for Cybersecurity</w:t>
            </w:r>
          </w:p>
        </w:tc>
      </w:tr>
      <w:tr w:rsidR="001639D5" w:rsidRPr="000A02AF" w14:paraId="4E1E36E7" w14:textId="77777777" w:rsidTr="00D40975">
        <w:trPr>
          <w:trHeight w:hRule="exact" w:val="340"/>
        </w:trPr>
        <w:tc>
          <w:tcPr>
            <w:tcW w:w="2662" w:type="dxa"/>
            <w:gridSpan w:val="9"/>
            <w:vMerge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0A3D7191" w14:textId="77777777" w:rsidR="001639D5" w:rsidRPr="000A02AF" w:rsidRDefault="001639D5" w:rsidP="00D40975">
            <w:pPr>
              <w:spacing w:after="0" w:line="240" w:lineRule="auto"/>
              <w:ind w:left="28"/>
            </w:pPr>
          </w:p>
        </w:tc>
        <w:tc>
          <w:tcPr>
            <w:tcW w:w="2133" w:type="dxa"/>
            <w:gridSpan w:val="8"/>
            <w:vAlign w:val="center"/>
          </w:tcPr>
          <w:p w14:paraId="723A7980" w14:textId="1F959E82" w:rsidR="001639D5" w:rsidRPr="00F10CB7" w:rsidRDefault="00000000" w:rsidP="00D40975">
            <w:pPr>
              <w:spacing w:after="0" w:line="240" w:lineRule="auto"/>
              <w:ind w:left="28"/>
              <w:jc w:val="center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alias w:val="Wählen Sie ein Element aus."/>
                <w:tag w:val="Wählen Sie ein Element aus."/>
                <w:id w:val="1596289132"/>
                <w:placeholder>
                  <w:docPart w:val="3ABFCA0142234F3488D48B407317316C"/>
                </w:placeholder>
                <w15:color w:val="3366FF"/>
                <w:dropDownList>
                  <w:listItem w:displayText="Wählen Sie ein Element aus." w:value="Wählen Sie ein Element aus."/>
                  <w:listItem w:displayText="Process Improvement" w:value="Process Improvement"/>
                  <w:listItem w:displayText="Process-related product risk" w:value="Process-related product risk"/>
                  <w:listItem w:displayText=" " w:value="  "/>
                </w:dropDownList>
              </w:sdtPr>
              <w:sdtContent>
                <w:r w:rsidR="00CF2CBB" w:rsidRPr="00F10CB7">
                  <w:rPr>
                    <w:sz w:val="16"/>
                    <w:szCs w:val="16"/>
                  </w:rPr>
                  <w:t>Wählen Sie ein Element aus.</w:t>
                </w:r>
              </w:sdtContent>
            </w:sdt>
          </w:p>
        </w:tc>
        <w:tc>
          <w:tcPr>
            <w:tcW w:w="2132" w:type="dxa"/>
            <w:gridSpan w:val="4"/>
            <w:vAlign w:val="center"/>
          </w:tcPr>
          <w:p w14:paraId="48541BAF" w14:textId="77777777" w:rsidR="001639D5" w:rsidRPr="00F10CB7" w:rsidRDefault="00000000" w:rsidP="00D40975">
            <w:pPr>
              <w:spacing w:after="0" w:line="240" w:lineRule="auto"/>
              <w:ind w:left="28"/>
              <w:jc w:val="center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alias w:val="Auswahl VDA-Guidlines"/>
                <w:tag w:val="Auswahl VDA-Guidlines"/>
                <w:id w:val="121353252"/>
                <w:placeholder>
                  <w:docPart w:val="BB35807E18A64ABABC49854328861768"/>
                </w:placeholder>
                <w15:color w:val="3366FF"/>
                <w:dropDownList>
                  <w:listItem w:displayText="Wählen Sie ein Element aus." w:value="Wählen Sie ein Element aus."/>
                  <w:listItem w:displayText="Ja" w:value="Ja"/>
                  <w:listItem w:displayText="Nein" w:value="Nein"/>
                  <w:listItem w:displayText=" " w:value=" "/>
                </w:dropDownList>
              </w:sdtPr>
              <w:sdtContent>
                <w:r w:rsidR="001639D5" w:rsidRPr="00F10CB7">
                  <w:rPr>
                    <w:sz w:val="16"/>
                    <w:szCs w:val="16"/>
                  </w:rPr>
                  <w:t>Wählen Sie ein Element aus.</w:t>
                </w:r>
              </w:sdtContent>
            </w:sdt>
          </w:p>
        </w:tc>
        <w:tc>
          <w:tcPr>
            <w:tcW w:w="2136" w:type="dxa"/>
            <w:gridSpan w:val="6"/>
            <w:vAlign w:val="center"/>
          </w:tcPr>
          <w:p w14:paraId="5DB6EFE6" w14:textId="3BC657DC" w:rsidR="001639D5" w:rsidRPr="00F10CB7" w:rsidRDefault="00000000" w:rsidP="00D40975">
            <w:pPr>
              <w:spacing w:after="0" w:line="240" w:lineRule="auto"/>
              <w:ind w:left="28"/>
              <w:jc w:val="center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alias w:val="Wählen Sie ein Element aus."/>
                <w:tag w:val="Auswahl"/>
                <w:id w:val="669294732"/>
                <w:placeholder>
                  <w:docPart w:val="7B93271E6C96453185A74490ADDADC1B"/>
                </w:placeholder>
                <w15:color w:val="3366FF"/>
                <w:comboBox>
                  <w:listItem w:displayText="Wählen Sie ein Element aus." w:value="Wählen Sie ein Element aus."/>
                  <w:listItem w:displayText="Ja" w:value="Ja"/>
                  <w:listItem w:displayText="Nein" w:value="Nein"/>
                  <w:listItem w:displayText=" " w:value=" "/>
                </w:comboBox>
              </w:sdtPr>
              <w:sdtContent>
                <w:r w:rsidR="005E5B0D" w:rsidRPr="00F10CB7">
                  <w:rPr>
                    <w:sz w:val="16"/>
                    <w:szCs w:val="16"/>
                  </w:rPr>
                  <w:t>Wählen Sie ein Element aus.</w:t>
                </w:r>
              </w:sdtContent>
            </w:sdt>
          </w:p>
        </w:tc>
      </w:tr>
      <w:tr w:rsidR="001639D5" w:rsidRPr="00EA7464" w14:paraId="23E47460" w14:textId="77777777" w:rsidTr="00D40975">
        <w:trPr>
          <w:trHeight w:hRule="exact" w:val="527"/>
        </w:trPr>
        <w:tc>
          <w:tcPr>
            <w:tcW w:w="2662" w:type="dxa"/>
            <w:gridSpan w:val="9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782D086B" w14:textId="77777777" w:rsidR="001639D5" w:rsidRDefault="001639D5" w:rsidP="00D40975">
            <w:pPr>
              <w:spacing w:after="0" w:line="240" w:lineRule="auto"/>
              <w:ind w:left="28"/>
              <w:jc w:val="mediumKashida"/>
            </w:pPr>
            <w:r>
              <w:t>Lead-Assessor inkl.</w:t>
            </w:r>
          </w:p>
          <w:p w14:paraId="72A8DC2A" w14:textId="77777777" w:rsidR="001639D5" w:rsidRPr="00843CD0" w:rsidRDefault="001639D5" w:rsidP="00D40975">
            <w:pPr>
              <w:spacing w:after="0" w:line="240" w:lineRule="auto"/>
              <w:ind w:left="28"/>
              <w:jc w:val="mediumKashida"/>
              <w:rPr>
                <w:sz w:val="14"/>
                <w:szCs w:val="14"/>
              </w:rPr>
            </w:pPr>
            <w:r>
              <w:t>Unternehmen:</w:t>
            </w:r>
          </w:p>
        </w:tc>
        <w:sdt>
          <w:sdtPr>
            <w:rPr>
              <w:sz w:val="14"/>
              <w:szCs w:val="14"/>
            </w:rPr>
            <w:id w:val="236901384"/>
            <w:placeholder>
              <w:docPart w:val="3A17895944A14B63A2318020743F5CA0"/>
            </w:placeholder>
            <w:showingPlcHdr/>
            <w15:color w:val="3366FF"/>
            <w:text/>
          </w:sdtPr>
          <w:sdtContent>
            <w:tc>
              <w:tcPr>
                <w:tcW w:w="6401" w:type="dxa"/>
                <w:gridSpan w:val="18"/>
                <w:vAlign w:val="center"/>
              </w:tcPr>
              <w:p w14:paraId="53133BA8" w14:textId="77777777" w:rsidR="001639D5" w:rsidRPr="00843CD0" w:rsidRDefault="001639D5" w:rsidP="00D40975">
                <w:pPr>
                  <w:spacing w:after="0" w:line="240" w:lineRule="auto"/>
                  <w:ind w:left="28"/>
                  <w:jc w:val="mediumKashida"/>
                  <w:rPr>
                    <w:sz w:val="14"/>
                    <w:szCs w:val="14"/>
                  </w:rPr>
                </w:pPr>
                <w:r w:rsidRPr="00BE4B52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1639D5" w:rsidRPr="00E0277E" w14:paraId="5E1B7626" w14:textId="77777777" w:rsidTr="00D40975">
        <w:trPr>
          <w:trHeight w:val="286"/>
        </w:trPr>
        <w:tc>
          <w:tcPr>
            <w:tcW w:w="9063" w:type="dxa"/>
            <w:gridSpan w:val="27"/>
            <w:shd w:val="clear" w:color="auto" w:fill="CCDFE9" w:themeFill="accent6" w:themeFillTint="66"/>
            <w:tcMar>
              <w:bottom w:w="0" w:type="dxa"/>
            </w:tcMar>
            <w:vAlign w:val="center"/>
          </w:tcPr>
          <w:p w14:paraId="0E514046" w14:textId="77777777" w:rsidR="001639D5" w:rsidRPr="004B0AE9" w:rsidRDefault="001639D5" w:rsidP="00D40975">
            <w:pPr>
              <w:spacing w:after="0" w:line="240" w:lineRule="auto"/>
              <w:ind w:left="28"/>
              <w:rPr>
                <w:b/>
                <w:bCs/>
                <w:sz w:val="14"/>
                <w:szCs w:val="14"/>
                <w:lang w:val="en-US"/>
              </w:rPr>
            </w:pPr>
            <w:r w:rsidRPr="004B0AE9">
              <w:rPr>
                <w:b/>
                <w:bCs/>
                <w:lang w:val="en-US"/>
              </w:rPr>
              <w:t>Automotive SPICE PAM 3.1 (VDA</w:t>
            </w:r>
            <w:r>
              <w:rPr>
                <w:b/>
                <w:bCs/>
                <w:lang w:val="en-US"/>
              </w:rPr>
              <w:t>-</w:t>
            </w:r>
            <w:r w:rsidRPr="004B0AE9">
              <w:rPr>
                <w:b/>
                <w:bCs/>
                <w:lang w:val="en-US"/>
              </w:rPr>
              <w:t>Scope)</w:t>
            </w:r>
          </w:p>
        </w:tc>
      </w:tr>
      <w:tr w:rsidR="001639D5" w:rsidRPr="00EA7464" w14:paraId="53B3EECB" w14:textId="77777777" w:rsidTr="00D40975">
        <w:trPr>
          <w:trHeight w:val="286"/>
        </w:trPr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5E907CE6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PA</w:t>
            </w:r>
          </w:p>
        </w:tc>
        <w:tc>
          <w:tcPr>
            <w:tcW w:w="532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68146F60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 w:rsidRPr="00843CD0">
              <w:rPr>
                <w:sz w:val="14"/>
                <w:szCs w:val="14"/>
              </w:rPr>
              <w:t>MAN.3</w:t>
            </w:r>
          </w:p>
        </w:tc>
        <w:tc>
          <w:tcPr>
            <w:tcW w:w="532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73019E52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SUP.1</w:t>
            </w:r>
          </w:p>
        </w:tc>
        <w:tc>
          <w:tcPr>
            <w:tcW w:w="532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2023B7F0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SUP.8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15542751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SUP.9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5874F995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SUP.10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1A97BAF3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ACQ.4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49EBAC62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SYS.2</w:t>
            </w:r>
          </w:p>
        </w:tc>
        <w:tc>
          <w:tcPr>
            <w:tcW w:w="534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7140F69A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SYS.3</w:t>
            </w:r>
          </w:p>
        </w:tc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64416B54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SYS.4</w:t>
            </w:r>
          </w:p>
        </w:tc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CBF593F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SYS.5</w:t>
            </w:r>
          </w:p>
        </w:tc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13CF96AA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SWE.1</w:t>
            </w:r>
          </w:p>
        </w:tc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1DD3A3E5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SWE.2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5B433B24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SWE.3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D40C1B3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SWE.4</w:t>
            </w:r>
          </w:p>
        </w:tc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7853BFE6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SWE.5</w:t>
            </w:r>
          </w:p>
        </w:tc>
        <w:tc>
          <w:tcPr>
            <w:tcW w:w="537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FF5CC85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SWE.6</w:t>
            </w:r>
          </w:p>
        </w:tc>
      </w:tr>
      <w:tr w:rsidR="001639D5" w:rsidRPr="00EA7464" w14:paraId="5F5B6C0E" w14:textId="77777777" w:rsidTr="00D40975">
        <w:trPr>
          <w:trHeight w:val="286"/>
        </w:trPr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8DCD1D7" w14:textId="77777777" w:rsidR="001639D5" w:rsidRPr="00843CD0" w:rsidRDefault="001639D5" w:rsidP="00D40975">
            <w:pPr>
              <w:spacing w:after="0" w:line="240" w:lineRule="auto"/>
              <w:ind w:left="0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1.1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-1315641815"/>
            <w:placeholder>
              <w:docPart w:val="AD4217E987574539A945DEFE610309D1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0A6AF4C2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712082678"/>
            <w:placeholder>
              <w:docPart w:val="712CB18DB26C4888A8DA7B8FD0509853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443C6D2D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807214682"/>
            <w:placeholder>
              <w:docPart w:val="37A58DB4B3974E48A9D855E1208B2246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5D3521C0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366210323"/>
            <w:placeholder>
              <w:docPart w:val="175DFA05AC164559B480DCFB9D4EE6DF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5A5CAAC0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22660694"/>
            <w:placeholder>
              <w:docPart w:val="3160EAFCE51347B38914CE35271E1A98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300F6616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50605650"/>
            <w:placeholder>
              <w:docPart w:val="6845328BBD5A481791945E42F5064CC7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59CC27C4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442530236"/>
            <w:placeholder>
              <w:docPart w:val="2A7AFDC33CC34B929B39979FC91E424C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081E78E0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590461413"/>
            <w:placeholder>
              <w:docPart w:val="428007BAB0624EA1B9F94C3F8B12E809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4" w:type="dxa"/>
                <w:gridSpan w:val="2"/>
                <w:tcMar>
                  <w:bottom w:w="0" w:type="dxa"/>
                </w:tcMar>
                <w:vAlign w:val="center"/>
              </w:tcPr>
              <w:p w14:paraId="140FE7B8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724526568"/>
            <w:placeholder>
              <w:docPart w:val="4412C55C8CF5412880958064E35EAFC6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4139361D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66095089"/>
            <w:placeholder>
              <w:docPart w:val="DCF12C6F539A4308B91AB230B071B6D1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4ADDE02F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880348781"/>
            <w:placeholder>
              <w:docPart w:val="C3BC620EE55D404CA3C3A1B73C72C40D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3CEE4942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676228431"/>
            <w:placeholder>
              <w:docPart w:val="3B8EF84F4D634D83B0483B62E5D41100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1C7D4F2E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745845333"/>
            <w:placeholder>
              <w:docPart w:val="FA9DD4D7EDA84DD4B97E2FC5CB21A650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0E536843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787432854"/>
            <w:placeholder>
              <w:docPart w:val="4D9D6160B22A4BCEA2547238B913C2E9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30D38FEF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594020043"/>
            <w:placeholder>
              <w:docPart w:val="77FE52D04635425991CCADC36E283088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3F458324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915704113"/>
            <w:placeholder>
              <w:docPart w:val="DCAE8AA4A9614F13855376368B4F7BAB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7" w:type="dxa"/>
                <w:tcMar>
                  <w:bottom w:w="0" w:type="dxa"/>
                </w:tcMar>
                <w:vAlign w:val="center"/>
              </w:tcPr>
              <w:p w14:paraId="68C4C235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</w:tr>
      <w:tr w:rsidR="001639D5" w:rsidRPr="00EA7464" w14:paraId="5427C19B" w14:textId="77777777" w:rsidTr="00D40975">
        <w:trPr>
          <w:trHeight w:val="286"/>
        </w:trPr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514D3824" w14:textId="77777777" w:rsidR="001639D5" w:rsidRPr="00843CD0" w:rsidRDefault="001639D5" w:rsidP="00D40975">
            <w:pPr>
              <w:spacing w:after="0" w:line="240" w:lineRule="auto"/>
              <w:ind w:left="0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2.1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976110974"/>
            <w:placeholder>
              <w:docPart w:val="A8B29D461EEF428C9906AB5C0709272B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1A6F9BDD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112322107"/>
            <w:placeholder>
              <w:docPart w:val="670E3658EE1047388F86DF2CB41220E7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46BB3E82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547572032"/>
            <w:placeholder>
              <w:docPart w:val="BE8999392C6D4B488722AAE88D53E219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1859D72C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648560474"/>
            <w:placeholder>
              <w:docPart w:val="12DB50AE4CCB4E26B734AEF078C6A79D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49A07393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432783162"/>
            <w:placeholder>
              <w:docPart w:val="6C0358BE87BC468AAC64D27D6F525F04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2B7E97E9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734432388"/>
            <w:placeholder>
              <w:docPart w:val="DF978AA337314DD59A1573838B742A44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32968064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471708876"/>
            <w:placeholder>
              <w:docPart w:val="FD2D7248184C46D795B83364AF5C9E2E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52C83F63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414313235"/>
            <w:placeholder>
              <w:docPart w:val="C79C5EB7301549BC9362F121CAFDF809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4" w:type="dxa"/>
                <w:gridSpan w:val="2"/>
                <w:tcMar>
                  <w:bottom w:w="0" w:type="dxa"/>
                </w:tcMar>
                <w:vAlign w:val="center"/>
              </w:tcPr>
              <w:p w14:paraId="6734A89B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113582363"/>
            <w:placeholder>
              <w:docPart w:val="4C42D0F49D194B33803F28C9EFE440D7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6A3534DF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595170456"/>
            <w:placeholder>
              <w:docPart w:val="FF767EF342454C8A8F2CD46050BA80BC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163A44CD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628319371"/>
            <w:placeholder>
              <w:docPart w:val="3110DD334C944803B421D97971C654D7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546E34A1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929156751"/>
            <w:placeholder>
              <w:docPart w:val="03A5CA3F939A4B7CB998D4D991843876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22E5DB42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267767677"/>
            <w:placeholder>
              <w:docPart w:val="C6DE823F7CB244ECB405E6464E22E3C9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6719337D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270588193"/>
            <w:placeholder>
              <w:docPart w:val="F5B55FDF7B6E4CD5AF1B8F48B74B558D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4CD92B4F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855764620"/>
            <w:placeholder>
              <w:docPart w:val="5B008822B44E464BB0AD163C0DF8DF14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425F5AED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824353907"/>
            <w:placeholder>
              <w:docPart w:val="DD6B1E9499D14E4EB5623A7BCDEF64D7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7" w:type="dxa"/>
                <w:tcMar>
                  <w:bottom w:w="0" w:type="dxa"/>
                </w:tcMar>
                <w:vAlign w:val="center"/>
              </w:tcPr>
              <w:p w14:paraId="5F301F25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</w:tr>
      <w:tr w:rsidR="001639D5" w:rsidRPr="00EA7464" w14:paraId="7107E957" w14:textId="77777777" w:rsidTr="00D40975">
        <w:trPr>
          <w:trHeight w:val="286"/>
        </w:trPr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143B381E" w14:textId="77777777" w:rsidR="001639D5" w:rsidRPr="00843CD0" w:rsidRDefault="001639D5" w:rsidP="00D40975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2.2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-2113819237"/>
            <w:placeholder>
              <w:docPart w:val="5FC164890FF547A0B4A7E2C2EC788D67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3EE4A473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895617976"/>
            <w:placeholder>
              <w:docPart w:val="2CE98300844C45AF97F9D7193090B402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6485A98A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305047539"/>
            <w:placeholder>
              <w:docPart w:val="32706456AD4544328D12AB28E5C81FC3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76C60432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834068541"/>
            <w:placeholder>
              <w:docPart w:val="25AC6F6281AE4569956CD19251B04347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259BF60A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595242040"/>
            <w:placeholder>
              <w:docPart w:val="D5EBCC84CEEA48F4BA9DFB709FD1F201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6B3AAB7B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822315911"/>
            <w:placeholder>
              <w:docPart w:val="286E82DFB1BB48CBA72EBDCDD1CF4285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44D18352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2099313897"/>
            <w:placeholder>
              <w:docPart w:val="D38E299A432C4468984A427958BC1139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34A7C186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528481278"/>
            <w:placeholder>
              <w:docPart w:val="C89652C78E554D5486052D838CBEB087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4" w:type="dxa"/>
                <w:gridSpan w:val="2"/>
                <w:tcMar>
                  <w:bottom w:w="0" w:type="dxa"/>
                </w:tcMar>
                <w:vAlign w:val="center"/>
              </w:tcPr>
              <w:p w14:paraId="22B7F844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38972187"/>
            <w:placeholder>
              <w:docPart w:val="B0B3C6030A044523A1E801FE7A04185C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06BC003B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009341908"/>
            <w:placeholder>
              <w:docPart w:val="C11799C57BFE416D90C2090732992411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75617B65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333461212"/>
            <w:placeholder>
              <w:docPart w:val="ACA5A62B54E944608752A8A402985382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37C7D916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588693013"/>
            <w:placeholder>
              <w:docPart w:val="0E02AEB7958F4E888E8DCC613F8C9FCB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08E00387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680404802"/>
            <w:placeholder>
              <w:docPart w:val="0A51F3CA3F794237AA7BA2A4CF16DC6A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14F4000D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690172741"/>
            <w:placeholder>
              <w:docPart w:val="2A10092786534683BEC76FD22BD6678A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6FB2BA6D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623145003"/>
            <w:placeholder>
              <w:docPart w:val="1E94DE4E4993434A84FDEEEDB19C5089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36A6E148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317652691"/>
            <w:placeholder>
              <w:docPart w:val="43DB97DF6418495CB532673E47EC5136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7" w:type="dxa"/>
                <w:tcMar>
                  <w:bottom w:w="0" w:type="dxa"/>
                </w:tcMar>
                <w:vAlign w:val="center"/>
              </w:tcPr>
              <w:p w14:paraId="3B1D6065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</w:tr>
      <w:tr w:rsidR="001639D5" w:rsidRPr="00380306" w14:paraId="07B33CCE" w14:textId="77777777" w:rsidTr="00D40975">
        <w:trPr>
          <w:trHeight w:val="286"/>
        </w:trPr>
        <w:tc>
          <w:tcPr>
            <w:tcW w:w="7225" w:type="dxa"/>
            <w:gridSpan w:val="2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578FA8F6" w14:textId="5E55EE5B" w:rsidR="001639D5" w:rsidRPr="00380306" w:rsidRDefault="001639D5" w:rsidP="00D40975">
            <w:pPr>
              <w:spacing w:after="0" w:line="240" w:lineRule="auto"/>
              <w:ind w:left="28"/>
            </w:pPr>
            <w:r w:rsidRPr="00380306">
              <w:t xml:space="preserve">Sind in der Bewertung unter Automotive </w:t>
            </w:r>
            <w:r w:rsidR="00FB03F5">
              <w:t>SPICE</w:t>
            </w:r>
            <w:r w:rsidRPr="00380306">
              <w:t xml:space="preserve"> PAM 3.1 </w:t>
            </w:r>
            <w:r w:rsidR="005C52D8">
              <w:t>Cybersecurity</w:t>
            </w:r>
            <w:r w:rsidRPr="00380306">
              <w:t xml:space="preserve"> Umfänge enthalten (Bsp. MAN.3)?</w:t>
            </w:r>
          </w:p>
        </w:tc>
        <w:sdt>
          <w:sdtPr>
            <w:alias w:val="Auswahl"/>
            <w:tag w:val="Auswahl"/>
            <w:id w:val="1692176823"/>
            <w:placeholder>
              <w:docPart w:val="83BD638DA2F24C948BFF7AC585F01B8B"/>
            </w:placeholder>
            <w15:color w:val="3366FF"/>
            <w:dropDownList>
              <w:listItem w:displayText="Ja" w:value="Ja"/>
              <w:listItem w:displayText="Nein" w:value="Nein"/>
              <w:listItem w:displayText="Klicken oder tippen Sie hier." w:value="Klicken oder tippen Sie hier."/>
            </w:dropDownList>
          </w:sdtPr>
          <w:sdtContent>
            <w:tc>
              <w:tcPr>
                <w:tcW w:w="1838" w:type="dxa"/>
                <w:gridSpan w:val="5"/>
                <w:vAlign w:val="center"/>
              </w:tcPr>
              <w:p w14:paraId="3D51D709" w14:textId="378DDDFC" w:rsidR="001639D5" w:rsidRPr="00380306" w:rsidRDefault="008622E3" w:rsidP="00D40975">
                <w:pPr>
                  <w:spacing w:after="0" w:line="240" w:lineRule="auto"/>
                  <w:ind w:left="28"/>
                </w:pPr>
                <w:r>
                  <w:t>Klicken oder tippen Sie hier.</w:t>
                </w:r>
              </w:p>
            </w:tc>
          </w:sdtContent>
        </w:sdt>
      </w:tr>
      <w:tr w:rsidR="001639D5" w:rsidRPr="00E0277E" w14:paraId="13A2001E" w14:textId="77777777" w:rsidTr="00D40975">
        <w:trPr>
          <w:trHeight w:val="286"/>
        </w:trPr>
        <w:tc>
          <w:tcPr>
            <w:tcW w:w="9063" w:type="dxa"/>
            <w:gridSpan w:val="27"/>
            <w:shd w:val="clear" w:color="auto" w:fill="CCDFE9" w:themeFill="accent6" w:themeFillTint="66"/>
            <w:tcMar>
              <w:bottom w:w="0" w:type="dxa"/>
            </w:tcMar>
            <w:vAlign w:val="center"/>
          </w:tcPr>
          <w:p w14:paraId="023057B9" w14:textId="77777777" w:rsidR="001639D5" w:rsidRPr="004B0AE9" w:rsidRDefault="001639D5" w:rsidP="00D40975">
            <w:pPr>
              <w:spacing w:after="0" w:line="240" w:lineRule="auto"/>
              <w:ind w:left="28"/>
              <w:rPr>
                <w:b/>
                <w:bCs/>
                <w:sz w:val="14"/>
                <w:szCs w:val="14"/>
                <w:lang w:val="en-US"/>
              </w:rPr>
            </w:pPr>
            <w:r w:rsidRPr="004B0AE9">
              <w:rPr>
                <w:b/>
                <w:bCs/>
                <w:lang w:val="en-US"/>
              </w:rPr>
              <w:t>Automotive SPICE for Cybersecurity (First Edition)</w:t>
            </w:r>
          </w:p>
        </w:tc>
      </w:tr>
      <w:tr w:rsidR="001639D5" w:rsidRPr="00EA7464" w14:paraId="207104EE" w14:textId="77777777" w:rsidTr="00A702AD">
        <w:trPr>
          <w:trHeight w:val="272"/>
        </w:trPr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48EB434F" w14:textId="77777777" w:rsidR="001639D5" w:rsidRPr="00843CD0" w:rsidRDefault="001639D5" w:rsidP="00D40975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PA</w:t>
            </w:r>
          </w:p>
        </w:tc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04821853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SEC.1</w:t>
            </w:r>
          </w:p>
        </w:tc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0DEBEDD7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SEC.2</w:t>
            </w:r>
          </w:p>
        </w:tc>
        <w:tc>
          <w:tcPr>
            <w:tcW w:w="546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2F1001BC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SEC.3</w:t>
            </w:r>
          </w:p>
        </w:tc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141F5EB8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SEC.4</w:t>
            </w:r>
          </w:p>
        </w:tc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12816F05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MAN.7</w:t>
            </w:r>
          </w:p>
        </w:tc>
        <w:tc>
          <w:tcPr>
            <w:tcW w:w="546" w:type="dxa"/>
            <w:gridSpan w:val="2"/>
            <w:shd w:val="clear" w:color="auto" w:fill="F2F2F2" w:themeFill="background1" w:themeFillShade="F2"/>
            <w:vAlign w:val="center"/>
          </w:tcPr>
          <w:p w14:paraId="0A8CD2CF" w14:textId="77777777" w:rsidR="001639D5" w:rsidRPr="009755A4" w:rsidRDefault="001639D5" w:rsidP="00D40975">
            <w:pPr>
              <w:spacing w:after="0" w:line="240" w:lineRule="auto"/>
              <w:ind w:left="28"/>
              <w:jc w:val="center"/>
              <w:rPr>
                <w:bCs/>
                <w:sz w:val="14"/>
                <w:szCs w:val="14"/>
              </w:rPr>
            </w:pPr>
            <w:r w:rsidRPr="009755A4">
              <w:rPr>
                <w:bCs/>
                <w:sz w:val="14"/>
                <w:szCs w:val="14"/>
              </w:rPr>
              <w:t>ACQ.2</w:t>
            </w:r>
          </w:p>
        </w:tc>
        <w:tc>
          <w:tcPr>
            <w:tcW w:w="573" w:type="dxa"/>
            <w:gridSpan w:val="2"/>
            <w:shd w:val="clear" w:color="auto" w:fill="F2F2F2" w:themeFill="background1" w:themeFillShade="F2"/>
            <w:vAlign w:val="center"/>
          </w:tcPr>
          <w:p w14:paraId="57800752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ACQ.4</w:t>
            </w:r>
          </w:p>
        </w:tc>
        <w:tc>
          <w:tcPr>
            <w:tcW w:w="4673" w:type="dxa"/>
            <w:gridSpan w:val="11"/>
            <w:vMerge w:val="restart"/>
            <w:shd w:val="clear" w:color="auto" w:fill="EDEEEF" w:themeFill="accent2" w:themeFillTint="33"/>
            <w:vAlign w:val="center"/>
          </w:tcPr>
          <w:p w14:paraId="65A5B080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</w:tr>
      <w:tr w:rsidR="001639D5" w:rsidRPr="00EA7464" w14:paraId="450E248E" w14:textId="77777777" w:rsidTr="00A702AD">
        <w:trPr>
          <w:trHeight w:val="272"/>
        </w:trPr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2AD6DD8D" w14:textId="77777777" w:rsidR="001639D5" w:rsidRPr="00843CD0" w:rsidRDefault="001639D5" w:rsidP="00D40975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1.1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-1137020311"/>
            <w:placeholder>
              <w:docPart w:val="2CB90D3A9F4941C6A6667B770B321753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0FFE41D1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844131852"/>
            <w:placeholder>
              <w:docPart w:val="1DB32127A2884DF8A1308807239EBA4F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282FAF5E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2059891689"/>
            <w:placeholder>
              <w:docPart w:val="5F59D8FCF7E94E7D8CBC4AE3B71E44FC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tcMar>
                  <w:bottom w:w="0" w:type="dxa"/>
                </w:tcMar>
              </w:tcPr>
              <w:p w14:paraId="486764B7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23300726"/>
            <w:placeholder>
              <w:docPart w:val="7DD63E23FE3C4AC383EB926B7F770F34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418FA9D4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108001848"/>
            <w:placeholder>
              <w:docPart w:val="57FD72A31C7D4BC4AFA477349739D2B4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3F7312B1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225586102"/>
            <w:placeholder>
              <w:docPart w:val="6FA5F1B50B6D43EA9ED6A7F67015D902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shd w:val="clear" w:color="auto" w:fill="FFFFFF" w:themeFill="background1"/>
              </w:tcPr>
              <w:p w14:paraId="3CA0E0A0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tc>
          <w:tcPr>
            <w:tcW w:w="573" w:type="dxa"/>
            <w:gridSpan w:val="2"/>
            <w:vAlign w:val="center"/>
          </w:tcPr>
          <w:p w14:paraId="02D6292E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  <w:tc>
          <w:tcPr>
            <w:tcW w:w="4673" w:type="dxa"/>
            <w:gridSpan w:val="11"/>
            <w:vMerge/>
            <w:shd w:val="clear" w:color="auto" w:fill="EDEEEF" w:themeFill="accent2" w:themeFillTint="33"/>
            <w:vAlign w:val="center"/>
          </w:tcPr>
          <w:p w14:paraId="6CF66F06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</w:tr>
      <w:tr w:rsidR="001639D5" w:rsidRPr="00EA7464" w14:paraId="458D08AE" w14:textId="77777777" w:rsidTr="00A702AD">
        <w:trPr>
          <w:trHeight w:val="272"/>
        </w:trPr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4A9D313B" w14:textId="77777777" w:rsidR="001639D5" w:rsidRPr="00843CD0" w:rsidRDefault="001639D5" w:rsidP="00D40975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2.1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849141487"/>
            <w:placeholder>
              <w:docPart w:val="AFC9060753AB470FA59D6E6C542AA0BF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0B766F84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680201568"/>
            <w:placeholder>
              <w:docPart w:val="6C488E3DEEB949BAAE23E5098EB6BD17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59A0CE94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381904670"/>
            <w:placeholder>
              <w:docPart w:val="4F109C440A6F4A0CB6328CEA404A08E0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tcMar>
                  <w:bottom w:w="0" w:type="dxa"/>
                </w:tcMar>
              </w:tcPr>
              <w:p w14:paraId="0921E361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462113168"/>
            <w:placeholder>
              <w:docPart w:val="B9AC54260B7F4F10B0FCF0444A1135B9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741CAB05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41199687"/>
            <w:placeholder>
              <w:docPart w:val="422549CAED214DD6AB882E7A566F1002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0AD9D428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52922016"/>
            <w:placeholder>
              <w:docPart w:val="09EA43347F554372A3B68128E0043A51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shd w:val="clear" w:color="auto" w:fill="FFFFFF" w:themeFill="background1"/>
              </w:tcPr>
              <w:p w14:paraId="61ACC763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tc>
          <w:tcPr>
            <w:tcW w:w="573" w:type="dxa"/>
            <w:gridSpan w:val="2"/>
            <w:vAlign w:val="center"/>
          </w:tcPr>
          <w:p w14:paraId="3C6A1E65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  <w:tc>
          <w:tcPr>
            <w:tcW w:w="4673" w:type="dxa"/>
            <w:gridSpan w:val="11"/>
            <w:vMerge/>
            <w:shd w:val="clear" w:color="auto" w:fill="EDEEEF" w:themeFill="accent2" w:themeFillTint="33"/>
            <w:vAlign w:val="center"/>
          </w:tcPr>
          <w:p w14:paraId="4E1CE514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</w:tr>
      <w:tr w:rsidR="001639D5" w:rsidRPr="00EA7464" w14:paraId="17E56433" w14:textId="77777777" w:rsidTr="00A702AD">
        <w:trPr>
          <w:trHeight w:val="272"/>
        </w:trPr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4E92E1F0" w14:textId="77777777" w:rsidR="001639D5" w:rsidRDefault="001639D5" w:rsidP="00D40975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2.2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-312638743"/>
            <w:placeholder>
              <w:docPart w:val="F5C924E11DFE4DDB95C92C5CA12A398D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73F28F26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898976688"/>
            <w:placeholder>
              <w:docPart w:val="416C27F29B2D4E12BFD5A843FA2C609E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3B6A9247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557897078"/>
            <w:placeholder>
              <w:docPart w:val="97C0753F543B4673AC9EDAD13B467B45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tcMar>
                  <w:bottom w:w="0" w:type="dxa"/>
                </w:tcMar>
              </w:tcPr>
              <w:p w14:paraId="027A6FCF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886644059"/>
            <w:placeholder>
              <w:docPart w:val="316367ACAA904BE2911DF8B8D559E65D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2E200CA7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795420594"/>
            <w:placeholder>
              <w:docPart w:val="6D7BAC7F7F584C5BA9B9DE57605E62B5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1E921BD8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910425877"/>
            <w:placeholder>
              <w:docPart w:val="984E4074C80242129758A3C25DEE8BA0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shd w:val="clear" w:color="auto" w:fill="FFFFFF" w:themeFill="background1"/>
              </w:tcPr>
              <w:p w14:paraId="6642E849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tc>
          <w:tcPr>
            <w:tcW w:w="573" w:type="dxa"/>
            <w:gridSpan w:val="2"/>
            <w:vAlign w:val="center"/>
          </w:tcPr>
          <w:p w14:paraId="2FD628EA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  <w:tc>
          <w:tcPr>
            <w:tcW w:w="4673" w:type="dxa"/>
            <w:gridSpan w:val="11"/>
            <w:vMerge/>
            <w:shd w:val="clear" w:color="auto" w:fill="EDEEEF" w:themeFill="accent2" w:themeFillTint="33"/>
            <w:vAlign w:val="center"/>
          </w:tcPr>
          <w:p w14:paraId="45EC5E2B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</w:tr>
    </w:tbl>
    <w:p w14:paraId="28A64536" w14:textId="0F5B817D" w:rsidR="002C4230" w:rsidRDefault="002C4230">
      <w:pPr>
        <w:spacing w:after="0" w:line="240" w:lineRule="auto"/>
      </w:pPr>
    </w:p>
    <w:p w14:paraId="448345BE" w14:textId="16EAE11D" w:rsidR="001639D5" w:rsidRDefault="001639D5">
      <w:pPr>
        <w:spacing w:after="0" w:line="240" w:lineRule="auto"/>
      </w:pPr>
    </w:p>
    <w:tbl>
      <w:tblPr>
        <w:tblStyle w:val="Tabellenraster"/>
        <w:tblW w:w="906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33"/>
        <w:gridCol w:w="12"/>
        <w:gridCol w:w="520"/>
        <w:gridCol w:w="25"/>
        <w:gridCol w:w="507"/>
        <w:gridCol w:w="38"/>
        <w:gridCol w:w="494"/>
        <w:gridCol w:w="52"/>
        <w:gridCol w:w="481"/>
        <w:gridCol w:w="64"/>
        <w:gridCol w:w="469"/>
        <w:gridCol w:w="76"/>
        <w:gridCol w:w="457"/>
        <w:gridCol w:w="89"/>
        <w:gridCol w:w="444"/>
        <w:gridCol w:w="129"/>
        <w:gridCol w:w="405"/>
        <w:gridCol w:w="533"/>
        <w:gridCol w:w="533"/>
        <w:gridCol w:w="533"/>
        <w:gridCol w:w="533"/>
        <w:gridCol w:w="298"/>
        <w:gridCol w:w="235"/>
        <w:gridCol w:w="405"/>
        <w:gridCol w:w="128"/>
        <w:gridCol w:w="533"/>
        <w:gridCol w:w="537"/>
      </w:tblGrid>
      <w:tr w:rsidR="001639D5" w:rsidRPr="001662E7" w14:paraId="78A681F9" w14:textId="77777777" w:rsidTr="00D40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98"/>
        </w:trPr>
        <w:tc>
          <w:tcPr>
            <w:tcW w:w="9063" w:type="dxa"/>
            <w:gridSpan w:val="27"/>
            <w:shd w:val="clear" w:color="auto" w:fill="4A8BAB" w:themeFill="accent6" w:themeFillShade="BF"/>
            <w:tcMar>
              <w:bottom w:w="0" w:type="dxa"/>
            </w:tcMar>
            <w:vAlign w:val="center"/>
          </w:tcPr>
          <w:p w14:paraId="2FEED678" w14:textId="44464A5D" w:rsidR="001639D5" w:rsidRPr="006373B6" w:rsidRDefault="001639D5" w:rsidP="00D40975">
            <w:pPr>
              <w:spacing w:after="0" w:line="240" w:lineRule="auto"/>
              <w:ind w:left="28" w:righ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 Unterlieferant</w:t>
            </w:r>
          </w:p>
        </w:tc>
      </w:tr>
      <w:tr w:rsidR="001639D5" w:rsidRPr="001662E7" w14:paraId="0CA7B566" w14:textId="77777777" w:rsidTr="00D40975">
        <w:trPr>
          <w:trHeight w:hRule="exact" w:val="282"/>
        </w:trPr>
        <w:tc>
          <w:tcPr>
            <w:tcW w:w="2662" w:type="dxa"/>
            <w:gridSpan w:val="9"/>
            <w:shd w:val="clear" w:color="auto" w:fill="EDEEEF" w:themeFill="accent2" w:themeFillTint="33"/>
            <w:tcMar>
              <w:bottom w:w="0" w:type="dxa"/>
            </w:tcMar>
            <w:vAlign w:val="center"/>
          </w:tcPr>
          <w:p w14:paraId="26D51921" w14:textId="77777777" w:rsidR="001639D5" w:rsidRPr="001662E7" w:rsidRDefault="001639D5" w:rsidP="00D40975">
            <w:pPr>
              <w:spacing w:after="0" w:line="240" w:lineRule="auto"/>
              <w:ind w:left="28"/>
              <w:jc w:val="mediumKashida"/>
              <w:rPr>
                <w:sz w:val="20"/>
                <w:szCs w:val="20"/>
              </w:rPr>
            </w:pPr>
            <w:r w:rsidRPr="001662E7">
              <w:rPr>
                <w:sz w:val="20"/>
                <w:szCs w:val="20"/>
              </w:rPr>
              <w:t>Standort:</w:t>
            </w:r>
          </w:p>
        </w:tc>
        <w:sdt>
          <w:sdtPr>
            <w:rPr>
              <w:sz w:val="20"/>
              <w:szCs w:val="20"/>
              <w:highlight w:val="yellow"/>
            </w:rPr>
            <w:id w:val="1793330263"/>
            <w:placeholder>
              <w:docPart w:val="07568C214703454198C7763EA42C0E18"/>
            </w:placeholder>
            <w:showingPlcHdr/>
            <w15:color w:val="3366FF"/>
            <w:text/>
          </w:sdtPr>
          <w:sdtEndPr>
            <w:rPr>
              <w:highlight w:val="none"/>
            </w:rPr>
          </w:sdtEndPr>
          <w:sdtContent>
            <w:tc>
              <w:tcPr>
                <w:tcW w:w="6401" w:type="dxa"/>
                <w:gridSpan w:val="18"/>
                <w:vAlign w:val="center"/>
              </w:tcPr>
              <w:p w14:paraId="5831E193" w14:textId="77777777" w:rsidR="001639D5" w:rsidRPr="001662E7" w:rsidRDefault="001639D5" w:rsidP="00D40975">
                <w:pPr>
                  <w:spacing w:after="0" w:line="240" w:lineRule="auto"/>
                  <w:ind w:left="28" w:right="0"/>
                  <w:jc w:val="mediumKashida"/>
                  <w:rPr>
                    <w:sz w:val="20"/>
                    <w:szCs w:val="20"/>
                  </w:rPr>
                </w:pPr>
                <w:r w:rsidRPr="00BE4B52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1639D5" w:rsidRPr="001662E7" w14:paraId="594A9177" w14:textId="77777777" w:rsidTr="00D40975">
        <w:trPr>
          <w:trHeight w:hRule="exact" w:val="282"/>
        </w:trPr>
        <w:tc>
          <w:tcPr>
            <w:tcW w:w="2662" w:type="dxa"/>
            <w:gridSpan w:val="9"/>
            <w:shd w:val="clear" w:color="auto" w:fill="EDEEEF" w:themeFill="accent2" w:themeFillTint="33"/>
            <w:tcMar>
              <w:bottom w:w="0" w:type="dxa"/>
            </w:tcMar>
            <w:vAlign w:val="center"/>
          </w:tcPr>
          <w:p w14:paraId="18E6BA3C" w14:textId="77777777" w:rsidR="001639D5" w:rsidRPr="001662E7" w:rsidRDefault="001639D5" w:rsidP="00D40975">
            <w:pPr>
              <w:spacing w:after="0" w:line="240" w:lineRule="auto"/>
              <w:ind w:left="28"/>
              <w:jc w:val="mediumKashida"/>
              <w:rPr>
                <w:sz w:val="20"/>
                <w:szCs w:val="20"/>
              </w:rPr>
            </w:pPr>
            <w:r w:rsidRPr="001662E7">
              <w:rPr>
                <w:sz w:val="20"/>
                <w:szCs w:val="20"/>
              </w:rPr>
              <w:t>DUNS:</w:t>
            </w:r>
          </w:p>
        </w:tc>
        <w:sdt>
          <w:sdtPr>
            <w:rPr>
              <w:sz w:val="20"/>
              <w:szCs w:val="20"/>
            </w:rPr>
            <w:id w:val="-1632711016"/>
            <w:placeholder>
              <w:docPart w:val="07568C214703454198C7763EA42C0E18"/>
            </w:placeholder>
            <w:showingPlcHdr/>
            <w15:color w:val="3366FF"/>
            <w:text/>
          </w:sdtPr>
          <w:sdtContent>
            <w:tc>
              <w:tcPr>
                <w:tcW w:w="6401" w:type="dxa"/>
                <w:gridSpan w:val="18"/>
                <w:vAlign w:val="center"/>
              </w:tcPr>
              <w:p w14:paraId="668361C4" w14:textId="77777777" w:rsidR="001639D5" w:rsidRPr="001662E7" w:rsidRDefault="001639D5" w:rsidP="00D40975">
                <w:pPr>
                  <w:spacing w:after="0" w:line="240" w:lineRule="auto"/>
                  <w:ind w:left="28" w:right="0"/>
                  <w:jc w:val="mediumKashida"/>
                  <w:rPr>
                    <w:sz w:val="20"/>
                    <w:szCs w:val="20"/>
                  </w:rPr>
                </w:pPr>
                <w:r w:rsidRPr="00BE4B52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1639D5" w:rsidRPr="001662E7" w14:paraId="5C51BE7E" w14:textId="77777777" w:rsidTr="00D40975">
        <w:trPr>
          <w:trHeight w:hRule="exact" w:val="282"/>
        </w:trPr>
        <w:tc>
          <w:tcPr>
            <w:tcW w:w="9063" w:type="dxa"/>
            <w:gridSpan w:val="27"/>
            <w:shd w:val="clear" w:color="auto" w:fill="CCDFE9" w:themeFill="accent6" w:themeFillTint="66"/>
            <w:tcMar>
              <w:bottom w:w="0" w:type="dxa"/>
            </w:tcMar>
            <w:vAlign w:val="center"/>
          </w:tcPr>
          <w:p w14:paraId="1CBB6656" w14:textId="77777777" w:rsidR="001639D5" w:rsidRPr="001662E7" w:rsidRDefault="001639D5" w:rsidP="00D40975">
            <w:pPr>
              <w:spacing w:after="0" w:line="240" w:lineRule="auto"/>
              <w:ind w:left="28" w:right="0"/>
              <w:rPr>
                <w:b/>
                <w:bCs/>
              </w:rPr>
            </w:pPr>
            <w:r w:rsidRPr="001662E7">
              <w:rPr>
                <w:b/>
                <w:bCs/>
              </w:rPr>
              <w:t>Bewertung</w:t>
            </w:r>
          </w:p>
        </w:tc>
      </w:tr>
      <w:tr w:rsidR="001639D5" w:rsidRPr="00EA7464" w14:paraId="40627B2A" w14:textId="77777777" w:rsidTr="00D40975">
        <w:trPr>
          <w:trHeight w:hRule="exact" w:val="282"/>
        </w:trPr>
        <w:tc>
          <w:tcPr>
            <w:tcW w:w="2662" w:type="dxa"/>
            <w:gridSpan w:val="9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4705CC07" w14:textId="77777777" w:rsidR="001639D5" w:rsidRPr="00843CD0" w:rsidRDefault="001639D5" w:rsidP="00D40975">
            <w:pPr>
              <w:spacing w:after="0" w:line="240" w:lineRule="auto"/>
              <w:ind w:left="28"/>
              <w:jc w:val="mediumKashida"/>
              <w:rPr>
                <w:sz w:val="14"/>
                <w:szCs w:val="14"/>
              </w:rPr>
            </w:pPr>
            <w:r w:rsidRPr="00391F30">
              <w:t>Referenzprojekt:</w:t>
            </w:r>
          </w:p>
        </w:tc>
        <w:sdt>
          <w:sdtPr>
            <w:rPr>
              <w:sz w:val="14"/>
              <w:szCs w:val="14"/>
            </w:rPr>
            <w:id w:val="271050404"/>
            <w:placeholder>
              <w:docPart w:val="07568C214703454198C7763EA42C0E18"/>
            </w:placeholder>
            <w:showingPlcHdr/>
            <w15:color w:val="3366FF"/>
            <w:text/>
          </w:sdtPr>
          <w:sdtContent>
            <w:tc>
              <w:tcPr>
                <w:tcW w:w="4265" w:type="dxa"/>
                <w:gridSpan w:val="12"/>
                <w:vAlign w:val="center"/>
              </w:tcPr>
              <w:p w14:paraId="447103BB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mediumKashida"/>
                  <w:rPr>
                    <w:sz w:val="14"/>
                    <w:szCs w:val="14"/>
                  </w:rPr>
                </w:pPr>
                <w:r w:rsidRPr="00BE4B52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tc>
          <w:tcPr>
            <w:tcW w:w="938" w:type="dxa"/>
            <w:gridSpan w:val="3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EA8F8F2" w14:textId="77777777" w:rsidR="001639D5" w:rsidRPr="00391F30" w:rsidRDefault="001639D5" w:rsidP="00D40975">
            <w:pPr>
              <w:spacing w:after="0" w:line="240" w:lineRule="auto"/>
              <w:ind w:left="28" w:right="0"/>
              <w:jc w:val="mediumKashida"/>
            </w:pPr>
            <w:r w:rsidRPr="00391F30">
              <w:t>Datum:</w:t>
            </w:r>
          </w:p>
        </w:tc>
        <w:sdt>
          <w:sdtPr>
            <w:rPr>
              <w:sz w:val="14"/>
              <w:szCs w:val="14"/>
            </w:rPr>
            <w:alias w:val="Auswahl"/>
            <w:tag w:val="Auswahl"/>
            <w:id w:val="-1746710473"/>
            <w:placeholder>
              <w:docPart w:val="B5360C3F62EB4E799C491D930ADA5BA5"/>
            </w:placeholder>
            <w:showingPlcHdr/>
            <w15:color w:val="3366FF"/>
            <w:date w:fullDate="2022-05-27T00:00:00Z"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1198" w:type="dxa"/>
                <w:gridSpan w:val="3"/>
                <w:tcMar>
                  <w:bottom w:w="0" w:type="dxa"/>
                </w:tcMar>
                <w:vAlign w:val="center"/>
              </w:tcPr>
              <w:p w14:paraId="736337D9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mediumKashida"/>
                  <w:rPr>
                    <w:sz w:val="14"/>
                    <w:szCs w:val="14"/>
                  </w:rPr>
                </w:pPr>
                <w:r w:rsidRPr="00BE4B52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1639D5" w:rsidRPr="00EA7464" w14:paraId="05B83A62" w14:textId="77777777" w:rsidTr="00D40975">
        <w:trPr>
          <w:trHeight w:hRule="exact" w:val="283"/>
        </w:trPr>
        <w:tc>
          <w:tcPr>
            <w:tcW w:w="2662" w:type="dxa"/>
            <w:gridSpan w:val="9"/>
            <w:vMerge w:val="restart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1D1BD380" w14:textId="77777777" w:rsidR="001639D5" w:rsidRPr="00843CD0" w:rsidRDefault="001639D5" w:rsidP="00D40975">
            <w:pPr>
              <w:spacing w:after="0" w:line="240" w:lineRule="auto"/>
              <w:ind w:left="28"/>
              <w:jc w:val="mediumKashida"/>
              <w:rPr>
                <w:sz w:val="14"/>
                <w:szCs w:val="14"/>
              </w:rPr>
            </w:pPr>
            <w:r>
              <w:t>Bewertungsmethode:</w:t>
            </w:r>
          </w:p>
        </w:tc>
        <w:tc>
          <w:tcPr>
            <w:tcW w:w="6401" w:type="dxa"/>
            <w:gridSpan w:val="18"/>
            <w:vAlign w:val="center"/>
          </w:tcPr>
          <w:p w14:paraId="4F8D95CA" w14:textId="77777777" w:rsidR="001639D5" w:rsidRPr="00F10CB7" w:rsidRDefault="00000000" w:rsidP="00D40975">
            <w:pPr>
              <w:spacing w:after="0" w:line="240" w:lineRule="auto"/>
              <w:ind w:left="28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alias w:val="Klicken Sie hier"/>
                <w:tag w:val="Klicken Sie hier"/>
                <w:id w:val="-1658608549"/>
                <w:placeholder>
                  <w:docPart w:val="250AC69BA98B4107BBACEFCD81E668AA"/>
                </w:placeholder>
                <w15:color w:val="3366FF"/>
                <w:dropDownList>
                  <w:listItem w:displayText=" " w:value="  "/>
                  <w:listItem w:displayText="Externes Automotive SPICE Assessment" w:value="Externes Automotive SPICE Assessment"/>
                  <w:listItem w:displayText="Internes Automotive SPICE Assessment" w:value="Internes Automotive SPICE Assessment"/>
                  <w:listItem w:displayText="GAP-Analyse" w:value="GAP-Analyse"/>
                  <w:listItem w:displayText="Interne Bewertung durch Qualitätsabteilung" w:value="Interne Bewertung durch Qualitätsabteilung"/>
                  <w:listItem w:displayText="Klicken oder Tippen Sie hier für die Auswahl." w:value="Klicken oder Tippen Sie hier für die Auswahl."/>
                </w:dropDownList>
              </w:sdtPr>
              <w:sdtContent>
                <w:r w:rsidR="001639D5">
                  <w:rPr>
                    <w:sz w:val="16"/>
                    <w:szCs w:val="16"/>
                  </w:rPr>
                  <w:t>Klicken oder Tippen Sie hier für die Auswahl.</w:t>
                </w:r>
              </w:sdtContent>
            </w:sdt>
          </w:p>
        </w:tc>
      </w:tr>
      <w:tr w:rsidR="001639D5" w:rsidRPr="00EA7464" w14:paraId="7EAD94E5" w14:textId="77777777" w:rsidTr="00D40975">
        <w:trPr>
          <w:trHeight w:hRule="exact" w:val="539"/>
        </w:trPr>
        <w:tc>
          <w:tcPr>
            <w:tcW w:w="2662" w:type="dxa"/>
            <w:gridSpan w:val="9"/>
            <w:vMerge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07A46678" w14:textId="77777777" w:rsidR="001639D5" w:rsidRDefault="001639D5" w:rsidP="00D40975">
            <w:pPr>
              <w:spacing w:after="0" w:line="240" w:lineRule="auto"/>
              <w:ind w:left="28"/>
              <w:jc w:val="mediumKashida"/>
            </w:pPr>
          </w:p>
        </w:tc>
        <w:tc>
          <w:tcPr>
            <w:tcW w:w="6401" w:type="dxa"/>
            <w:gridSpan w:val="18"/>
            <w:shd w:val="clear" w:color="auto" w:fill="F2F2F2" w:themeFill="background1" w:themeFillShade="F2"/>
            <w:vAlign w:val="center"/>
          </w:tcPr>
          <w:p w14:paraId="48FBCB28" w14:textId="77777777" w:rsidR="001639D5" w:rsidRPr="00F10CB7" w:rsidRDefault="001639D5" w:rsidP="00D40975">
            <w:pPr>
              <w:spacing w:after="0" w:line="240" w:lineRule="auto"/>
              <w:ind w:left="28"/>
              <w:rPr>
                <w:sz w:val="16"/>
                <w:szCs w:val="16"/>
              </w:rPr>
            </w:pPr>
            <w:r w:rsidRPr="00F10CB7">
              <w:rPr>
                <w:sz w:val="16"/>
                <w:szCs w:val="16"/>
              </w:rPr>
              <w:t>Falls ein Assessmentbericht vorliegt, bitte den Bericht an das oben genannte E-Mailpostfach senden und die Verwendung der Unterlagen bestätigen.</w:t>
            </w:r>
          </w:p>
        </w:tc>
      </w:tr>
      <w:tr w:rsidR="001639D5" w:rsidRPr="000A02AF" w14:paraId="171312F3" w14:textId="77777777" w:rsidTr="00D40975">
        <w:trPr>
          <w:trHeight w:hRule="exact" w:val="533"/>
        </w:trPr>
        <w:tc>
          <w:tcPr>
            <w:tcW w:w="2662" w:type="dxa"/>
            <w:gridSpan w:val="9"/>
            <w:vMerge w:val="restart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64360D73" w14:textId="77777777" w:rsidR="001639D5" w:rsidRPr="000A02AF" w:rsidRDefault="001639D5" w:rsidP="00D40975">
            <w:pPr>
              <w:spacing w:after="0" w:line="240" w:lineRule="auto"/>
              <w:ind w:left="28"/>
            </w:pPr>
            <w:r w:rsidRPr="000A02AF">
              <w:t>Falls Bewertungsmethode Assessment:</w:t>
            </w:r>
          </w:p>
        </w:tc>
        <w:tc>
          <w:tcPr>
            <w:tcW w:w="2133" w:type="dxa"/>
            <w:gridSpan w:val="8"/>
            <w:shd w:val="clear" w:color="auto" w:fill="F2F2F2" w:themeFill="background1" w:themeFillShade="F2"/>
            <w:vAlign w:val="center"/>
          </w:tcPr>
          <w:p w14:paraId="2ECC32D8" w14:textId="77777777" w:rsidR="000C4F2B" w:rsidRDefault="000C4F2B" w:rsidP="000C4F2B">
            <w:pPr>
              <w:spacing w:after="0" w:line="240" w:lineRule="auto"/>
              <w:ind w:left="28" w:right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</w:t>
            </w:r>
            <w:r w:rsidRPr="00AC0B02">
              <w:rPr>
                <w:sz w:val="16"/>
                <w:szCs w:val="16"/>
                <w:lang w:val="en-US"/>
              </w:rPr>
              <w:t>rocess improvement/</w:t>
            </w:r>
          </w:p>
          <w:p w14:paraId="384CF1A3" w14:textId="6AC758A4" w:rsidR="001639D5" w:rsidRPr="00AC0B02" w:rsidRDefault="000C4F2B" w:rsidP="000C4F2B">
            <w:pPr>
              <w:spacing w:after="0" w:line="240" w:lineRule="auto"/>
              <w:ind w:left="28" w:right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</w:t>
            </w:r>
            <w:r w:rsidRPr="00AC0B02">
              <w:rPr>
                <w:sz w:val="16"/>
                <w:szCs w:val="16"/>
                <w:lang w:val="en-US"/>
              </w:rPr>
              <w:t>rocess-related product</w:t>
            </w:r>
            <w:r>
              <w:rPr>
                <w:sz w:val="16"/>
                <w:szCs w:val="16"/>
                <w:lang w:val="en-US"/>
              </w:rPr>
              <w:t xml:space="preserve"> risk</w:t>
            </w:r>
          </w:p>
        </w:tc>
        <w:tc>
          <w:tcPr>
            <w:tcW w:w="2132" w:type="dxa"/>
            <w:gridSpan w:val="4"/>
            <w:shd w:val="clear" w:color="auto" w:fill="F2F2F2" w:themeFill="background1" w:themeFillShade="F2"/>
            <w:vAlign w:val="center"/>
          </w:tcPr>
          <w:p w14:paraId="7ADEC2F8" w14:textId="2DE6D091" w:rsidR="001639D5" w:rsidRPr="00F10CB7" w:rsidRDefault="00B53812" w:rsidP="00D40975">
            <w:pPr>
              <w:spacing w:after="0" w:line="240" w:lineRule="auto"/>
              <w:ind w:left="28" w:righ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VDA Guidelines</w:t>
            </w:r>
          </w:p>
        </w:tc>
        <w:tc>
          <w:tcPr>
            <w:tcW w:w="2136" w:type="dxa"/>
            <w:gridSpan w:val="6"/>
            <w:shd w:val="clear" w:color="auto" w:fill="F2F2F2" w:themeFill="background1" w:themeFillShade="F2"/>
            <w:vAlign w:val="center"/>
          </w:tcPr>
          <w:p w14:paraId="4EEA8C3E" w14:textId="77777777" w:rsidR="001639D5" w:rsidRPr="00F10CB7" w:rsidRDefault="001639D5" w:rsidP="00D40975">
            <w:pPr>
              <w:spacing w:after="0" w:line="240" w:lineRule="auto"/>
              <w:ind w:left="28" w:right="0"/>
              <w:jc w:val="center"/>
              <w:rPr>
                <w:sz w:val="16"/>
                <w:szCs w:val="16"/>
              </w:rPr>
            </w:pPr>
            <w:r w:rsidRPr="00F10CB7">
              <w:rPr>
                <w:sz w:val="16"/>
                <w:szCs w:val="16"/>
              </w:rPr>
              <w:t>Berücksichtigung</w:t>
            </w:r>
            <w:r>
              <w:rPr>
                <w:sz w:val="16"/>
                <w:szCs w:val="16"/>
              </w:rPr>
              <w:t xml:space="preserve"> </w:t>
            </w:r>
            <w:r w:rsidRPr="00AC0B02">
              <w:rPr>
                <w:sz w:val="16"/>
                <w:szCs w:val="16"/>
              </w:rPr>
              <w:t>Automotive SPICE® for Cybersecurity</w:t>
            </w:r>
          </w:p>
        </w:tc>
      </w:tr>
      <w:tr w:rsidR="001639D5" w:rsidRPr="000A02AF" w14:paraId="2D7E67FA" w14:textId="77777777" w:rsidTr="00D40975">
        <w:trPr>
          <w:trHeight w:hRule="exact" w:val="340"/>
        </w:trPr>
        <w:tc>
          <w:tcPr>
            <w:tcW w:w="2662" w:type="dxa"/>
            <w:gridSpan w:val="9"/>
            <w:vMerge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51CAA162" w14:textId="77777777" w:rsidR="001639D5" w:rsidRPr="000A02AF" w:rsidRDefault="001639D5" w:rsidP="00D40975">
            <w:pPr>
              <w:spacing w:after="0" w:line="240" w:lineRule="auto"/>
              <w:ind w:left="28"/>
            </w:pPr>
          </w:p>
        </w:tc>
        <w:tc>
          <w:tcPr>
            <w:tcW w:w="2133" w:type="dxa"/>
            <w:gridSpan w:val="8"/>
            <w:vAlign w:val="center"/>
          </w:tcPr>
          <w:p w14:paraId="659E13C7" w14:textId="6C841501" w:rsidR="001639D5" w:rsidRPr="00F10CB7" w:rsidRDefault="00000000" w:rsidP="00D40975">
            <w:pPr>
              <w:spacing w:after="0" w:line="240" w:lineRule="auto"/>
              <w:ind w:left="28"/>
              <w:jc w:val="center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alias w:val="Wählen Sie ein Element aus."/>
                <w:tag w:val="Wählen Sie ein Element aus."/>
                <w:id w:val="-1402677782"/>
                <w:placeholder>
                  <w:docPart w:val="EAC7DC28067142BA9F31D4D3D8BA269F"/>
                </w:placeholder>
                <w15:color w:val="3366FF"/>
                <w:dropDownList>
                  <w:listItem w:displayText="Wählen Sie ein Element aus." w:value="Wählen Sie ein Element aus."/>
                  <w:listItem w:displayText="Process Improvement" w:value="Process Improvement"/>
                  <w:listItem w:displayText="Process-related product risk" w:value="Process-related product risk"/>
                  <w:listItem w:displayText=" " w:value="  "/>
                </w:dropDownList>
              </w:sdtPr>
              <w:sdtContent>
                <w:r w:rsidR="00CF2CBB" w:rsidRPr="00F10CB7">
                  <w:rPr>
                    <w:sz w:val="16"/>
                    <w:szCs w:val="16"/>
                  </w:rPr>
                  <w:t>Wählen Sie ein Element aus.</w:t>
                </w:r>
              </w:sdtContent>
            </w:sdt>
          </w:p>
        </w:tc>
        <w:tc>
          <w:tcPr>
            <w:tcW w:w="2132" w:type="dxa"/>
            <w:gridSpan w:val="4"/>
            <w:vAlign w:val="center"/>
          </w:tcPr>
          <w:p w14:paraId="7C6997B3" w14:textId="77777777" w:rsidR="001639D5" w:rsidRPr="00F10CB7" w:rsidRDefault="00000000" w:rsidP="00D40975">
            <w:pPr>
              <w:spacing w:after="0" w:line="240" w:lineRule="auto"/>
              <w:ind w:left="28"/>
              <w:jc w:val="center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alias w:val="Auswahl VDA-Guidlines"/>
                <w:tag w:val="Auswahl VDA-Guidlines"/>
                <w:id w:val="-544520276"/>
                <w:placeholder>
                  <w:docPart w:val="EA581E87C5F94EBC8D9B6129AE19AAF8"/>
                </w:placeholder>
                <w15:color w:val="3366FF"/>
                <w:dropDownList>
                  <w:listItem w:displayText="Wählen Sie ein Element aus." w:value="Wählen Sie ein Element aus."/>
                  <w:listItem w:displayText="Ja" w:value="Ja"/>
                  <w:listItem w:displayText="Nein" w:value="Nein"/>
                  <w:listItem w:displayText=" " w:value=" "/>
                </w:dropDownList>
              </w:sdtPr>
              <w:sdtContent>
                <w:r w:rsidR="001639D5" w:rsidRPr="00F10CB7">
                  <w:rPr>
                    <w:sz w:val="16"/>
                    <w:szCs w:val="16"/>
                  </w:rPr>
                  <w:t>Wählen Sie ein Element aus.</w:t>
                </w:r>
              </w:sdtContent>
            </w:sdt>
          </w:p>
        </w:tc>
        <w:tc>
          <w:tcPr>
            <w:tcW w:w="2136" w:type="dxa"/>
            <w:gridSpan w:val="6"/>
            <w:vAlign w:val="center"/>
          </w:tcPr>
          <w:p w14:paraId="79EDA922" w14:textId="3A123183" w:rsidR="001639D5" w:rsidRPr="00F10CB7" w:rsidRDefault="00000000" w:rsidP="00D40975">
            <w:pPr>
              <w:spacing w:after="0" w:line="240" w:lineRule="auto"/>
              <w:ind w:left="28"/>
              <w:jc w:val="center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alias w:val="Wählen Sie ein Element aus."/>
                <w:tag w:val="Auswahl"/>
                <w:id w:val="1974788401"/>
                <w:placeholder>
                  <w:docPart w:val="695F631B8B794FB98F4019272D2695E0"/>
                </w:placeholder>
                <w15:color w:val="3366FF"/>
                <w:comboBox>
                  <w:listItem w:displayText="Wählen Sie ein Element aus." w:value="Wählen Sie ein Element aus."/>
                  <w:listItem w:displayText="Ja" w:value="Ja"/>
                  <w:listItem w:displayText="Nein" w:value="Nein"/>
                  <w:listItem w:displayText=" " w:value=" "/>
                </w:comboBox>
              </w:sdtPr>
              <w:sdtContent>
                <w:r w:rsidR="005E5B0D" w:rsidRPr="00F10CB7">
                  <w:rPr>
                    <w:sz w:val="16"/>
                    <w:szCs w:val="16"/>
                  </w:rPr>
                  <w:t>Wählen Sie ein Element aus.</w:t>
                </w:r>
              </w:sdtContent>
            </w:sdt>
          </w:p>
        </w:tc>
      </w:tr>
      <w:tr w:rsidR="001639D5" w:rsidRPr="00EA7464" w14:paraId="0036F790" w14:textId="77777777" w:rsidTr="00D40975">
        <w:trPr>
          <w:trHeight w:hRule="exact" w:val="527"/>
        </w:trPr>
        <w:tc>
          <w:tcPr>
            <w:tcW w:w="2662" w:type="dxa"/>
            <w:gridSpan w:val="9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6567A794" w14:textId="77777777" w:rsidR="001639D5" w:rsidRDefault="001639D5" w:rsidP="00D40975">
            <w:pPr>
              <w:spacing w:after="0" w:line="240" w:lineRule="auto"/>
              <w:ind w:left="28"/>
              <w:jc w:val="mediumKashida"/>
            </w:pPr>
            <w:r>
              <w:t>Lead-Assessor inkl.</w:t>
            </w:r>
          </w:p>
          <w:p w14:paraId="5494B6BA" w14:textId="77777777" w:rsidR="001639D5" w:rsidRPr="00843CD0" w:rsidRDefault="001639D5" w:rsidP="00D40975">
            <w:pPr>
              <w:spacing w:after="0" w:line="240" w:lineRule="auto"/>
              <w:ind w:left="28"/>
              <w:jc w:val="mediumKashida"/>
              <w:rPr>
                <w:sz w:val="14"/>
                <w:szCs w:val="14"/>
              </w:rPr>
            </w:pPr>
            <w:r>
              <w:t>Unternehmen:</w:t>
            </w:r>
          </w:p>
        </w:tc>
        <w:sdt>
          <w:sdtPr>
            <w:rPr>
              <w:sz w:val="14"/>
              <w:szCs w:val="14"/>
            </w:rPr>
            <w:id w:val="1022596985"/>
            <w:placeholder>
              <w:docPart w:val="07568C214703454198C7763EA42C0E18"/>
            </w:placeholder>
            <w:showingPlcHdr/>
            <w15:color w:val="3366FF"/>
            <w:text/>
          </w:sdtPr>
          <w:sdtContent>
            <w:tc>
              <w:tcPr>
                <w:tcW w:w="6401" w:type="dxa"/>
                <w:gridSpan w:val="18"/>
                <w:vAlign w:val="center"/>
              </w:tcPr>
              <w:p w14:paraId="6832CEDE" w14:textId="77777777" w:rsidR="001639D5" w:rsidRPr="00843CD0" w:rsidRDefault="001639D5" w:rsidP="00D40975">
                <w:pPr>
                  <w:spacing w:after="0" w:line="240" w:lineRule="auto"/>
                  <w:ind w:left="28"/>
                  <w:jc w:val="mediumKashida"/>
                  <w:rPr>
                    <w:sz w:val="14"/>
                    <w:szCs w:val="14"/>
                  </w:rPr>
                </w:pPr>
                <w:r w:rsidRPr="00BE4B52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1639D5" w:rsidRPr="00E0277E" w14:paraId="1704C18A" w14:textId="77777777" w:rsidTr="00D40975">
        <w:trPr>
          <w:trHeight w:val="286"/>
        </w:trPr>
        <w:tc>
          <w:tcPr>
            <w:tcW w:w="9063" w:type="dxa"/>
            <w:gridSpan w:val="27"/>
            <w:shd w:val="clear" w:color="auto" w:fill="CCDFE9" w:themeFill="accent6" w:themeFillTint="66"/>
            <w:tcMar>
              <w:bottom w:w="0" w:type="dxa"/>
            </w:tcMar>
            <w:vAlign w:val="center"/>
          </w:tcPr>
          <w:p w14:paraId="57C40BC7" w14:textId="77777777" w:rsidR="001639D5" w:rsidRPr="004B0AE9" w:rsidRDefault="001639D5" w:rsidP="00D40975">
            <w:pPr>
              <w:spacing w:after="0" w:line="240" w:lineRule="auto"/>
              <w:ind w:left="28"/>
              <w:rPr>
                <w:b/>
                <w:bCs/>
                <w:sz w:val="14"/>
                <w:szCs w:val="14"/>
                <w:lang w:val="en-US"/>
              </w:rPr>
            </w:pPr>
            <w:r w:rsidRPr="004B0AE9">
              <w:rPr>
                <w:b/>
                <w:bCs/>
                <w:lang w:val="en-US"/>
              </w:rPr>
              <w:lastRenderedPageBreak/>
              <w:t>Automotive SPICE PAM 3.1 (VDA</w:t>
            </w:r>
            <w:r>
              <w:rPr>
                <w:b/>
                <w:bCs/>
                <w:lang w:val="en-US"/>
              </w:rPr>
              <w:t>-</w:t>
            </w:r>
            <w:r w:rsidRPr="004B0AE9">
              <w:rPr>
                <w:b/>
                <w:bCs/>
                <w:lang w:val="en-US"/>
              </w:rPr>
              <w:t>Scope)</w:t>
            </w:r>
          </w:p>
        </w:tc>
      </w:tr>
      <w:tr w:rsidR="001639D5" w:rsidRPr="00EA7464" w14:paraId="3789839E" w14:textId="77777777" w:rsidTr="00D40975">
        <w:trPr>
          <w:trHeight w:val="286"/>
        </w:trPr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2C8190BE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PA</w:t>
            </w:r>
          </w:p>
        </w:tc>
        <w:tc>
          <w:tcPr>
            <w:tcW w:w="532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019A990D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 w:rsidRPr="00843CD0">
              <w:rPr>
                <w:sz w:val="14"/>
                <w:szCs w:val="14"/>
              </w:rPr>
              <w:t>MAN.3</w:t>
            </w:r>
          </w:p>
        </w:tc>
        <w:tc>
          <w:tcPr>
            <w:tcW w:w="532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22EE3AE7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SUP.1</w:t>
            </w:r>
          </w:p>
        </w:tc>
        <w:tc>
          <w:tcPr>
            <w:tcW w:w="532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285665B8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SUP.8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158912DC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SUP.9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46A536EF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SUP.10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4B394913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ACQ.4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6FB542C1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SYS.2</w:t>
            </w:r>
          </w:p>
        </w:tc>
        <w:tc>
          <w:tcPr>
            <w:tcW w:w="534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17CED2B0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SYS.3</w:t>
            </w:r>
          </w:p>
        </w:tc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7475650E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SYS.4</w:t>
            </w:r>
          </w:p>
        </w:tc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56B2AFFD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SYS.5</w:t>
            </w:r>
          </w:p>
        </w:tc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201657F3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SWE.1</w:t>
            </w:r>
          </w:p>
        </w:tc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1438D35B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SWE.2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631107DF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SWE.3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1F67F099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SWE.4</w:t>
            </w:r>
          </w:p>
        </w:tc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7185D759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SWE.5</w:t>
            </w:r>
          </w:p>
        </w:tc>
        <w:tc>
          <w:tcPr>
            <w:tcW w:w="537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6A37342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SWE.6</w:t>
            </w:r>
          </w:p>
        </w:tc>
      </w:tr>
      <w:tr w:rsidR="001639D5" w:rsidRPr="00EA7464" w14:paraId="7CF78BD5" w14:textId="77777777" w:rsidTr="00D40975">
        <w:trPr>
          <w:trHeight w:val="286"/>
        </w:trPr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18B19AB" w14:textId="77777777" w:rsidR="001639D5" w:rsidRPr="00843CD0" w:rsidRDefault="001639D5" w:rsidP="00D40975">
            <w:pPr>
              <w:spacing w:after="0" w:line="240" w:lineRule="auto"/>
              <w:ind w:left="0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1.1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1516029374"/>
            <w:placeholder>
              <w:docPart w:val="9B157FE291FB46C9BE5CB557C32D5C58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406483B9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2090805536"/>
            <w:placeholder>
              <w:docPart w:val="A5A6D0B8B51F42A7BB2FC63816A07269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6B1E1870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35687583"/>
            <w:placeholder>
              <w:docPart w:val="9656249CB3D947E890DC4C3982640890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7C9C5E6B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197693600"/>
            <w:placeholder>
              <w:docPart w:val="66C20498F6AD4B58BE5ED86E2C72D58C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15DF3811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238007864"/>
            <w:placeholder>
              <w:docPart w:val="D39C3FF43B164BF0BD68A690E41C46A8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2F76AE22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791322454"/>
            <w:placeholder>
              <w:docPart w:val="124A3DD8A39D478D8A7EC74E55CC0DA8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77030C8A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504789745"/>
            <w:placeholder>
              <w:docPart w:val="06DE683A470349E5AB329E6D24025F15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4B050132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587669130"/>
            <w:placeholder>
              <w:docPart w:val="764C318CB7604EFF8D10E92ED33DCCF0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4" w:type="dxa"/>
                <w:gridSpan w:val="2"/>
                <w:tcMar>
                  <w:bottom w:w="0" w:type="dxa"/>
                </w:tcMar>
                <w:vAlign w:val="center"/>
              </w:tcPr>
              <w:p w14:paraId="1A0BA6C5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393275983"/>
            <w:placeholder>
              <w:docPart w:val="24E4D2DCE65540ECAB19EFEB30E0DCCC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4C09919B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2116198302"/>
            <w:placeholder>
              <w:docPart w:val="6C7500039263409F9088947CD00EAECD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2623D06F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546289293"/>
            <w:placeholder>
              <w:docPart w:val="58B42F39FC4B4C928A50C8A8AA1A2E93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47000618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261803886"/>
            <w:placeholder>
              <w:docPart w:val="BF41126814A04261BAAB0F50B8E950B3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66F6A367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561215361"/>
            <w:placeholder>
              <w:docPart w:val="93ED73731B0841D88673BC3D80555C26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1EE79AB6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216892829"/>
            <w:placeholder>
              <w:docPart w:val="77E344412F734C82A2B386F9A9B352F9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3626E7FF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2089727778"/>
            <w:placeholder>
              <w:docPart w:val="1110BAF72ECC46AC9D43DF0A563A4025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0D9EFE1A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408306463"/>
            <w:placeholder>
              <w:docPart w:val="AC4125BDF7854861873FA61119F7CF81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7" w:type="dxa"/>
                <w:tcMar>
                  <w:bottom w:w="0" w:type="dxa"/>
                </w:tcMar>
                <w:vAlign w:val="center"/>
              </w:tcPr>
              <w:p w14:paraId="2786E478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</w:tr>
      <w:tr w:rsidR="001639D5" w:rsidRPr="00EA7464" w14:paraId="2A5CA6FD" w14:textId="77777777" w:rsidTr="00D40975">
        <w:trPr>
          <w:trHeight w:val="286"/>
        </w:trPr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FBC6C15" w14:textId="77777777" w:rsidR="001639D5" w:rsidRPr="00843CD0" w:rsidRDefault="001639D5" w:rsidP="00D40975">
            <w:pPr>
              <w:spacing w:after="0" w:line="240" w:lineRule="auto"/>
              <w:ind w:left="0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2.1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1837490723"/>
            <w:placeholder>
              <w:docPart w:val="0B80A8BBED1C460BBA38C1B44CCD82C4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3A8B254A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833452462"/>
            <w:placeholder>
              <w:docPart w:val="6D4D9A82B1B24A5593DC44F1E2B8496C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0722628D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440184073"/>
            <w:placeholder>
              <w:docPart w:val="69BBE13828F548DEA25BF937AD9DE0BC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4D2B6675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20364873"/>
            <w:placeholder>
              <w:docPart w:val="8B6D9336A3CF481EB86F35726A3BE967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150668EE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615558016"/>
            <w:placeholder>
              <w:docPart w:val="7C8229CFB6AC4D45AEEF0967D7B9AAD3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31F41E72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240998712"/>
            <w:placeholder>
              <w:docPart w:val="0077C3C4939D4766A2584DFE6D38B615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7D40C6CA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459076844"/>
            <w:placeholder>
              <w:docPart w:val="54481BC875F24B58AA4DADCD194895CA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3917293F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811206097"/>
            <w:placeholder>
              <w:docPart w:val="FDAF7A0020874B67B6B3ABF430FA280D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4" w:type="dxa"/>
                <w:gridSpan w:val="2"/>
                <w:tcMar>
                  <w:bottom w:w="0" w:type="dxa"/>
                </w:tcMar>
                <w:vAlign w:val="center"/>
              </w:tcPr>
              <w:p w14:paraId="48962516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446851781"/>
            <w:placeholder>
              <w:docPart w:val="762AD37A1C3A4EA98604C7E924D1B096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4319969B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638983612"/>
            <w:placeholder>
              <w:docPart w:val="477901BD909E48FDB7E7D4E7F5CFB2CD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47B39B70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782793978"/>
            <w:placeholder>
              <w:docPart w:val="7E3018E5C29B41DFA1CA676B3D66A50F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505EFD70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899325236"/>
            <w:placeholder>
              <w:docPart w:val="A3C178A5D4034B17A107F7279DE06D34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672DA526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2078814044"/>
            <w:placeholder>
              <w:docPart w:val="786BDACAC8C9440E937E56E91F12C20D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5D259F7C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2124186330"/>
            <w:placeholder>
              <w:docPart w:val="A95DB1F0EC5447F1A9AE1C6D714281CD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07643B7B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232041540"/>
            <w:placeholder>
              <w:docPart w:val="C30521643CB440E6888F5B22A48D56FF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2B4A9296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879962302"/>
            <w:placeholder>
              <w:docPart w:val="96949791B1B941378845D8EE70B51B55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7" w:type="dxa"/>
                <w:tcMar>
                  <w:bottom w:w="0" w:type="dxa"/>
                </w:tcMar>
                <w:vAlign w:val="center"/>
              </w:tcPr>
              <w:p w14:paraId="66E6411B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</w:tr>
      <w:tr w:rsidR="001639D5" w:rsidRPr="00EA7464" w14:paraId="4B072A29" w14:textId="77777777" w:rsidTr="00D40975">
        <w:trPr>
          <w:trHeight w:val="286"/>
        </w:trPr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F7F0D41" w14:textId="77777777" w:rsidR="001639D5" w:rsidRPr="00843CD0" w:rsidRDefault="001639D5" w:rsidP="00D40975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2.2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-557699972"/>
            <w:placeholder>
              <w:docPart w:val="7860977F54C64593B430023BB5FFB7D8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082C4C2F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569032731"/>
            <w:placeholder>
              <w:docPart w:val="56BCE980F6544E2F9B286E4D3E221916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26736B30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797127861"/>
            <w:placeholder>
              <w:docPart w:val="D491B239F5024AD4A81B045C8745DE0C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34E3C82F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70977473"/>
            <w:placeholder>
              <w:docPart w:val="9F6C054117534A56B6BB0278242B1AFA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2183924F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71538234"/>
            <w:placeholder>
              <w:docPart w:val="B025CDFAA4DF457FBF91729112D238EC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4F90B55E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983886080"/>
            <w:placeholder>
              <w:docPart w:val="88686FEE533C4AED874B6BB7F327C6E8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7D8ABABA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80027916"/>
            <w:placeholder>
              <w:docPart w:val="6BFDB2C68DAF4315B835D3C4D514A912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4E2A5AC5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943532201"/>
            <w:placeholder>
              <w:docPart w:val="D7A4C6992812443A8B2EBB1B5FDE508E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4" w:type="dxa"/>
                <w:gridSpan w:val="2"/>
                <w:tcMar>
                  <w:bottom w:w="0" w:type="dxa"/>
                </w:tcMar>
                <w:vAlign w:val="center"/>
              </w:tcPr>
              <w:p w14:paraId="49E9124E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2067979428"/>
            <w:placeholder>
              <w:docPart w:val="37D1F5C10AE540DC810D626725007997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0D7012E8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521482928"/>
            <w:placeholder>
              <w:docPart w:val="212C989CD3B84E0AB3423DE3C680E223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1F91F638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801150083"/>
            <w:placeholder>
              <w:docPart w:val="EC0977FB37004F9E9CD66D2287C0CCDA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3D9F9511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252978073"/>
            <w:placeholder>
              <w:docPart w:val="463F6032C4154B43BC4E0E3230CA4A73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2E267509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186049745"/>
            <w:placeholder>
              <w:docPart w:val="AA8147BB662C4F6F99F742DAEE1C5D3A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1464952B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021470709"/>
            <w:placeholder>
              <w:docPart w:val="38E68E2BC4E14724B005CF331312F411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71BB3D41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899018919"/>
            <w:placeholder>
              <w:docPart w:val="7A61CFC6C205436E91A3633EBE654D36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3729CE04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787875934"/>
            <w:placeholder>
              <w:docPart w:val="3800EBFA222446AB949359035DA441B6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7" w:type="dxa"/>
                <w:tcMar>
                  <w:bottom w:w="0" w:type="dxa"/>
                </w:tcMar>
                <w:vAlign w:val="center"/>
              </w:tcPr>
              <w:p w14:paraId="59D13C67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</w:tr>
      <w:tr w:rsidR="001639D5" w:rsidRPr="00380306" w14:paraId="0B7D9E77" w14:textId="77777777" w:rsidTr="00D40975">
        <w:trPr>
          <w:trHeight w:val="286"/>
        </w:trPr>
        <w:tc>
          <w:tcPr>
            <w:tcW w:w="7225" w:type="dxa"/>
            <w:gridSpan w:val="2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6CE95290" w14:textId="76E1CCB5" w:rsidR="001639D5" w:rsidRPr="00380306" w:rsidRDefault="001639D5" w:rsidP="00D40975">
            <w:pPr>
              <w:spacing w:after="0" w:line="240" w:lineRule="auto"/>
              <w:ind w:left="28"/>
            </w:pPr>
            <w:r w:rsidRPr="00380306">
              <w:t xml:space="preserve">Sind in der Bewertung unter Automotive </w:t>
            </w:r>
            <w:r w:rsidR="00FB03F5">
              <w:t>SPICE</w:t>
            </w:r>
            <w:r w:rsidRPr="00380306">
              <w:t xml:space="preserve"> PAM 3.1 </w:t>
            </w:r>
            <w:r w:rsidR="005C52D8">
              <w:t>Cybersecurity</w:t>
            </w:r>
            <w:r w:rsidRPr="00380306">
              <w:t xml:space="preserve"> Umfänge enthalten (Bsp. MAN.3)?</w:t>
            </w:r>
          </w:p>
        </w:tc>
        <w:sdt>
          <w:sdtPr>
            <w:alias w:val="Auswahl"/>
            <w:tag w:val="Auswahl"/>
            <w:id w:val="969470730"/>
            <w:placeholder>
              <w:docPart w:val="9CC8051105C544238C6A05EFF877F687"/>
            </w:placeholder>
            <w15:color w:val="3366FF"/>
            <w:dropDownList>
              <w:listItem w:displayText="Ja" w:value="Ja"/>
              <w:listItem w:displayText="Nein" w:value="Nein"/>
              <w:listItem w:displayText="Klicken oder tippen Sie hier." w:value="Klicken oder tippen Sie hier."/>
            </w:dropDownList>
          </w:sdtPr>
          <w:sdtContent>
            <w:tc>
              <w:tcPr>
                <w:tcW w:w="1838" w:type="dxa"/>
                <w:gridSpan w:val="5"/>
                <w:vAlign w:val="center"/>
              </w:tcPr>
              <w:p w14:paraId="4E115F30" w14:textId="1E652008" w:rsidR="001639D5" w:rsidRPr="00380306" w:rsidRDefault="008622E3" w:rsidP="00D40975">
                <w:pPr>
                  <w:spacing w:after="0" w:line="240" w:lineRule="auto"/>
                  <w:ind w:left="28"/>
                </w:pPr>
                <w:r>
                  <w:t>Klicken oder tippen Sie hier.</w:t>
                </w:r>
              </w:p>
            </w:tc>
          </w:sdtContent>
        </w:sdt>
      </w:tr>
      <w:tr w:rsidR="001639D5" w:rsidRPr="00E0277E" w14:paraId="22D60601" w14:textId="77777777" w:rsidTr="00D40975">
        <w:trPr>
          <w:trHeight w:val="286"/>
        </w:trPr>
        <w:tc>
          <w:tcPr>
            <w:tcW w:w="9063" w:type="dxa"/>
            <w:gridSpan w:val="27"/>
            <w:shd w:val="clear" w:color="auto" w:fill="CCDFE9" w:themeFill="accent6" w:themeFillTint="66"/>
            <w:tcMar>
              <w:bottom w:w="0" w:type="dxa"/>
            </w:tcMar>
            <w:vAlign w:val="center"/>
          </w:tcPr>
          <w:p w14:paraId="6D34EF87" w14:textId="77777777" w:rsidR="001639D5" w:rsidRPr="004B0AE9" w:rsidRDefault="001639D5" w:rsidP="00D40975">
            <w:pPr>
              <w:spacing w:after="0" w:line="240" w:lineRule="auto"/>
              <w:ind w:left="28"/>
              <w:rPr>
                <w:b/>
                <w:bCs/>
                <w:sz w:val="14"/>
                <w:szCs w:val="14"/>
                <w:lang w:val="en-US"/>
              </w:rPr>
            </w:pPr>
            <w:r w:rsidRPr="004B0AE9">
              <w:rPr>
                <w:b/>
                <w:bCs/>
                <w:lang w:val="en-US"/>
              </w:rPr>
              <w:t>Automotive SPICE for Cybersecurity (First Edition)</w:t>
            </w:r>
          </w:p>
        </w:tc>
      </w:tr>
      <w:tr w:rsidR="001639D5" w:rsidRPr="00EA7464" w14:paraId="1F3B6D2F" w14:textId="77777777" w:rsidTr="00A702AD">
        <w:trPr>
          <w:trHeight w:val="272"/>
        </w:trPr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07B126DD" w14:textId="77777777" w:rsidR="001639D5" w:rsidRPr="00843CD0" w:rsidRDefault="001639D5" w:rsidP="00D40975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PA</w:t>
            </w:r>
          </w:p>
        </w:tc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22C9F3D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SEC.1</w:t>
            </w:r>
          </w:p>
        </w:tc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74E5AE6A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SEC.2</w:t>
            </w:r>
          </w:p>
        </w:tc>
        <w:tc>
          <w:tcPr>
            <w:tcW w:w="546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2A610EBF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SEC.3</w:t>
            </w:r>
          </w:p>
        </w:tc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687F8123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SEC.4</w:t>
            </w:r>
          </w:p>
        </w:tc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7E8A0E0D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MAN.7</w:t>
            </w:r>
          </w:p>
        </w:tc>
        <w:tc>
          <w:tcPr>
            <w:tcW w:w="546" w:type="dxa"/>
            <w:gridSpan w:val="2"/>
            <w:shd w:val="clear" w:color="auto" w:fill="F2F2F2" w:themeFill="background1" w:themeFillShade="F2"/>
            <w:vAlign w:val="center"/>
          </w:tcPr>
          <w:p w14:paraId="114A0FF9" w14:textId="77777777" w:rsidR="001639D5" w:rsidRPr="009755A4" w:rsidRDefault="001639D5" w:rsidP="00D40975">
            <w:pPr>
              <w:spacing w:after="0" w:line="240" w:lineRule="auto"/>
              <w:ind w:left="28"/>
              <w:jc w:val="center"/>
              <w:rPr>
                <w:bCs/>
                <w:sz w:val="14"/>
                <w:szCs w:val="14"/>
              </w:rPr>
            </w:pPr>
            <w:r w:rsidRPr="009755A4">
              <w:rPr>
                <w:bCs/>
                <w:sz w:val="14"/>
                <w:szCs w:val="14"/>
              </w:rPr>
              <w:t>ACQ.2</w:t>
            </w:r>
          </w:p>
        </w:tc>
        <w:tc>
          <w:tcPr>
            <w:tcW w:w="573" w:type="dxa"/>
            <w:gridSpan w:val="2"/>
            <w:shd w:val="clear" w:color="auto" w:fill="F2F2F2" w:themeFill="background1" w:themeFillShade="F2"/>
            <w:vAlign w:val="center"/>
          </w:tcPr>
          <w:p w14:paraId="615371B0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ACQ.4</w:t>
            </w:r>
          </w:p>
        </w:tc>
        <w:tc>
          <w:tcPr>
            <w:tcW w:w="4673" w:type="dxa"/>
            <w:gridSpan w:val="11"/>
            <w:vMerge w:val="restart"/>
            <w:shd w:val="clear" w:color="auto" w:fill="EDEEEF" w:themeFill="accent2" w:themeFillTint="33"/>
            <w:vAlign w:val="center"/>
          </w:tcPr>
          <w:p w14:paraId="593D498C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</w:tr>
      <w:tr w:rsidR="001639D5" w:rsidRPr="00EA7464" w14:paraId="51F4A6C2" w14:textId="77777777" w:rsidTr="00A702AD">
        <w:trPr>
          <w:trHeight w:val="272"/>
        </w:trPr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45D85813" w14:textId="77777777" w:rsidR="001639D5" w:rsidRPr="00843CD0" w:rsidRDefault="001639D5" w:rsidP="00D40975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1.1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1392539422"/>
            <w:placeholder>
              <w:docPart w:val="874C97495BB04FC3AB2278760AB63613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17B7ACFE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441577394"/>
            <w:placeholder>
              <w:docPart w:val="52C8A849142147EDA9FE596C9D90B362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7C7448D0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28419254"/>
            <w:placeholder>
              <w:docPart w:val="50603C93CF544BB38CA3CC0A410B9220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tcMar>
                  <w:bottom w:w="0" w:type="dxa"/>
                </w:tcMar>
              </w:tcPr>
              <w:p w14:paraId="141A4AC7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2113075822"/>
            <w:placeholder>
              <w:docPart w:val="90EF2FC720804A8AAE21086F570BDEC6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4FB36778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876550563"/>
            <w:placeholder>
              <w:docPart w:val="0C0AAF32BB77469F8F554C0C3F788ED1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309542C2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16922442"/>
            <w:placeholder>
              <w:docPart w:val="727A9D83239A494EB576EDB42084E2B2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shd w:val="clear" w:color="auto" w:fill="FFFFFF" w:themeFill="background1"/>
              </w:tcPr>
              <w:p w14:paraId="692ECFFC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tc>
          <w:tcPr>
            <w:tcW w:w="573" w:type="dxa"/>
            <w:gridSpan w:val="2"/>
            <w:vAlign w:val="center"/>
          </w:tcPr>
          <w:p w14:paraId="43EDE9A3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  <w:tc>
          <w:tcPr>
            <w:tcW w:w="4673" w:type="dxa"/>
            <w:gridSpan w:val="11"/>
            <w:vMerge/>
            <w:shd w:val="clear" w:color="auto" w:fill="EDEEEF" w:themeFill="accent2" w:themeFillTint="33"/>
            <w:vAlign w:val="center"/>
          </w:tcPr>
          <w:p w14:paraId="1928EC0E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</w:tr>
      <w:tr w:rsidR="001639D5" w:rsidRPr="00EA7464" w14:paraId="63B1A12F" w14:textId="77777777" w:rsidTr="00A702AD">
        <w:trPr>
          <w:trHeight w:val="272"/>
        </w:trPr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1AE39DE" w14:textId="77777777" w:rsidR="001639D5" w:rsidRPr="00843CD0" w:rsidRDefault="001639D5" w:rsidP="00D40975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2.1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-1792746906"/>
            <w:placeholder>
              <w:docPart w:val="C8859C0807834D5F8BFCB44BED9F6167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03EEC7E1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636884210"/>
            <w:placeholder>
              <w:docPart w:val="E14D89F6C76744D68123AC277BE9852B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7A76A820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690142142"/>
            <w:placeholder>
              <w:docPart w:val="80B03A50EAA9496B938BC775DEC4EC26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tcMar>
                  <w:bottom w:w="0" w:type="dxa"/>
                </w:tcMar>
              </w:tcPr>
              <w:p w14:paraId="351CC5F7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69656818"/>
            <w:placeholder>
              <w:docPart w:val="9B41ABAE389F44829DD24994D7F99945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2BE375C4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617981466"/>
            <w:placeholder>
              <w:docPart w:val="7D304B4703074E6F828D2D1003B44B43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50299C4C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759211877"/>
            <w:placeholder>
              <w:docPart w:val="11670F3EE29043B395B2F8C63395389D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shd w:val="clear" w:color="auto" w:fill="FFFFFF" w:themeFill="background1"/>
              </w:tcPr>
              <w:p w14:paraId="675DDD02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tc>
          <w:tcPr>
            <w:tcW w:w="573" w:type="dxa"/>
            <w:gridSpan w:val="2"/>
            <w:vAlign w:val="center"/>
          </w:tcPr>
          <w:p w14:paraId="16F487EC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  <w:tc>
          <w:tcPr>
            <w:tcW w:w="4673" w:type="dxa"/>
            <w:gridSpan w:val="11"/>
            <w:vMerge/>
            <w:shd w:val="clear" w:color="auto" w:fill="EDEEEF" w:themeFill="accent2" w:themeFillTint="33"/>
            <w:vAlign w:val="center"/>
          </w:tcPr>
          <w:p w14:paraId="3E0F1551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</w:tr>
      <w:tr w:rsidR="001639D5" w:rsidRPr="00EA7464" w14:paraId="654B6066" w14:textId="77777777" w:rsidTr="00A702AD">
        <w:trPr>
          <w:trHeight w:val="272"/>
        </w:trPr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0818355" w14:textId="77777777" w:rsidR="001639D5" w:rsidRDefault="001639D5" w:rsidP="00D40975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2.2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-2081200466"/>
            <w:placeholder>
              <w:docPart w:val="7F280C49F59A459AAFA91FC23B755F25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739825FF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999384090"/>
            <w:placeholder>
              <w:docPart w:val="09922E097DD64B32AD3BB98A8DFC3459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2EF6AAD6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237172898"/>
            <w:placeholder>
              <w:docPart w:val="62A69903B54044369D18EA941309093F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tcMar>
                  <w:bottom w:w="0" w:type="dxa"/>
                </w:tcMar>
              </w:tcPr>
              <w:p w14:paraId="4804AFAE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453485868"/>
            <w:placeholder>
              <w:docPart w:val="F7D131B0B6BE45C088482EAAE4F6FE12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76D47B2D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880860102"/>
            <w:placeholder>
              <w:docPart w:val="D73CC3347879428FA7C1C682702BC8A0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50866CCD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80326171"/>
            <w:placeholder>
              <w:docPart w:val="6D4621AAA29E4A20891642DA69671B27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shd w:val="clear" w:color="auto" w:fill="FFFFFF" w:themeFill="background1"/>
              </w:tcPr>
              <w:p w14:paraId="5008CD43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tc>
          <w:tcPr>
            <w:tcW w:w="573" w:type="dxa"/>
            <w:gridSpan w:val="2"/>
            <w:vAlign w:val="center"/>
          </w:tcPr>
          <w:p w14:paraId="7CB7668B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  <w:tc>
          <w:tcPr>
            <w:tcW w:w="4673" w:type="dxa"/>
            <w:gridSpan w:val="11"/>
            <w:vMerge/>
            <w:shd w:val="clear" w:color="auto" w:fill="EDEEEF" w:themeFill="accent2" w:themeFillTint="33"/>
            <w:vAlign w:val="center"/>
          </w:tcPr>
          <w:p w14:paraId="22E5CF38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</w:tr>
    </w:tbl>
    <w:p w14:paraId="4BCAE03D" w14:textId="615B53E5" w:rsidR="001639D5" w:rsidRDefault="001639D5">
      <w:pPr>
        <w:spacing w:after="0" w:line="240" w:lineRule="auto"/>
      </w:pPr>
    </w:p>
    <w:p w14:paraId="07AE7074" w14:textId="6BAE7749" w:rsidR="001639D5" w:rsidRDefault="001639D5">
      <w:pPr>
        <w:spacing w:after="0" w:line="240" w:lineRule="auto"/>
      </w:pPr>
    </w:p>
    <w:tbl>
      <w:tblPr>
        <w:tblStyle w:val="Tabellenraster"/>
        <w:tblW w:w="906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33"/>
        <w:gridCol w:w="12"/>
        <w:gridCol w:w="520"/>
        <w:gridCol w:w="25"/>
        <w:gridCol w:w="507"/>
        <w:gridCol w:w="38"/>
        <w:gridCol w:w="494"/>
        <w:gridCol w:w="52"/>
        <w:gridCol w:w="481"/>
        <w:gridCol w:w="64"/>
        <w:gridCol w:w="469"/>
        <w:gridCol w:w="76"/>
        <w:gridCol w:w="457"/>
        <w:gridCol w:w="89"/>
        <w:gridCol w:w="444"/>
        <w:gridCol w:w="129"/>
        <w:gridCol w:w="405"/>
        <w:gridCol w:w="533"/>
        <w:gridCol w:w="533"/>
        <w:gridCol w:w="533"/>
        <w:gridCol w:w="533"/>
        <w:gridCol w:w="298"/>
        <w:gridCol w:w="235"/>
        <w:gridCol w:w="405"/>
        <w:gridCol w:w="128"/>
        <w:gridCol w:w="533"/>
        <w:gridCol w:w="537"/>
      </w:tblGrid>
      <w:tr w:rsidR="001639D5" w:rsidRPr="001662E7" w14:paraId="413D216E" w14:textId="77777777" w:rsidTr="00D40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98"/>
        </w:trPr>
        <w:tc>
          <w:tcPr>
            <w:tcW w:w="9063" w:type="dxa"/>
            <w:gridSpan w:val="27"/>
            <w:shd w:val="clear" w:color="auto" w:fill="4A8BAB" w:themeFill="accent6" w:themeFillShade="BF"/>
            <w:tcMar>
              <w:bottom w:w="0" w:type="dxa"/>
            </w:tcMar>
            <w:vAlign w:val="center"/>
          </w:tcPr>
          <w:p w14:paraId="720B9417" w14:textId="50DB8D80" w:rsidR="001639D5" w:rsidRPr="006373B6" w:rsidRDefault="001639D5" w:rsidP="00D40975">
            <w:pPr>
              <w:spacing w:after="0" w:line="240" w:lineRule="auto"/>
              <w:ind w:left="28" w:righ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 Unterlieferant</w:t>
            </w:r>
          </w:p>
        </w:tc>
      </w:tr>
      <w:tr w:rsidR="001639D5" w:rsidRPr="001662E7" w14:paraId="6712151A" w14:textId="77777777" w:rsidTr="00D40975">
        <w:trPr>
          <w:trHeight w:hRule="exact" w:val="282"/>
        </w:trPr>
        <w:tc>
          <w:tcPr>
            <w:tcW w:w="2662" w:type="dxa"/>
            <w:gridSpan w:val="9"/>
            <w:shd w:val="clear" w:color="auto" w:fill="EDEEEF" w:themeFill="accent2" w:themeFillTint="33"/>
            <w:tcMar>
              <w:bottom w:w="0" w:type="dxa"/>
            </w:tcMar>
            <w:vAlign w:val="center"/>
          </w:tcPr>
          <w:p w14:paraId="6138422A" w14:textId="77777777" w:rsidR="001639D5" w:rsidRPr="001662E7" w:rsidRDefault="001639D5" w:rsidP="00D40975">
            <w:pPr>
              <w:spacing w:after="0" w:line="240" w:lineRule="auto"/>
              <w:ind w:left="28"/>
              <w:jc w:val="mediumKashida"/>
              <w:rPr>
                <w:sz w:val="20"/>
                <w:szCs w:val="20"/>
              </w:rPr>
            </w:pPr>
            <w:r w:rsidRPr="001662E7">
              <w:rPr>
                <w:sz w:val="20"/>
                <w:szCs w:val="20"/>
              </w:rPr>
              <w:t>Standort:</w:t>
            </w:r>
          </w:p>
        </w:tc>
        <w:sdt>
          <w:sdtPr>
            <w:rPr>
              <w:sz w:val="20"/>
              <w:szCs w:val="20"/>
              <w:highlight w:val="yellow"/>
            </w:rPr>
            <w:id w:val="50511103"/>
            <w:placeholder>
              <w:docPart w:val="7126F75769FC4BE4BBF5C4D82CFBCD62"/>
            </w:placeholder>
            <w:showingPlcHdr/>
            <w15:color w:val="3366FF"/>
            <w:text/>
          </w:sdtPr>
          <w:sdtEndPr>
            <w:rPr>
              <w:highlight w:val="none"/>
            </w:rPr>
          </w:sdtEndPr>
          <w:sdtContent>
            <w:tc>
              <w:tcPr>
                <w:tcW w:w="6401" w:type="dxa"/>
                <w:gridSpan w:val="18"/>
                <w:vAlign w:val="center"/>
              </w:tcPr>
              <w:p w14:paraId="464F30DB" w14:textId="77777777" w:rsidR="001639D5" w:rsidRPr="001662E7" w:rsidRDefault="001639D5" w:rsidP="00D40975">
                <w:pPr>
                  <w:spacing w:after="0" w:line="240" w:lineRule="auto"/>
                  <w:ind w:left="28" w:right="0"/>
                  <w:jc w:val="mediumKashida"/>
                  <w:rPr>
                    <w:sz w:val="20"/>
                    <w:szCs w:val="20"/>
                  </w:rPr>
                </w:pPr>
                <w:r w:rsidRPr="00BE4B52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1639D5" w:rsidRPr="001662E7" w14:paraId="46F7238F" w14:textId="77777777" w:rsidTr="00D40975">
        <w:trPr>
          <w:trHeight w:hRule="exact" w:val="282"/>
        </w:trPr>
        <w:tc>
          <w:tcPr>
            <w:tcW w:w="2662" w:type="dxa"/>
            <w:gridSpan w:val="9"/>
            <w:shd w:val="clear" w:color="auto" w:fill="EDEEEF" w:themeFill="accent2" w:themeFillTint="33"/>
            <w:tcMar>
              <w:bottom w:w="0" w:type="dxa"/>
            </w:tcMar>
            <w:vAlign w:val="center"/>
          </w:tcPr>
          <w:p w14:paraId="3BC07497" w14:textId="77777777" w:rsidR="001639D5" w:rsidRPr="001662E7" w:rsidRDefault="001639D5" w:rsidP="00D40975">
            <w:pPr>
              <w:spacing w:after="0" w:line="240" w:lineRule="auto"/>
              <w:ind w:left="28"/>
              <w:jc w:val="mediumKashida"/>
              <w:rPr>
                <w:sz w:val="20"/>
                <w:szCs w:val="20"/>
              </w:rPr>
            </w:pPr>
            <w:r w:rsidRPr="001662E7">
              <w:rPr>
                <w:sz w:val="20"/>
                <w:szCs w:val="20"/>
              </w:rPr>
              <w:t>DUNS:</w:t>
            </w:r>
          </w:p>
        </w:tc>
        <w:sdt>
          <w:sdtPr>
            <w:rPr>
              <w:sz w:val="20"/>
              <w:szCs w:val="20"/>
            </w:rPr>
            <w:id w:val="-138347990"/>
            <w:placeholder>
              <w:docPart w:val="7126F75769FC4BE4BBF5C4D82CFBCD62"/>
            </w:placeholder>
            <w:showingPlcHdr/>
            <w15:color w:val="3366FF"/>
            <w:text/>
          </w:sdtPr>
          <w:sdtContent>
            <w:tc>
              <w:tcPr>
                <w:tcW w:w="6401" w:type="dxa"/>
                <w:gridSpan w:val="18"/>
                <w:vAlign w:val="center"/>
              </w:tcPr>
              <w:p w14:paraId="61459F24" w14:textId="77777777" w:rsidR="001639D5" w:rsidRPr="001662E7" w:rsidRDefault="001639D5" w:rsidP="00D40975">
                <w:pPr>
                  <w:spacing w:after="0" w:line="240" w:lineRule="auto"/>
                  <w:ind w:left="28" w:right="0"/>
                  <w:jc w:val="mediumKashida"/>
                  <w:rPr>
                    <w:sz w:val="20"/>
                    <w:szCs w:val="20"/>
                  </w:rPr>
                </w:pPr>
                <w:r w:rsidRPr="00BE4B52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1639D5" w:rsidRPr="001662E7" w14:paraId="5904464B" w14:textId="77777777" w:rsidTr="00D40975">
        <w:trPr>
          <w:trHeight w:hRule="exact" w:val="282"/>
        </w:trPr>
        <w:tc>
          <w:tcPr>
            <w:tcW w:w="9063" w:type="dxa"/>
            <w:gridSpan w:val="27"/>
            <w:shd w:val="clear" w:color="auto" w:fill="CCDFE9" w:themeFill="accent6" w:themeFillTint="66"/>
            <w:tcMar>
              <w:bottom w:w="0" w:type="dxa"/>
            </w:tcMar>
            <w:vAlign w:val="center"/>
          </w:tcPr>
          <w:p w14:paraId="121C0BFB" w14:textId="77777777" w:rsidR="001639D5" w:rsidRPr="001662E7" w:rsidRDefault="001639D5" w:rsidP="00D40975">
            <w:pPr>
              <w:spacing w:after="0" w:line="240" w:lineRule="auto"/>
              <w:ind w:left="28" w:right="0"/>
              <w:rPr>
                <w:b/>
                <w:bCs/>
              </w:rPr>
            </w:pPr>
            <w:r w:rsidRPr="001662E7">
              <w:rPr>
                <w:b/>
                <w:bCs/>
              </w:rPr>
              <w:t>Bewertung</w:t>
            </w:r>
          </w:p>
        </w:tc>
      </w:tr>
      <w:tr w:rsidR="001639D5" w:rsidRPr="00EA7464" w14:paraId="24C92529" w14:textId="77777777" w:rsidTr="00D40975">
        <w:trPr>
          <w:trHeight w:hRule="exact" w:val="282"/>
        </w:trPr>
        <w:tc>
          <w:tcPr>
            <w:tcW w:w="2662" w:type="dxa"/>
            <w:gridSpan w:val="9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1409883C" w14:textId="77777777" w:rsidR="001639D5" w:rsidRPr="00843CD0" w:rsidRDefault="001639D5" w:rsidP="00D40975">
            <w:pPr>
              <w:spacing w:after="0" w:line="240" w:lineRule="auto"/>
              <w:ind w:left="28"/>
              <w:jc w:val="mediumKashida"/>
              <w:rPr>
                <w:sz w:val="14"/>
                <w:szCs w:val="14"/>
              </w:rPr>
            </w:pPr>
            <w:r w:rsidRPr="00391F30">
              <w:t>Referenzprojekt:</w:t>
            </w:r>
          </w:p>
        </w:tc>
        <w:sdt>
          <w:sdtPr>
            <w:rPr>
              <w:sz w:val="14"/>
              <w:szCs w:val="14"/>
            </w:rPr>
            <w:id w:val="2046175877"/>
            <w:placeholder>
              <w:docPart w:val="7126F75769FC4BE4BBF5C4D82CFBCD62"/>
            </w:placeholder>
            <w:showingPlcHdr/>
            <w15:color w:val="3366FF"/>
            <w:text/>
          </w:sdtPr>
          <w:sdtContent>
            <w:tc>
              <w:tcPr>
                <w:tcW w:w="4265" w:type="dxa"/>
                <w:gridSpan w:val="12"/>
                <w:vAlign w:val="center"/>
              </w:tcPr>
              <w:p w14:paraId="4CBC293B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mediumKashida"/>
                  <w:rPr>
                    <w:sz w:val="14"/>
                    <w:szCs w:val="14"/>
                  </w:rPr>
                </w:pPr>
                <w:r w:rsidRPr="00BE4B52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tc>
          <w:tcPr>
            <w:tcW w:w="938" w:type="dxa"/>
            <w:gridSpan w:val="3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6986A88E" w14:textId="77777777" w:rsidR="001639D5" w:rsidRPr="00391F30" w:rsidRDefault="001639D5" w:rsidP="00D40975">
            <w:pPr>
              <w:spacing w:after="0" w:line="240" w:lineRule="auto"/>
              <w:ind w:left="28" w:right="0"/>
              <w:jc w:val="mediumKashida"/>
            </w:pPr>
            <w:r w:rsidRPr="00391F30">
              <w:t>Datum:</w:t>
            </w:r>
          </w:p>
        </w:tc>
        <w:sdt>
          <w:sdtPr>
            <w:rPr>
              <w:sz w:val="14"/>
              <w:szCs w:val="14"/>
            </w:rPr>
            <w:alias w:val="Auswahl"/>
            <w:tag w:val="Auswahl"/>
            <w:id w:val="1981263247"/>
            <w:placeholder>
              <w:docPart w:val="D110387F7064450881FAD6BFE898D687"/>
            </w:placeholder>
            <w:showingPlcHdr/>
            <w15:color w:val="3366FF"/>
            <w:date w:fullDate="2022-05-27T00:00:00Z"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1198" w:type="dxa"/>
                <w:gridSpan w:val="3"/>
                <w:tcMar>
                  <w:bottom w:w="0" w:type="dxa"/>
                </w:tcMar>
                <w:vAlign w:val="center"/>
              </w:tcPr>
              <w:p w14:paraId="6DFD2D8B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mediumKashida"/>
                  <w:rPr>
                    <w:sz w:val="14"/>
                    <w:szCs w:val="14"/>
                  </w:rPr>
                </w:pPr>
                <w:r w:rsidRPr="00BE4B52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1639D5" w:rsidRPr="00EA7464" w14:paraId="3EA2AADF" w14:textId="77777777" w:rsidTr="00D40975">
        <w:trPr>
          <w:trHeight w:hRule="exact" w:val="283"/>
        </w:trPr>
        <w:tc>
          <w:tcPr>
            <w:tcW w:w="2662" w:type="dxa"/>
            <w:gridSpan w:val="9"/>
            <w:vMerge w:val="restart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53A34C84" w14:textId="77777777" w:rsidR="001639D5" w:rsidRPr="00843CD0" w:rsidRDefault="001639D5" w:rsidP="00D40975">
            <w:pPr>
              <w:spacing w:after="0" w:line="240" w:lineRule="auto"/>
              <w:ind w:left="28"/>
              <w:jc w:val="mediumKashida"/>
              <w:rPr>
                <w:sz w:val="14"/>
                <w:szCs w:val="14"/>
              </w:rPr>
            </w:pPr>
            <w:r>
              <w:t>Bewertungsmethode:</w:t>
            </w:r>
          </w:p>
        </w:tc>
        <w:tc>
          <w:tcPr>
            <w:tcW w:w="6401" w:type="dxa"/>
            <w:gridSpan w:val="18"/>
            <w:vAlign w:val="center"/>
          </w:tcPr>
          <w:p w14:paraId="3ABB4DC1" w14:textId="77777777" w:rsidR="001639D5" w:rsidRPr="00F10CB7" w:rsidRDefault="00000000" w:rsidP="00D40975">
            <w:pPr>
              <w:spacing w:after="0" w:line="240" w:lineRule="auto"/>
              <w:ind w:left="28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alias w:val="Klicken Sie hier"/>
                <w:tag w:val="Klicken Sie hier"/>
                <w:id w:val="-1538428745"/>
                <w:placeholder>
                  <w:docPart w:val="FF263E3ADBE2491BA3A3F16078BE0387"/>
                </w:placeholder>
                <w15:color w:val="3366FF"/>
                <w:dropDownList>
                  <w:listItem w:displayText=" " w:value="  "/>
                  <w:listItem w:displayText="Externes Automotive SPICE Assessment" w:value="Externes Automotive SPICE Assessment"/>
                  <w:listItem w:displayText="Internes Automotive SPICE Assessment" w:value="Internes Automotive SPICE Assessment"/>
                  <w:listItem w:displayText="GAP-Analyse" w:value="GAP-Analyse"/>
                  <w:listItem w:displayText="Interne Bewertung durch Qualitätsabteilung" w:value="Interne Bewertung durch Qualitätsabteilung"/>
                  <w:listItem w:displayText="Klicken oder Tippen Sie hier für die Auswahl." w:value="Klicken oder Tippen Sie hier für die Auswahl."/>
                </w:dropDownList>
              </w:sdtPr>
              <w:sdtContent>
                <w:r w:rsidR="001639D5">
                  <w:rPr>
                    <w:sz w:val="16"/>
                    <w:szCs w:val="16"/>
                  </w:rPr>
                  <w:t>Klicken oder Tippen Sie hier für die Auswahl.</w:t>
                </w:r>
              </w:sdtContent>
            </w:sdt>
          </w:p>
        </w:tc>
      </w:tr>
      <w:tr w:rsidR="001639D5" w:rsidRPr="00EA7464" w14:paraId="13C1A007" w14:textId="77777777" w:rsidTr="00D40975">
        <w:trPr>
          <w:trHeight w:hRule="exact" w:val="539"/>
        </w:trPr>
        <w:tc>
          <w:tcPr>
            <w:tcW w:w="2662" w:type="dxa"/>
            <w:gridSpan w:val="9"/>
            <w:vMerge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01820AFA" w14:textId="77777777" w:rsidR="001639D5" w:rsidRDefault="001639D5" w:rsidP="00D40975">
            <w:pPr>
              <w:spacing w:after="0" w:line="240" w:lineRule="auto"/>
              <w:ind w:left="28"/>
              <w:jc w:val="mediumKashida"/>
            </w:pPr>
          </w:p>
        </w:tc>
        <w:tc>
          <w:tcPr>
            <w:tcW w:w="6401" w:type="dxa"/>
            <w:gridSpan w:val="18"/>
            <w:shd w:val="clear" w:color="auto" w:fill="F2F2F2" w:themeFill="background1" w:themeFillShade="F2"/>
            <w:vAlign w:val="center"/>
          </w:tcPr>
          <w:p w14:paraId="74EBC3C0" w14:textId="77777777" w:rsidR="001639D5" w:rsidRPr="00F10CB7" w:rsidRDefault="001639D5" w:rsidP="00D40975">
            <w:pPr>
              <w:spacing w:after="0" w:line="240" w:lineRule="auto"/>
              <w:ind w:left="28"/>
              <w:rPr>
                <w:sz w:val="16"/>
                <w:szCs w:val="16"/>
              </w:rPr>
            </w:pPr>
            <w:r w:rsidRPr="00F10CB7">
              <w:rPr>
                <w:sz w:val="16"/>
                <w:szCs w:val="16"/>
              </w:rPr>
              <w:t>Falls ein Assessmentbericht vorliegt, bitte den Bericht an das oben genannte E-Mailpostfach senden und die Verwendung der Unterlagen bestätigen.</w:t>
            </w:r>
          </w:p>
        </w:tc>
      </w:tr>
      <w:tr w:rsidR="001639D5" w:rsidRPr="000A02AF" w14:paraId="27DCA200" w14:textId="77777777" w:rsidTr="00D40975">
        <w:trPr>
          <w:trHeight w:hRule="exact" w:val="533"/>
        </w:trPr>
        <w:tc>
          <w:tcPr>
            <w:tcW w:w="2662" w:type="dxa"/>
            <w:gridSpan w:val="9"/>
            <w:vMerge w:val="restart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0624F48E" w14:textId="77777777" w:rsidR="001639D5" w:rsidRPr="000A02AF" w:rsidRDefault="001639D5" w:rsidP="00D40975">
            <w:pPr>
              <w:spacing w:after="0" w:line="240" w:lineRule="auto"/>
              <w:ind w:left="28"/>
            </w:pPr>
            <w:r w:rsidRPr="000A02AF">
              <w:t>Falls Bewertungsmethode Assessment:</w:t>
            </w:r>
          </w:p>
        </w:tc>
        <w:tc>
          <w:tcPr>
            <w:tcW w:w="2133" w:type="dxa"/>
            <w:gridSpan w:val="8"/>
            <w:shd w:val="clear" w:color="auto" w:fill="F2F2F2" w:themeFill="background1" w:themeFillShade="F2"/>
            <w:vAlign w:val="center"/>
          </w:tcPr>
          <w:p w14:paraId="11482569" w14:textId="77777777" w:rsidR="000C4F2B" w:rsidRDefault="000C4F2B" w:rsidP="000C4F2B">
            <w:pPr>
              <w:spacing w:after="0" w:line="240" w:lineRule="auto"/>
              <w:ind w:left="28" w:right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</w:t>
            </w:r>
            <w:r w:rsidRPr="00AC0B02">
              <w:rPr>
                <w:sz w:val="16"/>
                <w:szCs w:val="16"/>
                <w:lang w:val="en-US"/>
              </w:rPr>
              <w:t>rocess improvement/</w:t>
            </w:r>
          </w:p>
          <w:p w14:paraId="264477D8" w14:textId="17CFE7D1" w:rsidR="001639D5" w:rsidRPr="00AC0B02" w:rsidRDefault="000C4F2B" w:rsidP="000C4F2B">
            <w:pPr>
              <w:spacing w:after="0" w:line="240" w:lineRule="auto"/>
              <w:ind w:left="28" w:right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</w:t>
            </w:r>
            <w:r w:rsidRPr="00AC0B02">
              <w:rPr>
                <w:sz w:val="16"/>
                <w:szCs w:val="16"/>
                <w:lang w:val="en-US"/>
              </w:rPr>
              <w:t>rocess-related product</w:t>
            </w:r>
            <w:r>
              <w:rPr>
                <w:sz w:val="16"/>
                <w:szCs w:val="16"/>
                <w:lang w:val="en-US"/>
              </w:rPr>
              <w:t xml:space="preserve"> risk</w:t>
            </w:r>
          </w:p>
        </w:tc>
        <w:tc>
          <w:tcPr>
            <w:tcW w:w="2132" w:type="dxa"/>
            <w:gridSpan w:val="4"/>
            <w:shd w:val="clear" w:color="auto" w:fill="F2F2F2" w:themeFill="background1" w:themeFillShade="F2"/>
            <w:vAlign w:val="center"/>
          </w:tcPr>
          <w:p w14:paraId="2BB65B42" w14:textId="292FE384" w:rsidR="001639D5" w:rsidRPr="00F10CB7" w:rsidRDefault="00B53812" w:rsidP="00D40975">
            <w:pPr>
              <w:spacing w:after="0" w:line="240" w:lineRule="auto"/>
              <w:ind w:left="28" w:righ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VDA Guidelines</w:t>
            </w:r>
          </w:p>
        </w:tc>
        <w:tc>
          <w:tcPr>
            <w:tcW w:w="2136" w:type="dxa"/>
            <w:gridSpan w:val="6"/>
            <w:shd w:val="clear" w:color="auto" w:fill="F2F2F2" w:themeFill="background1" w:themeFillShade="F2"/>
            <w:vAlign w:val="center"/>
          </w:tcPr>
          <w:p w14:paraId="0DD7B8E3" w14:textId="338861F2" w:rsidR="001639D5" w:rsidRPr="00F10CB7" w:rsidRDefault="001639D5" w:rsidP="00D40975">
            <w:pPr>
              <w:spacing w:after="0" w:line="240" w:lineRule="auto"/>
              <w:ind w:left="28" w:right="0"/>
              <w:jc w:val="center"/>
              <w:rPr>
                <w:sz w:val="16"/>
                <w:szCs w:val="16"/>
              </w:rPr>
            </w:pPr>
            <w:r w:rsidRPr="00F10CB7">
              <w:rPr>
                <w:sz w:val="16"/>
                <w:szCs w:val="16"/>
              </w:rPr>
              <w:t>Berücksichtigung</w:t>
            </w:r>
            <w:r>
              <w:rPr>
                <w:sz w:val="16"/>
                <w:szCs w:val="16"/>
              </w:rPr>
              <w:t xml:space="preserve"> </w:t>
            </w:r>
            <w:r w:rsidR="008622E3" w:rsidRPr="00AC0B02">
              <w:rPr>
                <w:sz w:val="16"/>
                <w:szCs w:val="16"/>
              </w:rPr>
              <w:t>Automotive SPICE® for Cybersecurity</w:t>
            </w:r>
          </w:p>
        </w:tc>
      </w:tr>
      <w:tr w:rsidR="001639D5" w:rsidRPr="000A02AF" w14:paraId="6D552F91" w14:textId="77777777" w:rsidTr="00D40975">
        <w:trPr>
          <w:trHeight w:hRule="exact" w:val="340"/>
        </w:trPr>
        <w:tc>
          <w:tcPr>
            <w:tcW w:w="2662" w:type="dxa"/>
            <w:gridSpan w:val="9"/>
            <w:vMerge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563FA30E" w14:textId="77777777" w:rsidR="001639D5" w:rsidRPr="000A02AF" w:rsidRDefault="001639D5" w:rsidP="00D40975">
            <w:pPr>
              <w:spacing w:after="0" w:line="240" w:lineRule="auto"/>
              <w:ind w:left="28"/>
            </w:pPr>
          </w:p>
        </w:tc>
        <w:tc>
          <w:tcPr>
            <w:tcW w:w="2133" w:type="dxa"/>
            <w:gridSpan w:val="8"/>
            <w:vAlign w:val="center"/>
          </w:tcPr>
          <w:p w14:paraId="625F2DBF" w14:textId="79AD3B43" w:rsidR="001639D5" w:rsidRPr="00F10CB7" w:rsidRDefault="00000000" w:rsidP="00D40975">
            <w:pPr>
              <w:spacing w:after="0" w:line="240" w:lineRule="auto"/>
              <w:ind w:left="28"/>
              <w:jc w:val="center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alias w:val="Wählen Sie ein Element aus."/>
                <w:tag w:val="Wählen Sie ein Element aus."/>
                <w:id w:val="-288827565"/>
                <w:placeholder>
                  <w:docPart w:val="C0EAABC5EB9741E1BECDC5756368ECE2"/>
                </w:placeholder>
                <w15:color w:val="3366FF"/>
                <w:dropDownList>
                  <w:listItem w:displayText="Wählen Sie ein Element aus." w:value="Wählen Sie ein Element aus."/>
                  <w:listItem w:displayText="Process Improvement" w:value="Process Improvement"/>
                  <w:listItem w:displayText="Process-related product risk" w:value="Process-related product risk"/>
                  <w:listItem w:displayText=" " w:value="  "/>
                </w:dropDownList>
              </w:sdtPr>
              <w:sdtContent>
                <w:r w:rsidR="00CF2CBB" w:rsidRPr="00F10CB7">
                  <w:rPr>
                    <w:sz w:val="16"/>
                    <w:szCs w:val="16"/>
                  </w:rPr>
                  <w:t>Wählen Sie ein Element aus.</w:t>
                </w:r>
              </w:sdtContent>
            </w:sdt>
          </w:p>
        </w:tc>
        <w:tc>
          <w:tcPr>
            <w:tcW w:w="2132" w:type="dxa"/>
            <w:gridSpan w:val="4"/>
            <w:vAlign w:val="center"/>
          </w:tcPr>
          <w:p w14:paraId="786AD42C" w14:textId="77777777" w:rsidR="001639D5" w:rsidRPr="00F10CB7" w:rsidRDefault="00000000" w:rsidP="00D40975">
            <w:pPr>
              <w:spacing w:after="0" w:line="240" w:lineRule="auto"/>
              <w:ind w:left="28"/>
              <w:jc w:val="center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alias w:val="Auswahl VDA-Guidlines"/>
                <w:tag w:val="Auswahl VDA-Guidlines"/>
                <w:id w:val="196363013"/>
                <w:placeholder>
                  <w:docPart w:val="72110933ACB245E9A26036F95323976D"/>
                </w:placeholder>
                <w15:color w:val="3366FF"/>
                <w:dropDownList>
                  <w:listItem w:displayText="Wählen Sie ein Element aus." w:value="Wählen Sie ein Element aus."/>
                  <w:listItem w:displayText="Ja" w:value="Ja"/>
                  <w:listItem w:displayText="Nein" w:value="Nein"/>
                  <w:listItem w:displayText=" " w:value=" "/>
                </w:dropDownList>
              </w:sdtPr>
              <w:sdtContent>
                <w:r w:rsidR="001639D5" w:rsidRPr="00F10CB7">
                  <w:rPr>
                    <w:sz w:val="16"/>
                    <w:szCs w:val="16"/>
                  </w:rPr>
                  <w:t>Wählen Sie ein Element aus.</w:t>
                </w:r>
              </w:sdtContent>
            </w:sdt>
          </w:p>
        </w:tc>
        <w:tc>
          <w:tcPr>
            <w:tcW w:w="2136" w:type="dxa"/>
            <w:gridSpan w:val="6"/>
            <w:vAlign w:val="center"/>
          </w:tcPr>
          <w:p w14:paraId="355A8961" w14:textId="3CB2103C" w:rsidR="001639D5" w:rsidRPr="00F10CB7" w:rsidRDefault="00000000" w:rsidP="00D40975">
            <w:pPr>
              <w:spacing w:after="0" w:line="240" w:lineRule="auto"/>
              <w:ind w:left="28"/>
              <w:jc w:val="center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alias w:val="Wählen Sie ein Element aus."/>
                <w:tag w:val="Auswahl"/>
                <w:id w:val="1214464013"/>
                <w:placeholder>
                  <w:docPart w:val="0B4ECF026DEC462690BC065A5C7AFECF"/>
                </w:placeholder>
                <w15:color w:val="3366FF"/>
                <w:comboBox>
                  <w:listItem w:displayText="Wählen Sie ein Element aus." w:value="Wählen Sie ein Element aus."/>
                  <w:listItem w:displayText="Ja" w:value="Ja"/>
                  <w:listItem w:displayText="Nein" w:value="Nein"/>
                  <w:listItem w:displayText=" " w:value=" "/>
                </w:comboBox>
              </w:sdtPr>
              <w:sdtContent>
                <w:r w:rsidR="005E5B0D" w:rsidRPr="00F10CB7">
                  <w:rPr>
                    <w:sz w:val="16"/>
                    <w:szCs w:val="16"/>
                  </w:rPr>
                  <w:t>Wählen Sie ein Element aus.</w:t>
                </w:r>
              </w:sdtContent>
            </w:sdt>
          </w:p>
        </w:tc>
      </w:tr>
      <w:tr w:rsidR="001639D5" w:rsidRPr="00EA7464" w14:paraId="05DDE795" w14:textId="77777777" w:rsidTr="00D40975">
        <w:trPr>
          <w:trHeight w:hRule="exact" w:val="527"/>
        </w:trPr>
        <w:tc>
          <w:tcPr>
            <w:tcW w:w="2662" w:type="dxa"/>
            <w:gridSpan w:val="9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780ECC00" w14:textId="77777777" w:rsidR="001639D5" w:rsidRDefault="001639D5" w:rsidP="00D40975">
            <w:pPr>
              <w:spacing w:after="0" w:line="240" w:lineRule="auto"/>
              <w:ind w:left="28"/>
              <w:jc w:val="mediumKashida"/>
            </w:pPr>
            <w:r>
              <w:t>Lead-Assessor inkl.</w:t>
            </w:r>
          </w:p>
          <w:p w14:paraId="6AB525CA" w14:textId="77777777" w:rsidR="001639D5" w:rsidRPr="00843CD0" w:rsidRDefault="001639D5" w:rsidP="00D40975">
            <w:pPr>
              <w:spacing w:after="0" w:line="240" w:lineRule="auto"/>
              <w:ind w:left="28"/>
              <w:jc w:val="mediumKashida"/>
              <w:rPr>
                <w:sz w:val="14"/>
                <w:szCs w:val="14"/>
              </w:rPr>
            </w:pPr>
            <w:r>
              <w:t>Unternehmen:</w:t>
            </w:r>
          </w:p>
        </w:tc>
        <w:sdt>
          <w:sdtPr>
            <w:rPr>
              <w:sz w:val="14"/>
              <w:szCs w:val="14"/>
            </w:rPr>
            <w:id w:val="-111278165"/>
            <w:placeholder>
              <w:docPart w:val="7126F75769FC4BE4BBF5C4D82CFBCD62"/>
            </w:placeholder>
            <w:showingPlcHdr/>
            <w15:color w:val="3366FF"/>
            <w:text/>
          </w:sdtPr>
          <w:sdtContent>
            <w:tc>
              <w:tcPr>
                <w:tcW w:w="6401" w:type="dxa"/>
                <w:gridSpan w:val="18"/>
                <w:vAlign w:val="center"/>
              </w:tcPr>
              <w:p w14:paraId="4277B815" w14:textId="77777777" w:rsidR="001639D5" w:rsidRPr="00843CD0" w:rsidRDefault="001639D5" w:rsidP="00D40975">
                <w:pPr>
                  <w:spacing w:after="0" w:line="240" w:lineRule="auto"/>
                  <w:ind w:left="28"/>
                  <w:jc w:val="mediumKashida"/>
                  <w:rPr>
                    <w:sz w:val="14"/>
                    <w:szCs w:val="14"/>
                  </w:rPr>
                </w:pPr>
                <w:r w:rsidRPr="00BE4B52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1639D5" w:rsidRPr="00E0277E" w14:paraId="70C14095" w14:textId="77777777" w:rsidTr="00D40975">
        <w:trPr>
          <w:trHeight w:val="286"/>
        </w:trPr>
        <w:tc>
          <w:tcPr>
            <w:tcW w:w="9063" w:type="dxa"/>
            <w:gridSpan w:val="27"/>
            <w:shd w:val="clear" w:color="auto" w:fill="CCDFE9" w:themeFill="accent6" w:themeFillTint="66"/>
            <w:tcMar>
              <w:bottom w:w="0" w:type="dxa"/>
            </w:tcMar>
            <w:vAlign w:val="center"/>
          </w:tcPr>
          <w:p w14:paraId="2D09EC76" w14:textId="77777777" w:rsidR="001639D5" w:rsidRPr="004B0AE9" w:rsidRDefault="001639D5" w:rsidP="00D40975">
            <w:pPr>
              <w:spacing w:after="0" w:line="240" w:lineRule="auto"/>
              <w:ind w:left="28"/>
              <w:rPr>
                <w:b/>
                <w:bCs/>
                <w:sz w:val="14"/>
                <w:szCs w:val="14"/>
                <w:lang w:val="en-US"/>
              </w:rPr>
            </w:pPr>
            <w:r w:rsidRPr="004B0AE9">
              <w:rPr>
                <w:b/>
                <w:bCs/>
                <w:lang w:val="en-US"/>
              </w:rPr>
              <w:t>Automotive SPICE PAM 3.1 (VDA</w:t>
            </w:r>
            <w:r>
              <w:rPr>
                <w:b/>
                <w:bCs/>
                <w:lang w:val="en-US"/>
              </w:rPr>
              <w:t>-</w:t>
            </w:r>
            <w:r w:rsidRPr="004B0AE9">
              <w:rPr>
                <w:b/>
                <w:bCs/>
                <w:lang w:val="en-US"/>
              </w:rPr>
              <w:t>Scope)</w:t>
            </w:r>
          </w:p>
        </w:tc>
      </w:tr>
      <w:tr w:rsidR="001639D5" w:rsidRPr="00EA7464" w14:paraId="61CC5C57" w14:textId="77777777" w:rsidTr="00D40975">
        <w:trPr>
          <w:trHeight w:val="286"/>
        </w:trPr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40D78C8A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PA</w:t>
            </w:r>
          </w:p>
        </w:tc>
        <w:tc>
          <w:tcPr>
            <w:tcW w:w="532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28376014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 w:rsidRPr="00843CD0">
              <w:rPr>
                <w:sz w:val="14"/>
                <w:szCs w:val="14"/>
              </w:rPr>
              <w:t>MAN.3</w:t>
            </w:r>
          </w:p>
        </w:tc>
        <w:tc>
          <w:tcPr>
            <w:tcW w:w="532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6F6D9FDA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SUP.1</w:t>
            </w:r>
          </w:p>
        </w:tc>
        <w:tc>
          <w:tcPr>
            <w:tcW w:w="532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5B9A5E10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SUP.8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4C176CFE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SUP.9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9BD3CAB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SUP.10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2BCD3148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ACQ.4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79E863BB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SYS.2</w:t>
            </w:r>
          </w:p>
        </w:tc>
        <w:tc>
          <w:tcPr>
            <w:tcW w:w="534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6346EF33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SYS.3</w:t>
            </w:r>
          </w:p>
        </w:tc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3535184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SYS.4</w:t>
            </w:r>
          </w:p>
        </w:tc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1E6B1490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SYS.5</w:t>
            </w:r>
          </w:p>
        </w:tc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0D00A977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SWE.1</w:t>
            </w:r>
          </w:p>
        </w:tc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6D71E2D7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SWE.2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45183D2E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SWE.3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4DEFD6EA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SWE.4</w:t>
            </w:r>
          </w:p>
        </w:tc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0514BA9C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SWE.5</w:t>
            </w:r>
          </w:p>
        </w:tc>
        <w:tc>
          <w:tcPr>
            <w:tcW w:w="537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07479FDC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SWE.6</w:t>
            </w:r>
          </w:p>
        </w:tc>
      </w:tr>
      <w:tr w:rsidR="001639D5" w:rsidRPr="00EA7464" w14:paraId="5CDEBFAB" w14:textId="77777777" w:rsidTr="00D40975">
        <w:trPr>
          <w:trHeight w:val="286"/>
        </w:trPr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77FF4FE4" w14:textId="77777777" w:rsidR="001639D5" w:rsidRPr="00843CD0" w:rsidRDefault="001639D5" w:rsidP="00D40975">
            <w:pPr>
              <w:spacing w:after="0" w:line="240" w:lineRule="auto"/>
              <w:ind w:left="0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1.1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1771043892"/>
            <w:placeholder>
              <w:docPart w:val="83E77EE1025C43FF8B9D21A53494D16C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18A8D950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867521810"/>
            <w:placeholder>
              <w:docPart w:val="0ECC04DB63004375929C59D52D51D6A8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20A592BA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097020616"/>
            <w:placeholder>
              <w:docPart w:val="B40B2C913DE346C9B57B147EB81A6E12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0AFABA0C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996489940"/>
            <w:placeholder>
              <w:docPart w:val="D15F96CF20524F11A6916E89EBC787D0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4FC014FB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726958531"/>
            <w:placeholder>
              <w:docPart w:val="F6C3F93BE6CD481A89977B73C8AC395A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16F1CAFC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690404650"/>
            <w:placeholder>
              <w:docPart w:val="EAE2A1E9CD344AED82DC6B7CE6EE6083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5504EB4E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173791268"/>
            <w:placeholder>
              <w:docPart w:val="2B08EA20D7F64E7CAA02781D66BD27BF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38C3ED4C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615880015"/>
            <w:placeholder>
              <w:docPart w:val="E6147955EAE9411DB5B29EA4F2861A4E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4" w:type="dxa"/>
                <w:gridSpan w:val="2"/>
                <w:tcMar>
                  <w:bottom w:w="0" w:type="dxa"/>
                </w:tcMar>
                <w:vAlign w:val="center"/>
              </w:tcPr>
              <w:p w14:paraId="4F734DE8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415509842"/>
            <w:placeholder>
              <w:docPart w:val="73EA5D95A0A34DC08AC2872E93142123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15809A32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931541049"/>
            <w:placeholder>
              <w:docPart w:val="503BBCA64A9147119C3D041A0C9C9F88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01A82CA3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659776824"/>
            <w:placeholder>
              <w:docPart w:val="29F066B6B50D4C04B9F89E8DDAED29FA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2BC50CBB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406884502"/>
            <w:placeholder>
              <w:docPart w:val="129AA7C1EBA643068E233A97DD16F6C0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41863F85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978951153"/>
            <w:placeholder>
              <w:docPart w:val="7E9DCD877BCE4A188BE96EA50095684D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563FB1A3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936647836"/>
            <w:placeholder>
              <w:docPart w:val="EE0AF0F170344B8EABE232F8B2A0A2A5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648E93FA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879633710"/>
            <w:placeholder>
              <w:docPart w:val="51CAA5EE23174AB191AAD053FF1681DD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4CCFCEE3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482435601"/>
            <w:placeholder>
              <w:docPart w:val="7047D2CB0B7F4C9BBBD60F26665A7C4E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7" w:type="dxa"/>
                <w:tcMar>
                  <w:bottom w:w="0" w:type="dxa"/>
                </w:tcMar>
                <w:vAlign w:val="center"/>
              </w:tcPr>
              <w:p w14:paraId="5B40B7F9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</w:tr>
      <w:tr w:rsidR="001639D5" w:rsidRPr="00EA7464" w14:paraId="56792E06" w14:textId="77777777" w:rsidTr="00D40975">
        <w:trPr>
          <w:trHeight w:val="286"/>
        </w:trPr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686BF8C2" w14:textId="77777777" w:rsidR="001639D5" w:rsidRPr="00843CD0" w:rsidRDefault="001639D5" w:rsidP="00D40975">
            <w:pPr>
              <w:spacing w:after="0" w:line="240" w:lineRule="auto"/>
              <w:ind w:left="0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2.1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1887676070"/>
            <w:placeholder>
              <w:docPart w:val="B4869EFD0E2B495599EB53F689641DD6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11330B10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691987028"/>
            <w:placeholder>
              <w:docPart w:val="6F262AD402604ED6A5EA0B79D6554604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6E3C1D75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972333494"/>
            <w:placeholder>
              <w:docPart w:val="61F77017ED774307A7279E3A8561D40C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1342F7A2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348462798"/>
            <w:placeholder>
              <w:docPart w:val="3B17058D48A44BC8A92C549600DD5957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0B22CB82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361307"/>
            <w:placeholder>
              <w:docPart w:val="EA45F05D27B6441AA28CCBF5D42DC6AA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50E602E8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894733248"/>
            <w:placeholder>
              <w:docPart w:val="B6DC2B2E669F44798104ACAF023472E2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230A5F77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841462575"/>
            <w:placeholder>
              <w:docPart w:val="62021DFAB54A402C9BD24C15AE122F9B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5FFD2242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188253447"/>
            <w:placeholder>
              <w:docPart w:val="39AC79D752D0411BAC757EFFC2DE868D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4" w:type="dxa"/>
                <w:gridSpan w:val="2"/>
                <w:tcMar>
                  <w:bottom w:w="0" w:type="dxa"/>
                </w:tcMar>
                <w:vAlign w:val="center"/>
              </w:tcPr>
              <w:p w14:paraId="0D182981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474493542"/>
            <w:placeholder>
              <w:docPart w:val="A602D66990474CE0A2E8694607786E12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72FCE013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729995802"/>
            <w:placeholder>
              <w:docPart w:val="B6C43DD194474EAB9B3DB9AAB08550C4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6A2D2B2A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211078485"/>
            <w:placeholder>
              <w:docPart w:val="90ADA9842B9E445EA9D0713672EBB807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61DDEA9C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35882803"/>
            <w:placeholder>
              <w:docPart w:val="7BFBF65CBA83454A923978F75F7F8383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197E4248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302470377"/>
            <w:placeholder>
              <w:docPart w:val="22C09580811D4FB3AA6B9C127B943D3A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1BC1954E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380710634"/>
            <w:placeholder>
              <w:docPart w:val="AB91B8862DD040A88157C64E924482F3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6C89A04F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567025377"/>
            <w:placeholder>
              <w:docPart w:val="1E92B1BBEC60424DA8218823FAE8461F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76D7E1C5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448191284"/>
            <w:placeholder>
              <w:docPart w:val="9D490511007E403D98E87018647F0F3E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7" w:type="dxa"/>
                <w:tcMar>
                  <w:bottom w:w="0" w:type="dxa"/>
                </w:tcMar>
                <w:vAlign w:val="center"/>
              </w:tcPr>
              <w:p w14:paraId="52FD3222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</w:tr>
      <w:tr w:rsidR="001639D5" w:rsidRPr="00EA7464" w14:paraId="581B75A9" w14:textId="77777777" w:rsidTr="00D40975">
        <w:trPr>
          <w:trHeight w:val="286"/>
        </w:trPr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01E776B2" w14:textId="77777777" w:rsidR="001639D5" w:rsidRPr="00843CD0" w:rsidRDefault="001639D5" w:rsidP="00D40975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2.2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710159021"/>
            <w:placeholder>
              <w:docPart w:val="FC39430D2A2045EDB640EF070E58E777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27C14E53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2117704329"/>
            <w:placeholder>
              <w:docPart w:val="F77FFDF33EB447F2A521D90AD2719F27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3DE6A0D2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927034434"/>
            <w:placeholder>
              <w:docPart w:val="66EEF5FA923D42B7B2D175AF63AC62A0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53B45A86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070308372"/>
            <w:placeholder>
              <w:docPart w:val="6AA66E7A0FCD4911A8B902DB94EA8BF9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4901B666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443972092"/>
            <w:placeholder>
              <w:docPart w:val="5C6ECCFC7906480B9788CD3D9F1A4D59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61BF3A39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32473619"/>
            <w:placeholder>
              <w:docPart w:val="5F2ADFBD8A7546B59DF41AD0C629320F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00298E61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952278606"/>
            <w:placeholder>
              <w:docPart w:val="D200DBEF179940228B82B8DC59552307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5547C168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468283620"/>
            <w:placeholder>
              <w:docPart w:val="C4841FA1545342BFAC5DD667462A54A0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4" w:type="dxa"/>
                <w:gridSpan w:val="2"/>
                <w:tcMar>
                  <w:bottom w:w="0" w:type="dxa"/>
                </w:tcMar>
                <w:vAlign w:val="center"/>
              </w:tcPr>
              <w:p w14:paraId="3CD38607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2061693366"/>
            <w:placeholder>
              <w:docPart w:val="5E4364C0BD344D52B5B81DC3FC34E153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19C99B34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976639169"/>
            <w:placeholder>
              <w:docPart w:val="E67C3237A703445B8079A99EFDAF8016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6653D981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282542620"/>
            <w:placeholder>
              <w:docPart w:val="5954572EC66741ED83ACD535A3E9B6EF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39CC0BDF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2004312887"/>
            <w:placeholder>
              <w:docPart w:val="6451D99937E14F5C8AC5B928DA4B781B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63F033F7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2055037227"/>
            <w:placeholder>
              <w:docPart w:val="9BE5630EC33945D2BD3EAD73FC6F61FC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11066F4A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228351575"/>
            <w:placeholder>
              <w:docPart w:val="1E22785D61A74CD590BEB7EFA9D5FB2B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3EE81438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2077933560"/>
            <w:placeholder>
              <w:docPart w:val="0CEAA56B92F94A17B7B64132282C9285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685C73DF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432287894"/>
            <w:placeholder>
              <w:docPart w:val="879709775A3F4A53AF4E97F04DD157B8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7" w:type="dxa"/>
                <w:tcMar>
                  <w:bottom w:w="0" w:type="dxa"/>
                </w:tcMar>
                <w:vAlign w:val="center"/>
              </w:tcPr>
              <w:p w14:paraId="3DD60F73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</w:tr>
      <w:tr w:rsidR="001639D5" w:rsidRPr="00380306" w14:paraId="51411363" w14:textId="77777777" w:rsidTr="00D40975">
        <w:trPr>
          <w:trHeight w:val="286"/>
        </w:trPr>
        <w:tc>
          <w:tcPr>
            <w:tcW w:w="7225" w:type="dxa"/>
            <w:gridSpan w:val="2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07DA7CA" w14:textId="43C915E3" w:rsidR="001639D5" w:rsidRPr="00380306" w:rsidRDefault="001639D5" w:rsidP="00D40975">
            <w:pPr>
              <w:spacing w:after="0" w:line="240" w:lineRule="auto"/>
              <w:ind w:left="28"/>
            </w:pPr>
            <w:r w:rsidRPr="00380306">
              <w:t xml:space="preserve">Sind in der Bewertung unter Automotive </w:t>
            </w:r>
            <w:r w:rsidR="00FB03F5">
              <w:t>SPICE</w:t>
            </w:r>
            <w:r w:rsidRPr="00380306">
              <w:t xml:space="preserve"> PAM 3.1 </w:t>
            </w:r>
            <w:r w:rsidR="005C52D8">
              <w:t>Cybersecurity</w:t>
            </w:r>
            <w:r w:rsidRPr="00380306">
              <w:t xml:space="preserve"> Umfänge enthalten (Bsp. MAN.3)?</w:t>
            </w:r>
          </w:p>
        </w:tc>
        <w:sdt>
          <w:sdtPr>
            <w:alias w:val="Auswahl"/>
            <w:tag w:val="Auswahl"/>
            <w:id w:val="-94401281"/>
            <w:placeholder>
              <w:docPart w:val="F24C97BD99D24061A6E6A9517189C61A"/>
            </w:placeholder>
            <w15:color w:val="3366FF"/>
            <w:dropDownList>
              <w:listItem w:displayText="Ja" w:value="Ja"/>
              <w:listItem w:displayText="Nein" w:value="Nein"/>
              <w:listItem w:displayText="Klicken oder tippen Sie hier." w:value="Klicken oder tippen Sie hier."/>
            </w:dropDownList>
          </w:sdtPr>
          <w:sdtContent>
            <w:tc>
              <w:tcPr>
                <w:tcW w:w="1838" w:type="dxa"/>
                <w:gridSpan w:val="5"/>
                <w:vAlign w:val="center"/>
              </w:tcPr>
              <w:p w14:paraId="5F9AD097" w14:textId="3B72DA81" w:rsidR="001639D5" w:rsidRPr="00380306" w:rsidRDefault="008622E3" w:rsidP="00D40975">
                <w:pPr>
                  <w:spacing w:after="0" w:line="240" w:lineRule="auto"/>
                  <w:ind w:left="28"/>
                </w:pPr>
                <w:r>
                  <w:t>Klicken oder tippen Sie hier.</w:t>
                </w:r>
              </w:p>
            </w:tc>
          </w:sdtContent>
        </w:sdt>
      </w:tr>
      <w:tr w:rsidR="001639D5" w:rsidRPr="00E0277E" w14:paraId="138157F4" w14:textId="77777777" w:rsidTr="00D40975">
        <w:trPr>
          <w:trHeight w:val="286"/>
        </w:trPr>
        <w:tc>
          <w:tcPr>
            <w:tcW w:w="9063" w:type="dxa"/>
            <w:gridSpan w:val="27"/>
            <w:shd w:val="clear" w:color="auto" w:fill="CCDFE9" w:themeFill="accent6" w:themeFillTint="66"/>
            <w:tcMar>
              <w:bottom w:w="0" w:type="dxa"/>
            </w:tcMar>
            <w:vAlign w:val="center"/>
          </w:tcPr>
          <w:p w14:paraId="48919155" w14:textId="77777777" w:rsidR="001639D5" w:rsidRPr="004B0AE9" w:rsidRDefault="001639D5" w:rsidP="00D40975">
            <w:pPr>
              <w:spacing w:after="0" w:line="240" w:lineRule="auto"/>
              <w:ind w:left="28"/>
              <w:rPr>
                <w:b/>
                <w:bCs/>
                <w:sz w:val="14"/>
                <w:szCs w:val="14"/>
                <w:lang w:val="en-US"/>
              </w:rPr>
            </w:pPr>
            <w:r w:rsidRPr="004B0AE9">
              <w:rPr>
                <w:b/>
                <w:bCs/>
                <w:lang w:val="en-US"/>
              </w:rPr>
              <w:t>Automotive SPICE for Cybersecurity (First Edition)</w:t>
            </w:r>
          </w:p>
        </w:tc>
      </w:tr>
      <w:tr w:rsidR="001639D5" w:rsidRPr="00EA7464" w14:paraId="7E9275A5" w14:textId="77777777" w:rsidTr="00A702AD">
        <w:trPr>
          <w:trHeight w:val="272"/>
        </w:trPr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6417D899" w14:textId="77777777" w:rsidR="001639D5" w:rsidRPr="00843CD0" w:rsidRDefault="001639D5" w:rsidP="00D40975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PA</w:t>
            </w:r>
          </w:p>
        </w:tc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01DD3ED3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SEC.1</w:t>
            </w:r>
          </w:p>
        </w:tc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1FBFE4F1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SEC.2</w:t>
            </w:r>
          </w:p>
        </w:tc>
        <w:tc>
          <w:tcPr>
            <w:tcW w:w="546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1FBEC58D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SEC.3</w:t>
            </w:r>
          </w:p>
        </w:tc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74AD6E16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SEC.4</w:t>
            </w:r>
          </w:p>
        </w:tc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C654737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MAN.7</w:t>
            </w:r>
          </w:p>
        </w:tc>
        <w:tc>
          <w:tcPr>
            <w:tcW w:w="546" w:type="dxa"/>
            <w:gridSpan w:val="2"/>
            <w:shd w:val="clear" w:color="auto" w:fill="F2F2F2" w:themeFill="background1" w:themeFillShade="F2"/>
            <w:vAlign w:val="center"/>
          </w:tcPr>
          <w:p w14:paraId="1469E153" w14:textId="77777777" w:rsidR="001639D5" w:rsidRPr="009755A4" w:rsidRDefault="001639D5" w:rsidP="00D40975">
            <w:pPr>
              <w:spacing w:after="0" w:line="240" w:lineRule="auto"/>
              <w:ind w:left="28"/>
              <w:jc w:val="center"/>
              <w:rPr>
                <w:bCs/>
                <w:sz w:val="14"/>
                <w:szCs w:val="14"/>
              </w:rPr>
            </w:pPr>
            <w:r w:rsidRPr="009755A4">
              <w:rPr>
                <w:bCs/>
                <w:sz w:val="14"/>
                <w:szCs w:val="14"/>
              </w:rPr>
              <w:t>ACQ.2</w:t>
            </w:r>
          </w:p>
        </w:tc>
        <w:tc>
          <w:tcPr>
            <w:tcW w:w="573" w:type="dxa"/>
            <w:gridSpan w:val="2"/>
            <w:shd w:val="clear" w:color="auto" w:fill="F2F2F2" w:themeFill="background1" w:themeFillShade="F2"/>
            <w:vAlign w:val="center"/>
          </w:tcPr>
          <w:p w14:paraId="3CF5E68C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ACQ.4</w:t>
            </w:r>
          </w:p>
        </w:tc>
        <w:tc>
          <w:tcPr>
            <w:tcW w:w="4673" w:type="dxa"/>
            <w:gridSpan w:val="11"/>
            <w:vMerge w:val="restart"/>
            <w:shd w:val="clear" w:color="auto" w:fill="EDEEEF" w:themeFill="accent2" w:themeFillTint="33"/>
            <w:vAlign w:val="center"/>
          </w:tcPr>
          <w:p w14:paraId="409A67F2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</w:tr>
      <w:tr w:rsidR="001639D5" w:rsidRPr="00EA7464" w14:paraId="7C711B7F" w14:textId="77777777" w:rsidTr="00A702AD">
        <w:trPr>
          <w:trHeight w:val="272"/>
        </w:trPr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53B826C3" w14:textId="77777777" w:rsidR="001639D5" w:rsidRPr="00843CD0" w:rsidRDefault="001639D5" w:rsidP="00D40975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1.1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1269888797"/>
            <w:placeholder>
              <w:docPart w:val="6FE5F7151C5D466B81BA16ED3145EE36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5AB3EF5D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2061465077"/>
            <w:placeholder>
              <w:docPart w:val="4CA661493D6F4311AABD21AC17300C14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43F2AB89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325246438"/>
            <w:placeholder>
              <w:docPart w:val="A44FD664E5EF437DAA5CC15A8877FE42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tcMar>
                  <w:bottom w:w="0" w:type="dxa"/>
                </w:tcMar>
              </w:tcPr>
              <w:p w14:paraId="4FAB7E0F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971719622"/>
            <w:placeholder>
              <w:docPart w:val="E5031B0A039A47FFAC3273C6E1CF7254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010FF6BF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319852040"/>
            <w:placeholder>
              <w:docPart w:val="215542F3382E42D0B9A3E503168727C6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5C79A313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884476281"/>
            <w:placeholder>
              <w:docPart w:val="169BE4A234904F28B64DCAE00F18A55B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shd w:val="clear" w:color="auto" w:fill="FFFFFF" w:themeFill="background1"/>
              </w:tcPr>
              <w:p w14:paraId="4171F7C1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tc>
          <w:tcPr>
            <w:tcW w:w="573" w:type="dxa"/>
            <w:gridSpan w:val="2"/>
            <w:vAlign w:val="center"/>
          </w:tcPr>
          <w:p w14:paraId="4C3A82FA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  <w:tc>
          <w:tcPr>
            <w:tcW w:w="4673" w:type="dxa"/>
            <w:gridSpan w:val="11"/>
            <w:vMerge/>
            <w:shd w:val="clear" w:color="auto" w:fill="EDEEEF" w:themeFill="accent2" w:themeFillTint="33"/>
            <w:vAlign w:val="center"/>
          </w:tcPr>
          <w:p w14:paraId="7BBF7ED1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</w:tr>
      <w:tr w:rsidR="001639D5" w:rsidRPr="00EA7464" w14:paraId="27E90E73" w14:textId="77777777" w:rsidTr="00A702AD">
        <w:trPr>
          <w:trHeight w:val="272"/>
        </w:trPr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1A38D5D8" w14:textId="77777777" w:rsidR="001639D5" w:rsidRPr="00843CD0" w:rsidRDefault="001639D5" w:rsidP="00D40975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2.1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-2146030316"/>
            <w:placeholder>
              <w:docPart w:val="032CCA319B934CB1920C11DD976ECBC3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117078F1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783867179"/>
            <w:placeholder>
              <w:docPart w:val="31BF7BDA63104FED952A0D3CAB062AF2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22DC753E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877285769"/>
            <w:placeholder>
              <w:docPart w:val="72294783250040C1A375339B31C6063B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tcMar>
                  <w:bottom w:w="0" w:type="dxa"/>
                </w:tcMar>
              </w:tcPr>
              <w:p w14:paraId="7E8A8E22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044489532"/>
            <w:placeholder>
              <w:docPart w:val="1E3FDC96488A41358DBF4647F01DAB89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247B9A8D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745099600"/>
            <w:placeholder>
              <w:docPart w:val="D1D050A65A024F6FAB6B3C815919CA2A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34E4D1CA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930803120"/>
            <w:placeholder>
              <w:docPart w:val="E13AC7E7EFD446A2B79C1D8A21BA5A5B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shd w:val="clear" w:color="auto" w:fill="FFFFFF" w:themeFill="background1"/>
              </w:tcPr>
              <w:p w14:paraId="4950FF8F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tc>
          <w:tcPr>
            <w:tcW w:w="573" w:type="dxa"/>
            <w:gridSpan w:val="2"/>
            <w:vAlign w:val="center"/>
          </w:tcPr>
          <w:p w14:paraId="4368EE3C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  <w:tc>
          <w:tcPr>
            <w:tcW w:w="4673" w:type="dxa"/>
            <w:gridSpan w:val="11"/>
            <w:vMerge/>
            <w:shd w:val="clear" w:color="auto" w:fill="EDEEEF" w:themeFill="accent2" w:themeFillTint="33"/>
            <w:vAlign w:val="center"/>
          </w:tcPr>
          <w:p w14:paraId="2B88531B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</w:tr>
      <w:tr w:rsidR="001639D5" w:rsidRPr="00EA7464" w14:paraId="4EE7B559" w14:textId="77777777" w:rsidTr="00A702AD">
        <w:trPr>
          <w:trHeight w:val="272"/>
        </w:trPr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2DC0AE0" w14:textId="77777777" w:rsidR="001639D5" w:rsidRDefault="001639D5" w:rsidP="00D40975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2.2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1765258361"/>
            <w:placeholder>
              <w:docPart w:val="36792AEE9B344DB3BD7080E564F9A966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3E99F696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278720890"/>
            <w:placeholder>
              <w:docPart w:val="938146B71E1E42AA9A5A6822B7C336E3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3395AFB6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2114166996"/>
            <w:placeholder>
              <w:docPart w:val="3A010FD1F4CE4F2590488B47C62E0288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tcMar>
                  <w:bottom w:w="0" w:type="dxa"/>
                </w:tcMar>
              </w:tcPr>
              <w:p w14:paraId="10829D15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014574527"/>
            <w:placeholder>
              <w:docPart w:val="E38C51AC27E547C78626038A3CC1DE55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7DD0D86F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111939169"/>
            <w:placeholder>
              <w:docPart w:val="4C49AE22288541DEA60B3815E3689655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500C282A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978488502"/>
            <w:placeholder>
              <w:docPart w:val="A07D4CCB3E00438B9291F0CDCB28CFE9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shd w:val="clear" w:color="auto" w:fill="FFFFFF" w:themeFill="background1"/>
              </w:tcPr>
              <w:p w14:paraId="7D6DA740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tc>
          <w:tcPr>
            <w:tcW w:w="573" w:type="dxa"/>
            <w:gridSpan w:val="2"/>
            <w:vAlign w:val="center"/>
          </w:tcPr>
          <w:p w14:paraId="72B633D7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  <w:tc>
          <w:tcPr>
            <w:tcW w:w="4673" w:type="dxa"/>
            <w:gridSpan w:val="11"/>
            <w:vMerge/>
            <w:shd w:val="clear" w:color="auto" w:fill="EDEEEF" w:themeFill="accent2" w:themeFillTint="33"/>
            <w:vAlign w:val="center"/>
          </w:tcPr>
          <w:p w14:paraId="52EFA708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</w:tr>
    </w:tbl>
    <w:p w14:paraId="1F230B0E" w14:textId="7A46A4FE" w:rsidR="001639D5" w:rsidRDefault="001639D5">
      <w:pPr>
        <w:spacing w:after="0" w:line="240" w:lineRule="auto"/>
      </w:pPr>
    </w:p>
    <w:p w14:paraId="033496FE" w14:textId="383B2B95" w:rsidR="001639D5" w:rsidRDefault="001639D5">
      <w:pPr>
        <w:spacing w:after="0" w:line="240" w:lineRule="auto"/>
      </w:pPr>
    </w:p>
    <w:tbl>
      <w:tblPr>
        <w:tblStyle w:val="Tabellenraster"/>
        <w:tblW w:w="906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33"/>
        <w:gridCol w:w="12"/>
        <w:gridCol w:w="520"/>
        <w:gridCol w:w="25"/>
        <w:gridCol w:w="507"/>
        <w:gridCol w:w="38"/>
        <w:gridCol w:w="494"/>
        <w:gridCol w:w="52"/>
        <w:gridCol w:w="481"/>
        <w:gridCol w:w="64"/>
        <w:gridCol w:w="469"/>
        <w:gridCol w:w="76"/>
        <w:gridCol w:w="457"/>
        <w:gridCol w:w="89"/>
        <w:gridCol w:w="444"/>
        <w:gridCol w:w="129"/>
        <w:gridCol w:w="405"/>
        <w:gridCol w:w="533"/>
        <w:gridCol w:w="533"/>
        <w:gridCol w:w="533"/>
        <w:gridCol w:w="533"/>
        <w:gridCol w:w="298"/>
        <w:gridCol w:w="235"/>
        <w:gridCol w:w="405"/>
        <w:gridCol w:w="128"/>
        <w:gridCol w:w="533"/>
        <w:gridCol w:w="537"/>
      </w:tblGrid>
      <w:tr w:rsidR="001639D5" w:rsidRPr="001662E7" w14:paraId="67733B45" w14:textId="77777777" w:rsidTr="00D40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98"/>
        </w:trPr>
        <w:tc>
          <w:tcPr>
            <w:tcW w:w="9063" w:type="dxa"/>
            <w:gridSpan w:val="27"/>
            <w:shd w:val="clear" w:color="auto" w:fill="4A8BAB" w:themeFill="accent6" w:themeFillShade="BF"/>
            <w:tcMar>
              <w:bottom w:w="0" w:type="dxa"/>
            </w:tcMar>
            <w:vAlign w:val="center"/>
          </w:tcPr>
          <w:p w14:paraId="569D3125" w14:textId="5494EBFC" w:rsidR="001639D5" w:rsidRPr="006373B6" w:rsidRDefault="001639D5" w:rsidP="00D40975">
            <w:pPr>
              <w:spacing w:after="0" w:line="240" w:lineRule="auto"/>
              <w:ind w:left="28" w:righ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 Unterlieferant</w:t>
            </w:r>
          </w:p>
        </w:tc>
      </w:tr>
      <w:tr w:rsidR="001639D5" w:rsidRPr="001662E7" w14:paraId="37D30F57" w14:textId="77777777" w:rsidTr="00D40975">
        <w:trPr>
          <w:trHeight w:hRule="exact" w:val="282"/>
        </w:trPr>
        <w:tc>
          <w:tcPr>
            <w:tcW w:w="2662" w:type="dxa"/>
            <w:gridSpan w:val="9"/>
            <w:shd w:val="clear" w:color="auto" w:fill="EDEEEF" w:themeFill="accent2" w:themeFillTint="33"/>
            <w:tcMar>
              <w:bottom w:w="0" w:type="dxa"/>
            </w:tcMar>
            <w:vAlign w:val="center"/>
          </w:tcPr>
          <w:p w14:paraId="4AB5B64F" w14:textId="77777777" w:rsidR="001639D5" w:rsidRPr="001662E7" w:rsidRDefault="001639D5" w:rsidP="00D40975">
            <w:pPr>
              <w:spacing w:after="0" w:line="240" w:lineRule="auto"/>
              <w:ind w:left="28"/>
              <w:jc w:val="mediumKashida"/>
              <w:rPr>
                <w:sz w:val="20"/>
                <w:szCs w:val="20"/>
              </w:rPr>
            </w:pPr>
            <w:r w:rsidRPr="001662E7">
              <w:rPr>
                <w:sz w:val="20"/>
                <w:szCs w:val="20"/>
              </w:rPr>
              <w:t>Standort:</w:t>
            </w:r>
          </w:p>
        </w:tc>
        <w:sdt>
          <w:sdtPr>
            <w:rPr>
              <w:sz w:val="20"/>
              <w:szCs w:val="20"/>
              <w:highlight w:val="yellow"/>
            </w:rPr>
            <w:id w:val="208923125"/>
            <w:placeholder>
              <w:docPart w:val="C018F51572B146D4992C672B59E03C6F"/>
            </w:placeholder>
            <w:showingPlcHdr/>
            <w15:color w:val="3366FF"/>
            <w:text/>
          </w:sdtPr>
          <w:sdtEndPr>
            <w:rPr>
              <w:highlight w:val="none"/>
            </w:rPr>
          </w:sdtEndPr>
          <w:sdtContent>
            <w:tc>
              <w:tcPr>
                <w:tcW w:w="6401" w:type="dxa"/>
                <w:gridSpan w:val="18"/>
                <w:vAlign w:val="center"/>
              </w:tcPr>
              <w:p w14:paraId="381FD249" w14:textId="77777777" w:rsidR="001639D5" w:rsidRPr="001662E7" w:rsidRDefault="001639D5" w:rsidP="00D40975">
                <w:pPr>
                  <w:spacing w:after="0" w:line="240" w:lineRule="auto"/>
                  <w:ind w:left="28" w:right="0"/>
                  <w:jc w:val="mediumKashida"/>
                  <w:rPr>
                    <w:sz w:val="20"/>
                    <w:szCs w:val="20"/>
                  </w:rPr>
                </w:pPr>
                <w:r w:rsidRPr="00BE4B52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1639D5" w:rsidRPr="001662E7" w14:paraId="100F83D1" w14:textId="77777777" w:rsidTr="00D40975">
        <w:trPr>
          <w:trHeight w:hRule="exact" w:val="282"/>
        </w:trPr>
        <w:tc>
          <w:tcPr>
            <w:tcW w:w="2662" w:type="dxa"/>
            <w:gridSpan w:val="9"/>
            <w:shd w:val="clear" w:color="auto" w:fill="EDEEEF" w:themeFill="accent2" w:themeFillTint="33"/>
            <w:tcMar>
              <w:bottom w:w="0" w:type="dxa"/>
            </w:tcMar>
            <w:vAlign w:val="center"/>
          </w:tcPr>
          <w:p w14:paraId="370047C2" w14:textId="77777777" w:rsidR="001639D5" w:rsidRPr="001662E7" w:rsidRDefault="001639D5" w:rsidP="00D40975">
            <w:pPr>
              <w:spacing w:after="0" w:line="240" w:lineRule="auto"/>
              <w:ind w:left="28"/>
              <w:jc w:val="mediumKashida"/>
              <w:rPr>
                <w:sz w:val="20"/>
                <w:szCs w:val="20"/>
              </w:rPr>
            </w:pPr>
            <w:r w:rsidRPr="001662E7">
              <w:rPr>
                <w:sz w:val="20"/>
                <w:szCs w:val="20"/>
              </w:rPr>
              <w:t>DUNS:</w:t>
            </w:r>
          </w:p>
        </w:tc>
        <w:sdt>
          <w:sdtPr>
            <w:rPr>
              <w:sz w:val="20"/>
              <w:szCs w:val="20"/>
            </w:rPr>
            <w:id w:val="-984001801"/>
            <w:placeholder>
              <w:docPart w:val="C018F51572B146D4992C672B59E03C6F"/>
            </w:placeholder>
            <w:showingPlcHdr/>
            <w15:color w:val="3366FF"/>
            <w:text/>
          </w:sdtPr>
          <w:sdtContent>
            <w:tc>
              <w:tcPr>
                <w:tcW w:w="6401" w:type="dxa"/>
                <w:gridSpan w:val="18"/>
                <w:vAlign w:val="center"/>
              </w:tcPr>
              <w:p w14:paraId="20CDBE70" w14:textId="77777777" w:rsidR="001639D5" w:rsidRPr="001662E7" w:rsidRDefault="001639D5" w:rsidP="00D40975">
                <w:pPr>
                  <w:spacing w:after="0" w:line="240" w:lineRule="auto"/>
                  <w:ind w:left="28" w:right="0"/>
                  <w:jc w:val="mediumKashida"/>
                  <w:rPr>
                    <w:sz w:val="20"/>
                    <w:szCs w:val="20"/>
                  </w:rPr>
                </w:pPr>
                <w:r w:rsidRPr="00BE4B52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1639D5" w:rsidRPr="001662E7" w14:paraId="4E7DDB72" w14:textId="77777777" w:rsidTr="00D40975">
        <w:trPr>
          <w:trHeight w:hRule="exact" w:val="282"/>
        </w:trPr>
        <w:tc>
          <w:tcPr>
            <w:tcW w:w="9063" w:type="dxa"/>
            <w:gridSpan w:val="27"/>
            <w:shd w:val="clear" w:color="auto" w:fill="CCDFE9" w:themeFill="accent6" w:themeFillTint="66"/>
            <w:tcMar>
              <w:bottom w:w="0" w:type="dxa"/>
            </w:tcMar>
            <w:vAlign w:val="center"/>
          </w:tcPr>
          <w:p w14:paraId="3E409416" w14:textId="77777777" w:rsidR="001639D5" w:rsidRPr="001662E7" w:rsidRDefault="001639D5" w:rsidP="00D40975">
            <w:pPr>
              <w:spacing w:after="0" w:line="240" w:lineRule="auto"/>
              <w:ind w:left="28" w:right="0"/>
              <w:rPr>
                <w:b/>
                <w:bCs/>
              </w:rPr>
            </w:pPr>
            <w:r w:rsidRPr="001662E7">
              <w:rPr>
                <w:b/>
                <w:bCs/>
              </w:rPr>
              <w:t>Bewertung</w:t>
            </w:r>
          </w:p>
        </w:tc>
      </w:tr>
      <w:tr w:rsidR="001639D5" w:rsidRPr="00EA7464" w14:paraId="36B9AD3C" w14:textId="77777777" w:rsidTr="00D40975">
        <w:trPr>
          <w:trHeight w:hRule="exact" w:val="282"/>
        </w:trPr>
        <w:tc>
          <w:tcPr>
            <w:tcW w:w="2662" w:type="dxa"/>
            <w:gridSpan w:val="9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4D587AE1" w14:textId="77777777" w:rsidR="001639D5" w:rsidRPr="00843CD0" w:rsidRDefault="001639D5" w:rsidP="00D40975">
            <w:pPr>
              <w:spacing w:after="0" w:line="240" w:lineRule="auto"/>
              <w:ind w:left="28"/>
              <w:jc w:val="mediumKashida"/>
              <w:rPr>
                <w:sz w:val="14"/>
                <w:szCs w:val="14"/>
              </w:rPr>
            </w:pPr>
            <w:r w:rsidRPr="00391F30">
              <w:t>Referenzprojekt:</w:t>
            </w:r>
          </w:p>
        </w:tc>
        <w:sdt>
          <w:sdtPr>
            <w:rPr>
              <w:sz w:val="14"/>
              <w:szCs w:val="14"/>
            </w:rPr>
            <w:id w:val="542412617"/>
            <w:placeholder>
              <w:docPart w:val="C018F51572B146D4992C672B59E03C6F"/>
            </w:placeholder>
            <w:showingPlcHdr/>
            <w15:color w:val="3366FF"/>
            <w:text/>
          </w:sdtPr>
          <w:sdtContent>
            <w:tc>
              <w:tcPr>
                <w:tcW w:w="4265" w:type="dxa"/>
                <w:gridSpan w:val="12"/>
                <w:vAlign w:val="center"/>
              </w:tcPr>
              <w:p w14:paraId="566EFB1B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mediumKashida"/>
                  <w:rPr>
                    <w:sz w:val="14"/>
                    <w:szCs w:val="14"/>
                  </w:rPr>
                </w:pPr>
                <w:r w:rsidRPr="00BE4B52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tc>
          <w:tcPr>
            <w:tcW w:w="938" w:type="dxa"/>
            <w:gridSpan w:val="3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7AA40DD3" w14:textId="77777777" w:rsidR="001639D5" w:rsidRPr="00391F30" w:rsidRDefault="001639D5" w:rsidP="00D40975">
            <w:pPr>
              <w:spacing w:after="0" w:line="240" w:lineRule="auto"/>
              <w:ind w:left="28" w:right="0"/>
              <w:jc w:val="mediumKashida"/>
            </w:pPr>
            <w:r w:rsidRPr="00391F30">
              <w:t>Datum:</w:t>
            </w:r>
          </w:p>
        </w:tc>
        <w:sdt>
          <w:sdtPr>
            <w:rPr>
              <w:sz w:val="14"/>
              <w:szCs w:val="14"/>
            </w:rPr>
            <w:alias w:val="Auswahl"/>
            <w:tag w:val="Auswahl"/>
            <w:id w:val="931869316"/>
            <w:placeholder>
              <w:docPart w:val="3A8C4F00D5B3473EA20AC28324953471"/>
            </w:placeholder>
            <w:showingPlcHdr/>
            <w15:color w:val="3366FF"/>
            <w:date w:fullDate="2022-05-27T00:00:00Z"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1198" w:type="dxa"/>
                <w:gridSpan w:val="3"/>
                <w:tcMar>
                  <w:bottom w:w="0" w:type="dxa"/>
                </w:tcMar>
                <w:vAlign w:val="center"/>
              </w:tcPr>
              <w:p w14:paraId="02B361C0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mediumKashida"/>
                  <w:rPr>
                    <w:sz w:val="14"/>
                    <w:szCs w:val="14"/>
                  </w:rPr>
                </w:pPr>
                <w:r w:rsidRPr="00BE4B52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1639D5" w:rsidRPr="00EA7464" w14:paraId="5FA5FAB2" w14:textId="77777777" w:rsidTr="00D40975">
        <w:trPr>
          <w:trHeight w:hRule="exact" w:val="283"/>
        </w:trPr>
        <w:tc>
          <w:tcPr>
            <w:tcW w:w="2662" w:type="dxa"/>
            <w:gridSpan w:val="9"/>
            <w:vMerge w:val="restart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0C37B044" w14:textId="77777777" w:rsidR="001639D5" w:rsidRPr="00843CD0" w:rsidRDefault="001639D5" w:rsidP="00D40975">
            <w:pPr>
              <w:spacing w:after="0" w:line="240" w:lineRule="auto"/>
              <w:ind w:left="28"/>
              <w:jc w:val="mediumKashida"/>
              <w:rPr>
                <w:sz w:val="14"/>
                <w:szCs w:val="14"/>
              </w:rPr>
            </w:pPr>
            <w:r>
              <w:lastRenderedPageBreak/>
              <w:t>Bewertungsmethode:</w:t>
            </w:r>
          </w:p>
        </w:tc>
        <w:tc>
          <w:tcPr>
            <w:tcW w:w="6401" w:type="dxa"/>
            <w:gridSpan w:val="18"/>
            <w:vAlign w:val="center"/>
          </w:tcPr>
          <w:p w14:paraId="4F71E689" w14:textId="77777777" w:rsidR="001639D5" w:rsidRPr="00F10CB7" w:rsidRDefault="00000000" w:rsidP="00D40975">
            <w:pPr>
              <w:spacing w:after="0" w:line="240" w:lineRule="auto"/>
              <w:ind w:left="28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alias w:val="Klicken Sie hier"/>
                <w:tag w:val="Klicken Sie hier"/>
                <w:id w:val="1206603370"/>
                <w:placeholder>
                  <w:docPart w:val="4A72849696EB45E79C3B65B54B5A3BA8"/>
                </w:placeholder>
                <w15:color w:val="3366FF"/>
                <w:dropDownList>
                  <w:listItem w:displayText=" " w:value="  "/>
                  <w:listItem w:displayText="Externes Automotive SPICE Assessment" w:value="Externes Automotive SPICE Assessment"/>
                  <w:listItem w:displayText="Internes Automotive SPICE Assessment" w:value="Internes Automotive SPICE Assessment"/>
                  <w:listItem w:displayText="GAP-Analyse" w:value="GAP-Analyse"/>
                  <w:listItem w:displayText="Interne Bewertung durch Qualitätsabteilung" w:value="Interne Bewertung durch Qualitätsabteilung"/>
                  <w:listItem w:displayText="Klicken oder Tippen Sie hier für die Auswahl." w:value="Klicken oder Tippen Sie hier für die Auswahl."/>
                </w:dropDownList>
              </w:sdtPr>
              <w:sdtContent>
                <w:r w:rsidR="001639D5">
                  <w:rPr>
                    <w:sz w:val="16"/>
                    <w:szCs w:val="16"/>
                  </w:rPr>
                  <w:t>Klicken oder Tippen Sie hier für die Auswahl.</w:t>
                </w:r>
              </w:sdtContent>
            </w:sdt>
          </w:p>
        </w:tc>
      </w:tr>
      <w:tr w:rsidR="001639D5" w:rsidRPr="00EA7464" w14:paraId="0D4F27BC" w14:textId="77777777" w:rsidTr="00D40975">
        <w:trPr>
          <w:trHeight w:hRule="exact" w:val="539"/>
        </w:trPr>
        <w:tc>
          <w:tcPr>
            <w:tcW w:w="2662" w:type="dxa"/>
            <w:gridSpan w:val="9"/>
            <w:vMerge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7D8F7233" w14:textId="77777777" w:rsidR="001639D5" w:rsidRDefault="001639D5" w:rsidP="00D40975">
            <w:pPr>
              <w:spacing w:after="0" w:line="240" w:lineRule="auto"/>
              <w:ind w:left="28"/>
              <w:jc w:val="mediumKashida"/>
            </w:pPr>
          </w:p>
        </w:tc>
        <w:tc>
          <w:tcPr>
            <w:tcW w:w="6401" w:type="dxa"/>
            <w:gridSpan w:val="18"/>
            <w:shd w:val="clear" w:color="auto" w:fill="F2F2F2" w:themeFill="background1" w:themeFillShade="F2"/>
            <w:vAlign w:val="center"/>
          </w:tcPr>
          <w:p w14:paraId="031D122E" w14:textId="77777777" w:rsidR="001639D5" w:rsidRPr="00F10CB7" w:rsidRDefault="001639D5" w:rsidP="00D40975">
            <w:pPr>
              <w:spacing w:after="0" w:line="240" w:lineRule="auto"/>
              <w:ind w:left="28"/>
              <w:rPr>
                <w:sz w:val="16"/>
                <w:szCs w:val="16"/>
              </w:rPr>
            </w:pPr>
            <w:r w:rsidRPr="00F10CB7">
              <w:rPr>
                <w:sz w:val="16"/>
                <w:szCs w:val="16"/>
              </w:rPr>
              <w:t>Falls ein Assessmentbericht vorliegt, bitte den Bericht an das oben genannte E-Mailpostfach senden und die Verwendung der Unterlagen bestätigen.</w:t>
            </w:r>
          </w:p>
        </w:tc>
      </w:tr>
      <w:tr w:rsidR="001639D5" w:rsidRPr="000A02AF" w14:paraId="3DBD0FAF" w14:textId="77777777" w:rsidTr="00D40975">
        <w:trPr>
          <w:trHeight w:hRule="exact" w:val="533"/>
        </w:trPr>
        <w:tc>
          <w:tcPr>
            <w:tcW w:w="2662" w:type="dxa"/>
            <w:gridSpan w:val="9"/>
            <w:vMerge w:val="restart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0B4138B" w14:textId="77777777" w:rsidR="001639D5" w:rsidRPr="000A02AF" w:rsidRDefault="001639D5" w:rsidP="00D40975">
            <w:pPr>
              <w:spacing w:after="0" w:line="240" w:lineRule="auto"/>
              <w:ind w:left="28"/>
            </w:pPr>
            <w:r w:rsidRPr="000A02AF">
              <w:t>Falls Bewertungsmethode Assessment:</w:t>
            </w:r>
          </w:p>
        </w:tc>
        <w:tc>
          <w:tcPr>
            <w:tcW w:w="2133" w:type="dxa"/>
            <w:gridSpan w:val="8"/>
            <w:shd w:val="clear" w:color="auto" w:fill="F2F2F2" w:themeFill="background1" w:themeFillShade="F2"/>
            <w:vAlign w:val="center"/>
          </w:tcPr>
          <w:p w14:paraId="71CDAAA7" w14:textId="77777777" w:rsidR="000C4F2B" w:rsidRDefault="000C4F2B" w:rsidP="000C4F2B">
            <w:pPr>
              <w:spacing w:after="0" w:line="240" w:lineRule="auto"/>
              <w:ind w:left="28" w:right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</w:t>
            </w:r>
            <w:r w:rsidRPr="00AC0B02">
              <w:rPr>
                <w:sz w:val="16"/>
                <w:szCs w:val="16"/>
                <w:lang w:val="en-US"/>
              </w:rPr>
              <w:t>rocess improvement/</w:t>
            </w:r>
          </w:p>
          <w:p w14:paraId="507FB1DD" w14:textId="7A18BF34" w:rsidR="001639D5" w:rsidRPr="00AC0B02" w:rsidRDefault="000C4F2B" w:rsidP="000C4F2B">
            <w:pPr>
              <w:spacing w:after="0" w:line="240" w:lineRule="auto"/>
              <w:ind w:left="28" w:right="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</w:t>
            </w:r>
            <w:r w:rsidRPr="00AC0B02">
              <w:rPr>
                <w:sz w:val="16"/>
                <w:szCs w:val="16"/>
                <w:lang w:val="en-US"/>
              </w:rPr>
              <w:t>rocess-related product</w:t>
            </w:r>
            <w:r>
              <w:rPr>
                <w:sz w:val="16"/>
                <w:szCs w:val="16"/>
                <w:lang w:val="en-US"/>
              </w:rPr>
              <w:t xml:space="preserve"> risk</w:t>
            </w:r>
          </w:p>
        </w:tc>
        <w:tc>
          <w:tcPr>
            <w:tcW w:w="2132" w:type="dxa"/>
            <w:gridSpan w:val="4"/>
            <w:shd w:val="clear" w:color="auto" w:fill="F2F2F2" w:themeFill="background1" w:themeFillShade="F2"/>
            <w:vAlign w:val="center"/>
          </w:tcPr>
          <w:p w14:paraId="4DD7545F" w14:textId="2534D71A" w:rsidR="001639D5" w:rsidRPr="00F10CB7" w:rsidRDefault="00B53812" w:rsidP="00D40975">
            <w:pPr>
              <w:spacing w:after="0" w:line="240" w:lineRule="auto"/>
              <w:ind w:left="28" w:right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VDA Guidelines</w:t>
            </w:r>
          </w:p>
        </w:tc>
        <w:tc>
          <w:tcPr>
            <w:tcW w:w="2136" w:type="dxa"/>
            <w:gridSpan w:val="6"/>
            <w:shd w:val="clear" w:color="auto" w:fill="F2F2F2" w:themeFill="background1" w:themeFillShade="F2"/>
            <w:vAlign w:val="center"/>
          </w:tcPr>
          <w:p w14:paraId="58CCA404" w14:textId="77777777" w:rsidR="001639D5" w:rsidRPr="00F10CB7" w:rsidRDefault="001639D5" w:rsidP="00D40975">
            <w:pPr>
              <w:spacing w:after="0" w:line="240" w:lineRule="auto"/>
              <w:ind w:left="28" w:right="0"/>
              <w:jc w:val="center"/>
              <w:rPr>
                <w:sz w:val="16"/>
                <w:szCs w:val="16"/>
              </w:rPr>
            </w:pPr>
            <w:r w:rsidRPr="00F10CB7">
              <w:rPr>
                <w:sz w:val="16"/>
                <w:szCs w:val="16"/>
              </w:rPr>
              <w:t>Berücksichtigung</w:t>
            </w:r>
            <w:r>
              <w:rPr>
                <w:sz w:val="16"/>
                <w:szCs w:val="16"/>
              </w:rPr>
              <w:t xml:space="preserve"> </w:t>
            </w:r>
            <w:r w:rsidRPr="00AC0B02">
              <w:rPr>
                <w:sz w:val="16"/>
                <w:szCs w:val="16"/>
              </w:rPr>
              <w:t>Automotive SPICE® for Cybersecurity</w:t>
            </w:r>
          </w:p>
        </w:tc>
      </w:tr>
      <w:tr w:rsidR="001639D5" w:rsidRPr="000A02AF" w14:paraId="036E0EF7" w14:textId="77777777" w:rsidTr="00D40975">
        <w:trPr>
          <w:trHeight w:hRule="exact" w:val="340"/>
        </w:trPr>
        <w:tc>
          <w:tcPr>
            <w:tcW w:w="2662" w:type="dxa"/>
            <w:gridSpan w:val="9"/>
            <w:vMerge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190F8B70" w14:textId="77777777" w:rsidR="001639D5" w:rsidRPr="000A02AF" w:rsidRDefault="001639D5" w:rsidP="00D40975">
            <w:pPr>
              <w:spacing w:after="0" w:line="240" w:lineRule="auto"/>
              <w:ind w:left="28"/>
            </w:pPr>
          </w:p>
        </w:tc>
        <w:tc>
          <w:tcPr>
            <w:tcW w:w="2133" w:type="dxa"/>
            <w:gridSpan w:val="8"/>
            <w:vAlign w:val="center"/>
          </w:tcPr>
          <w:p w14:paraId="0464F985" w14:textId="73F6F552" w:rsidR="001639D5" w:rsidRPr="00F10CB7" w:rsidRDefault="00000000" w:rsidP="00D40975">
            <w:pPr>
              <w:spacing w:after="0" w:line="240" w:lineRule="auto"/>
              <w:ind w:left="28"/>
              <w:jc w:val="center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alias w:val="Wählen Sie ein Element aus."/>
                <w:tag w:val="Wählen Sie ein Element aus."/>
                <w:id w:val="1991133274"/>
                <w:placeholder>
                  <w:docPart w:val="3DF072518D5746CBBFF7F3E6298CFC73"/>
                </w:placeholder>
                <w15:color w:val="3366FF"/>
                <w:dropDownList>
                  <w:listItem w:displayText="Wählen Sie ein Element aus." w:value="Wählen Sie ein Element aus."/>
                  <w:listItem w:displayText="Process Improvement" w:value="Process Improvement"/>
                  <w:listItem w:displayText="Process-related product risk" w:value="Process-related product risk"/>
                  <w:listItem w:displayText=" " w:value="  "/>
                </w:dropDownList>
              </w:sdtPr>
              <w:sdtContent>
                <w:r w:rsidR="00CF2CBB" w:rsidRPr="00F10CB7">
                  <w:rPr>
                    <w:sz w:val="16"/>
                    <w:szCs w:val="16"/>
                  </w:rPr>
                  <w:t>Wählen Sie ein Element aus.</w:t>
                </w:r>
              </w:sdtContent>
            </w:sdt>
          </w:p>
        </w:tc>
        <w:tc>
          <w:tcPr>
            <w:tcW w:w="2132" w:type="dxa"/>
            <w:gridSpan w:val="4"/>
            <w:vAlign w:val="center"/>
          </w:tcPr>
          <w:p w14:paraId="30C50EC7" w14:textId="77777777" w:rsidR="001639D5" w:rsidRPr="00F10CB7" w:rsidRDefault="00000000" w:rsidP="00D40975">
            <w:pPr>
              <w:spacing w:after="0" w:line="240" w:lineRule="auto"/>
              <w:ind w:left="28"/>
              <w:jc w:val="center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alias w:val="Auswahl VDA-Guidlines"/>
                <w:tag w:val="Auswahl VDA-Guidlines"/>
                <w:id w:val="1965535016"/>
                <w:placeholder>
                  <w:docPart w:val="88321E7D1C114DC1A48667CCBEF0E36D"/>
                </w:placeholder>
                <w15:color w:val="3366FF"/>
                <w:dropDownList>
                  <w:listItem w:displayText="Wählen Sie ein Element aus." w:value="Wählen Sie ein Element aus."/>
                  <w:listItem w:displayText="Ja" w:value="Ja"/>
                  <w:listItem w:displayText="Nein" w:value="Nein"/>
                  <w:listItem w:displayText=" " w:value=" "/>
                </w:dropDownList>
              </w:sdtPr>
              <w:sdtContent>
                <w:r w:rsidR="001639D5" w:rsidRPr="00F10CB7">
                  <w:rPr>
                    <w:sz w:val="16"/>
                    <w:szCs w:val="16"/>
                  </w:rPr>
                  <w:t>Wählen Sie ein Element aus.</w:t>
                </w:r>
              </w:sdtContent>
            </w:sdt>
          </w:p>
        </w:tc>
        <w:tc>
          <w:tcPr>
            <w:tcW w:w="2136" w:type="dxa"/>
            <w:gridSpan w:val="6"/>
            <w:vAlign w:val="center"/>
          </w:tcPr>
          <w:p w14:paraId="12D4A942" w14:textId="3D4E06B4" w:rsidR="001639D5" w:rsidRPr="00F10CB7" w:rsidRDefault="00000000" w:rsidP="00D40975">
            <w:pPr>
              <w:spacing w:after="0" w:line="240" w:lineRule="auto"/>
              <w:ind w:left="28"/>
              <w:jc w:val="center"/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alias w:val="Wählen Sie ein Element aus."/>
                <w:tag w:val="Auswahl"/>
                <w:id w:val="-1425026642"/>
                <w:placeholder>
                  <w:docPart w:val="0292F46732534E1D81E61E22BDE18355"/>
                </w:placeholder>
                <w15:color w:val="3366FF"/>
                <w:comboBox>
                  <w:listItem w:displayText="Wählen Sie ein Element aus." w:value="Wählen Sie ein Element aus."/>
                  <w:listItem w:displayText="Ja" w:value="Ja"/>
                  <w:listItem w:displayText="Nein" w:value="Nein"/>
                  <w:listItem w:displayText=" " w:value=" "/>
                </w:comboBox>
              </w:sdtPr>
              <w:sdtContent>
                <w:r w:rsidR="005E5B0D" w:rsidRPr="00F10CB7">
                  <w:rPr>
                    <w:sz w:val="16"/>
                    <w:szCs w:val="16"/>
                  </w:rPr>
                  <w:t>Wählen Sie ein Element aus.</w:t>
                </w:r>
              </w:sdtContent>
            </w:sdt>
          </w:p>
        </w:tc>
      </w:tr>
      <w:tr w:rsidR="001639D5" w:rsidRPr="00EA7464" w14:paraId="3B61E18B" w14:textId="77777777" w:rsidTr="00D40975">
        <w:trPr>
          <w:trHeight w:hRule="exact" w:val="527"/>
        </w:trPr>
        <w:tc>
          <w:tcPr>
            <w:tcW w:w="2662" w:type="dxa"/>
            <w:gridSpan w:val="9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040BFDF" w14:textId="77777777" w:rsidR="001639D5" w:rsidRDefault="001639D5" w:rsidP="00D40975">
            <w:pPr>
              <w:spacing w:after="0" w:line="240" w:lineRule="auto"/>
              <w:ind w:left="28"/>
              <w:jc w:val="mediumKashida"/>
            </w:pPr>
            <w:r>
              <w:t>Lead-Assessor inkl.</w:t>
            </w:r>
          </w:p>
          <w:p w14:paraId="3F0D92F2" w14:textId="77777777" w:rsidR="001639D5" w:rsidRPr="00843CD0" w:rsidRDefault="001639D5" w:rsidP="00D40975">
            <w:pPr>
              <w:spacing w:after="0" w:line="240" w:lineRule="auto"/>
              <w:ind w:left="28"/>
              <w:jc w:val="mediumKashida"/>
              <w:rPr>
                <w:sz w:val="14"/>
                <w:szCs w:val="14"/>
              </w:rPr>
            </w:pPr>
            <w:r>
              <w:t>Unternehmen:</w:t>
            </w:r>
          </w:p>
        </w:tc>
        <w:sdt>
          <w:sdtPr>
            <w:rPr>
              <w:sz w:val="14"/>
              <w:szCs w:val="14"/>
            </w:rPr>
            <w:id w:val="792633299"/>
            <w:placeholder>
              <w:docPart w:val="C018F51572B146D4992C672B59E03C6F"/>
            </w:placeholder>
            <w:showingPlcHdr/>
            <w15:color w:val="3366FF"/>
            <w:text/>
          </w:sdtPr>
          <w:sdtContent>
            <w:tc>
              <w:tcPr>
                <w:tcW w:w="6401" w:type="dxa"/>
                <w:gridSpan w:val="18"/>
                <w:vAlign w:val="center"/>
              </w:tcPr>
              <w:p w14:paraId="06CB2BF4" w14:textId="77777777" w:rsidR="001639D5" w:rsidRPr="00843CD0" w:rsidRDefault="001639D5" w:rsidP="00D40975">
                <w:pPr>
                  <w:spacing w:after="0" w:line="240" w:lineRule="auto"/>
                  <w:ind w:left="28"/>
                  <w:jc w:val="mediumKashida"/>
                  <w:rPr>
                    <w:sz w:val="14"/>
                    <w:szCs w:val="14"/>
                  </w:rPr>
                </w:pPr>
                <w:r w:rsidRPr="00BE4B52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1639D5" w:rsidRPr="00E0277E" w14:paraId="37F855BA" w14:textId="77777777" w:rsidTr="00D40975">
        <w:trPr>
          <w:trHeight w:val="286"/>
        </w:trPr>
        <w:tc>
          <w:tcPr>
            <w:tcW w:w="9063" w:type="dxa"/>
            <w:gridSpan w:val="27"/>
            <w:shd w:val="clear" w:color="auto" w:fill="CCDFE9" w:themeFill="accent6" w:themeFillTint="66"/>
            <w:tcMar>
              <w:bottom w:w="0" w:type="dxa"/>
            </w:tcMar>
            <w:vAlign w:val="center"/>
          </w:tcPr>
          <w:p w14:paraId="35166A4A" w14:textId="77777777" w:rsidR="001639D5" w:rsidRPr="004B0AE9" w:rsidRDefault="001639D5" w:rsidP="00D40975">
            <w:pPr>
              <w:spacing w:after="0" w:line="240" w:lineRule="auto"/>
              <w:ind w:left="28"/>
              <w:rPr>
                <w:b/>
                <w:bCs/>
                <w:sz w:val="14"/>
                <w:szCs w:val="14"/>
                <w:lang w:val="en-US"/>
              </w:rPr>
            </w:pPr>
            <w:r w:rsidRPr="004B0AE9">
              <w:rPr>
                <w:b/>
                <w:bCs/>
                <w:lang w:val="en-US"/>
              </w:rPr>
              <w:t>Automotive SPICE PAM 3.1 (VDA</w:t>
            </w:r>
            <w:r>
              <w:rPr>
                <w:b/>
                <w:bCs/>
                <w:lang w:val="en-US"/>
              </w:rPr>
              <w:t>-</w:t>
            </w:r>
            <w:r w:rsidRPr="004B0AE9">
              <w:rPr>
                <w:b/>
                <w:bCs/>
                <w:lang w:val="en-US"/>
              </w:rPr>
              <w:t>Scope)</w:t>
            </w:r>
          </w:p>
        </w:tc>
      </w:tr>
      <w:tr w:rsidR="001639D5" w:rsidRPr="00EA7464" w14:paraId="2F78015F" w14:textId="77777777" w:rsidTr="00D40975">
        <w:trPr>
          <w:trHeight w:val="286"/>
        </w:trPr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4CFD86ED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PA</w:t>
            </w:r>
          </w:p>
        </w:tc>
        <w:tc>
          <w:tcPr>
            <w:tcW w:w="532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52E2171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 w:rsidRPr="00843CD0">
              <w:rPr>
                <w:sz w:val="14"/>
                <w:szCs w:val="14"/>
              </w:rPr>
              <w:t>MAN.3</w:t>
            </w:r>
          </w:p>
        </w:tc>
        <w:tc>
          <w:tcPr>
            <w:tcW w:w="532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45C5C2BE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SUP.1</w:t>
            </w:r>
          </w:p>
        </w:tc>
        <w:tc>
          <w:tcPr>
            <w:tcW w:w="532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4ECCD2EE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SUP.8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22C4E17C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SUP.9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760B1089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SUP.10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21864458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ACQ.4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6F89F17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SYS.2</w:t>
            </w:r>
          </w:p>
        </w:tc>
        <w:tc>
          <w:tcPr>
            <w:tcW w:w="534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7AFBF4E4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SYS.3</w:t>
            </w:r>
          </w:p>
        </w:tc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2EEED03B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SYS.4</w:t>
            </w:r>
          </w:p>
        </w:tc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1AB73596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SYS.5</w:t>
            </w:r>
          </w:p>
        </w:tc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018F8048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SWE.1</w:t>
            </w:r>
          </w:p>
        </w:tc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7938F3E3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SWE.2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18F15257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SWE.3</w:t>
            </w:r>
          </w:p>
        </w:tc>
        <w:tc>
          <w:tcPr>
            <w:tcW w:w="533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7CF090D2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SWE.4</w:t>
            </w:r>
          </w:p>
        </w:tc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3F0B17D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SWE.5</w:t>
            </w:r>
          </w:p>
        </w:tc>
        <w:tc>
          <w:tcPr>
            <w:tcW w:w="537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3D5E326" w14:textId="77777777" w:rsidR="001639D5" w:rsidRPr="00843CD0" w:rsidRDefault="001639D5" w:rsidP="00D40975">
            <w:pPr>
              <w:spacing w:after="0" w:line="240" w:lineRule="auto"/>
              <w:ind w:left="28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SWE.6</w:t>
            </w:r>
          </w:p>
        </w:tc>
      </w:tr>
      <w:tr w:rsidR="001639D5" w:rsidRPr="00EA7464" w14:paraId="7DE03C08" w14:textId="77777777" w:rsidTr="00D40975">
        <w:trPr>
          <w:trHeight w:val="286"/>
        </w:trPr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29D967D0" w14:textId="77777777" w:rsidR="001639D5" w:rsidRPr="00843CD0" w:rsidRDefault="001639D5" w:rsidP="00D40975">
            <w:pPr>
              <w:spacing w:after="0" w:line="240" w:lineRule="auto"/>
              <w:ind w:left="0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1.1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-1014610149"/>
            <w:placeholder>
              <w:docPart w:val="3FA6C7A0FDA84F01B08E73D5A525E05C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14706949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872347361"/>
            <w:placeholder>
              <w:docPart w:val="844A4E6FDC5246C5A9FD93D478BBB005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3783DD60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2041039274"/>
            <w:placeholder>
              <w:docPart w:val="45A814525363464DB24B75AD74277144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58D08D21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766376311"/>
            <w:placeholder>
              <w:docPart w:val="926B95BD895842D5ADF471ECE84D0597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53C32259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321017673"/>
            <w:placeholder>
              <w:docPart w:val="E3642779944F4FB6BC6A1D2218067ED7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000997BD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741097848"/>
            <w:placeholder>
              <w:docPart w:val="4C3A5EE4E8254903A7A4CC847A6166FF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0B0ED440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096094153"/>
            <w:placeholder>
              <w:docPart w:val="1A100DC102B14AFAB80A264A604D483A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52F163A2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721106614"/>
            <w:placeholder>
              <w:docPart w:val="896FBF6AC83D4AF2BEFC0A29203899DD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4" w:type="dxa"/>
                <w:gridSpan w:val="2"/>
                <w:tcMar>
                  <w:bottom w:w="0" w:type="dxa"/>
                </w:tcMar>
                <w:vAlign w:val="center"/>
              </w:tcPr>
              <w:p w14:paraId="118810D2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945505641"/>
            <w:placeholder>
              <w:docPart w:val="73B5E98881DD463F937CB55C75A30666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2BF9F6D2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383219486"/>
            <w:placeholder>
              <w:docPart w:val="65CF088B2DDA43628671CF4360D81EAA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2F7EA869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305829580"/>
            <w:placeholder>
              <w:docPart w:val="75B8693FDCE549D7B7BE036050AC70CE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290FA0FB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571773065"/>
            <w:placeholder>
              <w:docPart w:val="513DA1EE61064C3BB3FE572992670404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579F990B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808936460"/>
            <w:placeholder>
              <w:docPart w:val="9C5D453A0E5840B2A83BA64F081C11D8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20BF2F5D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682356260"/>
            <w:placeholder>
              <w:docPart w:val="5DCF0D7FF8894BC28882DE1A293ADF17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6188B9A2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693105254"/>
            <w:placeholder>
              <w:docPart w:val="87B4AB702F844A768C1EFA8721DC0E90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55465431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83811965"/>
            <w:placeholder>
              <w:docPart w:val="70DACD1E271F48658CE5591EE2FA1841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7" w:type="dxa"/>
                <w:tcMar>
                  <w:bottom w:w="0" w:type="dxa"/>
                </w:tcMar>
                <w:vAlign w:val="center"/>
              </w:tcPr>
              <w:p w14:paraId="0618BB90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</w:tr>
      <w:tr w:rsidR="001639D5" w:rsidRPr="00EA7464" w14:paraId="54278267" w14:textId="77777777" w:rsidTr="00D40975">
        <w:trPr>
          <w:trHeight w:val="286"/>
        </w:trPr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1E6BEC01" w14:textId="77777777" w:rsidR="001639D5" w:rsidRPr="00843CD0" w:rsidRDefault="001639D5" w:rsidP="00D40975">
            <w:pPr>
              <w:spacing w:after="0" w:line="240" w:lineRule="auto"/>
              <w:ind w:left="0" w:right="0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2.1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-1100327869"/>
            <w:placeholder>
              <w:docPart w:val="D5DCC8F836D94AFC90AA7A5DA8D02019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2D49A7D3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481697186"/>
            <w:placeholder>
              <w:docPart w:val="974CC7CF88C048D6A1CB103723A8E920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7DB80BBC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663238265"/>
            <w:placeholder>
              <w:docPart w:val="56166788D8A04A1B9D731BC5BFB5EBAB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18A73372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061600525"/>
            <w:placeholder>
              <w:docPart w:val="EF7C35B6CD9D44CBA7390C27ED166D21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616D5189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12140744"/>
            <w:placeholder>
              <w:docPart w:val="7FB758137750490DA24AE9BBE1330E7E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39DDECA8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697120885"/>
            <w:placeholder>
              <w:docPart w:val="E05878FE71364EFCB01D71539536CAFF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11CCB47D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933351483"/>
            <w:placeholder>
              <w:docPart w:val="6E6B077194424D47A71C164FCF7CD516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7534CF83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2064551588"/>
            <w:placeholder>
              <w:docPart w:val="5968A083FE4049BBBDA337D160C44D41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4" w:type="dxa"/>
                <w:gridSpan w:val="2"/>
                <w:tcMar>
                  <w:bottom w:w="0" w:type="dxa"/>
                </w:tcMar>
                <w:vAlign w:val="center"/>
              </w:tcPr>
              <w:p w14:paraId="0609C5F6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862939623"/>
            <w:placeholder>
              <w:docPart w:val="11A813DF8A0C418994AAF2C1A4A4AA4B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3FFC1B1A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278693188"/>
            <w:placeholder>
              <w:docPart w:val="41F76C4CAE8047E19431A07BC74B2A2A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45A878C8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845632743"/>
            <w:placeholder>
              <w:docPart w:val="446E298184EA460EA26230F933FAF2E2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6B2E5D4E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820856664"/>
            <w:placeholder>
              <w:docPart w:val="9F4BB67CB00A4706885E62FE3364889D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6CBE7291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493142575"/>
            <w:placeholder>
              <w:docPart w:val="F665CC6603754595A26F0BDBED5A6F45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613E20FB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845296391"/>
            <w:placeholder>
              <w:docPart w:val="AB986C9869614D769E1ACA9C24FEAC31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27842436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778111845"/>
            <w:placeholder>
              <w:docPart w:val="B222E31D014548F68B8787CCF6701A5A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136DFC18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207845499"/>
            <w:placeholder>
              <w:docPart w:val="CAC63479A45D406D8DEB30C9C23B4BFC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7" w:type="dxa"/>
                <w:tcMar>
                  <w:bottom w:w="0" w:type="dxa"/>
                </w:tcMar>
                <w:vAlign w:val="center"/>
              </w:tcPr>
              <w:p w14:paraId="7D6CDB57" w14:textId="77777777" w:rsidR="001639D5" w:rsidRPr="00843CD0" w:rsidRDefault="001639D5" w:rsidP="00D40975">
                <w:pPr>
                  <w:spacing w:after="0" w:line="240" w:lineRule="auto"/>
                  <w:ind w:left="28" w:right="0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</w:tr>
      <w:tr w:rsidR="001639D5" w:rsidRPr="00EA7464" w14:paraId="0252D9BB" w14:textId="77777777" w:rsidTr="00D40975">
        <w:trPr>
          <w:trHeight w:val="286"/>
        </w:trPr>
        <w:tc>
          <w:tcPr>
            <w:tcW w:w="533" w:type="dxa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0AC2958B" w14:textId="77777777" w:rsidR="001639D5" w:rsidRPr="00843CD0" w:rsidRDefault="001639D5" w:rsidP="00D40975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2.2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-827358613"/>
            <w:placeholder>
              <w:docPart w:val="7BD16286E86A4582BE50A1162978A24E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65EFAD17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886787131"/>
            <w:placeholder>
              <w:docPart w:val="08B44C886027489BB2DD2CC2EF995DD3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36D04304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986613108"/>
            <w:placeholder>
              <w:docPart w:val="22A92B9ECC224D61A95060E17B002836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2" w:type="dxa"/>
                <w:gridSpan w:val="2"/>
                <w:tcMar>
                  <w:bottom w:w="0" w:type="dxa"/>
                </w:tcMar>
                <w:vAlign w:val="center"/>
              </w:tcPr>
              <w:p w14:paraId="6EA7CD5D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211696414"/>
            <w:placeholder>
              <w:docPart w:val="490BB74ADC4445419BB1A9C84CB1F99B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367E4B9E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903205779"/>
            <w:placeholder>
              <w:docPart w:val="CA49EB8AF3824EA6B9DE354D0928F575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2627B65B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956528405"/>
            <w:placeholder>
              <w:docPart w:val="C9BB1CB6563E465A9E094D070BD05A98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5C8B7F3F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939214495"/>
            <w:placeholder>
              <w:docPart w:val="152ABD944891467CB4DC079BA250C7BB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6E9D8AF2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693344379"/>
            <w:placeholder>
              <w:docPart w:val="F5B4C6EF430C45E78F6FD4A075199FC1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4" w:type="dxa"/>
                <w:gridSpan w:val="2"/>
                <w:tcMar>
                  <w:bottom w:w="0" w:type="dxa"/>
                </w:tcMar>
                <w:vAlign w:val="center"/>
              </w:tcPr>
              <w:p w14:paraId="2CE857CE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20927014"/>
            <w:placeholder>
              <w:docPart w:val="F0D80B25961A4B9AB278D4A0081F9694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687D5745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588119791"/>
            <w:placeholder>
              <w:docPart w:val="C32FBBACB838470CAE61049215F8364A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2B89DF50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986503053"/>
            <w:placeholder>
              <w:docPart w:val="8D9EE2F56F924274887178B69F91D2C1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6348D375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245658810"/>
            <w:placeholder>
              <w:docPart w:val="FC311145ABE44A0BA4BB18258BC79FE9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7BE50FB5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303957063"/>
            <w:placeholder>
              <w:docPart w:val="25BCAE3F795D407FAF92D136BA5312BE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1D989BA6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221988650"/>
            <w:placeholder>
              <w:docPart w:val="92CA980790F54719A8A97087663077F9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gridSpan w:val="2"/>
                <w:tcMar>
                  <w:bottom w:w="0" w:type="dxa"/>
                </w:tcMar>
                <w:vAlign w:val="center"/>
              </w:tcPr>
              <w:p w14:paraId="029803C1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064222486"/>
            <w:placeholder>
              <w:docPart w:val="7747DE18932F4246A4F237C1D810FCE4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3" w:type="dxa"/>
                <w:tcMar>
                  <w:bottom w:w="0" w:type="dxa"/>
                </w:tcMar>
                <w:vAlign w:val="center"/>
              </w:tcPr>
              <w:p w14:paraId="1CD4AB6D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51569681"/>
            <w:placeholder>
              <w:docPart w:val="C76A8E01F7DA4427A6296BDFC3968722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37" w:type="dxa"/>
                <w:tcMar>
                  <w:bottom w:w="0" w:type="dxa"/>
                </w:tcMar>
                <w:vAlign w:val="center"/>
              </w:tcPr>
              <w:p w14:paraId="25C143CD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</w:tr>
      <w:tr w:rsidR="001639D5" w:rsidRPr="00380306" w14:paraId="070136FE" w14:textId="77777777" w:rsidTr="00D40975">
        <w:trPr>
          <w:trHeight w:val="286"/>
        </w:trPr>
        <w:tc>
          <w:tcPr>
            <w:tcW w:w="7225" w:type="dxa"/>
            <w:gridSpan w:val="2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3F778EA2" w14:textId="7982FD61" w:rsidR="001639D5" w:rsidRPr="00380306" w:rsidRDefault="001639D5" w:rsidP="00D40975">
            <w:pPr>
              <w:spacing w:after="0" w:line="240" w:lineRule="auto"/>
              <w:ind w:left="28"/>
            </w:pPr>
            <w:r w:rsidRPr="00380306">
              <w:t xml:space="preserve">Sind in der Bewertung unter Automotive </w:t>
            </w:r>
            <w:r w:rsidR="00FB03F5">
              <w:t>SPICE</w:t>
            </w:r>
            <w:r w:rsidRPr="00380306">
              <w:t xml:space="preserve"> PAM 3.1 </w:t>
            </w:r>
            <w:r w:rsidR="005C52D8">
              <w:t>Cybersecurity</w:t>
            </w:r>
            <w:r w:rsidRPr="00380306">
              <w:t xml:space="preserve"> Umfänge enthalten (Bsp. MAN.3)?</w:t>
            </w:r>
          </w:p>
        </w:tc>
        <w:sdt>
          <w:sdtPr>
            <w:alias w:val="Auswahl"/>
            <w:tag w:val="Auswahl"/>
            <w:id w:val="133459188"/>
            <w:placeholder>
              <w:docPart w:val="3F4C4AA440BF4C94B822361D9B77507F"/>
            </w:placeholder>
            <w15:color w:val="3366FF"/>
            <w:dropDownList>
              <w:listItem w:displayText="Ja" w:value="Ja"/>
              <w:listItem w:displayText="Nein" w:value="Nein"/>
              <w:listItem w:displayText="Klicken oder tippen Sie hier." w:value="Klicken oder tippen Sie hier."/>
            </w:dropDownList>
          </w:sdtPr>
          <w:sdtContent>
            <w:tc>
              <w:tcPr>
                <w:tcW w:w="1838" w:type="dxa"/>
                <w:gridSpan w:val="5"/>
                <w:vAlign w:val="center"/>
              </w:tcPr>
              <w:p w14:paraId="68A7C36E" w14:textId="0B8483C6" w:rsidR="001639D5" w:rsidRPr="00380306" w:rsidRDefault="008622E3" w:rsidP="00D40975">
                <w:pPr>
                  <w:spacing w:after="0" w:line="240" w:lineRule="auto"/>
                  <w:ind w:left="28"/>
                </w:pPr>
                <w:r>
                  <w:t>Klicken oder tippen Sie hier.</w:t>
                </w:r>
              </w:p>
            </w:tc>
          </w:sdtContent>
        </w:sdt>
      </w:tr>
      <w:tr w:rsidR="001639D5" w:rsidRPr="00E0277E" w14:paraId="372F53F6" w14:textId="77777777" w:rsidTr="00D40975">
        <w:trPr>
          <w:trHeight w:val="286"/>
        </w:trPr>
        <w:tc>
          <w:tcPr>
            <w:tcW w:w="9063" w:type="dxa"/>
            <w:gridSpan w:val="27"/>
            <w:shd w:val="clear" w:color="auto" w:fill="CCDFE9" w:themeFill="accent6" w:themeFillTint="66"/>
            <w:tcMar>
              <w:bottom w:w="0" w:type="dxa"/>
            </w:tcMar>
            <w:vAlign w:val="center"/>
          </w:tcPr>
          <w:p w14:paraId="54A7748E" w14:textId="77777777" w:rsidR="001639D5" w:rsidRPr="004B0AE9" w:rsidRDefault="001639D5" w:rsidP="00D40975">
            <w:pPr>
              <w:spacing w:after="0" w:line="240" w:lineRule="auto"/>
              <w:ind w:left="28"/>
              <w:rPr>
                <w:b/>
                <w:bCs/>
                <w:sz w:val="14"/>
                <w:szCs w:val="14"/>
                <w:lang w:val="en-US"/>
              </w:rPr>
            </w:pPr>
            <w:r w:rsidRPr="004B0AE9">
              <w:rPr>
                <w:b/>
                <w:bCs/>
                <w:lang w:val="en-US"/>
              </w:rPr>
              <w:t>Automotive SPICE for Cybersecurity (First Edition)</w:t>
            </w:r>
          </w:p>
        </w:tc>
      </w:tr>
      <w:tr w:rsidR="001639D5" w:rsidRPr="00EA7464" w14:paraId="368EAEBC" w14:textId="77777777" w:rsidTr="00A702AD">
        <w:trPr>
          <w:trHeight w:val="272"/>
        </w:trPr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2DB4DF2F" w14:textId="77777777" w:rsidR="001639D5" w:rsidRPr="00843CD0" w:rsidRDefault="001639D5" w:rsidP="00D40975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PA</w:t>
            </w:r>
          </w:p>
        </w:tc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0EE2C73F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SEC.1</w:t>
            </w:r>
          </w:p>
        </w:tc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2D028611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SEC.2</w:t>
            </w:r>
          </w:p>
        </w:tc>
        <w:tc>
          <w:tcPr>
            <w:tcW w:w="546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54DE0D45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SEC.3</w:t>
            </w:r>
          </w:p>
        </w:tc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65AFFAC3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SEC.4</w:t>
            </w:r>
          </w:p>
        </w:tc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2B33FDDB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MAN.7</w:t>
            </w:r>
          </w:p>
        </w:tc>
        <w:tc>
          <w:tcPr>
            <w:tcW w:w="546" w:type="dxa"/>
            <w:gridSpan w:val="2"/>
            <w:shd w:val="clear" w:color="auto" w:fill="F2F2F2" w:themeFill="background1" w:themeFillShade="F2"/>
            <w:vAlign w:val="center"/>
          </w:tcPr>
          <w:p w14:paraId="049E8D6F" w14:textId="77777777" w:rsidR="001639D5" w:rsidRPr="009755A4" w:rsidRDefault="001639D5" w:rsidP="00D40975">
            <w:pPr>
              <w:spacing w:after="0" w:line="240" w:lineRule="auto"/>
              <w:ind w:left="28"/>
              <w:jc w:val="center"/>
              <w:rPr>
                <w:bCs/>
                <w:sz w:val="14"/>
                <w:szCs w:val="14"/>
              </w:rPr>
            </w:pPr>
            <w:r w:rsidRPr="009755A4">
              <w:rPr>
                <w:bCs/>
                <w:sz w:val="14"/>
                <w:szCs w:val="14"/>
              </w:rPr>
              <w:t>ACQ.2</w:t>
            </w:r>
          </w:p>
        </w:tc>
        <w:tc>
          <w:tcPr>
            <w:tcW w:w="573" w:type="dxa"/>
            <w:gridSpan w:val="2"/>
            <w:shd w:val="clear" w:color="auto" w:fill="F2F2F2" w:themeFill="background1" w:themeFillShade="F2"/>
            <w:vAlign w:val="center"/>
          </w:tcPr>
          <w:p w14:paraId="51A48AC1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ACQ.4</w:t>
            </w:r>
          </w:p>
        </w:tc>
        <w:tc>
          <w:tcPr>
            <w:tcW w:w="4673" w:type="dxa"/>
            <w:gridSpan w:val="11"/>
            <w:vMerge w:val="restart"/>
            <w:shd w:val="clear" w:color="auto" w:fill="EDEEEF" w:themeFill="accent2" w:themeFillTint="33"/>
            <w:vAlign w:val="center"/>
          </w:tcPr>
          <w:p w14:paraId="306BE721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</w:tr>
      <w:tr w:rsidR="001639D5" w:rsidRPr="00EA7464" w14:paraId="2EBC79CC" w14:textId="77777777" w:rsidTr="00A702AD">
        <w:trPr>
          <w:trHeight w:val="272"/>
        </w:trPr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1AD242A8" w14:textId="77777777" w:rsidR="001639D5" w:rsidRPr="00843CD0" w:rsidRDefault="001639D5" w:rsidP="00D40975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1.1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-32500479"/>
            <w:placeholder>
              <w:docPart w:val="8038B24547384DCCADF7E10C18E04E19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0F53F123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319780823"/>
            <w:placeholder>
              <w:docPart w:val="C90AA142E1474B47A208EDB4FCB9BC28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225697D8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008363842"/>
            <w:placeholder>
              <w:docPart w:val="B53F84E5A69F441FB232954CF16475A6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tcMar>
                  <w:bottom w:w="0" w:type="dxa"/>
                </w:tcMar>
              </w:tcPr>
              <w:p w14:paraId="6F0C01EC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520348003"/>
            <w:placeholder>
              <w:docPart w:val="AF31F89C90014988812C503818B55A46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3AB2AD60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558889873"/>
            <w:placeholder>
              <w:docPart w:val="06A4A1BF7ADF4BF79D22845512E82743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73B2126A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172259224"/>
            <w:placeholder>
              <w:docPart w:val="87AAF70E364240BC88FECDE3EBB7E394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shd w:val="clear" w:color="auto" w:fill="FFFFFF" w:themeFill="background1"/>
              </w:tcPr>
              <w:p w14:paraId="117964D9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tc>
          <w:tcPr>
            <w:tcW w:w="573" w:type="dxa"/>
            <w:gridSpan w:val="2"/>
            <w:vAlign w:val="center"/>
          </w:tcPr>
          <w:p w14:paraId="791E8184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  <w:tc>
          <w:tcPr>
            <w:tcW w:w="4673" w:type="dxa"/>
            <w:gridSpan w:val="11"/>
            <w:vMerge/>
            <w:shd w:val="clear" w:color="auto" w:fill="EDEEEF" w:themeFill="accent2" w:themeFillTint="33"/>
            <w:vAlign w:val="center"/>
          </w:tcPr>
          <w:p w14:paraId="225B96FF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</w:tr>
      <w:tr w:rsidR="001639D5" w:rsidRPr="00EA7464" w14:paraId="781A15B2" w14:textId="77777777" w:rsidTr="00A702AD">
        <w:trPr>
          <w:trHeight w:val="272"/>
        </w:trPr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0F9953B0" w14:textId="77777777" w:rsidR="001639D5" w:rsidRPr="00843CD0" w:rsidRDefault="001639D5" w:rsidP="00D40975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2.1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-244103911"/>
            <w:placeholder>
              <w:docPart w:val="DE40763D86E64B5EB730B77936E2842D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082C52D8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617501534"/>
            <w:placeholder>
              <w:docPart w:val="C7C52FC96A624A4181D7AEA53733903C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2772DC05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563782675"/>
            <w:placeholder>
              <w:docPart w:val="AB11D63205E64F47AB559BB27794A55F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tcMar>
                  <w:bottom w:w="0" w:type="dxa"/>
                </w:tcMar>
              </w:tcPr>
              <w:p w14:paraId="7C6F8474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2145461644"/>
            <w:placeholder>
              <w:docPart w:val="DDE93EEE12EB45F89D020D551AD65068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5D3951C5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284492450"/>
            <w:placeholder>
              <w:docPart w:val="F04442AF383E4C3394D8DEB9D75871C0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7B02E7AD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382641115"/>
            <w:placeholder>
              <w:docPart w:val="D458E493DB18457F9ECFC1EC63E17F39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shd w:val="clear" w:color="auto" w:fill="FFFFFF" w:themeFill="background1"/>
              </w:tcPr>
              <w:p w14:paraId="397ED461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tc>
          <w:tcPr>
            <w:tcW w:w="573" w:type="dxa"/>
            <w:gridSpan w:val="2"/>
            <w:vAlign w:val="center"/>
          </w:tcPr>
          <w:p w14:paraId="51A662E1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  <w:tc>
          <w:tcPr>
            <w:tcW w:w="4673" w:type="dxa"/>
            <w:gridSpan w:val="11"/>
            <w:vMerge/>
            <w:shd w:val="clear" w:color="auto" w:fill="EDEEEF" w:themeFill="accent2" w:themeFillTint="33"/>
            <w:vAlign w:val="center"/>
          </w:tcPr>
          <w:p w14:paraId="772C432D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</w:tr>
      <w:tr w:rsidR="001639D5" w:rsidRPr="00EA7464" w14:paraId="03253CD4" w14:textId="77777777" w:rsidTr="00A702AD">
        <w:trPr>
          <w:trHeight w:val="272"/>
        </w:trPr>
        <w:tc>
          <w:tcPr>
            <w:tcW w:w="545" w:type="dxa"/>
            <w:gridSpan w:val="2"/>
            <w:shd w:val="clear" w:color="auto" w:fill="F2F2F2" w:themeFill="background1" w:themeFillShade="F2"/>
            <w:tcMar>
              <w:bottom w:w="0" w:type="dxa"/>
            </w:tcMar>
            <w:vAlign w:val="center"/>
          </w:tcPr>
          <w:p w14:paraId="1BBF53B7" w14:textId="77777777" w:rsidR="001639D5" w:rsidRDefault="001639D5" w:rsidP="00D40975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2.2</w:t>
            </w:r>
          </w:p>
        </w:tc>
        <w:sdt>
          <w:sdtPr>
            <w:rPr>
              <w:sz w:val="14"/>
              <w:szCs w:val="14"/>
            </w:rPr>
            <w:alias w:val="Bewertung"/>
            <w:tag w:val="Bewertung"/>
            <w:id w:val="1056590653"/>
            <w:placeholder>
              <w:docPart w:val="6DFB244F85DF461484D748547DE140A0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15FB4550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070732722"/>
            <w:placeholder>
              <w:docPart w:val="CACFFC6AD7494095A344BDA9B35B49CD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639EB985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207992605"/>
            <w:placeholder>
              <w:docPart w:val="8DB0338B7C794FD0A2A32CFEAF1A3DCE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tcMar>
                  <w:bottom w:w="0" w:type="dxa"/>
                </w:tcMar>
              </w:tcPr>
              <w:p w14:paraId="5B400AA4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1020820141"/>
            <w:placeholder>
              <w:docPart w:val="A43386E9E9DD4B68BF749BD39266057A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42E521ED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542209312"/>
            <w:placeholder>
              <w:docPart w:val="F28F248A8C2C40F880D4EB5DFBD1ADF7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5" w:type="dxa"/>
                <w:gridSpan w:val="2"/>
                <w:tcMar>
                  <w:bottom w:w="0" w:type="dxa"/>
                </w:tcMar>
              </w:tcPr>
              <w:p w14:paraId="6B534D99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sdt>
          <w:sdtPr>
            <w:rPr>
              <w:sz w:val="14"/>
              <w:szCs w:val="14"/>
            </w:rPr>
            <w:alias w:val="Bewertung"/>
            <w:tag w:val="Bewertung"/>
            <w:id w:val="-1234227928"/>
            <w:placeholder>
              <w:docPart w:val="6E6E9904F7404761996B352DFE5812F7"/>
            </w:placeholder>
            <w15:color w:val="3366FF"/>
            <w:dropDownList>
              <w:listItem w:displayText="N" w:value="N"/>
              <w:listItem w:displayText="P" w:value="P"/>
              <w:listItem w:displayText="L" w:value="L"/>
              <w:listItem w:displayText="F" w:value="F"/>
              <w:listItem w:displayText="N/A" w:value="N/A"/>
              <w:listItem w:displayText=" " w:value="  "/>
            </w:dropDownList>
          </w:sdtPr>
          <w:sdtContent>
            <w:tc>
              <w:tcPr>
                <w:tcW w:w="546" w:type="dxa"/>
                <w:gridSpan w:val="2"/>
                <w:shd w:val="clear" w:color="auto" w:fill="FFFFFF" w:themeFill="background1"/>
              </w:tcPr>
              <w:p w14:paraId="75D4D1E0" w14:textId="77777777" w:rsidR="001639D5" w:rsidRPr="00843CD0" w:rsidRDefault="001639D5" w:rsidP="00D40975">
                <w:pPr>
                  <w:spacing w:after="0" w:line="240" w:lineRule="auto"/>
                  <w:ind w:left="28"/>
                  <w:jc w:val="center"/>
                  <w:rPr>
                    <w:sz w:val="14"/>
                    <w:szCs w:val="14"/>
                  </w:rPr>
                </w:pPr>
                <w:r w:rsidRPr="001A1234">
                  <w:rPr>
                    <w:sz w:val="14"/>
                    <w:szCs w:val="14"/>
                  </w:rPr>
                  <w:t xml:space="preserve"> </w:t>
                </w:r>
              </w:p>
            </w:tc>
          </w:sdtContent>
        </w:sdt>
        <w:tc>
          <w:tcPr>
            <w:tcW w:w="573" w:type="dxa"/>
            <w:gridSpan w:val="2"/>
            <w:vAlign w:val="center"/>
          </w:tcPr>
          <w:p w14:paraId="008482C7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  <w:tc>
          <w:tcPr>
            <w:tcW w:w="4673" w:type="dxa"/>
            <w:gridSpan w:val="11"/>
            <w:vMerge/>
            <w:shd w:val="clear" w:color="auto" w:fill="EDEEEF" w:themeFill="accent2" w:themeFillTint="33"/>
            <w:vAlign w:val="center"/>
          </w:tcPr>
          <w:p w14:paraId="7699BE44" w14:textId="77777777" w:rsidR="001639D5" w:rsidRPr="00843CD0" w:rsidRDefault="001639D5" w:rsidP="00D40975">
            <w:pPr>
              <w:spacing w:after="0" w:line="240" w:lineRule="auto"/>
              <w:ind w:left="28"/>
              <w:jc w:val="center"/>
              <w:rPr>
                <w:sz w:val="14"/>
                <w:szCs w:val="14"/>
              </w:rPr>
            </w:pPr>
          </w:p>
        </w:tc>
      </w:tr>
    </w:tbl>
    <w:p w14:paraId="7D827A8D" w14:textId="77777777" w:rsidR="00E53C00" w:rsidRDefault="00E53C00" w:rsidP="002C4230">
      <w:pPr>
        <w:spacing w:after="160"/>
      </w:pPr>
    </w:p>
    <w:p w14:paraId="6B4759A4" w14:textId="1613AF28" w:rsidR="00DB67E9" w:rsidRPr="00E4025A" w:rsidRDefault="00DB67E9" w:rsidP="00DB67E9">
      <w:pPr>
        <w:pStyle w:val="berschrift2"/>
        <w:spacing w:before="240"/>
      </w:pPr>
      <w:r w:rsidRPr="00E4025A">
        <w:t>Produktionsstandorte</w:t>
      </w:r>
    </w:p>
    <w:p w14:paraId="2B46D0E1" w14:textId="2A0AFAEC" w:rsidR="00DB67E9" w:rsidRPr="00E4025A" w:rsidRDefault="00DB67E9" w:rsidP="00DB67E9">
      <w:r w:rsidRPr="00E4025A">
        <w:t>Bitte geben Sie in der Tabelle an, an welchen Standorten das Produkt produziert werden soll.</w:t>
      </w:r>
      <w:r w:rsidR="00E00E00">
        <w:t xml:space="preserve"> Für reine SW-</w:t>
      </w:r>
      <w:r w:rsidR="0061118C" w:rsidRPr="00E4025A">
        <w:t>Entwicklungen muss hier nichts eingetragen werden.</w:t>
      </w:r>
    </w:p>
    <w:tbl>
      <w:tblPr>
        <w:tblStyle w:val="Gitternetztabelle1hell"/>
        <w:tblW w:w="906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90"/>
        <w:gridCol w:w="4892"/>
        <w:gridCol w:w="1843"/>
        <w:gridCol w:w="1835"/>
      </w:tblGrid>
      <w:tr w:rsidR="00F85B3B" w:rsidRPr="00E4025A" w14:paraId="4976F702" w14:textId="77777777" w:rsidTr="001639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  <w:tcBorders>
              <w:bottom w:val="none" w:sz="0" w:space="0" w:color="auto"/>
            </w:tcBorders>
            <w:shd w:val="clear" w:color="auto" w:fill="CCDFE9" w:themeFill="accent6" w:themeFillTint="66"/>
          </w:tcPr>
          <w:p w14:paraId="56C81B95" w14:textId="77777777" w:rsidR="00F85B3B" w:rsidRPr="00E4025A" w:rsidRDefault="00F85B3B" w:rsidP="002C4230">
            <w:pPr>
              <w:spacing w:after="0"/>
              <w:jc w:val="center"/>
            </w:pPr>
            <w:r w:rsidRPr="00E4025A">
              <w:t>Nr.</w:t>
            </w:r>
          </w:p>
        </w:tc>
        <w:tc>
          <w:tcPr>
            <w:tcW w:w="4892" w:type="dxa"/>
            <w:tcBorders>
              <w:bottom w:val="none" w:sz="0" w:space="0" w:color="auto"/>
            </w:tcBorders>
            <w:shd w:val="clear" w:color="auto" w:fill="CCDFE9" w:themeFill="accent6" w:themeFillTint="66"/>
          </w:tcPr>
          <w:p w14:paraId="55D706C8" w14:textId="77777777" w:rsidR="00F85B3B" w:rsidRPr="00E4025A" w:rsidRDefault="00F85B3B" w:rsidP="002C4230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4025A">
              <w:t>Produktionsstandort</w:t>
            </w:r>
          </w:p>
        </w:tc>
        <w:tc>
          <w:tcPr>
            <w:tcW w:w="1843" w:type="dxa"/>
            <w:tcBorders>
              <w:bottom w:val="none" w:sz="0" w:space="0" w:color="auto"/>
            </w:tcBorders>
            <w:shd w:val="clear" w:color="auto" w:fill="CCDFE9" w:themeFill="accent6" w:themeFillTint="66"/>
          </w:tcPr>
          <w:p w14:paraId="352C16D3" w14:textId="77777777" w:rsidR="00F85B3B" w:rsidRPr="00E4025A" w:rsidRDefault="00F85B3B" w:rsidP="002C4230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4025A">
              <w:t>DUNS</w:t>
            </w:r>
          </w:p>
        </w:tc>
        <w:tc>
          <w:tcPr>
            <w:tcW w:w="1835" w:type="dxa"/>
            <w:tcBorders>
              <w:bottom w:val="none" w:sz="0" w:space="0" w:color="auto"/>
            </w:tcBorders>
            <w:shd w:val="clear" w:color="auto" w:fill="CCDFE9" w:themeFill="accent6" w:themeFillTint="66"/>
          </w:tcPr>
          <w:p w14:paraId="77747344" w14:textId="77777777" w:rsidR="00F85B3B" w:rsidRPr="00E4025A" w:rsidRDefault="00F85B3B" w:rsidP="002C4230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KRIAS</w:t>
            </w:r>
          </w:p>
        </w:tc>
      </w:tr>
      <w:tr w:rsidR="00F85B3B" w:rsidRPr="00E4025A" w14:paraId="24A05F10" w14:textId="77777777" w:rsidTr="00163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  <w:shd w:val="clear" w:color="auto" w:fill="FFFFFF" w:themeFill="background1"/>
          </w:tcPr>
          <w:p w14:paraId="73EED294" w14:textId="77777777" w:rsidR="00F85B3B" w:rsidRPr="001639D5" w:rsidRDefault="00F85B3B" w:rsidP="002C4230">
            <w:pPr>
              <w:spacing w:after="0"/>
              <w:jc w:val="center"/>
              <w:rPr>
                <w:b w:val="0"/>
                <w:bCs w:val="0"/>
              </w:rPr>
            </w:pPr>
            <w:r w:rsidRPr="001639D5">
              <w:rPr>
                <w:b w:val="0"/>
                <w:bCs w:val="0"/>
              </w:rPr>
              <w:t>1</w:t>
            </w:r>
          </w:p>
        </w:tc>
        <w:sdt>
          <w:sdtPr>
            <w:id w:val="336741809"/>
            <w:placeholder>
              <w:docPart w:val="DefaultPlaceholder_-1854013440"/>
            </w:placeholder>
            <w:showingPlcHdr/>
            <w15:color w:val="3366FF"/>
            <w:text/>
          </w:sdtPr>
          <w:sdtContent>
            <w:tc>
              <w:tcPr>
                <w:tcW w:w="4892" w:type="dxa"/>
              </w:tcPr>
              <w:p w14:paraId="2C116337" w14:textId="637F4FF0" w:rsidR="00F85B3B" w:rsidRPr="00E4025A" w:rsidRDefault="005F4331" w:rsidP="002C4230">
                <w:pPr>
                  <w:spacing w:after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4B52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color w:val="808080"/>
            </w:rPr>
            <w:id w:val="1778056021"/>
            <w:placeholder>
              <w:docPart w:val="DefaultPlaceholder_-1854013440"/>
            </w:placeholder>
            <w15:color w:val="3366FF"/>
            <w:text/>
          </w:sdtPr>
          <w:sdtContent>
            <w:tc>
              <w:tcPr>
                <w:tcW w:w="1843" w:type="dxa"/>
              </w:tcPr>
              <w:p w14:paraId="3217FABD" w14:textId="57A74E61" w:rsidR="00F85B3B" w:rsidRPr="00E4025A" w:rsidRDefault="005F4331" w:rsidP="002C4230">
                <w:pPr>
                  <w:spacing w:after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F4331">
                  <w:rPr>
                    <w:color w:val="808080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color w:val="808080"/>
            </w:rPr>
            <w:id w:val="-1836444822"/>
            <w:placeholder>
              <w:docPart w:val="DefaultPlaceholder_-1854013440"/>
            </w:placeholder>
            <w15:color w:val="3366FF"/>
            <w:text/>
          </w:sdtPr>
          <w:sdtContent>
            <w:tc>
              <w:tcPr>
                <w:tcW w:w="1835" w:type="dxa"/>
              </w:tcPr>
              <w:p w14:paraId="5CFB029E" w14:textId="79F79B69" w:rsidR="00F85B3B" w:rsidRPr="00E4025A" w:rsidRDefault="005F4331" w:rsidP="002C4230">
                <w:pPr>
                  <w:spacing w:after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F4331">
                  <w:rPr>
                    <w:color w:val="808080"/>
                  </w:rPr>
                  <w:t>Klicken oder tippen Sie hier, um Text einzugeben.</w:t>
                </w:r>
              </w:p>
            </w:tc>
          </w:sdtContent>
        </w:sdt>
      </w:tr>
      <w:tr w:rsidR="007F79C7" w:rsidRPr="00E4025A" w14:paraId="59132B3E" w14:textId="77777777" w:rsidTr="00163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  <w:shd w:val="clear" w:color="auto" w:fill="FFFFFF" w:themeFill="background1"/>
          </w:tcPr>
          <w:p w14:paraId="376B9F5C" w14:textId="77777777" w:rsidR="007F79C7" w:rsidRPr="001639D5" w:rsidRDefault="007F79C7" w:rsidP="002C4230">
            <w:pPr>
              <w:spacing w:after="0"/>
              <w:jc w:val="center"/>
              <w:rPr>
                <w:b w:val="0"/>
                <w:bCs w:val="0"/>
              </w:rPr>
            </w:pPr>
            <w:r w:rsidRPr="001639D5">
              <w:rPr>
                <w:b w:val="0"/>
                <w:bCs w:val="0"/>
              </w:rPr>
              <w:t>2</w:t>
            </w:r>
          </w:p>
        </w:tc>
        <w:sdt>
          <w:sdtPr>
            <w:id w:val="-162777787"/>
            <w:placeholder>
              <w:docPart w:val="DefaultPlaceholder_-1854013440"/>
            </w:placeholder>
            <w:showingPlcHdr/>
            <w15:color w:val="3366FF"/>
            <w:text/>
          </w:sdtPr>
          <w:sdtContent>
            <w:tc>
              <w:tcPr>
                <w:tcW w:w="4892" w:type="dxa"/>
              </w:tcPr>
              <w:p w14:paraId="36CD6F41" w14:textId="40C761E2" w:rsidR="007F79C7" w:rsidRPr="00E4025A" w:rsidRDefault="00694952" w:rsidP="002C4230">
                <w:pPr>
                  <w:spacing w:after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4B52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color w:val="808080"/>
            </w:rPr>
            <w:id w:val="-1319189844"/>
            <w:placeholder>
              <w:docPart w:val="DefaultPlaceholder_-1854013440"/>
            </w:placeholder>
            <w15:color w:val="3366FF"/>
            <w:text/>
          </w:sdtPr>
          <w:sdtContent>
            <w:tc>
              <w:tcPr>
                <w:tcW w:w="1843" w:type="dxa"/>
              </w:tcPr>
              <w:p w14:paraId="0231DA7F" w14:textId="61BC3843" w:rsidR="007F79C7" w:rsidRPr="00E4025A" w:rsidRDefault="005F4331" w:rsidP="002C4230">
                <w:pPr>
                  <w:spacing w:after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F4331">
                  <w:rPr>
                    <w:color w:val="808080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color w:val="808080"/>
            </w:rPr>
            <w:id w:val="787317897"/>
            <w:placeholder>
              <w:docPart w:val="DefaultPlaceholder_-1854013440"/>
            </w:placeholder>
            <w15:color w:val="3366FF"/>
            <w:text/>
          </w:sdtPr>
          <w:sdtContent>
            <w:tc>
              <w:tcPr>
                <w:tcW w:w="1835" w:type="dxa"/>
              </w:tcPr>
              <w:p w14:paraId="4D97F15C" w14:textId="70C837A7" w:rsidR="007F79C7" w:rsidRPr="00E4025A" w:rsidRDefault="005F4331" w:rsidP="002C4230">
                <w:pPr>
                  <w:spacing w:after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F4331">
                  <w:rPr>
                    <w:color w:val="808080"/>
                  </w:rPr>
                  <w:t>Klicken oder tippen Sie hier, um Text einzugeben.</w:t>
                </w:r>
              </w:p>
            </w:tc>
          </w:sdtContent>
        </w:sdt>
      </w:tr>
      <w:tr w:rsidR="00F85B3B" w:rsidRPr="00E4025A" w14:paraId="3C399A95" w14:textId="77777777" w:rsidTr="00B53812">
        <w:trPr>
          <w:trHeight w:val="8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  <w:shd w:val="clear" w:color="auto" w:fill="FFFFFF" w:themeFill="background1"/>
          </w:tcPr>
          <w:p w14:paraId="4F6ECBAE" w14:textId="77777777" w:rsidR="00F85B3B" w:rsidRPr="001639D5" w:rsidRDefault="007F79C7" w:rsidP="002C4230">
            <w:pPr>
              <w:spacing w:after="0"/>
              <w:jc w:val="center"/>
              <w:rPr>
                <w:b w:val="0"/>
                <w:bCs w:val="0"/>
              </w:rPr>
            </w:pPr>
            <w:r w:rsidRPr="001639D5">
              <w:rPr>
                <w:b w:val="0"/>
                <w:bCs w:val="0"/>
              </w:rPr>
              <w:t>3</w:t>
            </w:r>
          </w:p>
        </w:tc>
        <w:sdt>
          <w:sdtPr>
            <w:id w:val="-2097543083"/>
            <w:placeholder>
              <w:docPart w:val="3FD8501F5A544E9BA624FD89C508A335"/>
            </w:placeholder>
            <w:showingPlcHdr/>
            <w15:color w:val="3366FF"/>
            <w:text/>
          </w:sdtPr>
          <w:sdtContent>
            <w:tc>
              <w:tcPr>
                <w:tcW w:w="4892" w:type="dxa"/>
              </w:tcPr>
              <w:p w14:paraId="6888AA1A" w14:textId="7B7EC38B" w:rsidR="00F85B3B" w:rsidRPr="00E4025A" w:rsidRDefault="00670901" w:rsidP="002C4230">
                <w:pPr>
                  <w:spacing w:after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4B52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color w:val="808080"/>
            </w:rPr>
            <w:id w:val="-1185665616"/>
            <w:placeholder>
              <w:docPart w:val="DefaultPlaceholder_-1854013440"/>
            </w:placeholder>
            <w:text/>
          </w:sdtPr>
          <w:sdtContent>
            <w:tc>
              <w:tcPr>
                <w:tcW w:w="1843" w:type="dxa"/>
              </w:tcPr>
              <w:p w14:paraId="5DF283C1" w14:textId="35E62BE0" w:rsidR="00F85B3B" w:rsidRPr="00E4025A" w:rsidRDefault="005F4331" w:rsidP="002C4230">
                <w:pPr>
                  <w:spacing w:after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F4331">
                  <w:rPr>
                    <w:color w:val="808080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color w:val="808080"/>
            </w:rPr>
            <w:id w:val="1963073004"/>
            <w:placeholder>
              <w:docPart w:val="DefaultPlaceholder_-1854013440"/>
            </w:placeholder>
            <w15:color w:val="3366FF"/>
            <w:text/>
          </w:sdtPr>
          <w:sdtContent>
            <w:tc>
              <w:tcPr>
                <w:tcW w:w="1835" w:type="dxa"/>
              </w:tcPr>
              <w:p w14:paraId="3BB57AED" w14:textId="45A80406" w:rsidR="00F85B3B" w:rsidRPr="00E4025A" w:rsidRDefault="005F4331" w:rsidP="002C4230">
                <w:pPr>
                  <w:spacing w:after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5F4331">
                  <w:rPr>
                    <w:color w:val="808080"/>
                  </w:rPr>
                  <w:t>Klicken oder tippen Sie hier, um Text einzugeben.</w:t>
                </w:r>
              </w:p>
            </w:tc>
          </w:sdtContent>
        </w:sdt>
      </w:tr>
    </w:tbl>
    <w:p w14:paraId="08EC20B9" w14:textId="4BFE6B8F" w:rsidR="00C66F0E" w:rsidRDefault="00C66F0E" w:rsidP="00B53812">
      <w:pPr>
        <w:spacing w:after="120" w:line="120" w:lineRule="atLeast"/>
      </w:pPr>
    </w:p>
    <w:p w14:paraId="476F93FD" w14:textId="1B9E9576" w:rsidR="00FD716A" w:rsidRDefault="00FD716A" w:rsidP="00FD716A">
      <w:pPr>
        <w:pStyle w:val="berschrift2"/>
        <w:spacing w:before="240"/>
      </w:pPr>
      <w:bookmarkStart w:id="0" w:name="_Hlk114663258"/>
      <w:r>
        <w:t>Referenzen</w:t>
      </w:r>
    </w:p>
    <w:p w14:paraId="2DD883DE" w14:textId="77777777" w:rsidR="008622E3" w:rsidRPr="008622E3" w:rsidRDefault="008622E3" w:rsidP="008622E3">
      <w:pPr>
        <w:spacing w:after="0"/>
      </w:pPr>
    </w:p>
    <w:tbl>
      <w:tblPr>
        <w:tblStyle w:val="Gitternetztabelle1hell"/>
        <w:tblW w:w="9067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90"/>
        <w:gridCol w:w="8577"/>
      </w:tblGrid>
      <w:tr w:rsidR="008622E3" w:rsidRPr="00E4025A" w14:paraId="31BFFF34" w14:textId="77777777" w:rsidTr="008622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  <w:shd w:val="clear" w:color="auto" w:fill="CCDFE9" w:themeFill="accent6" w:themeFillTint="66"/>
          </w:tcPr>
          <w:p w14:paraId="0EF9C0A2" w14:textId="77777777" w:rsidR="008622E3" w:rsidRPr="00E4025A" w:rsidRDefault="008622E3" w:rsidP="00D40975">
            <w:pPr>
              <w:spacing w:after="0"/>
              <w:jc w:val="center"/>
            </w:pPr>
            <w:r w:rsidRPr="00E4025A">
              <w:t>Nr.</w:t>
            </w:r>
          </w:p>
        </w:tc>
        <w:tc>
          <w:tcPr>
            <w:tcW w:w="8577" w:type="dxa"/>
            <w:shd w:val="clear" w:color="auto" w:fill="CCDFE9" w:themeFill="accent6" w:themeFillTint="66"/>
          </w:tcPr>
          <w:p w14:paraId="1E5FAE7E" w14:textId="0D4A606F" w:rsidR="008622E3" w:rsidRPr="00E4025A" w:rsidRDefault="008622E3" w:rsidP="00D40975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Name</w:t>
            </w:r>
          </w:p>
        </w:tc>
      </w:tr>
      <w:tr w:rsidR="008622E3" w:rsidRPr="005C52D8" w14:paraId="4495ADEF" w14:textId="77777777" w:rsidTr="008622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  <w:shd w:val="clear" w:color="auto" w:fill="FFFFFF" w:themeFill="background1"/>
          </w:tcPr>
          <w:p w14:paraId="2DAE4D20" w14:textId="77777777" w:rsidR="008622E3" w:rsidRPr="008622E3" w:rsidRDefault="008622E3" w:rsidP="00D40975">
            <w:pPr>
              <w:spacing w:after="0"/>
              <w:jc w:val="center"/>
              <w:rPr>
                <w:b w:val="0"/>
                <w:bCs w:val="0"/>
              </w:rPr>
            </w:pPr>
            <w:r w:rsidRPr="008622E3">
              <w:rPr>
                <w:b w:val="0"/>
                <w:bCs w:val="0"/>
              </w:rPr>
              <w:t>1</w:t>
            </w:r>
          </w:p>
        </w:tc>
        <w:tc>
          <w:tcPr>
            <w:tcW w:w="8577" w:type="dxa"/>
          </w:tcPr>
          <w:p w14:paraId="12D1994C" w14:textId="7D2F060A" w:rsidR="008622E3" w:rsidRPr="008622E3" w:rsidRDefault="00B53812" w:rsidP="00D4097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VDA Automotive </w:t>
            </w:r>
            <w:r w:rsidRPr="008622E3">
              <w:rPr>
                <w:lang w:val="en-US"/>
              </w:rPr>
              <w:t>SPICE®</w:t>
            </w:r>
            <w:r>
              <w:rPr>
                <w:lang w:val="en-US"/>
              </w:rPr>
              <w:t xml:space="preserve"> Version 3.1 </w:t>
            </w:r>
          </w:p>
        </w:tc>
      </w:tr>
      <w:tr w:rsidR="008622E3" w:rsidRPr="00E0277E" w14:paraId="5097402F" w14:textId="77777777" w:rsidTr="008622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  <w:shd w:val="clear" w:color="auto" w:fill="FFFFFF" w:themeFill="background1"/>
          </w:tcPr>
          <w:p w14:paraId="5D02D208" w14:textId="004CED65" w:rsidR="008622E3" w:rsidRPr="008622E3" w:rsidRDefault="00DD5CB6" w:rsidP="00D40975">
            <w:pPr>
              <w:spacing w:after="0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</w:t>
            </w:r>
          </w:p>
        </w:tc>
        <w:tc>
          <w:tcPr>
            <w:tcW w:w="8577" w:type="dxa"/>
          </w:tcPr>
          <w:p w14:paraId="50405F5D" w14:textId="52EA9E9F" w:rsidR="008622E3" w:rsidRPr="008622E3" w:rsidRDefault="008622E3" w:rsidP="00D4097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VDA </w:t>
            </w:r>
            <w:r w:rsidR="00B53812">
              <w:rPr>
                <w:lang w:val="en-US"/>
              </w:rPr>
              <w:t xml:space="preserve">Automotive </w:t>
            </w:r>
            <w:r w:rsidR="00B53812" w:rsidRPr="008622E3">
              <w:rPr>
                <w:lang w:val="en-US"/>
              </w:rPr>
              <w:t>SPICE®</w:t>
            </w:r>
            <w:r w:rsidR="00B53812">
              <w:rPr>
                <w:lang w:val="en-US"/>
              </w:rPr>
              <w:t xml:space="preserve"> </w:t>
            </w:r>
            <w:r>
              <w:rPr>
                <w:lang w:val="en-US"/>
              </w:rPr>
              <w:t>Guidelines</w:t>
            </w:r>
            <w:r w:rsidR="00B53812">
              <w:rPr>
                <w:lang w:val="en-US"/>
              </w:rPr>
              <w:t xml:space="preserve"> </w:t>
            </w:r>
            <w:r w:rsidR="00B53812" w:rsidRPr="008622E3">
              <w:rPr>
                <w:lang w:val="en-US"/>
              </w:rPr>
              <w:t>(</w:t>
            </w:r>
            <w:r w:rsidR="00B53812">
              <w:rPr>
                <w:lang w:val="en-US"/>
              </w:rPr>
              <w:t>1</w:t>
            </w:r>
            <w:r w:rsidR="00B53812" w:rsidRPr="008622E3">
              <w:rPr>
                <w:vertAlign w:val="superscript"/>
                <w:lang w:val="en-US"/>
              </w:rPr>
              <w:t>st</w:t>
            </w:r>
            <w:r w:rsidR="00B53812">
              <w:rPr>
                <w:lang w:val="en-US"/>
              </w:rPr>
              <w:t xml:space="preserve"> Edition</w:t>
            </w:r>
            <w:r w:rsidR="00B53812" w:rsidRPr="008622E3">
              <w:rPr>
                <w:lang w:val="en-US"/>
              </w:rPr>
              <w:t>)</w:t>
            </w:r>
          </w:p>
        </w:tc>
      </w:tr>
      <w:tr w:rsidR="008622E3" w:rsidRPr="00E0277E" w14:paraId="7F679289" w14:textId="77777777" w:rsidTr="008622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  <w:shd w:val="clear" w:color="auto" w:fill="FFFFFF" w:themeFill="background1"/>
          </w:tcPr>
          <w:p w14:paraId="0F79AC96" w14:textId="207DCB97" w:rsidR="008622E3" w:rsidRDefault="00DD5CB6" w:rsidP="00D40975">
            <w:pPr>
              <w:spacing w:after="0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</w:t>
            </w:r>
          </w:p>
        </w:tc>
        <w:tc>
          <w:tcPr>
            <w:tcW w:w="8577" w:type="dxa"/>
          </w:tcPr>
          <w:p w14:paraId="49DEB236" w14:textId="778F4082" w:rsidR="008622E3" w:rsidRDefault="008622E3" w:rsidP="00D4097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VDA </w:t>
            </w:r>
            <w:bookmarkStart w:id="1" w:name="_Hlk114666171"/>
            <w:r>
              <w:rPr>
                <w:lang w:val="en-US"/>
              </w:rPr>
              <w:t xml:space="preserve">Automotive </w:t>
            </w:r>
            <w:r w:rsidR="005C52D8">
              <w:rPr>
                <w:lang w:val="en-US"/>
              </w:rPr>
              <w:t>Cybersecurity</w:t>
            </w:r>
            <w:r>
              <w:rPr>
                <w:lang w:val="en-US"/>
              </w:rPr>
              <w:t xml:space="preserve"> Management System </w:t>
            </w:r>
            <w:bookmarkEnd w:id="1"/>
            <w:r w:rsidR="0053539E">
              <w:rPr>
                <w:lang w:val="en-US"/>
              </w:rPr>
              <w:t xml:space="preserve">Audit </w:t>
            </w:r>
            <w:r>
              <w:rPr>
                <w:lang w:val="en-US"/>
              </w:rPr>
              <w:t>(1</w:t>
            </w:r>
            <w:r w:rsidRPr="008622E3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 xml:space="preserve"> Edition)</w:t>
            </w:r>
          </w:p>
        </w:tc>
      </w:tr>
      <w:tr w:rsidR="00B53812" w:rsidRPr="00E0277E" w14:paraId="07A56B19" w14:textId="77777777" w:rsidTr="008622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" w:type="dxa"/>
            <w:shd w:val="clear" w:color="auto" w:fill="FFFFFF" w:themeFill="background1"/>
          </w:tcPr>
          <w:p w14:paraId="073694D7" w14:textId="699846CE" w:rsidR="00B53812" w:rsidRDefault="00B53812" w:rsidP="00D40975">
            <w:pPr>
              <w:spacing w:after="0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</w:t>
            </w:r>
          </w:p>
        </w:tc>
        <w:tc>
          <w:tcPr>
            <w:tcW w:w="8577" w:type="dxa"/>
          </w:tcPr>
          <w:p w14:paraId="53F8B786" w14:textId="4A2D4B02" w:rsidR="00B53812" w:rsidRDefault="00B53812" w:rsidP="00D40975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 xml:space="preserve">VDA </w:t>
            </w:r>
            <w:r w:rsidRPr="008622E3">
              <w:rPr>
                <w:lang w:val="en-US"/>
              </w:rPr>
              <w:t>Automotive SPICE® for Cybersecurity (</w:t>
            </w:r>
            <w:r>
              <w:rPr>
                <w:lang w:val="en-US"/>
              </w:rPr>
              <w:t>1</w:t>
            </w:r>
            <w:r w:rsidRPr="008622E3"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 xml:space="preserve"> Edition</w:t>
            </w:r>
            <w:r w:rsidRPr="008622E3">
              <w:rPr>
                <w:lang w:val="en-US"/>
              </w:rPr>
              <w:t>)</w:t>
            </w:r>
          </w:p>
        </w:tc>
      </w:tr>
      <w:bookmarkEnd w:id="0"/>
    </w:tbl>
    <w:p w14:paraId="7A713C97" w14:textId="77777777" w:rsidR="00FD716A" w:rsidRPr="008622E3" w:rsidRDefault="00FD716A" w:rsidP="00B53812">
      <w:pPr>
        <w:rPr>
          <w:lang w:val="en-US"/>
        </w:rPr>
      </w:pPr>
    </w:p>
    <w:sectPr w:rsidR="00FD716A" w:rsidRPr="008622E3" w:rsidSect="0005705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134" w:left="1418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6B823" w14:textId="77777777" w:rsidR="00A8666B" w:rsidRDefault="00A8666B">
      <w:r>
        <w:separator/>
      </w:r>
    </w:p>
  </w:endnote>
  <w:endnote w:type="continuationSeparator" w:id="0">
    <w:p w14:paraId="4BDEE7F3" w14:textId="77777777" w:rsidR="00A8666B" w:rsidRDefault="00A86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WAG TheSans">
    <w:panose1 w:val="020B0502050302020203"/>
    <w:charset w:val="00"/>
    <w:family w:val="swiss"/>
    <w:pitch w:val="variable"/>
    <w:sig w:usb0="A00002FF" w:usb1="5000605B" w:usb2="00000000" w:usb3="00000000" w:csb0="0000009F" w:csb1="00000000"/>
    <w:embedRegular r:id="rId1" w:fontKey="{E68E9012-90EB-4E63-9AC0-013B74E90776}"/>
    <w:embedBold r:id="rId2" w:fontKey="{BEA0B8C8-F1B9-4FC8-8208-0FB7A213FAD8}"/>
    <w:embedItalic r:id="rId3" w:fontKey="{80A8BEAF-0411-408F-8FF4-2E3F763A059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WAG TheAntiqua">
    <w:panose1 w:val="020A0503070302020204"/>
    <w:charset w:val="00"/>
    <w:family w:val="roman"/>
    <w:pitch w:val="variable"/>
    <w:sig w:usb0="A00002FF" w:usb1="5000605B" w:usb2="00000000" w:usb3="00000000" w:csb0="0000009F" w:csb1="00000000"/>
    <w:embedBold r:id="rId4" w:fontKey="{96423C0F-CA78-41EF-93B1-B365CA8C926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2E1D330-55D8-44F5-A8D2-F5B5611C350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53A0B" w14:textId="381FA8C6" w:rsidR="00F826B4" w:rsidRPr="00F37246" w:rsidRDefault="00FF0988" w:rsidP="00DA4E19">
    <w:pPr>
      <w:pStyle w:val="Fuzeile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7968" behindDoc="0" locked="0" layoutInCell="0" allowOverlap="1" wp14:anchorId="319A9483" wp14:editId="6665DA27">
              <wp:simplePos x="0" y="0"/>
              <wp:positionH relativeFrom="page">
                <wp:posOffset>0</wp:posOffset>
              </wp:positionH>
              <wp:positionV relativeFrom="page">
                <wp:posOffset>10249535</wp:posOffset>
              </wp:positionV>
              <wp:extent cx="7560310" cy="252095"/>
              <wp:effectExtent l="0" t="0" r="0" b="14605"/>
              <wp:wrapNone/>
              <wp:docPr id="11" name="MSIPCM3a8549cba3ab86d5e5d0694f" descr="{&quot;HashCode&quot;:-5421493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24DA780" w14:textId="77777777" w:rsidR="00FF0988" w:rsidRPr="00DC0879" w:rsidRDefault="00FF0988" w:rsidP="00FF0988">
                          <w:pPr>
                            <w:spacing w:after="0"/>
                            <w:rPr>
                              <w:rFonts w:ascii="Arial" w:hAnsi="Arial" w:cs="Arial"/>
                              <w:color w:val="000000"/>
                              <w:sz w:val="16"/>
                            </w:rPr>
                          </w:pPr>
                          <w:r w:rsidRPr="00DC0879">
                            <w:rPr>
                              <w:rFonts w:ascii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9A9483" id="_x0000_t202" coordsize="21600,21600" o:spt="202" path="m,l,21600r21600,l21600,xe">
              <v:stroke joinstyle="miter"/>
              <v:path gradientshapeok="t" o:connecttype="rect"/>
            </v:shapetype>
            <v:shape id="MSIPCM3a8549cba3ab86d5e5d0694f" o:spid="_x0000_s1026" type="#_x0000_t202" alt="{&quot;HashCode&quot;:-54214931,&quot;Height&quot;:841.0,&quot;Width&quot;:595.0,&quot;Placement&quot;:&quot;Footer&quot;,&quot;Index&quot;:&quot;Primary&quot;,&quot;Section&quot;:1,&quot;Top&quot;:0.0,&quot;Left&quot;:0.0}" style="position:absolute;margin-left:0;margin-top:807.05pt;width:595.3pt;height:19.85pt;z-index: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" o:allowincell="f" filled="f" stroked="f" strokeweight=".5pt">
              <v:textbox inset="20pt,0,,0">
                <w:txbxContent>
                  <w:p w14:paraId="424DA780" w14:textId="77777777" w:rsidR="00FF0988" w:rsidRPr="00DC0879" w:rsidRDefault="00FF0988" w:rsidP="00FF0988">
                    <w:pPr>
                      <w:spacing w:after="0"/>
                      <w:rPr>
                        <w:rFonts w:ascii="Arial" w:hAnsi="Arial" w:cs="Arial"/>
                        <w:color w:val="000000"/>
                        <w:sz w:val="16"/>
                      </w:rPr>
                    </w:pPr>
                    <w:r w:rsidRPr="00DC0879">
                      <w:rPr>
                        <w:rFonts w:ascii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826B4"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46B4E6D3" wp14:editId="004A7C1D">
              <wp:simplePos x="0" y="0"/>
              <wp:positionH relativeFrom="margin">
                <wp:posOffset>5400675</wp:posOffset>
              </wp:positionH>
              <wp:positionV relativeFrom="margin">
                <wp:posOffset>9192260</wp:posOffset>
              </wp:positionV>
              <wp:extent cx="360000" cy="180000"/>
              <wp:effectExtent l="0" t="0" r="2540" b="10795"/>
              <wp:wrapNone/>
              <wp:docPr id="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00" cy="18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5FF4FB" w14:textId="25BA3DCC" w:rsidR="00F826B4" w:rsidRDefault="00F826B4" w:rsidP="00AB335F">
                          <w:pPr>
                            <w:pStyle w:val="Kopfzeile"/>
                            <w:jc w:val="right"/>
                          </w:pPr>
                          <w:r>
                            <w:rPr>
                              <w:rStyle w:val="Seitenzahl"/>
                            </w:rPr>
                            <w:fldChar w:fldCharType="begin"/>
                          </w:r>
                          <w:r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>
                            <w:rPr>
                              <w:rStyle w:val="Seitenzahl"/>
                            </w:rPr>
                            <w:fldChar w:fldCharType="separate"/>
                          </w:r>
                          <w:r w:rsidR="006F5B6E">
                            <w:rPr>
                              <w:rStyle w:val="Seitenzahl"/>
                              <w:noProof/>
                            </w:rPr>
                            <w:t>8</w:t>
                          </w:r>
                          <w:r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B4E6D3" id="Text Box 8" o:spid="_x0000_s1027" type="#_x0000_t202" style="position:absolute;margin-left:425.25pt;margin-top:723.8pt;width:28.35pt;height:14.1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" filled="f" stroked="f">
              <v:textbox inset="0,0,0,0">
                <w:txbxContent>
                  <w:p w14:paraId="255FF4FB" w14:textId="25BA3DCC" w:rsidR="00F826B4" w:rsidRDefault="00F826B4" w:rsidP="00AB335F">
                    <w:pPr>
                      <w:pStyle w:val="Kopfzeile"/>
                      <w:jc w:val="right"/>
                    </w:pPr>
                    <w:r>
                      <w:rPr>
                        <w:rStyle w:val="Seitenzahl"/>
                      </w:rPr>
                      <w:fldChar w:fldCharType="begin"/>
                    </w:r>
                    <w:r>
                      <w:rPr>
                        <w:rStyle w:val="Seitenzahl"/>
                      </w:rPr>
                      <w:instrText xml:space="preserve"> PAGE </w:instrText>
                    </w:r>
                    <w:r>
                      <w:rPr>
                        <w:rStyle w:val="Seitenzahl"/>
                      </w:rPr>
                      <w:fldChar w:fldCharType="separate"/>
                    </w:r>
                    <w:r w:rsidR="006F5B6E">
                      <w:rPr>
                        <w:rStyle w:val="Seitenzahl"/>
                        <w:noProof/>
                      </w:rPr>
                      <w:t>8</w:t>
                    </w:r>
                    <w:r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F826B4"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0B9F843" wp14:editId="39760A0B">
              <wp:simplePos x="0" y="0"/>
              <wp:positionH relativeFrom="column">
                <wp:posOffset>0</wp:posOffset>
              </wp:positionH>
              <wp:positionV relativeFrom="page">
                <wp:posOffset>612140</wp:posOffset>
              </wp:positionV>
              <wp:extent cx="5760085" cy="0"/>
              <wp:effectExtent l="9525" t="12065" r="12065" b="6985"/>
              <wp:wrapNone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89A969" id="Line 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48.2pt" to="453.55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7F0EwIAACg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" strokeweight=".5pt">
              <w10:wrap anchory="page"/>
            </v:line>
          </w:pict>
        </mc:Fallback>
      </mc:AlternateContent>
    </w:r>
    <w:r w:rsidR="00F826B4"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06C0A76" wp14:editId="4BDA08C3">
              <wp:simplePos x="0" y="0"/>
              <wp:positionH relativeFrom="column">
                <wp:posOffset>0</wp:posOffset>
              </wp:positionH>
              <wp:positionV relativeFrom="page">
                <wp:posOffset>10225405</wp:posOffset>
              </wp:positionV>
              <wp:extent cx="5364000" cy="180000"/>
              <wp:effectExtent l="0" t="0" r="8255" b="1079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4000" cy="18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E487C6" w14:textId="1A15EDA3" w:rsidR="00F826B4" w:rsidRPr="00755BE4" w:rsidRDefault="00F826B4" w:rsidP="00E00E00">
                          <w:pPr>
                            <w:pStyle w:val="Fuzeile"/>
                            <w:rPr>
                              <w:i w:val="0"/>
                            </w:rPr>
                          </w:pPr>
                          <w:r>
                            <w:rPr>
                              <w:i w:val="0"/>
                            </w:rPr>
                            <w:t>© Volkswagen Aktiengesellschaft</w:t>
                          </w:r>
                          <w:r w:rsidRPr="00755BE4">
                            <w:rPr>
                              <w:rFonts w:cs="Arial"/>
                              <w:i w:val="0"/>
                            </w:rPr>
                            <w:t> </w:t>
                          </w:r>
                          <w:r w:rsidRPr="00755BE4">
                            <w:rPr>
                              <w:i w:val="0"/>
                            </w:rPr>
                            <w:t>Version</w:t>
                          </w:r>
                          <w:r>
                            <w:rPr>
                              <w:i w:val="0"/>
                            </w:rPr>
                            <w:t xml:space="preserve"> 3.</w:t>
                          </w:r>
                          <w:r w:rsidR="00DD5CB6">
                            <w:rPr>
                              <w:i w:val="0"/>
                            </w:rPr>
                            <w:t>2</w:t>
                          </w:r>
                          <w:r>
                            <w:rPr>
                              <w:i w:val="0"/>
                            </w:rPr>
                            <w:t xml:space="preserve"> </w:t>
                          </w:r>
                          <w:r w:rsidRPr="00755BE4">
                            <w:rPr>
                              <w:i w:val="0"/>
                            </w:rPr>
                            <w:t>vom</w:t>
                          </w:r>
                          <w:r>
                            <w:rPr>
                              <w:i w:val="0"/>
                            </w:rPr>
                            <w:t xml:space="preserve"> </w:t>
                          </w:r>
                          <w:r w:rsidR="0066188D">
                            <w:rPr>
                              <w:i w:val="0"/>
                            </w:rPr>
                            <w:t>10</w:t>
                          </w:r>
                          <w:r w:rsidR="00FF0988">
                            <w:rPr>
                              <w:i w:val="0"/>
                            </w:rPr>
                            <w:t>.0</w:t>
                          </w:r>
                          <w:r w:rsidR="0066188D">
                            <w:rPr>
                              <w:i w:val="0"/>
                            </w:rPr>
                            <w:t>3</w:t>
                          </w:r>
                          <w:r>
                            <w:rPr>
                              <w:i w:val="0"/>
                            </w:rPr>
                            <w:t>.202</w:t>
                          </w:r>
                          <w:r w:rsidR="0066188D">
                            <w:rPr>
                              <w:i w:val="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6C0A76" id="Text Box 1" o:spid="_x0000_s1028" type="#_x0000_t202" style="position:absolute;margin-left:0;margin-top:805.15pt;width:422.35pt;height:14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" filled="f" stroked="f">
              <v:textbox inset="0,0,0,0">
                <w:txbxContent>
                  <w:p w14:paraId="2FE487C6" w14:textId="1A15EDA3" w:rsidR="00F826B4" w:rsidRPr="00755BE4" w:rsidRDefault="00F826B4" w:rsidP="00E00E00">
                    <w:pPr>
                      <w:pStyle w:val="Fuzeile"/>
                      <w:rPr>
                        <w:i w:val="0"/>
                      </w:rPr>
                    </w:pPr>
                    <w:r>
                      <w:rPr>
                        <w:i w:val="0"/>
                      </w:rPr>
                      <w:t>© Volkswagen Aktiengesellschaft</w:t>
                    </w:r>
                    <w:r w:rsidRPr="00755BE4">
                      <w:rPr>
                        <w:rFonts w:cs="Arial"/>
                        <w:i w:val="0"/>
                      </w:rPr>
                      <w:t> </w:t>
                    </w:r>
                    <w:r w:rsidRPr="00755BE4">
                      <w:rPr>
                        <w:i w:val="0"/>
                      </w:rPr>
                      <w:t>Version</w:t>
                    </w:r>
                    <w:r>
                      <w:rPr>
                        <w:i w:val="0"/>
                      </w:rPr>
                      <w:t xml:space="preserve"> 3.</w:t>
                    </w:r>
                    <w:r w:rsidR="00DD5CB6">
                      <w:rPr>
                        <w:i w:val="0"/>
                      </w:rPr>
                      <w:t>2</w:t>
                    </w:r>
                    <w:r>
                      <w:rPr>
                        <w:i w:val="0"/>
                      </w:rPr>
                      <w:t xml:space="preserve"> </w:t>
                    </w:r>
                    <w:r w:rsidRPr="00755BE4">
                      <w:rPr>
                        <w:i w:val="0"/>
                      </w:rPr>
                      <w:t>vom</w:t>
                    </w:r>
                    <w:r>
                      <w:rPr>
                        <w:i w:val="0"/>
                      </w:rPr>
                      <w:t xml:space="preserve"> </w:t>
                    </w:r>
                    <w:r w:rsidR="0066188D">
                      <w:rPr>
                        <w:i w:val="0"/>
                      </w:rPr>
                      <w:t>10</w:t>
                    </w:r>
                    <w:r w:rsidR="00FF0988">
                      <w:rPr>
                        <w:i w:val="0"/>
                      </w:rPr>
                      <w:t>.0</w:t>
                    </w:r>
                    <w:r w:rsidR="0066188D">
                      <w:rPr>
                        <w:i w:val="0"/>
                      </w:rPr>
                      <w:t>3</w:t>
                    </w:r>
                    <w:r>
                      <w:rPr>
                        <w:i w:val="0"/>
                      </w:rPr>
                      <w:t>.202</w:t>
                    </w:r>
                    <w:r w:rsidR="0066188D">
                      <w:rPr>
                        <w:i w:val="0"/>
                      </w:rPr>
                      <w:t>3</w:t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89B0F" w14:textId="0313639D" w:rsidR="00DF1D19" w:rsidRDefault="00DF1D19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0" allowOverlap="1" wp14:anchorId="19E1308A" wp14:editId="5F4E7E88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9" name="MSIPCM2d764ad597acddf0623877c1" descr="{&quot;HashCode&quot;:-5421493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AC8B1CE" w14:textId="1957718F" w:rsidR="00DF1D19" w:rsidRPr="00DF1D19" w:rsidRDefault="00DF1D19" w:rsidP="00DF1D19">
                          <w:pPr>
                            <w:spacing w:after="0"/>
                            <w:rPr>
                              <w:rFonts w:ascii="Arial" w:hAnsi="Arial" w:cs="Arial"/>
                              <w:color w:val="000000"/>
                              <w:sz w:val="16"/>
                            </w:rPr>
                          </w:pPr>
                          <w:r w:rsidRPr="00DF1D19">
                            <w:rPr>
                              <w:rFonts w:ascii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E1308A" id="_x0000_t202" coordsize="21600,21600" o:spt="202" path="m,l,21600r21600,l21600,xe">
              <v:stroke joinstyle="miter"/>
              <v:path gradientshapeok="t" o:connecttype="rect"/>
            </v:shapetype>
            <v:shape id="MSIPCM2d764ad597acddf0623877c1" o:spid="_x0000_s1029" type="#_x0000_t202" alt="{&quot;HashCode&quot;:-54214931,&quot;Height&quot;:841.0,&quot;Width&quot;:595.0,&quot;Placement&quot;:&quot;Footer&quot;,&quot;Index&quot;:&quot;FirstPage&quot;,&quot;Section&quot;:1,&quot;Top&quot;:0.0,&quot;Left&quot;:0.0}" style="position:absolute;margin-left:0;margin-top:807pt;width:595.3pt;height:19.85pt;z-index: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" o:allowincell="f" filled="f" stroked="f" strokeweight=".5pt">
              <v:textbox inset="20pt,0,,0">
                <w:txbxContent>
                  <w:p w14:paraId="2AC8B1CE" w14:textId="1957718F" w:rsidR="00DF1D19" w:rsidRPr="00DF1D19" w:rsidRDefault="00DF1D19" w:rsidP="00DF1D19">
                    <w:pPr>
                      <w:spacing w:after="0"/>
                      <w:rPr>
                        <w:rFonts w:ascii="Arial" w:hAnsi="Arial" w:cs="Arial"/>
                        <w:color w:val="000000"/>
                        <w:sz w:val="16"/>
                      </w:rPr>
                    </w:pPr>
                    <w:r w:rsidRPr="00DF1D19">
                      <w:rPr>
                        <w:rFonts w:ascii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016DA" w14:textId="77777777" w:rsidR="00A8666B" w:rsidRDefault="00A8666B">
      <w:r>
        <w:separator/>
      </w:r>
    </w:p>
  </w:footnote>
  <w:footnote w:type="continuationSeparator" w:id="0">
    <w:p w14:paraId="45DEEB7F" w14:textId="77777777" w:rsidR="00A8666B" w:rsidRDefault="00A866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7655"/>
    </w:tblGrid>
    <w:tr w:rsidR="00F826B4" w:rsidRPr="00F244E2" w14:paraId="2665EF31" w14:textId="77777777" w:rsidTr="00AB335F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7655" w:type="dxa"/>
          <w:vAlign w:val="bottom"/>
        </w:tcPr>
        <w:p w14:paraId="14128ADD" w14:textId="28596C97" w:rsidR="00F826B4" w:rsidRPr="00F244E2" w:rsidRDefault="00F826B4" w:rsidP="00AB335F">
          <w:pPr>
            <w:pStyle w:val="Kopfzeile"/>
            <w:framePr w:w="7655" w:wrap="around" w:vAnchor="page" w:hAnchor="text" w:y="483"/>
            <w:ind w:left="0" w:right="0"/>
            <w:rPr>
              <w:noProof/>
            </w:rPr>
          </w:pPr>
          <w:r>
            <w:t xml:space="preserve">Lieferantenselbstauskunft für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Headline </w:instrText>
          </w:r>
          <w:r>
            <w:rPr>
              <w:noProof/>
            </w:rPr>
            <w:fldChar w:fldCharType="separate"/>
          </w:r>
          <w:r w:rsidR="00176FA6">
            <w:rPr>
              <w:noProof/>
            </w:rPr>
            <w:t>Software-bestimmte Systeme</w:t>
          </w:r>
          <w:r>
            <w:rPr>
              <w:noProof/>
            </w:rPr>
            <w:fldChar w:fldCharType="end"/>
          </w:r>
        </w:p>
      </w:tc>
    </w:tr>
  </w:tbl>
  <w:p w14:paraId="2F95F967" w14:textId="77777777" w:rsidR="00F826B4" w:rsidRDefault="00F826B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DE33E" w14:textId="77777777" w:rsidR="00F826B4" w:rsidRDefault="00F826B4" w:rsidP="00091865">
    <w:pPr>
      <w:pStyle w:val="Kopfzeile"/>
      <w:spacing w:after="6420"/>
    </w:pPr>
    <w:r>
      <w:rPr>
        <w:noProof/>
        <w:lang w:eastAsia="zh-CN"/>
      </w:rPr>
      <w:drawing>
        <wp:anchor distT="0" distB="0" distL="114300" distR="114300" simplePos="0" relativeHeight="251654655" behindDoc="0" locked="0" layoutInCell="1" allowOverlap="1" wp14:anchorId="068F0E04" wp14:editId="391960FB">
          <wp:simplePos x="0" y="0"/>
          <wp:positionH relativeFrom="column">
            <wp:posOffset>1877869</wp:posOffset>
          </wp:positionH>
          <wp:positionV relativeFrom="paragraph">
            <wp:posOffset>1609090</wp:posOffset>
          </wp:positionV>
          <wp:extent cx="2005200" cy="421200"/>
          <wp:effectExtent l="0" t="0" r="0" b="0"/>
          <wp:wrapNone/>
          <wp:docPr id="54" name="Grafik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WAG_2015_CO_M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200" cy="42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DAA597F" wp14:editId="2B382E96">
              <wp:simplePos x="0" y="0"/>
              <wp:positionH relativeFrom="page">
                <wp:posOffset>360045</wp:posOffset>
              </wp:positionH>
              <wp:positionV relativeFrom="page">
                <wp:posOffset>4032250</wp:posOffset>
              </wp:positionV>
              <wp:extent cx="6840220" cy="0"/>
              <wp:effectExtent l="7620" t="12700" r="10160" b="6350"/>
              <wp:wrapNone/>
              <wp:docPr id="1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B95EAE" id="Line 12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17.5pt" to="566.95pt,3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" strokeweight=".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F20B2"/>
    <w:multiLevelType w:val="hybridMultilevel"/>
    <w:tmpl w:val="2D6030C8"/>
    <w:lvl w:ilvl="0" w:tplc="DF6CBD84">
      <w:start w:val="1"/>
      <w:numFmt w:val="decimal"/>
      <w:lvlText w:val="%1."/>
      <w:lvlJc w:val="left"/>
      <w:pPr>
        <w:ind w:left="38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08" w:hanging="360"/>
      </w:pPr>
    </w:lvl>
    <w:lvl w:ilvl="2" w:tplc="0407001B" w:tentative="1">
      <w:start w:val="1"/>
      <w:numFmt w:val="lowerRoman"/>
      <w:lvlText w:val="%3."/>
      <w:lvlJc w:val="right"/>
      <w:pPr>
        <w:ind w:left="1828" w:hanging="180"/>
      </w:pPr>
    </w:lvl>
    <w:lvl w:ilvl="3" w:tplc="0407000F" w:tentative="1">
      <w:start w:val="1"/>
      <w:numFmt w:val="decimal"/>
      <w:lvlText w:val="%4."/>
      <w:lvlJc w:val="left"/>
      <w:pPr>
        <w:ind w:left="2548" w:hanging="360"/>
      </w:pPr>
    </w:lvl>
    <w:lvl w:ilvl="4" w:tplc="04070019" w:tentative="1">
      <w:start w:val="1"/>
      <w:numFmt w:val="lowerLetter"/>
      <w:lvlText w:val="%5."/>
      <w:lvlJc w:val="left"/>
      <w:pPr>
        <w:ind w:left="3268" w:hanging="360"/>
      </w:pPr>
    </w:lvl>
    <w:lvl w:ilvl="5" w:tplc="0407001B" w:tentative="1">
      <w:start w:val="1"/>
      <w:numFmt w:val="lowerRoman"/>
      <w:lvlText w:val="%6."/>
      <w:lvlJc w:val="right"/>
      <w:pPr>
        <w:ind w:left="3988" w:hanging="180"/>
      </w:pPr>
    </w:lvl>
    <w:lvl w:ilvl="6" w:tplc="0407000F" w:tentative="1">
      <w:start w:val="1"/>
      <w:numFmt w:val="decimal"/>
      <w:lvlText w:val="%7."/>
      <w:lvlJc w:val="left"/>
      <w:pPr>
        <w:ind w:left="4708" w:hanging="360"/>
      </w:pPr>
    </w:lvl>
    <w:lvl w:ilvl="7" w:tplc="04070019" w:tentative="1">
      <w:start w:val="1"/>
      <w:numFmt w:val="lowerLetter"/>
      <w:lvlText w:val="%8."/>
      <w:lvlJc w:val="left"/>
      <w:pPr>
        <w:ind w:left="5428" w:hanging="360"/>
      </w:pPr>
    </w:lvl>
    <w:lvl w:ilvl="8" w:tplc="0407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1" w15:restartNumberingAfterBreak="0">
    <w:nsid w:val="03D11591"/>
    <w:multiLevelType w:val="multilevel"/>
    <w:tmpl w:val="09BE0A18"/>
    <w:lvl w:ilvl="0">
      <w:start w:val="1"/>
      <w:numFmt w:val="decimal"/>
      <w:pStyle w:val="berschrift1"/>
      <w:suff w:val="nothing"/>
      <w:lvlText w:val="%1 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berschrift2"/>
      <w:suff w:val="nothing"/>
      <w:lvlText w:val="%1.%2  "/>
      <w:lvlJc w:val="left"/>
      <w:pPr>
        <w:ind w:left="851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0D03665D"/>
    <w:multiLevelType w:val="hybridMultilevel"/>
    <w:tmpl w:val="5E76675A"/>
    <w:lvl w:ilvl="0" w:tplc="85745104">
      <w:start w:val="1"/>
      <w:numFmt w:val="decimal"/>
      <w:lvlText w:val="%1."/>
      <w:lvlJc w:val="left"/>
      <w:pPr>
        <w:ind w:left="38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08" w:hanging="360"/>
      </w:pPr>
    </w:lvl>
    <w:lvl w:ilvl="2" w:tplc="0407001B" w:tentative="1">
      <w:start w:val="1"/>
      <w:numFmt w:val="lowerRoman"/>
      <w:lvlText w:val="%3."/>
      <w:lvlJc w:val="right"/>
      <w:pPr>
        <w:ind w:left="1828" w:hanging="180"/>
      </w:pPr>
    </w:lvl>
    <w:lvl w:ilvl="3" w:tplc="0407000F" w:tentative="1">
      <w:start w:val="1"/>
      <w:numFmt w:val="decimal"/>
      <w:lvlText w:val="%4."/>
      <w:lvlJc w:val="left"/>
      <w:pPr>
        <w:ind w:left="2548" w:hanging="360"/>
      </w:pPr>
    </w:lvl>
    <w:lvl w:ilvl="4" w:tplc="04070019" w:tentative="1">
      <w:start w:val="1"/>
      <w:numFmt w:val="lowerLetter"/>
      <w:lvlText w:val="%5."/>
      <w:lvlJc w:val="left"/>
      <w:pPr>
        <w:ind w:left="3268" w:hanging="360"/>
      </w:pPr>
    </w:lvl>
    <w:lvl w:ilvl="5" w:tplc="0407001B" w:tentative="1">
      <w:start w:val="1"/>
      <w:numFmt w:val="lowerRoman"/>
      <w:lvlText w:val="%6."/>
      <w:lvlJc w:val="right"/>
      <w:pPr>
        <w:ind w:left="3988" w:hanging="180"/>
      </w:pPr>
    </w:lvl>
    <w:lvl w:ilvl="6" w:tplc="0407000F" w:tentative="1">
      <w:start w:val="1"/>
      <w:numFmt w:val="decimal"/>
      <w:lvlText w:val="%7."/>
      <w:lvlJc w:val="left"/>
      <w:pPr>
        <w:ind w:left="4708" w:hanging="360"/>
      </w:pPr>
    </w:lvl>
    <w:lvl w:ilvl="7" w:tplc="04070019" w:tentative="1">
      <w:start w:val="1"/>
      <w:numFmt w:val="lowerLetter"/>
      <w:lvlText w:val="%8."/>
      <w:lvlJc w:val="left"/>
      <w:pPr>
        <w:ind w:left="5428" w:hanging="360"/>
      </w:pPr>
    </w:lvl>
    <w:lvl w:ilvl="8" w:tplc="0407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3" w15:restartNumberingAfterBreak="0">
    <w:nsid w:val="17610AE7"/>
    <w:multiLevelType w:val="hybridMultilevel"/>
    <w:tmpl w:val="8AFC7B34"/>
    <w:lvl w:ilvl="0" w:tplc="73D8B710">
      <w:start w:val="4"/>
      <w:numFmt w:val="bullet"/>
      <w:lvlText w:val="-"/>
      <w:lvlJc w:val="left"/>
      <w:pPr>
        <w:ind w:left="720" w:hanging="360"/>
      </w:pPr>
      <w:rPr>
        <w:rFonts w:ascii="VWAG TheSans" w:eastAsia="Times New Roman" w:hAnsi="VWAG TheSan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292ECB"/>
    <w:multiLevelType w:val="hybridMultilevel"/>
    <w:tmpl w:val="5E76675A"/>
    <w:lvl w:ilvl="0" w:tplc="85745104">
      <w:start w:val="1"/>
      <w:numFmt w:val="decimal"/>
      <w:lvlText w:val="%1."/>
      <w:lvlJc w:val="left"/>
      <w:pPr>
        <w:ind w:left="38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08" w:hanging="360"/>
      </w:pPr>
    </w:lvl>
    <w:lvl w:ilvl="2" w:tplc="0407001B" w:tentative="1">
      <w:start w:val="1"/>
      <w:numFmt w:val="lowerRoman"/>
      <w:lvlText w:val="%3."/>
      <w:lvlJc w:val="right"/>
      <w:pPr>
        <w:ind w:left="1828" w:hanging="180"/>
      </w:pPr>
    </w:lvl>
    <w:lvl w:ilvl="3" w:tplc="0407000F" w:tentative="1">
      <w:start w:val="1"/>
      <w:numFmt w:val="decimal"/>
      <w:lvlText w:val="%4."/>
      <w:lvlJc w:val="left"/>
      <w:pPr>
        <w:ind w:left="2548" w:hanging="360"/>
      </w:pPr>
    </w:lvl>
    <w:lvl w:ilvl="4" w:tplc="04070019" w:tentative="1">
      <w:start w:val="1"/>
      <w:numFmt w:val="lowerLetter"/>
      <w:lvlText w:val="%5."/>
      <w:lvlJc w:val="left"/>
      <w:pPr>
        <w:ind w:left="3268" w:hanging="360"/>
      </w:pPr>
    </w:lvl>
    <w:lvl w:ilvl="5" w:tplc="0407001B" w:tentative="1">
      <w:start w:val="1"/>
      <w:numFmt w:val="lowerRoman"/>
      <w:lvlText w:val="%6."/>
      <w:lvlJc w:val="right"/>
      <w:pPr>
        <w:ind w:left="3988" w:hanging="180"/>
      </w:pPr>
    </w:lvl>
    <w:lvl w:ilvl="6" w:tplc="0407000F" w:tentative="1">
      <w:start w:val="1"/>
      <w:numFmt w:val="decimal"/>
      <w:lvlText w:val="%7."/>
      <w:lvlJc w:val="left"/>
      <w:pPr>
        <w:ind w:left="4708" w:hanging="360"/>
      </w:pPr>
    </w:lvl>
    <w:lvl w:ilvl="7" w:tplc="04070019" w:tentative="1">
      <w:start w:val="1"/>
      <w:numFmt w:val="lowerLetter"/>
      <w:lvlText w:val="%8."/>
      <w:lvlJc w:val="left"/>
      <w:pPr>
        <w:ind w:left="5428" w:hanging="360"/>
      </w:pPr>
    </w:lvl>
    <w:lvl w:ilvl="8" w:tplc="0407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5" w15:restartNumberingAfterBreak="0">
    <w:nsid w:val="39E13AF7"/>
    <w:multiLevelType w:val="multilevel"/>
    <w:tmpl w:val="AFCA7750"/>
    <w:lvl w:ilvl="0">
      <w:start w:val="1"/>
      <w:numFmt w:val="decimal"/>
      <w:suff w:val="nothing"/>
      <w:lvlText w:val="%1 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  "/>
      <w:lvlJc w:val="left"/>
      <w:pPr>
        <w:ind w:left="-32767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3B2D7538"/>
    <w:multiLevelType w:val="hybridMultilevel"/>
    <w:tmpl w:val="5E76675A"/>
    <w:lvl w:ilvl="0" w:tplc="85745104">
      <w:start w:val="1"/>
      <w:numFmt w:val="decimal"/>
      <w:lvlText w:val="%1."/>
      <w:lvlJc w:val="left"/>
      <w:pPr>
        <w:ind w:left="38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08" w:hanging="360"/>
      </w:pPr>
    </w:lvl>
    <w:lvl w:ilvl="2" w:tplc="0407001B" w:tentative="1">
      <w:start w:val="1"/>
      <w:numFmt w:val="lowerRoman"/>
      <w:lvlText w:val="%3."/>
      <w:lvlJc w:val="right"/>
      <w:pPr>
        <w:ind w:left="1828" w:hanging="180"/>
      </w:pPr>
    </w:lvl>
    <w:lvl w:ilvl="3" w:tplc="0407000F" w:tentative="1">
      <w:start w:val="1"/>
      <w:numFmt w:val="decimal"/>
      <w:lvlText w:val="%4."/>
      <w:lvlJc w:val="left"/>
      <w:pPr>
        <w:ind w:left="2548" w:hanging="360"/>
      </w:pPr>
    </w:lvl>
    <w:lvl w:ilvl="4" w:tplc="04070019" w:tentative="1">
      <w:start w:val="1"/>
      <w:numFmt w:val="lowerLetter"/>
      <w:lvlText w:val="%5."/>
      <w:lvlJc w:val="left"/>
      <w:pPr>
        <w:ind w:left="3268" w:hanging="360"/>
      </w:pPr>
    </w:lvl>
    <w:lvl w:ilvl="5" w:tplc="0407001B" w:tentative="1">
      <w:start w:val="1"/>
      <w:numFmt w:val="lowerRoman"/>
      <w:lvlText w:val="%6."/>
      <w:lvlJc w:val="right"/>
      <w:pPr>
        <w:ind w:left="3988" w:hanging="180"/>
      </w:pPr>
    </w:lvl>
    <w:lvl w:ilvl="6" w:tplc="0407000F" w:tentative="1">
      <w:start w:val="1"/>
      <w:numFmt w:val="decimal"/>
      <w:lvlText w:val="%7."/>
      <w:lvlJc w:val="left"/>
      <w:pPr>
        <w:ind w:left="4708" w:hanging="360"/>
      </w:pPr>
    </w:lvl>
    <w:lvl w:ilvl="7" w:tplc="04070019" w:tentative="1">
      <w:start w:val="1"/>
      <w:numFmt w:val="lowerLetter"/>
      <w:lvlText w:val="%8."/>
      <w:lvlJc w:val="left"/>
      <w:pPr>
        <w:ind w:left="5428" w:hanging="360"/>
      </w:pPr>
    </w:lvl>
    <w:lvl w:ilvl="8" w:tplc="0407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7" w15:restartNumberingAfterBreak="0">
    <w:nsid w:val="57C97EC9"/>
    <w:multiLevelType w:val="hybridMultilevel"/>
    <w:tmpl w:val="5E76675A"/>
    <w:lvl w:ilvl="0" w:tplc="85745104">
      <w:start w:val="1"/>
      <w:numFmt w:val="decimal"/>
      <w:lvlText w:val="%1."/>
      <w:lvlJc w:val="left"/>
      <w:pPr>
        <w:ind w:left="38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08" w:hanging="360"/>
      </w:pPr>
    </w:lvl>
    <w:lvl w:ilvl="2" w:tplc="0407001B" w:tentative="1">
      <w:start w:val="1"/>
      <w:numFmt w:val="lowerRoman"/>
      <w:lvlText w:val="%3."/>
      <w:lvlJc w:val="right"/>
      <w:pPr>
        <w:ind w:left="1828" w:hanging="180"/>
      </w:pPr>
    </w:lvl>
    <w:lvl w:ilvl="3" w:tplc="0407000F" w:tentative="1">
      <w:start w:val="1"/>
      <w:numFmt w:val="decimal"/>
      <w:lvlText w:val="%4."/>
      <w:lvlJc w:val="left"/>
      <w:pPr>
        <w:ind w:left="2548" w:hanging="360"/>
      </w:pPr>
    </w:lvl>
    <w:lvl w:ilvl="4" w:tplc="04070019" w:tentative="1">
      <w:start w:val="1"/>
      <w:numFmt w:val="lowerLetter"/>
      <w:lvlText w:val="%5."/>
      <w:lvlJc w:val="left"/>
      <w:pPr>
        <w:ind w:left="3268" w:hanging="360"/>
      </w:pPr>
    </w:lvl>
    <w:lvl w:ilvl="5" w:tplc="0407001B" w:tentative="1">
      <w:start w:val="1"/>
      <w:numFmt w:val="lowerRoman"/>
      <w:lvlText w:val="%6."/>
      <w:lvlJc w:val="right"/>
      <w:pPr>
        <w:ind w:left="3988" w:hanging="180"/>
      </w:pPr>
    </w:lvl>
    <w:lvl w:ilvl="6" w:tplc="0407000F" w:tentative="1">
      <w:start w:val="1"/>
      <w:numFmt w:val="decimal"/>
      <w:lvlText w:val="%7."/>
      <w:lvlJc w:val="left"/>
      <w:pPr>
        <w:ind w:left="4708" w:hanging="360"/>
      </w:pPr>
    </w:lvl>
    <w:lvl w:ilvl="7" w:tplc="04070019" w:tentative="1">
      <w:start w:val="1"/>
      <w:numFmt w:val="lowerLetter"/>
      <w:lvlText w:val="%8."/>
      <w:lvlJc w:val="left"/>
      <w:pPr>
        <w:ind w:left="5428" w:hanging="360"/>
      </w:pPr>
    </w:lvl>
    <w:lvl w:ilvl="8" w:tplc="0407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8" w15:restartNumberingAfterBreak="0">
    <w:nsid w:val="661E4F79"/>
    <w:multiLevelType w:val="multilevel"/>
    <w:tmpl w:val="30384074"/>
    <w:lvl w:ilvl="0">
      <w:start w:val="1"/>
      <w:numFmt w:val="decimal"/>
      <w:suff w:val="nothing"/>
      <w:lvlText w:val="%1 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  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68265427"/>
    <w:multiLevelType w:val="hybridMultilevel"/>
    <w:tmpl w:val="2C447F78"/>
    <w:lvl w:ilvl="0" w:tplc="DF6CBD84">
      <w:start w:val="1"/>
      <w:numFmt w:val="decimal"/>
      <w:lvlText w:val="%1."/>
      <w:lvlJc w:val="left"/>
      <w:pPr>
        <w:ind w:left="38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08" w:hanging="360"/>
      </w:pPr>
    </w:lvl>
    <w:lvl w:ilvl="2" w:tplc="0407001B" w:tentative="1">
      <w:start w:val="1"/>
      <w:numFmt w:val="lowerRoman"/>
      <w:lvlText w:val="%3."/>
      <w:lvlJc w:val="right"/>
      <w:pPr>
        <w:ind w:left="1828" w:hanging="180"/>
      </w:pPr>
    </w:lvl>
    <w:lvl w:ilvl="3" w:tplc="0407000F" w:tentative="1">
      <w:start w:val="1"/>
      <w:numFmt w:val="decimal"/>
      <w:lvlText w:val="%4."/>
      <w:lvlJc w:val="left"/>
      <w:pPr>
        <w:ind w:left="2548" w:hanging="360"/>
      </w:pPr>
    </w:lvl>
    <w:lvl w:ilvl="4" w:tplc="04070019" w:tentative="1">
      <w:start w:val="1"/>
      <w:numFmt w:val="lowerLetter"/>
      <w:lvlText w:val="%5."/>
      <w:lvlJc w:val="left"/>
      <w:pPr>
        <w:ind w:left="3268" w:hanging="360"/>
      </w:pPr>
    </w:lvl>
    <w:lvl w:ilvl="5" w:tplc="0407001B" w:tentative="1">
      <w:start w:val="1"/>
      <w:numFmt w:val="lowerRoman"/>
      <w:lvlText w:val="%6."/>
      <w:lvlJc w:val="right"/>
      <w:pPr>
        <w:ind w:left="3988" w:hanging="180"/>
      </w:pPr>
    </w:lvl>
    <w:lvl w:ilvl="6" w:tplc="0407000F" w:tentative="1">
      <w:start w:val="1"/>
      <w:numFmt w:val="decimal"/>
      <w:lvlText w:val="%7."/>
      <w:lvlJc w:val="left"/>
      <w:pPr>
        <w:ind w:left="4708" w:hanging="360"/>
      </w:pPr>
    </w:lvl>
    <w:lvl w:ilvl="7" w:tplc="04070019" w:tentative="1">
      <w:start w:val="1"/>
      <w:numFmt w:val="lowerLetter"/>
      <w:lvlText w:val="%8."/>
      <w:lvlJc w:val="left"/>
      <w:pPr>
        <w:ind w:left="5428" w:hanging="360"/>
      </w:pPr>
    </w:lvl>
    <w:lvl w:ilvl="8" w:tplc="0407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10" w15:restartNumberingAfterBreak="0">
    <w:nsid w:val="7B9133CC"/>
    <w:multiLevelType w:val="hybridMultilevel"/>
    <w:tmpl w:val="1FC897C8"/>
    <w:lvl w:ilvl="0" w:tplc="DF6CBD84">
      <w:start w:val="1"/>
      <w:numFmt w:val="decimal"/>
      <w:lvlText w:val="%1."/>
      <w:lvlJc w:val="left"/>
      <w:pPr>
        <w:ind w:left="38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08" w:hanging="360"/>
      </w:pPr>
    </w:lvl>
    <w:lvl w:ilvl="2" w:tplc="0407001B" w:tentative="1">
      <w:start w:val="1"/>
      <w:numFmt w:val="lowerRoman"/>
      <w:lvlText w:val="%3."/>
      <w:lvlJc w:val="right"/>
      <w:pPr>
        <w:ind w:left="1828" w:hanging="180"/>
      </w:pPr>
    </w:lvl>
    <w:lvl w:ilvl="3" w:tplc="0407000F" w:tentative="1">
      <w:start w:val="1"/>
      <w:numFmt w:val="decimal"/>
      <w:lvlText w:val="%4."/>
      <w:lvlJc w:val="left"/>
      <w:pPr>
        <w:ind w:left="2548" w:hanging="360"/>
      </w:pPr>
    </w:lvl>
    <w:lvl w:ilvl="4" w:tplc="04070019" w:tentative="1">
      <w:start w:val="1"/>
      <w:numFmt w:val="lowerLetter"/>
      <w:lvlText w:val="%5."/>
      <w:lvlJc w:val="left"/>
      <w:pPr>
        <w:ind w:left="3268" w:hanging="360"/>
      </w:pPr>
    </w:lvl>
    <w:lvl w:ilvl="5" w:tplc="0407001B" w:tentative="1">
      <w:start w:val="1"/>
      <w:numFmt w:val="lowerRoman"/>
      <w:lvlText w:val="%6."/>
      <w:lvlJc w:val="right"/>
      <w:pPr>
        <w:ind w:left="3988" w:hanging="180"/>
      </w:pPr>
    </w:lvl>
    <w:lvl w:ilvl="6" w:tplc="0407000F" w:tentative="1">
      <w:start w:val="1"/>
      <w:numFmt w:val="decimal"/>
      <w:lvlText w:val="%7."/>
      <w:lvlJc w:val="left"/>
      <w:pPr>
        <w:ind w:left="4708" w:hanging="360"/>
      </w:pPr>
    </w:lvl>
    <w:lvl w:ilvl="7" w:tplc="04070019" w:tentative="1">
      <w:start w:val="1"/>
      <w:numFmt w:val="lowerLetter"/>
      <w:lvlText w:val="%8."/>
      <w:lvlJc w:val="left"/>
      <w:pPr>
        <w:ind w:left="5428" w:hanging="360"/>
      </w:pPr>
    </w:lvl>
    <w:lvl w:ilvl="8" w:tplc="0407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11" w15:restartNumberingAfterBreak="0">
    <w:nsid w:val="7E6C4FD8"/>
    <w:multiLevelType w:val="multilevel"/>
    <w:tmpl w:val="A0DE0786"/>
    <w:lvl w:ilvl="0">
      <w:start w:val="1"/>
      <w:numFmt w:val="decimal"/>
      <w:suff w:val="nothing"/>
      <w:lvlText w:val="%1 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  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 w16cid:durableId="2108577457">
    <w:abstractNumId w:val="8"/>
  </w:num>
  <w:num w:numId="2" w16cid:durableId="1644692874">
    <w:abstractNumId w:val="1"/>
  </w:num>
  <w:num w:numId="3" w16cid:durableId="1986860641">
    <w:abstractNumId w:val="11"/>
  </w:num>
  <w:num w:numId="4" w16cid:durableId="122041617">
    <w:abstractNumId w:val="5"/>
  </w:num>
  <w:num w:numId="5" w16cid:durableId="741488734">
    <w:abstractNumId w:val="6"/>
  </w:num>
  <w:num w:numId="6" w16cid:durableId="1910730504">
    <w:abstractNumId w:val="2"/>
  </w:num>
  <w:num w:numId="7" w16cid:durableId="802119052">
    <w:abstractNumId w:val="7"/>
  </w:num>
  <w:num w:numId="8" w16cid:durableId="1096444900">
    <w:abstractNumId w:val="4"/>
  </w:num>
  <w:num w:numId="9" w16cid:durableId="688483055">
    <w:abstractNumId w:val="0"/>
  </w:num>
  <w:num w:numId="10" w16cid:durableId="1066807449">
    <w:abstractNumId w:val="3"/>
  </w:num>
  <w:num w:numId="11" w16cid:durableId="1129740451">
    <w:abstractNumId w:val="10"/>
  </w:num>
  <w:num w:numId="12" w16cid:durableId="88914618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kNQUBJch/qIixPVTog+fH/HGzNcqMQqWeJk1pP7WiUaI1fvq4EC6md3CVjxv++erc6b8C9hXIq2c7MiSviWENw==" w:salt="dwV9wbWMUHlcCiaVL18hqA=="/>
  <w:defaultTabStop w:val="708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440E"/>
    <w:rsid w:val="00022C80"/>
    <w:rsid w:val="00023425"/>
    <w:rsid w:val="000335C6"/>
    <w:rsid w:val="000436A9"/>
    <w:rsid w:val="00044B48"/>
    <w:rsid w:val="00051C52"/>
    <w:rsid w:val="000522DC"/>
    <w:rsid w:val="00057056"/>
    <w:rsid w:val="00062979"/>
    <w:rsid w:val="000636B5"/>
    <w:rsid w:val="00091865"/>
    <w:rsid w:val="00093800"/>
    <w:rsid w:val="000A02AF"/>
    <w:rsid w:val="000A4948"/>
    <w:rsid w:val="000A5BE1"/>
    <w:rsid w:val="000B1095"/>
    <w:rsid w:val="000B338B"/>
    <w:rsid w:val="000B4827"/>
    <w:rsid w:val="000B76D3"/>
    <w:rsid w:val="000C3137"/>
    <w:rsid w:val="000C4F2B"/>
    <w:rsid w:val="000C73A1"/>
    <w:rsid w:val="000D5471"/>
    <w:rsid w:val="000E505C"/>
    <w:rsid w:val="00105F1C"/>
    <w:rsid w:val="00115018"/>
    <w:rsid w:val="00116B57"/>
    <w:rsid w:val="00133FF3"/>
    <w:rsid w:val="00134431"/>
    <w:rsid w:val="001519D1"/>
    <w:rsid w:val="00155853"/>
    <w:rsid w:val="001562EF"/>
    <w:rsid w:val="001639D5"/>
    <w:rsid w:val="001662E7"/>
    <w:rsid w:val="001729A6"/>
    <w:rsid w:val="001745AB"/>
    <w:rsid w:val="00174AB8"/>
    <w:rsid w:val="00176FA6"/>
    <w:rsid w:val="001B209A"/>
    <w:rsid w:val="001B40C7"/>
    <w:rsid w:val="001C1621"/>
    <w:rsid w:val="001C2DDE"/>
    <w:rsid w:val="001C477F"/>
    <w:rsid w:val="001D3491"/>
    <w:rsid w:val="001D5CEC"/>
    <w:rsid w:val="001E6053"/>
    <w:rsid w:val="001F2CA2"/>
    <w:rsid w:val="002043F8"/>
    <w:rsid w:val="00233985"/>
    <w:rsid w:val="00233D26"/>
    <w:rsid w:val="0023439F"/>
    <w:rsid w:val="00235CA6"/>
    <w:rsid w:val="00241AD0"/>
    <w:rsid w:val="00242966"/>
    <w:rsid w:val="00251621"/>
    <w:rsid w:val="0026624A"/>
    <w:rsid w:val="00273260"/>
    <w:rsid w:val="0029150F"/>
    <w:rsid w:val="002B7976"/>
    <w:rsid w:val="002C4230"/>
    <w:rsid w:val="002C7A74"/>
    <w:rsid w:val="002E2563"/>
    <w:rsid w:val="00302C33"/>
    <w:rsid w:val="00323982"/>
    <w:rsid w:val="00324BBA"/>
    <w:rsid w:val="0033374C"/>
    <w:rsid w:val="00361294"/>
    <w:rsid w:val="003747AB"/>
    <w:rsid w:val="00375898"/>
    <w:rsid w:val="00375E5B"/>
    <w:rsid w:val="003766DC"/>
    <w:rsid w:val="00380306"/>
    <w:rsid w:val="00391F30"/>
    <w:rsid w:val="00396450"/>
    <w:rsid w:val="003A16CE"/>
    <w:rsid w:val="003B1356"/>
    <w:rsid w:val="003B6682"/>
    <w:rsid w:val="003C5844"/>
    <w:rsid w:val="003D1606"/>
    <w:rsid w:val="003E440E"/>
    <w:rsid w:val="003F2F5A"/>
    <w:rsid w:val="00404CCE"/>
    <w:rsid w:val="00411BBB"/>
    <w:rsid w:val="00433F7A"/>
    <w:rsid w:val="004361B0"/>
    <w:rsid w:val="00454810"/>
    <w:rsid w:val="00467517"/>
    <w:rsid w:val="00470462"/>
    <w:rsid w:val="00471B43"/>
    <w:rsid w:val="00485C1A"/>
    <w:rsid w:val="004909DD"/>
    <w:rsid w:val="00492F5A"/>
    <w:rsid w:val="00494C1D"/>
    <w:rsid w:val="00496CF4"/>
    <w:rsid w:val="004B0AE9"/>
    <w:rsid w:val="004B689C"/>
    <w:rsid w:val="004D27D4"/>
    <w:rsid w:val="004E32B1"/>
    <w:rsid w:val="004E38EA"/>
    <w:rsid w:val="004F0439"/>
    <w:rsid w:val="005109D7"/>
    <w:rsid w:val="005168D7"/>
    <w:rsid w:val="00526453"/>
    <w:rsid w:val="0053539E"/>
    <w:rsid w:val="005504EA"/>
    <w:rsid w:val="00554AD7"/>
    <w:rsid w:val="00556571"/>
    <w:rsid w:val="0056586D"/>
    <w:rsid w:val="00566C51"/>
    <w:rsid w:val="005710E6"/>
    <w:rsid w:val="00576313"/>
    <w:rsid w:val="005764FF"/>
    <w:rsid w:val="00577B13"/>
    <w:rsid w:val="005812E1"/>
    <w:rsid w:val="005A3DDF"/>
    <w:rsid w:val="005A5D6A"/>
    <w:rsid w:val="005B10A0"/>
    <w:rsid w:val="005C3CDC"/>
    <w:rsid w:val="005C4289"/>
    <w:rsid w:val="005C52D8"/>
    <w:rsid w:val="005D044A"/>
    <w:rsid w:val="005D2BBF"/>
    <w:rsid w:val="005D2BC5"/>
    <w:rsid w:val="005D2C9A"/>
    <w:rsid w:val="005D6B56"/>
    <w:rsid w:val="005D6E05"/>
    <w:rsid w:val="005E10C7"/>
    <w:rsid w:val="005E2958"/>
    <w:rsid w:val="005E58AC"/>
    <w:rsid w:val="005E5B0D"/>
    <w:rsid w:val="005F4331"/>
    <w:rsid w:val="0060672B"/>
    <w:rsid w:val="00607A51"/>
    <w:rsid w:val="0061118C"/>
    <w:rsid w:val="006167D9"/>
    <w:rsid w:val="00635B6B"/>
    <w:rsid w:val="006373B6"/>
    <w:rsid w:val="006504B6"/>
    <w:rsid w:val="00652779"/>
    <w:rsid w:val="00654F5E"/>
    <w:rsid w:val="0066021F"/>
    <w:rsid w:val="0066188D"/>
    <w:rsid w:val="0066273F"/>
    <w:rsid w:val="00670901"/>
    <w:rsid w:val="0067429A"/>
    <w:rsid w:val="00684F5C"/>
    <w:rsid w:val="00694952"/>
    <w:rsid w:val="006F0C63"/>
    <w:rsid w:val="006F5B6E"/>
    <w:rsid w:val="00706B21"/>
    <w:rsid w:val="007136DB"/>
    <w:rsid w:val="00755BE4"/>
    <w:rsid w:val="0076776E"/>
    <w:rsid w:val="007A12FC"/>
    <w:rsid w:val="007B2A1F"/>
    <w:rsid w:val="007C28CB"/>
    <w:rsid w:val="007C5BB5"/>
    <w:rsid w:val="007E44A8"/>
    <w:rsid w:val="007F2DF8"/>
    <w:rsid w:val="007F79C7"/>
    <w:rsid w:val="0081214B"/>
    <w:rsid w:val="00814329"/>
    <w:rsid w:val="008146C5"/>
    <w:rsid w:val="00834907"/>
    <w:rsid w:val="008369CB"/>
    <w:rsid w:val="00843CD0"/>
    <w:rsid w:val="008622E3"/>
    <w:rsid w:val="008A2B74"/>
    <w:rsid w:val="008B0DE3"/>
    <w:rsid w:val="008C3901"/>
    <w:rsid w:val="008D4E00"/>
    <w:rsid w:val="008E4BE2"/>
    <w:rsid w:val="008F4823"/>
    <w:rsid w:val="00904781"/>
    <w:rsid w:val="009048C7"/>
    <w:rsid w:val="00906A7C"/>
    <w:rsid w:val="009433AA"/>
    <w:rsid w:val="00962EE2"/>
    <w:rsid w:val="009678B3"/>
    <w:rsid w:val="009713C0"/>
    <w:rsid w:val="009755A4"/>
    <w:rsid w:val="00980F56"/>
    <w:rsid w:val="00987BD4"/>
    <w:rsid w:val="00991ABA"/>
    <w:rsid w:val="00994E39"/>
    <w:rsid w:val="009B41D2"/>
    <w:rsid w:val="009B4A33"/>
    <w:rsid w:val="009C0EAF"/>
    <w:rsid w:val="009D7D55"/>
    <w:rsid w:val="009E0E5F"/>
    <w:rsid w:val="00A12140"/>
    <w:rsid w:val="00A13C4B"/>
    <w:rsid w:val="00A2479B"/>
    <w:rsid w:val="00A24F2E"/>
    <w:rsid w:val="00A30CC2"/>
    <w:rsid w:val="00A32ADF"/>
    <w:rsid w:val="00A515FC"/>
    <w:rsid w:val="00A702AD"/>
    <w:rsid w:val="00A720D5"/>
    <w:rsid w:val="00A73CB7"/>
    <w:rsid w:val="00A84837"/>
    <w:rsid w:val="00A84949"/>
    <w:rsid w:val="00A8666B"/>
    <w:rsid w:val="00A9529B"/>
    <w:rsid w:val="00A9638A"/>
    <w:rsid w:val="00A9717D"/>
    <w:rsid w:val="00AA12A1"/>
    <w:rsid w:val="00AA6273"/>
    <w:rsid w:val="00AB1A85"/>
    <w:rsid w:val="00AB335F"/>
    <w:rsid w:val="00AC03D1"/>
    <w:rsid w:val="00AC0B02"/>
    <w:rsid w:val="00AC0BE1"/>
    <w:rsid w:val="00AC21A6"/>
    <w:rsid w:val="00AD1D3F"/>
    <w:rsid w:val="00AD7954"/>
    <w:rsid w:val="00AE5EF0"/>
    <w:rsid w:val="00AF0F12"/>
    <w:rsid w:val="00AF5DB2"/>
    <w:rsid w:val="00B00161"/>
    <w:rsid w:val="00B245B4"/>
    <w:rsid w:val="00B312E2"/>
    <w:rsid w:val="00B42FA0"/>
    <w:rsid w:val="00B4452C"/>
    <w:rsid w:val="00B45349"/>
    <w:rsid w:val="00B47915"/>
    <w:rsid w:val="00B47EE1"/>
    <w:rsid w:val="00B52B01"/>
    <w:rsid w:val="00B53812"/>
    <w:rsid w:val="00B704A7"/>
    <w:rsid w:val="00BA054F"/>
    <w:rsid w:val="00BB0475"/>
    <w:rsid w:val="00BB0C4A"/>
    <w:rsid w:val="00BE3705"/>
    <w:rsid w:val="00BF3A5D"/>
    <w:rsid w:val="00BF5EC9"/>
    <w:rsid w:val="00BF6C93"/>
    <w:rsid w:val="00C1508E"/>
    <w:rsid w:val="00C16D67"/>
    <w:rsid w:val="00C21DBA"/>
    <w:rsid w:val="00C231D0"/>
    <w:rsid w:val="00C25A6F"/>
    <w:rsid w:val="00C36D7C"/>
    <w:rsid w:val="00C3764D"/>
    <w:rsid w:val="00C41C5B"/>
    <w:rsid w:val="00C66481"/>
    <w:rsid w:val="00C66F0E"/>
    <w:rsid w:val="00C71A92"/>
    <w:rsid w:val="00C864E4"/>
    <w:rsid w:val="00C91A27"/>
    <w:rsid w:val="00C96D46"/>
    <w:rsid w:val="00CA32CC"/>
    <w:rsid w:val="00CB19B3"/>
    <w:rsid w:val="00CC39F0"/>
    <w:rsid w:val="00CC724A"/>
    <w:rsid w:val="00CC7C61"/>
    <w:rsid w:val="00CD0184"/>
    <w:rsid w:val="00CD0D6D"/>
    <w:rsid w:val="00CD5762"/>
    <w:rsid w:val="00CE05DF"/>
    <w:rsid w:val="00CE7D25"/>
    <w:rsid w:val="00CF0682"/>
    <w:rsid w:val="00CF2CBB"/>
    <w:rsid w:val="00CF377E"/>
    <w:rsid w:val="00D064C6"/>
    <w:rsid w:val="00D07386"/>
    <w:rsid w:val="00D43E72"/>
    <w:rsid w:val="00D44A08"/>
    <w:rsid w:val="00D518D5"/>
    <w:rsid w:val="00D536DF"/>
    <w:rsid w:val="00D57A88"/>
    <w:rsid w:val="00D60094"/>
    <w:rsid w:val="00D626FB"/>
    <w:rsid w:val="00D704F7"/>
    <w:rsid w:val="00D75D19"/>
    <w:rsid w:val="00D808A2"/>
    <w:rsid w:val="00D821CC"/>
    <w:rsid w:val="00D87AAC"/>
    <w:rsid w:val="00D91217"/>
    <w:rsid w:val="00DA4E19"/>
    <w:rsid w:val="00DA532B"/>
    <w:rsid w:val="00DA5855"/>
    <w:rsid w:val="00DB5334"/>
    <w:rsid w:val="00DB67E9"/>
    <w:rsid w:val="00DC0879"/>
    <w:rsid w:val="00DD0DE2"/>
    <w:rsid w:val="00DD0FA7"/>
    <w:rsid w:val="00DD12FA"/>
    <w:rsid w:val="00DD2629"/>
    <w:rsid w:val="00DD5CB6"/>
    <w:rsid w:val="00DE61F1"/>
    <w:rsid w:val="00DE7E53"/>
    <w:rsid w:val="00DF1757"/>
    <w:rsid w:val="00DF1D19"/>
    <w:rsid w:val="00E00E00"/>
    <w:rsid w:val="00E016E3"/>
    <w:rsid w:val="00E0277E"/>
    <w:rsid w:val="00E06160"/>
    <w:rsid w:val="00E17F70"/>
    <w:rsid w:val="00E336EE"/>
    <w:rsid w:val="00E4025A"/>
    <w:rsid w:val="00E50C36"/>
    <w:rsid w:val="00E52CA9"/>
    <w:rsid w:val="00E53C00"/>
    <w:rsid w:val="00E60EB4"/>
    <w:rsid w:val="00E60FF2"/>
    <w:rsid w:val="00E65F24"/>
    <w:rsid w:val="00E71D47"/>
    <w:rsid w:val="00E77E91"/>
    <w:rsid w:val="00E90EBA"/>
    <w:rsid w:val="00E97A42"/>
    <w:rsid w:val="00EA7464"/>
    <w:rsid w:val="00EB0DE0"/>
    <w:rsid w:val="00EC598B"/>
    <w:rsid w:val="00EC6925"/>
    <w:rsid w:val="00EC72F7"/>
    <w:rsid w:val="00ED0CFE"/>
    <w:rsid w:val="00ED65DE"/>
    <w:rsid w:val="00EE1063"/>
    <w:rsid w:val="00EE7B87"/>
    <w:rsid w:val="00EF1B5E"/>
    <w:rsid w:val="00EF39E0"/>
    <w:rsid w:val="00EF3B9D"/>
    <w:rsid w:val="00EF73F3"/>
    <w:rsid w:val="00F10CB7"/>
    <w:rsid w:val="00F244E2"/>
    <w:rsid w:val="00F37246"/>
    <w:rsid w:val="00F64A27"/>
    <w:rsid w:val="00F826B4"/>
    <w:rsid w:val="00F85B3B"/>
    <w:rsid w:val="00FA4B2D"/>
    <w:rsid w:val="00FB03F5"/>
    <w:rsid w:val="00FC3740"/>
    <w:rsid w:val="00FC6BFC"/>
    <w:rsid w:val="00FC6C8D"/>
    <w:rsid w:val="00FD0470"/>
    <w:rsid w:val="00FD716A"/>
    <w:rsid w:val="00FE1BF4"/>
    <w:rsid w:val="00FE5211"/>
    <w:rsid w:val="00FE5B1F"/>
    <w:rsid w:val="00FF0988"/>
    <w:rsid w:val="00FF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0AB9715"/>
  <w15:docId w15:val="{77F19EA3-070D-431E-B124-1DFD15178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C66F0E"/>
    <w:pPr>
      <w:spacing w:after="320" w:line="320" w:lineRule="atLeast"/>
    </w:pPr>
    <w:rPr>
      <w:rFonts w:ascii="VWAG TheSans" w:hAnsi="VWAG TheSans"/>
      <w:kern w:val="10"/>
      <w:sz w:val="22"/>
      <w:szCs w:val="22"/>
    </w:rPr>
  </w:style>
  <w:style w:type="paragraph" w:styleId="berschrift1">
    <w:name w:val="heading 1"/>
    <w:basedOn w:val="Standard"/>
    <w:next w:val="Standard"/>
    <w:qFormat/>
    <w:rsid w:val="00C16D67"/>
    <w:pPr>
      <w:keepNext/>
      <w:keepLines/>
      <w:pageBreakBefore/>
      <w:numPr>
        <w:numId w:val="2"/>
      </w:numPr>
      <w:suppressAutoHyphens/>
      <w:spacing w:line="640" w:lineRule="atLeast"/>
      <w:outlineLvl w:val="0"/>
    </w:pPr>
    <w:rPr>
      <w:rFonts w:cs="Arial"/>
      <w:b/>
      <w:bCs/>
      <w:sz w:val="48"/>
      <w:szCs w:val="48"/>
    </w:rPr>
  </w:style>
  <w:style w:type="paragraph" w:styleId="berschrift2">
    <w:name w:val="heading 2"/>
    <w:basedOn w:val="Standard"/>
    <w:next w:val="Standard"/>
    <w:qFormat/>
    <w:rsid w:val="001C1621"/>
    <w:pPr>
      <w:keepNext/>
      <w:keepLines/>
      <w:numPr>
        <w:ilvl w:val="1"/>
        <w:numId w:val="2"/>
      </w:numPr>
      <w:suppressAutoHyphens/>
      <w:spacing w:after="0"/>
      <w:ind w:left="0"/>
      <w:outlineLvl w:val="1"/>
    </w:pPr>
    <w:rPr>
      <w:rFonts w:cs="Arial"/>
      <w:b/>
      <w:bCs/>
      <w:iCs/>
    </w:rPr>
  </w:style>
  <w:style w:type="paragraph" w:styleId="berschrift3">
    <w:name w:val="heading 3"/>
    <w:basedOn w:val="Standard"/>
    <w:next w:val="Standard"/>
    <w:qFormat/>
    <w:rsid w:val="00DD0FA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C864E4"/>
    <w:pPr>
      <w:spacing w:line="320" w:lineRule="atLeast"/>
      <w:ind w:left="57" w:right="57"/>
    </w:pPr>
    <w:rPr>
      <w:rFonts w:ascii="Arial" w:hAnsi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bottom w:w="28" w:type="dxa"/>
        <w:right w:w="0" w:type="dxa"/>
      </w:tblCellMar>
    </w:tblPr>
    <w:tblStylePr w:type="firstRow">
      <w:tblPr/>
      <w:tcPr>
        <w:shd w:val="clear" w:color="auto" w:fill="D9D9D9" w:themeFill="background1" w:themeFillShade="D9"/>
      </w:tcPr>
    </w:tblStylePr>
    <w:tblStylePr w:type="lastRow">
      <w:rPr>
        <w:rFonts w:ascii="VWAG TheSans" w:hAnsi="VWAG TheSans"/>
        <w:sz w:val="22"/>
      </w:rPr>
      <w:tblPr/>
      <w:tcPr>
        <w:shd w:val="clear" w:color="auto" w:fill="D9D9D9" w:themeFill="background1" w:themeFillShade="D9"/>
      </w:tcPr>
    </w:tblStylePr>
  </w:style>
  <w:style w:type="paragraph" w:customStyle="1" w:styleId="TabelleKopf">
    <w:name w:val="Tabelle_Kopf"/>
    <w:basedOn w:val="Standard"/>
    <w:qFormat/>
    <w:rsid w:val="002B7976"/>
    <w:pPr>
      <w:spacing w:after="0" w:line="280" w:lineRule="atLeast"/>
      <w:ind w:left="57" w:right="57"/>
    </w:pPr>
    <w:rPr>
      <w:b/>
    </w:rPr>
  </w:style>
  <w:style w:type="paragraph" w:customStyle="1" w:styleId="TabelleFu">
    <w:name w:val="Tabelle_Fuß"/>
    <w:basedOn w:val="Standard"/>
    <w:qFormat/>
    <w:rsid w:val="002B7976"/>
    <w:pPr>
      <w:spacing w:after="0" w:line="280" w:lineRule="atLeast"/>
      <w:ind w:left="57" w:right="57"/>
    </w:pPr>
  </w:style>
  <w:style w:type="paragraph" w:customStyle="1" w:styleId="Headline">
    <w:name w:val="Headline"/>
    <w:basedOn w:val="Standard"/>
    <w:qFormat/>
    <w:rsid w:val="00EF39E0"/>
    <w:pPr>
      <w:spacing w:after="0" w:line="640" w:lineRule="atLeast"/>
    </w:pPr>
    <w:rPr>
      <w:rFonts w:ascii="VWAG TheAntiqua" w:hAnsi="VWAG TheAntiqua"/>
      <w:b/>
      <w:sz w:val="48"/>
      <w:szCs w:val="48"/>
    </w:rPr>
  </w:style>
  <w:style w:type="paragraph" w:styleId="Kopfzeile">
    <w:name w:val="header"/>
    <w:basedOn w:val="Standard"/>
    <w:link w:val="KopfzeileZchn"/>
    <w:semiHidden/>
    <w:rsid w:val="00DA4E19"/>
    <w:pPr>
      <w:tabs>
        <w:tab w:val="center" w:pos="4536"/>
        <w:tab w:val="right" w:pos="9072"/>
      </w:tabs>
      <w:spacing w:after="0" w:line="192" w:lineRule="atLeast"/>
    </w:pPr>
    <w:rPr>
      <w:sz w:val="16"/>
      <w:szCs w:val="16"/>
    </w:rPr>
  </w:style>
  <w:style w:type="paragraph" w:styleId="Fuzeile">
    <w:name w:val="footer"/>
    <w:basedOn w:val="Standard"/>
    <w:semiHidden/>
    <w:rsid w:val="00DA4E19"/>
    <w:pPr>
      <w:tabs>
        <w:tab w:val="center" w:pos="4536"/>
        <w:tab w:val="right" w:pos="9072"/>
      </w:tabs>
      <w:spacing w:after="0" w:line="192" w:lineRule="atLeast"/>
    </w:pPr>
    <w:rPr>
      <w:i/>
      <w:sz w:val="16"/>
      <w:szCs w:val="16"/>
    </w:rPr>
  </w:style>
  <w:style w:type="paragraph" w:customStyle="1" w:styleId="Version">
    <w:name w:val="_Version"/>
    <w:basedOn w:val="Standard"/>
    <w:qFormat/>
    <w:rsid w:val="00F37246"/>
    <w:pPr>
      <w:spacing w:after="0"/>
    </w:pPr>
  </w:style>
  <w:style w:type="paragraph" w:customStyle="1" w:styleId="Datum">
    <w:name w:val="_Datum"/>
    <w:basedOn w:val="Standard"/>
    <w:qFormat/>
    <w:rsid w:val="00F37246"/>
    <w:pPr>
      <w:spacing w:after="0"/>
    </w:pPr>
  </w:style>
  <w:style w:type="character" w:styleId="Seitenzahl">
    <w:name w:val="page number"/>
    <w:basedOn w:val="Absatz-Standardschriftart"/>
    <w:semiHidden/>
    <w:rsid w:val="00B47915"/>
  </w:style>
  <w:style w:type="character" w:customStyle="1" w:styleId="KopfzeileZchn">
    <w:name w:val="Kopfzeile Zchn"/>
    <w:basedOn w:val="Absatz-Standardschriftart"/>
    <w:link w:val="Kopfzeile"/>
    <w:semiHidden/>
    <w:rsid w:val="00AB335F"/>
    <w:rPr>
      <w:rFonts w:ascii="VWAG TheSans" w:hAnsi="VWAG TheSans"/>
      <w:kern w:val="10"/>
      <w:sz w:val="16"/>
      <w:szCs w:val="16"/>
    </w:rPr>
  </w:style>
  <w:style w:type="character" w:styleId="Hyperlink">
    <w:name w:val="Hyperlink"/>
    <w:basedOn w:val="Absatz-Standardschriftart"/>
    <w:unhideWhenUsed/>
    <w:rsid w:val="00577B13"/>
    <w:rPr>
      <w:color w:val="004666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AD7954"/>
    <w:rPr>
      <w:color w:val="808080"/>
    </w:rPr>
  </w:style>
  <w:style w:type="table" w:styleId="Gitternetztabelle1hell">
    <w:name w:val="Grid Table 1 Light"/>
    <w:basedOn w:val="NormaleTabelle"/>
    <w:uiPriority w:val="46"/>
    <w:rsid w:val="008F482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enabsatz">
    <w:name w:val="List Paragraph"/>
    <w:basedOn w:val="Standard"/>
    <w:uiPriority w:val="34"/>
    <w:rsid w:val="00467517"/>
    <w:pPr>
      <w:ind w:left="720"/>
      <w:contextualSpacing/>
    </w:pPr>
  </w:style>
  <w:style w:type="character" w:styleId="Kommentarzeichen">
    <w:name w:val="annotation reference"/>
    <w:basedOn w:val="Absatz-Standardschriftart"/>
    <w:semiHidden/>
    <w:unhideWhenUsed/>
    <w:rsid w:val="000A02AF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0A02A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0A02AF"/>
    <w:rPr>
      <w:rFonts w:ascii="VWAG TheSans" w:hAnsi="VWAG TheSans"/>
      <w:kern w:val="10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A02A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A02AF"/>
    <w:rPr>
      <w:rFonts w:ascii="VWAG TheSans" w:hAnsi="VWAG TheSans"/>
      <w:b/>
      <w:bCs/>
      <w:kern w:val="10"/>
    </w:rPr>
  </w:style>
  <w:style w:type="paragraph" w:styleId="Sprechblasentext">
    <w:name w:val="Balloon Text"/>
    <w:basedOn w:val="Standard"/>
    <w:link w:val="SprechblasentextZchn"/>
    <w:semiHidden/>
    <w:unhideWhenUsed/>
    <w:rsid w:val="000A02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0A02AF"/>
    <w:rPr>
      <w:rFonts w:ascii="Segoe UI" w:hAnsi="Segoe UI" w:cs="Segoe UI"/>
      <w:kern w:val="10"/>
      <w:sz w:val="18"/>
      <w:szCs w:val="18"/>
    </w:rPr>
  </w:style>
  <w:style w:type="paragraph" w:styleId="berarbeitung">
    <w:name w:val="Revision"/>
    <w:hidden/>
    <w:uiPriority w:val="99"/>
    <w:semiHidden/>
    <w:rsid w:val="00AA12A1"/>
    <w:rPr>
      <w:rFonts w:ascii="VWAG TheSans" w:hAnsi="VWAG TheSans"/>
      <w:kern w:val="1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032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Microsoft\Windows\Templates\CI%20Volkswagen%20Group\Templates%20Volkswagen%20Konzern%20Word\B3_Multipage_hoch_intern_de_VWA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F3AAC6-4D55-4E2E-A08A-CA3F841A4910}"/>
      </w:docPartPr>
      <w:docPartBody>
        <w:p w:rsidR="00157E2A" w:rsidRDefault="00157E2A"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DefaultPlaceholder_-18540134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6D4036-F9D3-44E1-9317-D8B50E52CB4D}"/>
      </w:docPartPr>
      <w:docPartBody>
        <w:p w:rsidR="00157E2A" w:rsidRDefault="00157E2A">
          <w:r w:rsidRPr="00BE4B52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376038017F6C40909019209668C708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C23920-7475-48AB-BF55-E8A4AE472F6F}"/>
      </w:docPartPr>
      <w:docPartBody>
        <w:p w:rsidR="00157E2A" w:rsidRDefault="00157E2A" w:rsidP="00157E2A"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F2FCE4-2E0C-412A-8561-01A811E40656}"/>
      </w:docPartPr>
      <w:docPartBody>
        <w:p w:rsidR="003E39F6" w:rsidRDefault="00157E2A">
          <w:r w:rsidRPr="00BE4B5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5CA0BC6C3684811900C9BECE47577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33959A-2321-495D-82FD-29D65EB7AB23}"/>
      </w:docPartPr>
      <w:docPartBody>
        <w:p w:rsidR="003E39F6" w:rsidRDefault="00157E2A" w:rsidP="00157E2A"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06A3E2776D81410B89D924DFE9797E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7882C0-4914-4918-8890-C736D67D052F}"/>
      </w:docPartPr>
      <w:docPartBody>
        <w:p w:rsidR="003E39F6" w:rsidRDefault="00157E2A" w:rsidP="00157E2A"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1DAEE71F792C4ABA89886D4D7BFD99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3665B1-293B-4ED5-998B-2D1B86B2C7C2}"/>
      </w:docPartPr>
      <w:docPartBody>
        <w:p w:rsidR="003E39F6" w:rsidRDefault="00157E2A" w:rsidP="00157E2A"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ED7C792882A41C69C1CFF4AC0AC98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A894E2-DD92-42E2-865E-9EC0DFAF90F5}"/>
      </w:docPartPr>
      <w:docPartBody>
        <w:p w:rsidR="003E39F6" w:rsidRDefault="00157E2A" w:rsidP="00157E2A"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23F7D717063D4D0D858FEB6E41706D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FD61EC-1793-492A-9991-C8908CE20B7B}"/>
      </w:docPartPr>
      <w:docPartBody>
        <w:p w:rsidR="003E39F6" w:rsidRDefault="00157E2A" w:rsidP="00157E2A"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BB82AD30737B4B38A2A83767E39FB28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F237C1-488D-46C2-A4E1-5C02DA17CA53}"/>
      </w:docPartPr>
      <w:docPartBody>
        <w:p w:rsidR="003E39F6" w:rsidRDefault="00157E2A" w:rsidP="00157E2A"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9CD3730415654D0C8A7ECCE154EC91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FD09F9-46C6-40D8-BCB6-98A63549C766}"/>
      </w:docPartPr>
      <w:docPartBody>
        <w:p w:rsidR="003E39F6" w:rsidRDefault="00157E2A" w:rsidP="00157E2A"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A054FC03CB04219AD021140FA55E3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C66F11-5810-405A-899B-814F78A8A879}"/>
      </w:docPartPr>
      <w:docPartBody>
        <w:p w:rsidR="003E39F6" w:rsidRDefault="00157E2A" w:rsidP="00157E2A"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EBBB70A344304B0D9F407BA30A42A4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B83B7A-C64B-4036-B08D-3F52BA485FEA}"/>
      </w:docPartPr>
      <w:docPartBody>
        <w:p w:rsidR="003E39F6" w:rsidRDefault="00157E2A" w:rsidP="00157E2A"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893E241C65A046A8B0ED5A939F53E7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35A20B-58C0-4530-8BCE-D50E275CF5CC}"/>
      </w:docPartPr>
      <w:docPartBody>
        <w:p w:rsidR="003E39F6" w:rsidRDefault="00157E2A" w:rsidP="00157E2A"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2967E4C5FF0B4F98994B13F5AA7ACD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98A007-91BC-4C14-9D99-04D42E50519D}"/>
      </w:docPartPr>
      <w:docPartBody>
        <w:p w:rsidR="003E39F6" w:rsidRDefault="00157E2A" w:rsidP="00157E2A"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9B84EAD310044A76BF3FABE0AF5E59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EEE284-D98E-4292-944F-7CE911093B23}"/>
      </w:docPartPr>
      <w:docPartBody>
        <w:p w:rsidR="003E39F6" w:rsidRDefault="00157E2A" w:rsidP="00157E2A"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CEF709CB9EEB4D459D584CD5E34845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741568-0EA9-4068-98B0-B9A4D6E69BEE}"/>
      </w:docPartPr>
      <w:docPartBody>
        <w:p w:rsidR="003E39F6" w:rsidRDefault="00157E2A" w:rsidP="00157E2A"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0A8F09D656374BE8A9E0B30FD5FE83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260C4B-3D1B-4857-9EF3-0F65E232F53F}"/>
      </w:docPartPr>
      <w:docPartBody>
        <w:p w:rsidR="003E39F6" w:rsidRDefault="00157E2A" w:rsidP="00157E2A"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E8CE678D6420473EAB22DB5116D9D3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E01177-D39F-45D5-980F-CF473411348C}"/>
      </w:docPartPr>
      <w:docPartBody>
        <w:p w:rsidR="003E39F6" w:rsidRDefault="00157E2A" w:rsidP="00157E2A"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0595B7A086A94D53AFBCD9CBAA0307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861FC6-87AE-4267-99A3-893BA3AFE75D}"/>
      </w:docPartPr>
      <w:docPartBody>
        <w:p w:rsidR="003E39F6" w:rsidRDefault="00157E2A" w:rsidP="00157E2A"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D810ED37469347F7914478E4EB77D1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6E5A49-FF0F-45F2-936F-9FE13E2AA048}"/>
      </w:docPartPr>
      <w:docPartBody>
        <w:p w:rsidR="003E39F6" w:rsidRDefault="00157E2A" w:rsidP="00157E2A"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8B386D3C88C3418990EACF5AEB0D92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429FEC-5B9E-4617-BB73-B7370B6DDEEF}"/>
      </w:docPartPr>
      <w:docPartBody>
        <w:p w:rsidR="003E39F6" w:rsidRDefault="00157E2A" w:rsidP="00157E2A"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248B99B198F54660934A6636640526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325669-3256-4D51-80BA-02464E5955CE}"/>
      </w:docPartPr>
      <w:docPartBody>
        <w:p w:rsidR="003E39F6" w:rsidRDefault="00157E2A" w:rsidP="00157E2A"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CBC491BAC2E5416DA27B7045EF8EF2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D9CB7D-8156-4AAB-A332-3CA6EE1E6825}"/>
      </w:docPartPr>
      <w:docPartBody>
        <w:p w:rsidR="003E39F6" w:rsidRDefault="00157E2A" w:rsidP="00157E2A"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59E3564E41F94FCB92A8CC72908CF6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CCE305B-34AA-4F9E-9223-A44EF9C5CA29}"/>
      </w:docPartPr>
      <w:docPartBody>
        <w:p w:rsidR="003E39F6" w:rsidRDefault="00157E2A" w:rsidP="00157E2A"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3BAE6225E38E463FB77E31676EA403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87D01D-8603-4ED7-AA6F-FE51530447C4}"/>
      </w:docPartPr>
      <w:docPartBody>
        <w:p w:rsidR="003E39F6" w:rsidRDefault="00157E2A" w:rsidP="00157E2A"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D6BA9336A7214D1E8612F160F4014B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2F2ECE-1AE1-4D04-8115-7A29BF74C1F1}"/>
      </w:docPartPr>
      <w:docPartBody>
        <w:p w:rsidR="003E39F6" w:rsidRDefault="00157E2A" w:rsidP="00157E2A"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00BF69F16EE84508A5C3BB974F6B3B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4F6E50-9662-4F18-85CC-D2CA8F06F977}"/>
      </w:docPartPr>
      <w:docPartBody>
        <w:p w:rsidR="003E39F6" w:rsidRDefault="00157E2A" w:rsidP="00157E2A"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94946DADC39B4353901AF4ADFD34C0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B992C8-A4DC-4DE0-8BE6-862007F6F2E8}"/>
      </w:docPartPr>
      <w:docPartBody>
        <w:p w:rsidR="003E39F6" w:rsidRDefault="00157E2A" w:rsidP="00157E2A"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A42AD757031C459098C16BC1A3712A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5546E9-36C5-484E-B25D-74905A8FD22D}"/>
      </w:docPartPr>
      <w:docPartBody>
        <w:p w:rsidR="00F10CB0" w:rsidRDefault="004D0784" w:rsidP="004D0784"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DEDF6C227B254CFB9E0F45C0FD35C9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E4C45C-C560-403D-949A-D13F766CC876}"/>
      </w:docPartPr>
      <w:docPartBody>
        <w:p w:rsidR="002463A7" w:rsidRDefault="00FF1DC6" w:rsidP="00FF1DC6">
          <w:pPr>
            <w:pStyle w:val="0DEC343DBCF14EA7866490BE1E46F8DE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0DEC343DBCF14EA7866490BE1E46F8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719698-79B1-4F10-935E-A3568A0A3DE2}"/>
      </w:docPartPr>
      <w:docPartBody>
        <w:p w:rsidR="00F92185" w:rsidRDefault="002463A7" w:rsidP="002463A7">
          <w:pPr>
            <w:pStyle w:val="F3EE8131DEB4459995A7252C88332C6D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598324D8F06C4EE5BAB26D1E15A1AEB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B0E10F-6F00-47CC-A2FB-06FC04BEE43A}"/>
      </w:docPartPr>
      <w:docPartBody>
        <w:p w:rsidR="005A4F39" w:rsidRDefault="00F92185" w:rsidP="00F92185">
          <w:pPr>
            <w:pStyle w:val="598324D8F06C4EE5BAB26D1E15A1AEB0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8673368D81084DB3BCAE869DDFEE99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CBAA75-C761-4DC3-B254-5DA22718C678}"/>
      </w:docPartPr>
      <w:docPartBody>
        <w:p w:rsidR="005A4F39" w:rsidRDefault="00F92185" w:rsidP="00F92185">
          <w:pPr>
            <w:pStyle w:val="8673368D81084DB3BCAE869DDFEE99FA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B51F85449769455CB0FD320547374D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2610F7-8873-4F21-97A5-FB4ED634319A}"/>
      </w:docPartPr>
      <w:docPartBody>
        <w:p w:rsidR="005A4F39" w:rsidRDefault="00F92185" w:rsidP="00F92185">
          <w:pPr>
            <w:pStyle w:val="B51F85449769455CB0FD320547374D60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19CC35E4E01541039CC07EE0C2A719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6DF55A-B2EC-451C-8C1D-25FD46C15B96}"/>
      </w:docPartPr>
      <w:docPartBody>
        <w:p w:rsidR="005A4F39" w:rsidRDefault="00F92185" w:rsidP="00F92185">
          <w:pPr>
            <w:pStyle w:val="19CC35E4E01541039CC07EE0C2A719E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F1240EABA37843B5A9E634129B43AB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68E508-2072-46EF-850B-2F268E5ABA79}"/>
      </w:docPartPr>
      <w:docPartBody>
        <w:p w:rsidR="005A4F39" w:rsidRDefault="00F92185" w:rsidP="00F92185">
          <w:pPr>
            <w:pStyle w:val="F1240EABA37843B5A9E634129B43AB3D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7769479D6274E5695234126132ACF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B93FEE-D255-4129-9580-39BBE18502A4}"/>
      </w:docPartPr>
      <w:docPartBody>
        <w:p w:rsidR="005A4F39" w:rsidRDefault="00F92185" w:rsidP="00F92185">
          <w:pPr>
            <w:pStyle w:val="77769479D6274E5695234126132ACF1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BAB94418AACD4A15A040D2CB52DC29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554EC5-5307-4E9B-BC59-96DFA3A21B0A}"/>
      </w:docPartPr>
      <w:docPartBody>
        <w:p w:rsidR="005A4F39" w:rsidRDefault="00F92185" w:rsidP="00F92185">
          <w:pPr>
            <w:pStyle w:val="BAB94418AACD4A15A040D2CB52DC29ED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AC940F69A3C5484EA0ED8ACCA771BE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FA338D-90BC-42A2-8C4D-3E270AA75C18}"/>
      </w:docPartPr>
      <w:docPartBody>
        <w:p w:rsidR="005A4F39" w:rsidRDefault="00F92185" w:rsidP="00F92185">
          <w:pPr>
            <w:pStyle w:val="AC940F69A3C5484EA0ED8ACCA771BEEB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E4597C029A0F465F8BB1F92BDD6BE0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054023-87CD-45C6-AC66-586FB1E0030E}"/>
      </w:docPartPr>
      <w:docPartBody>
        <w:p w:rsidR="005A4F39" w:rsidRDefault="00F92185" w:rsidP="00F92185">
          <w:pPr>
            <w:pStyle w:val="E4597C029A0F465F8BB1F92BDD6BE020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6D1B9DA55AA9489194F77A6EED6DD6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5344D2-BBEE-4F49-9993-2EEB6F844A3F}"/>
      </w:docPartPr>
      <w:docPartBody>
        <w:p w:rsidR="005A4F39" w:rsidRDefault="00F92185" w:rsidP="00F92185">
          <w:pPr>
            <w:pStyle w:val="6D1B9DA55AA9489194F77A6EED6DD6D9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DEB3F7440CDC443493595044C22878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7730D4-A3F5-4733-A4BA-1AEA52D24788}"/>
      </w:docPartPr>
      <w:docPartBody>
        <w:p w:rsidR="005A4F39" w:rsidRDefault="00F92185" w:rsidP="00F92185">
          <w:pPr>
            <w:pStyle w:val="DEB3F7440CDC443493595044C22878E6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3C7D80A1ED1B4952B869F2B0DAC1B8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E635B4-9B65-449C-B818-A88E3919BE6B}"/>
      </w:docPartPr>
      <w:docPartBody>
        <w:p w:rsidR="005A4F39" w:rsidRDefault="00F92185" w:rsidP="00F92185">
          <w:pPr>
            <w:pStyle w:val="3C7D80A1ED1B4952B869F2B0DAC1B8C4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05ABFF8A6EB041DDBBF11A0ACFF2DA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66F6B6-9F3C-4D2A-A90E-BD1600905F39}"/>
      </w:docPartPr>
      <w:docPartBody>
        <w:p w:rsidR="005A4F39" w:rsidRDefault="00F92185" w:rsidP="00F92185">
          <w:pPr>
            <w:pStyle w:val="05ABFF8A6EB041DDBBF11A0ACFF2DAE9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59DA72025F1A4CA0B9438EAE701FE4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01CC4D-F873-4C3A-A318-DC69703B7B30}"/>
      </w:docPartPr>
      <w:docPartBody>
        <w:p w:rsidR="005A4F39" w:rsidRDefault="00F92185" w:rsidP="00F92185">
          <w:pPr>
            <w:pStyle w:val="59DA72025F1A4CA0B9438EAE701FE4B3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014664E0C74D4CA6813777AF508BDB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734FC9-7ACD-4FE3-987D-85EC3F66609A}"/>
      </w:docPartPr>
      <w:docPartBody>
        <w:p w:rsidR="005A4F39" w:rsidRDefault="00F92185" w:rsidP="00F92185">
          <w:pPr>
            <w:pStyle w:val="014664E0C74D4CA6813777AF508BDBAD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3BF65C9A4B494C568EB3E9D4B5D859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D7612D-B061-4030-9DD6-480E877E310E}"/>
      </w:docPartPr>
      <w:docPartBody>
        <w:p w:rsidR="005A4F39" w:rsidRDefault="00F92185" w:rsidP="00F92185">
          <w:pPr>
            <w:pStyle w:val="3BF65C9A4B494C568EB3E9D4B5D859DE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47F5A31099734AF585B37725E733B5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151709-6BE8-49F9-83BB-C2E1C445E744}"/>
      </w:docPartPr>
      <w:docPartBody>
        <w:p w:rsidR="005A4F39" w:rsidRDefault="00F92185" w:rsidP="00F92185">
          <w:pPr>
            <w:pStyle w:val="47F5A31099734AF585B37725E733B59B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2A13AA585C8441B2A30C398D9E4A07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352DBE-1AEA-4F03-B2C4-B70691342B46}"/>
      </w:docPartPr>
      <w:docPartBody>
        <w:p w:rsidR="005A4F39" w:rsidRDefault="00F92185" w:rsidP="00F92185">
          <w:pPr>
            <w:pStyle w:val="2A13AA585C8441B2A30C398D9E4A071D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17458441445E4263B2F6E4442A8611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6BFEE8-C87D-47AF-AC3A-81336B4F449D}"/>
      </w:docPartPr>
      <w:docPartBody>
        <w:p w:rsidR="005A4F39" w:rsidRDefault="00F92185" w:rsidP="00F92185">
          <w:pPr>
            <w:pStyle w:val="17458441445E4263B2F6E4442A8611AD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EB233ADA41194C0BA63D38B4CA70DE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D440FA-67E7-451F-9595-BED8CA2C7D5D}"/>
      </w:docPartPr>
      <w:docPartBody>
        <w:p w:rsidR="005A4F39" w:rsidRDefault="00F92185" w:rsidP="00F92185">
          <w:pPr>
            <w:pStyle w:val="EB233ADA41194C0BA63D38B4CA70DE95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DB218B9417354426A160E8639ABEFF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1B898C-316C-422C-ACDC-5DA10D2176A7}"/>
      </w:docPartPr>
      <w:docPartBody>
        <w:p w:rsidR="005A4F39" w:rsidRDefault="00F92185" w:rsidP="00F92185">
          <w:pPr>
            <w:pStyle w:val="DB218B9417354426A160E8639ABEFF32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ADA9862556FC4E23B72288F50D3A92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12FA21-3B25-487C-A566-3B99C959F09F}"/>
      </w:docPartPr>
      <w:docPartBody>
        <w:p w:rsidR="005A4F39" w:rsidRDefault="00F92185" w:rsidP="00F92185">
          <w:pPr>
            <w:pStyle w:val="ADA9862556FC4E23B72288F50D3A926D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84AE5289B77D4295A8A15047FDC117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4E4A5C-A5B5-4563-B9A2-EBBFF8B148AE}"/>
      </w:docPartPr>
      <w:docPartBody>
        <w:p w:rsidR="005A4F39" w:rsidRDefault="00F92185" w:rsidP="00F92185">
          <w:pPr>
            <w:pStyle w:val="84AE5289B77D4295A8A15047FDC117FE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6D0914A7A32B4D88A4DBB0F1C7BDF2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06A2AF-46AD-486B-9F81-7394C0052EA9}"/>
      </w:docPartPr>
      <w:docPartBody>
        <w:p w:rsidR="005A4F39" w:rsidRDefault="00F92185" w:rsidP="00F92185">
          <w:pPr>
            <w:pStyle w:val="6D0914A7A32B4D88A4DBB0F1C7BDF29A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B03F612989724436BFEBC14E98D30D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F1288F-6AA1-4063-8FBF-C2A9C43B7D31}"/>
      </w:docPartPr>
      <w:docPartBody>
        <w:p w:rsidR="005A4F39" w:rsidRDefault="00F92185" w:rsidP="00F92185">
          <w:pPr>
            <w:pStyle w:val="B03F612989724436BFEBC14E98D30D15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3E09336B3E214E0CBD802CB741D9B9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C06513-BAB4-4106-B495-126C38A7089C}"/>
      </w:docPartPr>
      <w:docPartBody>
        <w:p w:rsidR="005A4F39" w:rsidRDefault="00F92185" w:rsidP="00F92185">
          <w:pPr>
            <w:pStyle w:val="3E09336B3E214E0CBD802CB741D9B91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0DCA7EF8D8B94FF2B0ADC052494579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7856C9-3A2A-4E2A-8AF9-52B1B6B03E0E}"/>
      </w:docPartPr>
      <w:docPartBody>
        <w:p w:rsidR="005A4F39" w:rsidRDefault="00F92185" w:rsidP="00F92185">
          <w:pPr>
            <w:pStyle w:val="0DCA7EF8D8B94FF2B0ADC052494579EB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D163D0DF6F934FDB8971D2B512802D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E1DFFA-596D-4510-88BE-C02542A96D37}"/>
      </w:docPartPr>
      <w:docPartBody>
        <w:p w:rsidR="005A4F39" w:rsidRDefault="00F92185" w:rsidP="00F92185">
          <w:pPr>
            <w:pStyle w:val="D163D0DF6F934FDB8971D2B512802D4F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17F94211FD1E474EB9E88F98A5EC77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FB1D56-16CB-4D4C-AE19-CF60C4A2F39E}"/>
      </w:docPartPr>
      <w:docPartBody>
        <w:p w:rsidR="005A4F39" w:rsidRDefault="00F92185" w:rsidP="00F92185">
          <w:pPr>
            <w:pStyle w:val="17F94211FD1E474EB9E88F98A5EC77C8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552325332BF459EA584A9BA7D311B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AEF40B-E930-4AF2-A849-13EB096E4072}"/>
      </w:docPartPr>
      <w:docPartBody>
        <w:p w:rsidR="005A4F39" w:rsidRDefault="00F92185" w:rsidP="00F92185">
          <w:pPr>
            <w:pStyle w:val="7552325332BF459EA584A9BA7D311BB1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2C4A2935E2DB4717AE2B174D7BF893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4E9A5E-418A-4C76-9363-3960091576CE}"/>
      </w:docPartPr>
      <w:docPartBody>
        <w:p w:rsidR="005A4F39" w:rsidRDefault="00F92185" w:rsidP="00F92185">
          <w:pPr>
            <w:pStyle w:val="2C4A2935E2DB4717AE2B174D7BF893D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24A50A921EDB44019CE0E4976429AF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9BDE5C-4983-402D-8D81-09C77DFD449A}"/>
      </w:docPartPr>
      <w:docPartBody>
        <w:p w:rsidR="005A4F39" w:rsidRDefault="00F92185" w:rsidP="00F92185">
          <w:pPr>
            <w:pStyle w:val="24A50A921EDB44019CE0E4976429AF6E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E3BA2E2767B4436FAB3752F0959189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6DF2D4-229C-4EA9-B6FC-A5F97EE6548E}"/>
      </w:docPartPr>
      <w:docPartBody>
        <w:p w:rsidR="005A4F39" w:rsidRDefault="00F92185" w:rsidP="00F92185">
          <w:pPr>
            <w:pStyle w:val="E3BA2E2767B4436FAB3752F095918962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183E68BD60A7451FAB5E1E0790B05B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80F51F-9D17-4795-B02F-1C083159FEE9}"/>
      </w:docPartPr>
      <w:docPartBody>
        <w:p w:rsidR="005A4F39" w:rsidRDefault="00F92185" w:rsidP="00F92185">
          <w:pPr>
            <w:pStyle w:val="183E68BD60A7451FAB5E1E0790B05BD9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D158817BC3EA4FADA7EF9BB7DEA0F4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FE9E2A-B42D-443E-AF31-1DA312421AA7}"/>
      </w:docPartPr>
      <w:docPartBody>
        <w:p w:rsidR="005A4F39" w:rsidRDefault="00F92185" w:rsidP="00F92185">
          <w:pPr>
            <w:pStyle w:val="D158817BC3EA4FADA7EF9BB7DEA0F4C0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DB3286C127DB4DD1950FA00334EB3B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8ACA3D-74D6-4751-9CD9-FB3C5265A8A9}"/>
      </w:docPartPr>
      <w:docPartBody>
        <w:p w:rsidR="005A4F39" w:rsidRDefault="00F92185" w:rsidP="00F92185">
          <w:pPr>
            <w:pStyle w:val="DB3286C127DB4DD1950FA00334EB3B43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BDD5EFB5B7A64FAAA6AB8FB558A474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759FE7-A519-4E00-BDCE-515830DCEA7D}"/>
      </w:docPartPr>
      <w:docPartBody>
        <w:p w:rsidR="005A4F39" w:rsidRDefault="00F92185" w:rsidP="00F92185">
          <w:pPr>
            <w:pStyle w:val="BDD5EFB5B7A64FAAA6AB8FB558A47411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8F7BD8F630D14CC8A72E58CF202245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4F7127-EAF5-46C0-9387-79E6F6FB0030}"/>
      </w:docPartPr>
      <w:docPartBody>
        <w:p w:rsidR="005A4F39" w:rsidRDefault="00F92185" w:rsidP="00F92185">
          <w:pPr>
            <w:pStyle w:val="8F7BD8F630D14CC8A72E58CF2022459B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348F44043EE44CB9023E7D001855A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002D07-3C88-4D41-AA84-283516DC8214}"/>
      </w:docPartPr>
      <w:docPartBody>
        <w:p w:rsidR="005A4F39" w:rsidRDefault="00F92185" w:rsidP="00F92185">
          <w:pPr>
            <w:pStyle w:val="7348F44043EE44CB9023E7D001855A61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595594961E60471BAFCF97C187D09C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30823B-A764-4295-88D1-D85C371E4F72}"/>
      </w:docPartPr>
      <w:docPartBody>
        <w:p w:rsidR="005A4F39" w:rsidRDefault="00F92185" w:rsidP="00F92185">
          <w:pPr>
            <w:pStyle w:val="595594961E60471BAFCF97C187D09C22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AD19625772E949C3B8BF518A6D04C9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DF47EB-CD74-4E9C-93C2-2741495BD6F6}"/>
      </w:docPartPr>
      <w:docPartBody>
        <w:p w:rsidR="005A4F39" w:rsidRDefault="00F92185" w:rsidP="00F92185">
          <w:pPr>
            <w:pStyle w:val="AD19625772E949C3B8BF518A6D04C90B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B2AC245D85B446AC8231C0A387AEEE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0BD6FF-731C-488C-A33D-CDE343EE69FB}"/>
      </w:docPartPr>
      <w:docPartBody>
        <w:p w:rsidR="005A4F39" w:rsidRDefault="00F92185" w:rsidP="00F92185">
          <w:pPr>
            <w:pStyle w:val="B2AC245D85B446AC8231C0A387AEEE9F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42A6BE29564842848636EA0005FE02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34B8AC-3CDB-43B9-932F-2823F2C5F386}"/>
      </w:docPartPr>
      <w:docPartBody>
        <w:p w:rsidR="005A4F39" w:rsidRDefault="00F92185" w:rsidP="00F92185">
          <w:pPr>
            <w:pStyle w:val="42A6BE29564842848636EA0005FE0273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37D4DC114FF44D6782998678516D25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3A3917-2432-4EDE-BDE1-F670BD307F8E}"/>
      </w:docPartPr>
      <w:docPartBody>
        <w:p w:rsidR="005A4F39" w:rsidRDefault="00F92185" w:rsidP="00F92185">
          <w:pPr>
            <w:pStyle w:val="37D4DC114FF44D6782998678516D25AA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D8B29ED7D244B75B055C2F7F323F6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49D733-C9C6-4110-9985-B15F2BB46536}"/>
      </w:docPartPr>
      <w:docPartBody>
        <w:p w:rsidR="005A4F39" w:rsidRDefault="00F92185" w:rsidP="00F92185">
          <w:pPr>
            <w:pStyle w:val="7D8B29ED7D244B75B055C2F7F323F6E1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6779BFEF128C412D97D467643A5865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989A09-2420-40AD-8FB3-3EDC4A06D527}"/>
      </w:docPartPr>
      <w:docPartBody>
        <w:p w:rsidR="005A4F39" w:rsidRDefault="00F92185" w:rsidP="00F92185">
          <w:pPr>
            <w:pStyle w:val="6779BFEF128C412D97D467643A58650B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F66CE42D6AFE44B6AB5B34042D2C42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4CBDAF-E41E-4EEF-B813-560FB7B96322}"/>
      </w:docPartPr>
      <w:docPartBody>
        <w:p w:rsidR="005A4F39" w:rsidRDefault="00F92185" w:rsidP="00F92185">
          <w:pPr>
            <w:pStyle w:val="F66CE42D6AFE44B6AB5B34042D2C42E0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3666290DADC24C21A6C487B10D9188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ED5C1B-8F4F-4C18-860C-7289624B00D1}"/>
      </w:docPartPr>
      <w:docPartBody>
        <w:p w:rsidR="005A4F39" w:rsidRDefault="00F92185" w:rsidP="00F92185">
          <w:pPr>
            <w:pStyle w:val="3666290DADC24C21A6C487B10D9188E4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E58B34D8485F46CAA91F0DBF347A91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186F5E-4E2A-42CB-86EA-3CD2A87A04F5}"/>
      </w:docPartPr>
      <w:docPartBody>
        <w:p w:rsidR="005A4F39" w:rsidRDefault="00F92185" w:rsidP="00F92185">
          <w:pPr>
            <w:pStyle w:val="E58B34D8485F46CAA91F0DBF347A913F"/>
          </w:pPr>
          <w:r w:rsidRPr="00BE4B5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A9E2EA980CC464296FA3B219B97D6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7988FD-E985-40C4-B66A-91C3B09F3D1A}"/>
      </w:docPartPr>
      <w:docPartBody>
        <w:p w:rsidR="005A4F39" w:rsidRDefault="00F92185" w:rsidP="00F92185">
          <w:pPr>
            <w:pStyle w:val="AA9E2EA980CC464296FA3B219B97D696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3FD8501F5A544E9BA624FD89C508A3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ABC022-E2DB-4BA9-9B13-04BFF3B0CEEE}"/>
      </w:docPartPr>
      <w:docPartBody>
        <w:p w:rsidR="005A4F39" w:rsidRDefault="00F92185" w:rsidP="00F92185">
          <w:pPr>
            <w:pStyle w:val="3FD8501F5A544E9BA624FD89C508A335"/>
          </w:pPr>
          <w:r w:rsidRPr="00BE4B5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0F86E0F366F4CC8BE46D9B10C2955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9CDE2D-7E81-46B2-8B00-04184E546A15}"/>
      </w:docPartPr>
      <w:docPartBody>
        <w:p w:rsidR="00A10D33" w:rsidRDefault="008F132A" w:rsidP="008F132A">
          <w:pPr>
            <w:pStyle w:val="60F86E0F366F4CC8BE46D9B10C295562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28F636FE76EB4C5991BFAA83F276FD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6A6130-0D06-4C7C-A16C-7D66FD67B165}"/>
      </w:docPartPr>
      <w:docPartBody>
        <w:p w:rsidR="00D7751F" w:rsidRDefault="007200C1" w:rsidP="007200C1">
          <w:pPr>
            <w:pStyle w:val="28F636FE76EB4C5991BFAA83F276FD9E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D0159667DDCB4B9EB149D61F5CEC63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309C83-E4C9-47F0-BBAC-09EB397D9BB5}"/>
      </w:docPartPr>
      <w:docPartBody>
        <w:p w:rsidR="00D7751F" w:rsidRDefault="007200C1" w:rsidP="007200C1">
          <w:pPr>
            <w:pStyle w:val="D0159667DDCB4B9EB149D61F5CEC63E4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B604185595DE40CD9BDFECE0B212F6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B16066-BE75-4656-AF3B-4A4564CE95D7}"/>
      </w:docPartPr>
      <w:docPartBody>
        <w:p w:rsidR="00D7751F" w:rsidRDefault="007200C1" w:rsidP="007200C1">
          <w:pPr>
            <w:pStyle w:val="B604185595DE40CD9BDFECE0B212F6A0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258B17FE00764EA8A3D150B9455C93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B6AC6D-E7FB-4273-8567-6ACB746CE378}"/>
      </w:docPartPr>
      <w:docPartBody>
        <w:p w:rsidR="00D7751F" w:rsidRDefault="007200C1" w:rsidP="007200C1">
          <w:pPr>
            <w:pStyle w:val="258B17FE00764EA8A3D150B9455C930B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A1ED5804A46D4113A69EC42511FB0D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FB1FA7-8637-42B7-AA70-7D2B1E61A14E}"/>
      </w:docPartPr>
      <w:docPartBody>
        <w:p w:rsidR="00D7751F" w:rsidRDefault="007200C1" w:rsidP="007200C1">
          <w:pPr>
            <w:pStyle w:val="A1ED5804A46D4113A69EC42511FB0DAA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65661AA9F7A744C2AD059842AD8E6F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C0CF84-4347-4835-9704-CD0270976D5A}"/>
      </w:docPartPr>
      <w:docPartBody>
        <w:p w:rsidR="00D7751F" w:rsidRDefault="007200C1" w:rsidP="007200C1">
          <w:pPr>
            <w:pStyle w:val="65661AA9F7A744C2AD059842AD8E6FA1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5233AD7342D44D51BAE1A237445D41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AAAC36-54C0-4244-ABBD-D605B3220002}"/>
      </w:docPartPr>
      <w:docPartBody>
        <w:p w:rsidR="00D7751F" w:rsidRDefault="007200C1" w:rsidP="007200C1">
          <w:pPr>
            <w:pStyle w:val="5233AD7342D44D51BAE1A237445D416C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46A92BBCEC264DCF9BA9CFF18CA3C6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ED74A3-065F-457C-8BB3-87635B346C30}"/>
      </w:docPartPr>
      <w:docPartBody>
        <w:p w:rsidR="00D7751F" w:rsidRDefault="007200C1" w:rsidP="007200C1">
          <w:pPr>
            <w:pStyle w:val="46A92BBCEC264DCF9BA9CFF18CA3C649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C5B9501297A1449091B56F38A2E880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2AC789-AB15-43C1-8FC0-391BC6A22F96}"/>
      </w:docPartPr>
      <w:docPartBody>
        <w:p w:rsidR="00D7751F" w:rsidRDefault="007200C1" w:rsidP="007200C1">
          <w:pPr>
            <w:pStyle w:val="C5B9501297A1449091B56F38A2E880BE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3D6ABF00DB784D10B814A2B34BBFC1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861C97-BA97-45B5-BE62-858402532D68}"/>
      </w:docPartPr>
      <w:docPartBody>
        <w:p w:rsidR="00D7751F" w:rsidRDefault="007200C1" w:rsidP="007200C1">
          <w:pPr>
            <w:pStyle w:val="3D6ABF00DB784D10B814A2B34BBFC1BB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602E90C7B58A46F9BEC610E3656D23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02F2AB-6A60-41FA-915F-1C12EB86EAD5}"/>
      </w:docPartPr>
      <w:docPartBody>
        <w:p w:rsidR="00D7751F" w:rsidRDefault="007200C1" w:rsidP="007200C1">
          <w:pPr>
            <w:pStyle w:val="602E90C7B58A46F9BEC610E3656D2324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F673B8954CA84DE284F6AF4798EF59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D814C4-70CA-4A11-B55F-675B6401E7AD}"/>
      </w:docPartPr>
      <w:docPartBody>
        <w:p w:rsidR="00D7751F" w:rsidRDefault="007200C1" w:rsidP="007200C1">
          <w:pPr>
            <w:pStyle w:val="F673B8954CA84DE284F6AF4798EF598E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E2E1C7A4E2F54CCF94E8D2649F57A4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9970DD-68B7-49EB-AAA4-80661B5A583A}"/>
      </w:docPartPr>
      <w:docPartBody>
        <w:p w:rsidR="00D7751F" w:rsidRDefault="007200C1" w:rsidP="007200C1">
          <w:pPr>
            <w:pStyle w:val="E2E1C7A4E2F54CCF94E8D2649F57A489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585B4DEAA84A450E81F810550224FD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BBFB15-E619-4F27-9C1D-7ECFAF8D14AF}"/>
      </w:docPartPr>
      <w:docPartBody>
        <w:p w:rsidR="00D7751F" w:rsidRDefault="007200C1" w:rsidP="007200C1">
          <w:pPr>
            <w:pStyle w:val="585B4DEAA84A450E81F810550224FDFF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3A0E1C401CFB458C9FA726307765F6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77A890-60C2-4E73-93E9-A7A1FB068459}"/>
      </w:docPartPr>
      <w:docPartBody>
        <w:p w:rsidR="00D7751F" w:rsidRDefault="007200C1" w:rsidP="007200C1">
          <w:pPr>
            <w:pStyle w:val="3A0E1C401CFB458C9FA726307765F6E3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9A6F1C22ED7E4DDB8D11F0E80D67EB0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5F8D76-C557-4A9F-8056-C0B0CA3C5047}"/>
      </w:docPartPr>
      <w:docPartBody>
        <w:p w:rsidR="00D7751F" w:rsidRDefault="007200C1" w:rsidP="007200C1">
          <w:pPr>
            <w:pStyle w:val="9A6F1C22ED7E4DDB8D11F0E80D67EB0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F1CD9F40972D4039BCBA377B3BFC49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32BF82-8E8D-48B5-AD7A-2C8D8966A5AC}"/>
      </w:docPartPr>
      <w:docPartBody>
        <w:p w:rsidR="00D7751F" w:rsidRDefault="007200C1" w:rsidP="007200C1">
          <w:pPr>
            <w:pStyle w:val="F1CD9F40972D4039BCBA377B3BFC492E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B5AACE68ECC04661828076A4025700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FA91A5-B51C-4C2B-9F19-3B8BD3D77E00}"/>
      </w:docPartPr>
      <w:docPartBody>
        <w:p w:rsidR="00D7751F" w:rsidRDefault="007200C1" w:rsidP="007200C1">
          <w:pPr>
            <w:pStyle w:val="B5AACE68ECC04661828076A40257003F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F27C71ED1457499DA5B737F57F24FC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895DDC-46BA-45DA-A195-1C1D9D968BE5}"/>
      </w:docPartPr>
      <w:docPartBody>
        <w:p w:rsidR="00D7751F" w:rsidRDefault="007200C1" w:rsidP="007200C1">
          <w:pPr>
            <w:pStyle w:val="F27C71ED1457499DA5B737F57F24FCAE"/>
          </w:pPr>
          <w:r w:rsidRPr="00BE4B5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925234DEA4D4F49A2591E77917AF6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D155A5-8E1B-4485-91C2-60E1CC8006AE}"/>
      </w:docPartPr>
      <w:docPartBody>
        <w:p w:rsidR="00D7751F" w:rsidRDefault="007200C1" w:rsidP="007200C1">
          <w:pPr>
            <w:pStyle w:val="5925234DEA4D4F49A2591E77917AF612"/>
          </w:pPr>
          <w:r w:rsidRPr="00BE4B52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DF6AA9CCC42B4BD4866AF5B71DA710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1A128E-774C-4F5A-998F-E752382E43B3}"/>
      </w:docPartPr>
      <w:docPartBody>
        <w:p w:rsidR="00D7751F" w:rsidRDefault="007200C1" w:rsidP="007200C1">
          <w:pPr>
            <w:pStyle w:val="DF6AA9CCC42B4BD4866AF5B71DA7104D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03E3A11044974FE0B12663EC5056F0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8934AC-3967-49CB-8DB5-3447A0E95F39}"/>
      </w:docPartPr>
      <w:docPartBody>
        <w:p w:rsidR="00D7751F" w:rsidRDefault="007200C1" w:rsidP="007200C1">
          <w:pPr>
            <w:pStyle w:val="03E3A11044974FE0B12663EC5056F09F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09A1044F73FE49A2B794C1ED6138D1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17C1E9-AA30-4CF4-85E5-8DA3F533ADCA}"/>
      </w:docPartPr>
      <w:docPartBody>
        <w:p w:rsidR="00D7751F" w:rsidRDefault="007200C1" w:rsidP="007200C1">
          <w:pPr>
            <w:pStyle w:val="09A1044F73FE49A2B794C1ED6138D13C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238057FEA4444BC4892117F68FA082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A1F5FF-0CE3-4C2D-A3F9-6F777E46DFA7}"/>
      </w:docPartPr>
      <w:docPartBody>
        <w:p w:rsidR="00D7751F" w:rsidRDefault="007200C1" w:rsidP="007200C1">
          <w:pPr>
            <w:pStyle w:val="238057FEA4444BC4892117F68FA0827F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27A7522BC7A24799BADB18DBFD1733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89E720-2086-4C9D-970F-2F78C2E058A9}"/>
      </w:docPartPr>
      <w:docPartBody>
        <w:p w:rsidR="00D7751F" w:rsidRDefault="007200C1" w:rsidP="007200C1">
          <w:pPr>
            <w:pStyle w:val="27A7522BC7A24799BADB18DBFD17336B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B1704669204D45CAA0CF88B9A3D4EF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A2B335-49DE-4317-BA83-7724FB071690}"/>
      </w:docPartPr>
      <w:docPartBody>
        <w:p w:rsidR="00D7751F" w:rsidRDefault="007200C1" w:rsidP="007200C1">
          <w:pPr>
            <w:pStyle w:val="B1704669204D45CAA0CF88B9A3D4EF21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53F2613FBCAC44F3A45014FBD329B8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40410F-4F93-47CF-ABD5-803F5EA7AF43}"/>
      </w:docPartPr>
      <w:docPartBody>
        <w:p w:rsidR="00D7751F" w:rsidRDefault="007200C1" w:rsidP="007200C1">
          <w:pPr>
            <w:pStyle w:val="53F2613FBCAC44F3A45014FBD329B8EC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A6F2A2EC5A354800AEB650565BFDF5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4683C7-49E4-449C-82B8-04A87C3CA9B8}"/>
      </w:docPartPr>
      <w:docPartBody>
        <w:p w:rsidR="00D7751F" w:rsidRDefault="007200C1" w:rsidP="007200C1">
          <w:pPr>
            <w:pStyle w:val="A6F2A2EC5A354800AEB650565BFDF553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97655816C4A44E14950B0575A72268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54FAA5-6471-4025-9A50-BC0FD29F822B}"/>
      </w:docPartPr>
      <w:docPartBody>
        <w:p w:rsidR="00D7751F" w:rsidRDefault="007200C1" w:rsidP="007200C1">
          <w:pPr>
            <w:pStyle w:val="97655816C4A44E14950B0575A722685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0F18899C524E4F3E8887A04575AE31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6381CA-14AD-467E-865F-1922B531445C}"/>
      </w:docPartPr>
      <w:docPartBody>
        <w:p w:rsidR="00D7751F" w:rsidRDefault="007200C1" w:rsidP="007200C1">
          <w:pPr>
            <w:pStyle w:val="0F18899C524E4F3E8887A04575AE3199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B66836C59F1F4646ADB409025EB22C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C4ABC9-83DB-44FD-9126-CF64A75CAD6B}"/>
      </w:docPartPr>
      <w:docPartBody>
        <w:p w:rsidR="00D7751F" w:rsidRDefault="007200C1" w:rsidP="007200C1">
          <w:pPr>
            <w:pStyle w:val="B66836C59F1F4646ADB409025EB22CD0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61A9B7A3A4004F308B3AA67DD47FF1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52B394-76FC-4C95-8A8C-0F24B1C69DA4}"/>
      </w:docPartPr>
      <w:docPartBody>
        <w:p w:rsidR="00D7751F" w:rsidRDefault="007200C1" w:rsidP="007200C1">
          <w:pPr>
            <w:pStyle w:val="61A9B7A3A4004F308B3AA67DD47FF16E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D03436EB3728499AA2BA2362F8C0D0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00107F-EB86-45B1-94DD-57446EF9B88E}"/>
      </w:docPartPr>
      <w:docPartBody>
        <w:p w:rsidR="00D7751F" w:rsidRDefault="007200C1" w:rsidP="007200C1">
          <w:pPr>
            <w:pStyle w:val="D03436EB3728499AA2BA2362F8C0D05A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5F1108C73EFE4DFCB1CDF77863D9EF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F3717E-0BA0-4577-A914-C94F1EDA4B56}"/>
      </w:docPartPr>
      <w:docPartBody>
        <w:p w:rsidR="00D7751F" w:rsidRDefault="007200C1" w:rsidP="007200C1">
          <w:pPr>
            <w:pStyle w:val="5F1108C73EFE4DFCB1CDF77863D9EF16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E5803DD7363741AF94C41E910EB781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CFABEE-5F62-400C-AAE9-AE48201A48A3}"/>
      </w:docPartPr>
      <w:docPartBody>
        <w:p w:rsidR="00D7751F" w:rsidRDefault="007200C1" w:rsidP="007200C1">
          <w:pPr>
            <w:pStyle w:val="E5803DD7363741AF94C41E910EB781CA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1F5D5B3DBF547AAB59D20FF4FCF8E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0F8D84-ADBE-451E-8558-100FDFD42BE0}"/>
      </w:docPartPr>
      <w:docPartBody>
        <w:p w:rsidR="00D7751F" w:rsidRDefault="007200C1" w:rsidP="007200C1">
          <w:pPr>
            <w:pStyle w:val="71F5D5B3DBF547AAB59D20FF4FCF8E1D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F5BFD9B206C54DBD92D97037DB685E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7E1B6E-ED72-4446-A374-86CE3CC30B95}"/>
      </w:docPartPr>
      <w:docPartBody>
        <w:p w:rsidR="00D7751F" w:rsidRDefault="007200C1" w:rsidP="007200C1">
          <w:pPr>
            <w:pStyle w:val="F5BFD9B206C54DBD92D97037DB685EC2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2B7B456482F64650B0B49D004F176C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E7DE31-9998-41D0-8CF1-B671F4762B10}"/>
      </w:docPartPr>
      <w:docPartBody>
        <w:p w:rsidR="00D7751F" w:rsidRDefault="007200C1" w:rsidP="007200C1">
          <w:pPr>
            <w:pStyle w:val="2B7B456482F64650B0B49D004F176C7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5DC648D496C747CAB22F1DD6241E2F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FA46B6-1D78-4409-A098-7B5C24F9FA4A}"/>
      </w:docPartPr>
      <w:docPartBody>
        <w:p w:rsidR="00D7751F" w:rsidRDefault="007200C1" w:rsidP="007200C1">
          <w:pPr>
            <w:pStyle w:val="5DC648D496C747CAB22F1DD6241E2F5C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B4BBB7ABC8D844A0A8CB634DCCC8C7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6ACBA7-0C20-432D-8E4A-AC942360D03C}"/>
      </w:docPartPr>
      <w:docPartBody>
        <w:p w:rsidR="00D7751F" w:rsidRDefault="007200C1" w:rsidP="007200C1">
          <w:pPr>
            <w:pStyle w:val="B4BBB7ABC8D844A0A8CB634DCCC8C7F2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2556769FDE2C45CD94B2C528332D9C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1E76D6-AB79-4BD2-B8BC-FD6890DD2297}"/>
      </w:docPartPr>
      <w:docPartBody>
        <w:p w:rsidR="00D7751F" w:rsidRDefault="007200C1" w:rsidP="007200C1">
          <w:pPr>
            <w:pStyle w:val="2556769FDE2C45CD94B2C528332D9C03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F6823EA1D31E43CAA67C72AA6B1B9A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1F2C92-787A-423F-A486-7FF6624D9CA8}"/>
      </w:docPartPr>
      <w:docPartBody>
        <w:p w:rsidR="00D7751F" w:rsidRDefault="007200C1" w:rsidP="007200C1">
          <w:pPr>
            <w:pStyle w:val="F6823EA1D31E43CAA67C72AA6B1B9A1C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CE55AEACDF1B47879E45D6B5C8AA3F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BCD562-4321-4642-BCBB-210B79B06AEA}"/>
      </w:docPartPr>
      <w:docPartBody>
        <w:p w:rsidR="00D7751F" w:rsidRDefault="007200C1" w:rsidP="007200C1">
          <w:pPr>
            <w:pStyle w:val="CE55AEACDF1B47879E45D6B5C8AA3F49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EF2FC0CF82A644ACABBA81524BADAA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D56488-614E-4358-B2D0-8033203CD4B7}"/>
      </w:docPartPr>
      <w:docPartBody>
        <w:p w:rsidR="00D7751F" w:rsidRDefault="007200C1" w:rsidP="007200C1">
          <w:pPr>
            <w:pStyle w:val="EF2FC0CF82A644ACABBA81524BADAADB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DC16A07497EB45529AF84CDE2E810A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B67525-2A78-427D-891D-1C4C2AD21F5A}"/>
      </w:docPartPr>
      <w:docPartBody>
        <w:p w:rsidR="00D7751F" w:rsidRDefault="007200C1" w:rsidP="007200C1">
          <w:pPr>
            <w:pStyle w:val="DC16A07497EB45529AF84CDE2E810ABE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B5D2E80482A845069B123EB87852C5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D55E57-D5B5-430A-9552-442511BBC23E}"/>
      </w:docPartPr>
      <w:docPartBody>
        <w:p w:rsidR="00D7751F" w:rsidRDefault="007200C1" w:rsidP="007200C1">
          <w:pPr>
            <w:pStyle w:val="B5D2E80482A845069B123EB87852C5E9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180AB4183F194644B56FD6A19F144A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DC803A-5081-46E8-BC69-91FE06DE5F0C}"/>
      </w:docPartPr>
      <w:docPartBody>
        <w:p w:rsidR="00D7751F" w:rsidRDefault="007200C1" w:rsidP="007200C1">
          <w:pPr>
            <w:pStyle w:val="180AB4183F194644B56FD6A19F144A10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A68D7B565DF640DD853E0756FA954D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9D72E7-51D7-4B71-A730-22053CDFA692}"/>
      </w:docPartPr>
      <w:docPartBody>
        <w:p w:rsidR="00D7751F" w:rsidRDefault="007200C1" w:rsidP="007200C1">
          <w:pPr>
            <w:pStyle w:val="A68D7B565DF640DD853E0756FA954DC3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4BCF3B76BECE47F8A323130AD82CDD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6782BC-2FD6-4660-816D-CE44CA9CBB0C}"/>
      </w:docPartPr>
      <w:docPartBody>
        <w:p w:rsidR="00D7751F" w:rsidRDefault="007200C1" w:rsidP="007200C1">
          <w:pPr>
            <w:pStyle w:val="4BCF3B76BECE47F8A323130AD82CDD10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45F52855614F4D369CCB7A41A62629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E01663-2A14-43D6-B55F-E2426A330E5B}"/>
      </w:docPartPr>
      <w:docPartBody>
        <w:p w:rsidR="00D7751F" w:rsidRDefault="007200C1" w:rsidP="007200C1">
          <w:pPr>
            <w:pStyle w:val="45F52855614F4D369CCB7A41A6262988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9AE1FAAFCF55430EADFF6427AF65EA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7A9D5D-5E26-47A0-94E5-504E3A4EC49B}"/>
      </w:docPartPr>
      <w:docPartBody>
        <w:p w:rsidR="00D7751F" w:rsidRDefault="007200C1" w:rsidP="007200C1">
          <w:pPr>
            <w:pStyle w:val="9AE1FAAFCF55430EADFF6427AF65EA4A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5041E0BF811D45B49F4B547764B093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31C221-8013-4D2F-A2BA-37181DF60E67}"/>
      </w:docPartPr>
      <w:docPartBody>
        <w:p w:rsidR="00D7751F" w:rsidRDefault="007200C1" w:rsidP="007200C1">
          <w:pPr>
            <w:pStyle w:val="5041E0BF811D45B49F4B547764B0939E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D372F7202F07440E99EA4645CB7014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3BCD8A-2F6D-4E56-B1F4-5EBC91AF0C3B}"/>
      </w:docPartPr>
      <w:docPartBody>
        <w:p w:rsidR="00D7751F" w:rsidRDefault="007200C1" w:rsidP="007200C1">
          <w:pPr>
            <w:pStyle w:val="D372F7202F07440E99EA4645CB70147A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2C87BFF84A2D4292B904AC1237AB72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F63BFA-61D4-496D-9303-2FF118B6BE9E}"/>
      </w:docPartPr>
      <w:docPartBody>
        <w:p w:rsidR="00D7751F" w:rsidRDefault="007200C1" w:rsidP="007200C1">
          <w:pPr>
            <w:pStyle w:val="2C87BFF84A2D4292B904AC1237AB72BE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C8092106BF5E487784D45AC074FAB3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88168A-919E-45D5-BB90-B1809DC2C4F1}"/>
      </w:docPartPr>
      <w:docPartBody>
        <w:p w:rsidR="00D7751F" w:rsidRDefault="007200C1" w:rsidP="007200C1">
          <w:pPr>
            <w:pStyle w:val="C8092106BF5E487784D45AC074FAB3F1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E4FFCCB217604E218C2FAAE68D97E7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05B91C-038E-46BF-B8F7-65B06D973F7E}"/>
      </w:docPartPr>
      <w:docPartBody>
        <w:p w:rsidR="00D7751F" w:rsidRDefault="007200C1" w:rsidP="007200C1">
          <w:pPr>
            <w:pStyle w:val="E4FFCCB217604E218C2FAAE68D97E75F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5E2A5CFC222C43A58EC7D051E3FE3E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CF2840-6979-402C-BE48-DF44AB175F2A}"/>
      </w:docPartPr>
      <w:docPartBody>
        <w:p w:rsidR="00D7751F" w:rsidRDefault="007200C1" w:rsidP="007200C1">
          <w:pPr>
            <w:pStyle w:val="5E2A5CFC222C43A58EC7D051E3FE3EA6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FBCECB7014BD4EC2ADB3243F77DDA0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F27B3D-DC72-47F7-B7AF-389698177FB2}"/>
      </w:docPartPr>
      <w:docPartBody>
        <w:p w:rsidR="00D7751F" w:rsidRDefault="007200C1" w:rsidP="007200C1">
          <w:pPr>
            <w:pStyle w:val="FBCECB7014BD4EC2ADB3243F77DDA052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10BF3BC8B408463FA011C86A4A7DCF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61BF52-6802-4C99-A174-01B39863DF16}"/>
      </w:docPartPr>
      <w:docPartBody>
        <w:p w:rsidR="00D7751F" w:rsidRDefault="007200C1" w:rsidP="007200C1">
          <w:pPr>
            <w:pStyle w:val="10BF3BC8B408463FA011C86A4A7DCF30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072E45C4747E4BC89B6B6127904AAB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457BCF-1825-4F68-A629-633186593E2F}"/>
      </w:docPartPr>
      <w:docPartBody>
        <w:p w:rsidR="00D7751F" w:rsidRDefault="007200C1" w:rsidP="007200C1">
          <w:pPr>
            <w:pStyle w:val="072E45C4747E4BC89B6B6127904AABB6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98BB797C0AB44DFF83B035775FD990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B4D2F6-542C-42C9-BD44-CC8E743425F8}"/>
      </w:docPartPr>
      <w:docPartBody>
        <w:p w:rsidR="00D7751F" w:rsidRDefault="007200C1" w:rsidP="007200C1">
          <w:pPr>
            <w:pStyle w:val="98BB797C0AB44DFF83B035775FD990A5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589291011F814225B2E37D3566E185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2B460E-5C9B-4A3D-96E1-3A8BFF0E4224}"/>
      </w:docPartPr>
      <w:docPartBody>
        <w:p w:rsidR="00D7751F" w:rsidRDefault="007200C1" w:rsidP="007200C1">
          <w:pPr>
            <w:pStyle w:val="589291011F814225B2E37D3566E18536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F06494F639D24DEFB0967CDBFF0D1E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8E75E4-6C99-46AA-BCFC-37948749204E}"/>
      </w:docPartPr>
      <w:docPartBody>
        <w:p w:rsidR="00D7751F" w:rsidRDefault="007200C1" w:rsidP="007200C1">
          <w:pPr>
            <w:pStyle w:val="F06494F639D24DEFB0967CDBFF0D1ECD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E16544B3DBC84B40A1BDBD9AA48C7A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3DBADB-4C12-4FCB-A9A2-C513587AA509}"/>
      </w:docPartPr>
      <w:docPartBody>
        <w:p w:rsidR="00D7751F" w:rsidRDefault="007200C1" w:rsidP="007200C1">
          <w:pPr>
            <w:pStyle w:val="E16544B3DBC84B40A1BDBD9AA48C7AC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CE01D6920BC74165AB95F3B7E150ED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CA6773-D846-4C28-A6A5-F96F469BE6A7}"/>
      </w:docPartPr>
      <w:docPartBody>
        <w:p w:rsidR="00D7751F" w:rsidRDefault="007200C1" w:rsidP="007200C1">
          <w:pPr>
            <w:pStyle w:val="CE01D6920BC74165AB95F3B7E150EDBF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42AE1923FC1F43CB956C5C075E6370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FE3AB2-395B-41C2-9D65-4A394A56FE80}"/>
      </w:docPartPr>
      <w:docPartBody>
        <w:p w:rsidR="00D7751F" w:rsidRDefault="007200C1" w:rsidP="007200C1">
          <w:pPr>
            <w:pStyle w:val="42AE1923FC1F43CB956C5C075E6370C4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691420BD11C54BB980B977E22E91F0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5B5652-98E7-4693-A569-7D55C7B805E1}"/>
      </w:docPartPr>
      <w:docPartBody>
        <w:p w:rsidR="00D7751F" w:rsidRDefault="007200C1" w:rsidP="007200C1">
          <w:pPr>
            <w:pStyle w:val="691420BD11C54BB980B977E22E91F002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ABF06DE67D614F888C0C0C2F0F8B5E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20683F-7D7F-4981-A04C-2F9F463397B5}"/>
      </w:docPartPr>
      <w:docPartBody>
        <w:p w:rsidR="00D7751F" w:rsidRDefault="007200C1" w:rsidP="007200C1">
          <w:pPr>
            <w:pStyle w:val="ABF06DE67D614F888C0C0C2F0F8B5EDD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92F27B7A18E4504BF750074D49E57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9CA826-2AD1-48B8-A549-905B20617445}"/>
      </w:docPartPr>
      <w:docPartBody>
        <w:p w:rsidR="00D7751F" w:rsidRDefault="007200C1" w:rsidP="007200C1">
          <w:pPr>
            <w:pStyle w:val="792F27B7A18E4504BF750074D49E5753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26CAF59438AC4C94BD37A6B2E7234E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EF34A3-6DA6-4D11-BC94-0DF9AADE7037}"/>
      </w:docPartPr>
      <w:docPartBody>
        <w:p w:rsidR="00D7751F" w:rsidRDefault="007200C1" w:rsidP="007200C1">
          <w:pPr>
            <w:pStyle w:val="26CAF59438AC4C94BD37A6B2E7234E22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51E671589882457C9F5C438A49A431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235EA2-61B5-4136-BC20-819B45CE526B}"/>
      </w:docPartPr>
      <w:docPartBody>
        <w:p w:rsidR="00D7751F" w:rsidRDefault="007200C1" w:rsidP="007200C1">
          <w:pPr>
            <w:pStyle w:val="51E671589882457C9F5C438A49A4314F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98BA9A25B5D24E13929987C61602CC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8318F4-6050-42F6-B706-98B758824A7F}"/>
      </w:docPartPr>
      <w:docPartBody>
        <w:p w:rsidR="00D7751F" w:rsidRDefault="007200C1" w:rsidP="007200C1">
          <w:pPr>
            <w:pStyle w:val="98BA9A25B5D24E13929987C61602CC09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ACFD14264874446F84341E26F01360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BDEF46-80E2-4931-B0C2-690E01831449}"/>
      </w:docPartPr>
      <w:docPartBody>
        <w:p w:rsidR="00D7751F" w:rsidRDefault="007200C1" w:rsidP="007200C1">
          <w:pPr>
            <w:pStyle w:val="ACFD14264874446F84341E26F01360D9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EC95AB801B314752ADBFEC12759665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A75A46-1699-4BBD-88C2-98B9E5BFF4B1}"/>
      </w:docPartPr>
      <w:docPartBody>
        <w:p w:rsidR="00D7751F" w:rsidRDefault="007200C1" w:rsidP="007200C1">
          <w:pPr>
            <w:pStyle w:val="EC95AB801B314752ADBFEC12759665DF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AA4EF09C2A349499C82A87B6A85C1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41B7D1-1ADB-4085-9967-8AE2BE6F5E11}"/>
      </w:docPartPr>
      <w:docPartBody>
        <w:p w:rsidR="00D7751F" w:rsidRDefault="007200C1" w:rsidP="007200C1">
          <w:pPr>
            <w:pStyle w:val="7AA4EF09C2A349499C82A87B6A85C1A0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9A09793F80824BA6BC3B89F7AB4327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F9AA3F-2B27-4B68-B37C-B1607831677C}"/>
      </w:docPartPr>
      <w:docPartBody>
        <w:p w:rsidR="00D7751F" w:rsidRDefault="007200C1" w:rsidP="007200C1">
          <w:pPr>
            <w:pStyle w:val="9A09793F80824BA6BC3B89F7AB4327CE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C040B64878F04C68B309C5B98CC658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89D203-6253-4B99-BD96-0517247D99CD}"/>
      </w:docPartPr>
      <w:docPartBody>
        <w:p w:rsidR="00D7751F" w:rsidRDefault="007200C1" w:rsidP="007200C1">
          <w:pPr>
            <w:pStyle w:val="C040B64878F04C68B309C5B98CC6585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44836FFB288C4DF2AE57AE93D75109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9F1B53-E7CB-4ECE-882B-2CD80A5FEA6D}"/>
      </w:docPartPr>
      <w:docPartBody>
        <w:p w:rsidR="00D7751F" w:rsidRDefault="007200C1" w:rsidP="007200C1">
          <w:pPr>
            <w:pStyle w:val="44836FFB288C4DF2AE57AE93D75109AB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00B8FA5BE5284FF2A0C52CF6D5CE778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8DCD6C-C3A3-4045-A389-F5370F6950A1}"/>
      </w:docPartPr>
      <w:docPartBody>
        <w:p w:rsidR="00D7751F" w:rsidRDefault="007200C1" w:rsidP="007200C1">
          <w:pPr>
            <w:pStyle w:val="00B8FA5BE5284FF2A0C52CF6D5CE7782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05D47A30657743E89DF52BA8A42C30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6E2804-945E-43B2-A38F-2657CD709A71}"/>
      </w:docPartPr>
      <w:docPartBody>
        <w:p w:rsidR="00D7751F" w:rsidRDefault="007200C1" w:rsidP="007200C1">
          <w:pPr>
            <w:pStyle w:val="05D47A30657743E89DF52BA8A42C30F8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8609A3675A7C422689240BEBEBB561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95D584-96C7-4D5D-9C3F-BD64A18D233F}"/>
      </w:docPartPr>
      <w:docPartBody>
        <w:p w:rsidR="00D7751F" w:rsidRDefault="007200C1" w:rsidP="007200C1">
          <w:pPr>
            <w:pStyle w:val="8609A3675A7C422689240BEBEBB56155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E3A8399B7D20453FAD48579D2938EB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D54FB0-9906-40CA-9E46-FD371B16324A}"/>
      </w:docPartPr>
      <w:docPartBody>
        <w:p w:rsidR="00D7751F" w:rsidRDefault="007200C1" w:rsidP="007200C1">
          <w:pPr>
            <w:pStyle w:val="E3A8399B7D20453FAD48579D2938EBB6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DA1960004EC471EB6993291530921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DBE558-9813-448C-8F8D-2E020CFE5C55}"/>
      </w:docPartPr>
      <w:docPartBody>
        <w:p w:rsidR="00D7751F" w:rsidRDefault="007200C1" w:rsidP="007200C1">
          <w:pPr>
            <w:pStyle w:val="7DA1960004EC471EB69932915309219D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103956D0F6044998AD897C52ABC4B6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3291D5-6C61-4F2D-9AF2-0962CBB20B56}"/>
      </w:docPartPr>
      <w:docPartBody>
        <w:p w:rsidR="00D7751F" w:rsidRDefault="007200C1" w:rsidP="007200C1">
          <w:pPr>
            <w:pStyle w:val="103956D0F6044998AD897C52ABC4B609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498AE822AD0B4AE78CC63669905466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62D658-5358-458F-A337-1001D8713331}"/>
      </w:docPartPr>
      <w:docPartBody>
        <w:p w:rsidR="00D7751F" w:rsidRDefault="007200C1" w:rsidP="007200C1">
          <w:pPr>
            <w:pStyle w:val="498AE822AD0B4AE78CC6366990546685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DD31EBAE7D4D4930B3848A1BFA43E1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C30CE6-9D59-4D3B-AB79-E3C43D76F349}"/>
      </w:docPartPr>
      <w:docPartBody>
        <w:p w:rsidR="00D7751F" w:rsidRDefault="007200C1" w:rsidP="007200C1">
          <w:pPr>
            <w:pStyle w:val="DD31EBAE7D4D4930B3848A1BFA43E15A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9D7A3788B0294E439EFC5E0FFBB2598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774CC2-064E-4C11-A988-0104E776A378}"/>
      </w:docPartPr>
      <w:docPartBody>
        <w:p w:rsidR="00D7751F" w:rsidRDefault="007200C1" w:rsidP="007200C1">
          <w:pPr>
            <w:pStyle w:val="9D7A3788B0294E439EFC5E0FFBB25981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B549D0C9478A47E5AA28EB7947EB80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298AC4-F352-4203-8847-0A6E54BDCCA6}"/>
      </w:docPartPr>
      <w:docPartBody>
        <w:p w:rsidR="00D7751F" w:rsidRDefault="007200C1" w:rsidP="007200C1">
          <w:pPr>
            <w:pStyle w:val="B549D0C9478A47E5AA28EB7947EB802C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3334314B36DD46BD96E1C5902265EC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BFB6E3-387D-498C-9A30-A45E30BBA95B}"/>
      </w:docPartPr>
      <w:docPartBody>
        <w:p w:rsidR="00D7751F" w:rsidRDefault="007200C1" w:rsidP="007200C1">
          <w:pPr>
            <w:pStyle w:val="3334314B36DD46BD96E1C5902265EC4C"/>
          </w:pPr>
          <w:r w:rsidRPr="00BE4B5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84A5CCBD58D463086D84B3668F340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00C085-1C03-436E-B908-8A89A8552590}"/>
      </w:docPartPr>
      <w:docPartBody>
        <w:p w:rsidR="00D7751F" w:rsidRDefault="007200C1" w:rsidP="007200C1">
          <w:pPr>
            <w:pStyle w:val="384A5CCBD58D463086D84B3668F34058"/>
          </w:pPr>
          <w:r w:rsidRPr="00BE4B52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C203B41B8CFB4B7C96C2E148CF048F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8138F3-69DC-4E6C-BFBC-3030ACF89E44}"/>
      </w:docPartPr>
      <w:docPartBody>
        <w:p w:rsidR="00D7751F" w:rsidRDefault="007200C1" w:rsidP="007200C1">
          <w:pPr>
            <w:pStyle w:val="C203B41B8CFB4B7C96C2E148CF048FBC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ACE5DD901C614C32923CE34D9701E9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D48A8A-468E-4CEA-AC0F-E8E4D4D1051C}"/>
      </w:docPartPr>
      <w:docPartBody>
        <w:p w:rsidR="00D7751F" w:rsidRDefault="007200C1" w:rsidP="007200C1">
          <w:pPr>
            <w:pStyle w:val="ACE5DD901C614C32923CE34D9701E99A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5DA9ACEBAB64E2B96526B62090D83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0FC5A5-DBEE-43A9-8F8A-B8EB5F4304CA}"/>
      </w:docPartPr>
      <w:docPartBody>
        <w:p w:rsidR="00D7751F" w:rsidRDefault="007200C1" w:rsidP="007200C1">
          <w:pPr>
            <w:pStyle w:val="75DA9ACEBAB64E2B96526B62090D8330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59D488DB163418FA468FABBEBEF1A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E3187A-D93A-43CC-9CA8-BC80BCFE262A}"/>
      </w:docPartPr>
      <w:docPartBody>
        <w:p w:rsidR="00D7751F" w:rsidRDefault="007200C1" w:rsidP="007200C1">
          <w:pPr>
            <w:pStyle w:val="759D488DB163418FA468FABBEBEF1A60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87219DEA8D24F3CA7C61A37F118B8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F38034-62A8-443D-8BC3-2D3206484E30}"/>
      </w:docPartPr>
      <w:docPartBody>
        <w:p w:rsidR="00D7751F" w:rsidRDefault="007200C1" w:rsidP="007200C1">
          <w:pPr>
            <w:pStyle w:val="787219DEA8D24F3CA7C61A37F118B8CE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373DFD60063647589FB1F186C752AD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DE65D1-4562-4946-858F-1BB116F364ED}"/>
      </w:docPartPr>
      <w:docPartBody>
        <w:p w:rsidR="00D7751F" w:rsidRDefault="007200C1" w:rsidP="007200C1">
          <w:pPr>
            <w:pStyle w:val="373DFD60063647589FB1F186C752AD23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CC12CBEFFAB749A38BD6FF7EE0D9A5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C42DD1-1AD3-4398-ACD6-80B0EEFED8DC}"/>
      </w:docPartPr>
      <w:docPartBody>
        <w:p w:rsidR="00D7751F" w:rsidRDefault="007200C1" w:rsidP="007200C1">
          <w:pPr>
            <w:pStyle w:val="CC12CBEFFAB749A38BD6FF7EE0D9A510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A1C2DA49C6C249E7B495D935D444EB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98FD0C-C044-4173-A5B9-618E61C0E658}"/>
      </w:docPartPr>
      <w:docPartBody>
        <w:p w:rsidR="00D7751F" w:rsidRDefault="007200C1" w:rsidP="007200C1">
          <w:pPr>
            <w:pStyle w:val="A1C2DA49C6C249E7B495D935D444EB7C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D93BE28DA3544D0B88D6F761980FB6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4320A2-3A04-4E98-8E63-1A64DA2F81BC}"/>
      </w:docPartPr>
      <w:docPartBody>
        <w:p w:rsidR="00D7751F" w:rsidRDefault="007200C1" w:rsidP="007200C1">
          <w:pPr>
            <w:pStyle w:val="D93BE28DA3544D0B88D6F761980FB69A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CBE7615CBEF44F4DBC889298640588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82D14E-00AD-4F54-ADF3-7916EE20CE04}"/>
      </w:docPartPr>
      <w:docPartBody>
        <w:p w:rsidR="00D7751F" w:rsidRDefault="007200C1" w:rsidP="007200C1">
          <w:pPr>
            <w:pStyle w:val="CBE7615CBEF44F4DBC88929864058808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DC8FBFF35B714BE4A384A4DCAC683E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CE669A-31F0-4586-BB3F-111E4A3EA1C6}"/>
      </w:docPartPr>
      <w:docPartBody>
        <w:p w:rsidR="00D7751F" w:rsidRDefault="007200C1" w:rsidP="007200C1">
          <w:pPr>
            <w:pStyle w:val="DC8FBFF35B714BE4A384A4DCAC683EB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DDC5E35EDD3B4145A55678A12D76C5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E3861E-1319-43DB-93B2-1AA341E16D70}"/>
      </w:docPartPr>
      <w:docPartBody>
        <w:p w:rsidR="00D7751F" w:rsidRDefault="007200C1" w:rsidP="007200C1">
          <w:pPr>
            <w:pStyle w:val="DDC5E35EDD3B4145A55678A12D76C541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962D995D266D41B9B0CE49CB34AC42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75E097-BAD7-4BFA-A979-D26B3BBF1D3C}"/>
      </w:docPartPr>
      <w:docPartBody>
        <w:p w:rsidR="00D7751F" w:rsidRDefault="007200C1" w:rsidP="007200C1">
          <w:pPr>
            <w:pStyle w:val="962D995D266D41B9B0CE49CB34AC42A6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F7DA106C044B4062BBBD87BE4BC432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380267-86CF-41AC-9B52-35FD598200C1}"/>
      </w:docPartPr>
      <w:docPartBody>
        <w:p w:rsidR="00D7751F" w:rsidRDefault="007200C1" w:rsidP="007200C1">
          <w:pPr>
            <w:pStyle w:val="F7DA106C044B4062BBBD87BE4BC4329C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1BD59E5B078A4A2489BB4D3B2CA80A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2BB610-1105-45F3-8E70-86A2FA5D0D0A}"/>
      </w:docPartPr>
      <w:docPartBody>
        <w:p w:rsidR="00D7751F" w:rsidRDefault="007200C1" w:rsidP="007200C1">
          <w:pPr>
            <w:pStyle w:val="1BD59E5B078A4A2489BB4D3B2CA80AC4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7471D2923F6464B80B3B7D07CF2660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883112-1B2D-4694-B847-93888FAC775F}"/>
      </w:docPartPr>
      <w:docPartBody>
        <w:p w:rsidR="00D7751F" w:rsidRDefault="007200C1" w:rsidP="007200C1">
          <w:pPr>
            <w:pStyle w:val="77471D2923F6464B80B3B7D07CF2660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E0D54F224C3640A2BD7CCA701A16D3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3208F7-74CD-459C-86CB-5751C6B2D776}"/>
      </w:docPartPr>
      <w:docPartBody>
        <w:p w:rsidR="00D7751F" w:rsidRDefault="007200C1" w:rsidP="007200C1">
          <w:pPr>
            <w:pStyle w:val="E0D54F224C3640A2BD7CCA701A16D3D1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6B1652892DFA45F59EB30EF11AD799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63F08D-3AAE-437C-857F-8AA4046F85EF}"/>
      </w:docPartPr>
      <w:docPartBody>
        <w:p w:rsidR="00D7751F" w:rsidRDefault="007200C1" w:rsidP="007200C1">
          <w:pPr>
            <w:pStyle w:val="6B1652892DFA45F59EB30EF11AD79969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02C7AACBE44D415FAB04EB87C906BC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5FACAD-01DA-48DF-B64E-A7B7FE98E97B}"/>
      </w:docPartPr>
      <w:docPartBody>
        <w:p w:rsidR="00D7751F" w:rsidRDefault="007200C1" w:rsidP="007200C1">
          <w:pPr>
            <w:pStyle w:val="02C7AACBE44D415FAB04EB87C906BC7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31332E43C28A4F4C93F5A3CA766998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7CDB10-7F97-4CF2-9310-A07071854BF1}"/>
      </w:docPartPr>
      <w:docPartBody>
        <w:p w:rsidR="00D7751F" w:rsidRDefault="007200C1" w:rsidP="007200C1">
          <w:pPr>
            <w:pStyle w:val="31332E43C28A4F4C93F5A3CA7669983D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0FFE7039008B4BB1B85F5DFCA0A352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1F346F-DF44-4BF5-B694-585347BDE405}"/>
      </w:docPartPr>
      <w:docPartBody>
        <w:p w:rsidR="00D7751F" w:rsidRDefault="007200C1" w:rsidP="007200C1">
          <w:pPr>
            <w:pStyle w:val="0FFE7039008B4BB1B85F5DFCA0A35272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5242BE3D98C64907B6BA940C67813C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E54471-B7CB-40F9-8C19-EB451ECAB1D6}"/>
      </w:docPartPr>
      <w:docPartBody>
        <w:p w:rsidR="00D7751F" w:rsidRDefault="007200C1" w:rsidP="007200C1">
          <w:pPr>
            <w:pStyle w:val="5242BE3D98C64907B6BA940C67813C36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B7FB2FC106B74363810E2D7364D0BE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FB40AD-DFB3-4950-B200-3B484F2FD3B5}"/>
      </w:docPartPr>
      <w:docPartBody>
        <w:p w:rsidR="00D7751F" w:rsidRDefault="007200C1" w:rsidP="007200C1">
          <w:pPr>
            <w:pStyle w:val="B7FB2FC106B74363810E2D7364D0BEAB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1023292EE79F4135856A8A531C0302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82389B-46F3-4B44-AB78-3C2A1703A776}"/>
      </w:docPartPr>
      <w:docPartBody>
        <w:p w:rsidR="00D7751F" w:rsidRDefault="007200C1" w:rsidP="007200C1">
          <w:pPr>
            <w:pStyle w:val="1023292EE79F4135856A8A531C0302D8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0760C2F9E7F34511B8213F00E95F13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BDECE5-4264-45C1-9F7F-396D24BEE795}"/>
      </w:docPartPr>
      <w:docPartBody>
        <w:p w:rsidR="00D7751F" w:rsidRDefault="007200C1" w:rsidP="007200C1">
          <w:pPr>
            <w:pStyle w:val="0760C2F9E7F34511B8213F00E95F13F0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61A1112D579745E0819F853A553DF0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444DBC-1032-4864-A4AA-4FA02613074B}"/>
      </w:docPartPr>
      <w:docPartBody>
        <w:p w:rsidR="00D7751F" w:rsidRDefault="007200C1" w:rsidP="007200C1">
          <w:pPr>
            <w:pStyle w:val="61A1112D579745E0819F853A553DF066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62F9D4E5BA3144FE8CEC4CCD6F8992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2869A7-546C-4720-A0C5-DEA8BEA3E910}"/>
      </w:docPartPr>
      <w:docPartBody>
        <w:p w:rsidR="00D7751F" w:rsidRDefault="007200C1" w:rsidP="007200C1">
          <w:pPr>
            <w:pStyle w:val="62F9D4E5BA3144FE8CEC4CCD6F8992FA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D0EECD1FD22A4FEB8D9C81C7B76CA2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C85636-5EDA-4BEC-899A-04EF273AF6E9}"/>
      </w:docPartPr>
      <w:docPartBody>
        <w:p w:rsidR="00D7751F" w:rsidRDefault="007200C1" w:rsidP="007200C1">
          <w:pPr>
            <w:pStyle w:val="D0EECD1FD22A4FEB8D9C81C7B76CA276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0268F1A24FF5438BB2F760CF86B882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374690-887F-4F98-8E75-3FF7D3CDF68F}"/>
      </w:docPartPr>
      <w:docPartBody>
        <w:p w:rsidR="00D7751F" w:rsidRDefault="007200C1" w:rsidP="007200C1">
          <w:pPr>
            <w:pStyle w:val="0268F1A24FF5438BB2F760CF86B882CE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C311E9023DD441D6B36A7192F85081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7F0FB6-8017-4410-B108-3C4CFCD47C11}"/>
      </w:docPartPr>
      <w:docPartBody>
        <w:p w:rsidR="00D7751F" w:rsidRDefault="007200C1" w:rsidP="007200C1">
          <w:pPr>
            <w:pStyle w:val="C311E9023DD441D6B36A7192F85081D8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8A88F8D7BE304AE5932E6B43B57AD9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A55CCB-647D-4F89-9DA3-BEAED6FE3441}"/>
      </w:docPartPr>
      <w:docPartBody>
        <w:p w:rsidR="00D7751F" w:rsidRDefault="007200C1" w:rsidP="007200C1">
          <w:pPr>
            <w:pStyle w:val="8A88F8D7BE304AE5932E6B43B57AD95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6ED4D2F671764953A3D9B2A5B5EF8E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3AFDA8-E765-4ECD-A4F9-9FE543F4956D}"/>
      </w:docPartPr>
      <w:docPartBody>
        <w:p w:rsidR="00D7751F" w:rsidRDefault="007200C1" w:rsidP="007200C1">
          <w:pPr>
            <w:pStyle w:val="6ED4D2F671764953A3D9B2A5B5EF8E28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97AC5A4053604B738C8E9DCB6B3F76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A7B5E0-BA15-45CA-8993-B0A08A48F0AB}"/>
      </w:docPartPr>
      <w:docPartBody>
        <w:p w:rsidR="00D7751F" w:rsidRDefault="007200C1" w:rsidP="007200C1">
          <w:pPr>
            <w:pStyle w:val="97AC5A4053604B738C8E9DCB6B3F76D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AADA9E204AE646A0B3442D7C12B872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789873-831B-417B-B946-CA987D4C87A1}"/>
      </w:docPartPr>
      <w:docPartBody>
        <w:p w:rsidR="00D7751F" w:rsidRDefault="007200C1" w:rsidP="007200C1">
          <w:pPr>
            <w:pStyle w:val="AADA9E204AE646A0B3442D7C12B8723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966ED559EC01472EA57F335ED141EC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17D3CE-F845-4FFD-9F7B-E5A68E623D73}"/>
      </w:docPartPr>
      <w:docPartBody>
        <w:p w:rsidR="00D7751F" w:rsidRDefault="007200C1" w:rsidP="007200C1">
          <w:pPr>
            <w:pStyle w:val="966ED559EC01472EA57F335ED141EC54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4A16BC814FB043A49B222EE44DD5D5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84FCCF-FC0E-4784-95DF-1A8B378D6F37}"/>
      </w:docPartPr>
      <w:docPartBody>
        <w:p w:rsidR="00D7751F" w:rsidRDefault="007200C1" w:rsidP="007200C1">
          <w:pPr>
            <w:pStyle w:val="4A16BC814FB043A49B222EE44DD5D563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31698EF03542445C8F2216A8022B3D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A613F4-C072-441F-9A54-C1301040814C}"/>
      </w:docPartPr>
      <w:docPartBody>
        <w:p w:rsidR="00D7751F" w:rsidRDefault="007200C1" w:rsidP="007200C1">
          <w:pPr>
            <w:pStyle w:val="31698EF03542445C8F2216A8022B3DA9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0FB367D37A604B5DAC0F77A9225BA2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AD2B2C-6B38-4759-8FF0-009F736916A0}"/>
      </w:docPartPr>
      <w:docPartBody>
        <w:p w:rsidR="00D7751F" w:rsidRDefault="007200C1" w:rsidP="007200C1">
          <w:pPr>
            <w:pStyle w:val="0FB367D37A604B5DAC0F77A9225BA2EA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1B0689F2674F478B856AA5C31EB9A8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182FF5-7FDD-48D0-9E8A-F15FCE9FBC08}"/>
      </w:docPartPr>
      <w:docPartBody>
        <w:p w:rsidR="00D7751F" w:rsidRDefault="007200C1" w:rsidP="007200C1">
          <w:pPr>
            <w:pStyle w:val="1B0689F2674F478B856AA5C31EB9A874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0A88EEEE7D384957905DF420C9E488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71D811-2F4F-4E7F-8084-BBF8F6E3BB2A}"/>
      </w:docPartPr>
      <w:docPartBody>
        <w:p w:rsidR="00D7751F" w:rsidRDefault="007200C1" w:rsidP="007200C1">
          <w:pPr>
            <w:pStyle w:val="0A88EEEE7D384957905DF420C9E488D8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1255491CA62F4BD4BE6FEE0761190E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3D9884-BAC3-467D-8ED3-552173FA58E3}"/>
      </w:docPartPr>
      <w:docPartBody>
        <w:p w:rsidR="00D7751F" w:rsidRDefault="007200C1" w:rsidP="007200C1">
          <w:pPr>
            <w:pStyle w:val="1255491CA62F4BD4BE6FEE0761190E8F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0E43D40A9A464B99811C14C0EBA12E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354900-955D-4DAF-AA7F-0B0F4ECF2BF8}"/>
      </w:docPartPr>
      <w:docPartBody>
        <w:p w:rsidR="00D7751F" w:rsidRDefault="007200C1" w:rsidP="007200C1">
          <w:pPr>
            <w:pStyle w:val="0E43D40A9A464B99811C14C0EBA12ED5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8038F19D327847D7B160F289F3D2D0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25CBEB-67FA-4FC7-9717-A7F8E5C09C6C}"/>
      </w:docPartPr>
      <w:docPartBody>
        <w:p w:rsidR="00D7751F" w:rsidRDefault="007200C1" w:rsidP="007200C1">
          <w:pPr>
            <w:pStyle w:val="8038F19D327847D7B160F289F3D2D0D2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4AA5C811C60D4B57A599D945D2C669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618E91-D20A-4229-9959-11A9BB40F00E}"/>
      </w:docPartPr>
      <w:docPartBody>
        <w:p w:rsidR="00D7751F" w:rsidRDefault="007200C1" w:rsidP="007200C1">
          <w:pPr>
            <w:pStyle w:val="4AA5C811C60D4B57A599D945D2C66959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C9725686B52D44EEBA792B2528AF8F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DDA0E1-A8D9-406B-AEB9-86468922C6C3}"/>
      </w:docPartPr>
      <w:docPartBody>
        <w:p w:rsidR="00D7751F" w:rsidRDefault="007200C1" w:rsidP="007200C1">
          <w:pPr>
            <w:pStyle w:val="C9725686B52D44EEBA792B2528AF8F1E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CF15EE7E0941445A84EB40A781D4AC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B35D18-47D2-4DC5-9214-B444F6F57E80}"/>
      </w:docPartPr>
      <w:docPartBody>
        <w:p w:rsidR="00D7751F" w:rsidRDefault="007200C1" w:rsidP="007200C1">
          <w:pPr>
            <w:pStyle w:val="CF15EE7E0941445A84EB40A781D4ACB1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F154C232A5B14DF1B7B86CD2B1DBD2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77CEB6-4BDC-4959-9995-4F4DB2EB3F22}"/>
      </w:docPartPr>
      <w:docPartBody>
        <w:p w:rsidR="00D7751F" w:rsidRDefault="007200C1" w:rsidP="007200C1">
          <w:pPr>
            <w:pStyle w:val="F154C232A5B14DF1B7B86CD2B1DBD263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6B12636654174B56BD4665D6F31C80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9C84C5-C554-439D-9336-EA9CDBE0089D}"/>
      </w:docPartPr>
      <w:docPartBody>
        <w:p w:rsidR="00D7751F" w:rsidRDefault="007200C1" w:rsidP="007200C1">
          <w:pPr>
            <w:pStyle w:val="6B12636654174B56BD4665D6F31C8086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54721AA4256D4BCF88202F07A5441C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AC931E-5CFC-4E88-9321-4AAC4BE55C94}"/>
      </w:docPartPr>
      <w:docPartBody>
        <w:p w:rsidR="00D7751F" w:rsidRDefault="007200C1" w:rsidP="007200C1">
          <w:pPr>
            <w:pStyle w:val="54721AA4256D4BCF88202F07A5441C6D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E5A52D3D770C4C06892F218CF2EF94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480746-1171-4E71-A82A-5A4E41A42935}"/>
      </w:docPartPr>
      <w:docPartBody>
        <w:p w:rsidR="00D7751F" w:rsidRDefault="007200C1" w:rsidP="007200C1">
          <w:pPr>
            <w:pStyle w:val="E5A52D3D770C4C06892F218CF2EF9488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D11479D6DC9F406E8A11108CD56EC1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946D71-5151-45D9-A9F7-32ABB3C621CE}"/>
      </w:docPartPr>
      <w:docPartBody>
        <w:p w:rsidR="00D7751F" w:rsidRDefault="007200C1" w:rsidP="007200C1">
          <w:pPr>
            <w:pStyle w:val="D11479D6DC9F406E8A11108CD56EC116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99E47C7206CA4F0A92A9DE31C454CC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CA4DE6-C061-40AA-BC2D-77E7F36758DA}"/>
      </w:docPartPr>
      <w:docPartBody>
        <w:p w:rsidR="00D7751F" w:rsidRDefault="007200C1" w:rsidP="007200C1">
          <w:pPr>
            <w:pStyle w:val="99E47C7206CA4F0A92A9DE31C454CC20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C338DA6ACA934D658E30DA01790BB3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5FD678-B511-44B5-8324-D299C1BBE1AB}"/>
      </w:docPartPr>
      <w:docPartBody>
        <w:p w:rsidR="00D7751F" w:rsidRDefault="007200C1" w:rsidP="007200C1">
          <w:pPr>
            <w:pStyle w:val="C338DA6ACA934D658E30DA01790BB366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EBFB793E310C432788DF514C28F73D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F233EA-30BF-41D6-BD1E-61281B3D9018}"/>
      </w:docPartPr>
      <w:docPartBody>
        <w:p w:rsidR="00D7751F" w:rsidRDefault="007200C1" w:rsidP="007200C1">
          <w:pPr>
            <w:pStyle w:val="EBFB793E310C432788DF514C28F73DBF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3599B78B894F4853905DD7EA57B516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6F64E7-3EFC-44BD-BA6B-52BF52B12D45}"/>
      </w:docPartPr>
      <w:docPartBody>
        <w:p w:rsidR="00D7751F" w:rsidRDefault="007200C1" w:rsidP="007200C1">
          <w:pPr>
            <w:pStyle w:val="3599B78B894F4853905DD7EA57B51605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4A26C4EA056C4E6F8291F642BA7972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32A14C-C1F4-47EF-85C6-1C957508AEE4}"/>
      </w:docPartPr>
      <w:docPartBody>
        <w:p w:rsidR="00D7751F" w:rsidRDefault="007200C1" w:rsidP="007200C1">
          <w:pPr>
            <w:pStyle w:val="4A26C4EA056C4E6F8291F642BA797289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6A1F8AC2000D484ABD63410487D8B2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D30CCC-215B-46EA-B6A5-02CA6A4F69B8}"/>
      </w:docPartPr>
      <w:docPartBody>
        <w:p w:rsidR="00D7751F" w:rsidRDefault="007200C1" w:rsidP="007200C1">
          <w:pPr>
            <w:pStyle w:val="6A1F8AC2000D484ABD63410487D8B205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0D9E98816C648D4A21B0D938EE553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98BE95-DCE7-44D9-A38F-9009D1B4DE14}"/>
      </w:docPartPr>
      <w:docPartBody>
        <w:p w:rsidR="00D7751F" w:rsidRDefault="007200C1" w:rsidP="007200C1">
          <w:pPr>
            <w:pStyle w:val="70D9E98816C648D4A21B0D938EE553D8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F626C255822544F08F96FEE84B4D6E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BD8118-EE2D-4B97-A561-E8F86F5A348A}"/>
      </w:docPartPr>
      <w:docPartBody>
        <w:p w:rsidR="00D7751F" w:rsidRDefault="007200C1" w:rsidP="007200C1">
          <w:pPr>
            <w:pStyle w:val="F626C255822544F08F96FEE84B4D6E48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E2F340ED04A74BB097C7AF4C22FD64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0B7319-F601-4D01-BC69-05156AF1DA6B}"/>
      </w:docPartPr>
      <w:docPartBody>
        <w:p w:rsidR="00D7751F" w:rsidRDefault="007200C1" w:rsidP="007200C1">
          <w:pPr>
            <w:pStyle w:val="E2F340ED04A74BB097C7AF4C22FD6498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180EE0EEC63F4A739DD025DD2C1EA2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8A7712-FEBA-489C-953C-99842AB672D7}"/>
      </w:docPartPr>
      <w:docPartBody>
        <w:p w:rsidR="00D7751F" w:rsidRDefault="007200C1" w:rsidP="007200C1">
          <w:pPr>
            <w:pStyle w:val="180EE0EEC63F4A739DD025DD2C1EA2DD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0114CFA6A6FA41FCA775BA9B527429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049534-7E2D-4B94-9150-1AAFB129A1FB}"/>
      </w:docPartPr>
      <w:docPartBody>
        <w:p w:rsidR="00D7751F" w:rsidRDefault="007200C1" w:rsidP="007200C1">
          <w:pPr>
            <w:pStyle w:val="0114CFA6A6FA41FCA775BA9B52742925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D569B91D9A8E4DFF930105FA77CDF8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601F51-D176-4170-9440-C844D80F0382}"/>
      </w:docPartPr>
      <w:docPartBody>
        <w:p w:rsidR="00D7751F" w:rsidRDefault="007200C1" w:rsidP="007200C1">
          <w:pPr>
            <w:pStyle w:val="D569B91D9A8E4DFF930105FA77CDF866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99A0EB83FBF2446E913DEE12EFB8B8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54BABA-0C32-47B9-8B66-645E2963F6A3}"/>
      </w:docPartPr>
      <w:docPartBody>
        <w:p w:rsidR="00D7751F" w:rsidRDefault="007200C1" w:rsidP="007200C1">
          <w:pPr>
            <w:pStyle w:val="99A0EB83FBF2446E913DEE12EFB8B84E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4053265E702843A089B5FA9F554536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0B2FDD-C8AE-4713-966D-86E73770809C}"/>
      </w:docPartPr>
      <w:docPartBody>
        <w:p w:rsidR="00D7751F" w:rsidRDefault="007200C1" w:rsidP="007200C1">
          <w:pPr>
            <w:pStyle w:val="4053265E702843A089B5FA9F554536BE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63CEA06DC61B499DB63E93F591C121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AA2011-7084-49D1-A124-448B0DB7B75B}"/>
      </w:docPartPr>
      <w:docPartBody>
        <w:p w:rsidR="00D7751F" w:rsidRDefault="007200C1" w:rsidP="007200C1">
          <w:pPr>
            <w:pStyle w:val="63CEA06DC61B499DB63E93F591C1217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EF25A685828047768447A611ED1B0C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166F49-0F55-4491-B060-DD81D48917E2}"/>
      </w:docPartPr>
      <w:docPartBody>
        <w:p w:rsidR="00D7751F" w:rsidRDefault="007200C1" w:rsidP="007200C1">
          <w:pPr>
            <w:pStyle w:val="EF25A685828047768447A611ED1B0C6D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856668489F554EFD82E18345833A23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343903-053F-40F4-A7A4-66891BB57746}"/>
      </w:docPartPr>
      <w:docPartBody>
        <w:p w:rsidR="00D7751F" w:rsidRDefault="007200C1" w:rsidP="007200C1">
          <w:pPr>
            <w:pStyle w:val="856668489F554EFD82E18345833A230E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80D28AE380374CFD877DD40EE20626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003788-B30A-42C1-9851-2D260BF9482D}"/>
      </w:docPartPr>
      <w:docPartBody>
        <w:p w:rsidR="00D7751F" w:rsidRDefault="007200C1" w:rsidP="007200C1">
          <w:pPr>
            <w:pStyle w:val="80D28AE380374CFD877DD40EE206268A"/>
          </w:pPr>
          <w:r w:rsidRPr="00BE4B5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4C66EDEB98544ABB50096F9566AD0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78A2A7-0F3E-4482-98C8-FDF4F8ECFED5}"/>
      </w:docPartPr>
      <w:docPartBody>
        <w:p w:rsidR="00D7751F" w:rsidRDefault="007200C1" w:rsidP="007200C1">
          <w:pPr>
            <w:pStyle w:val="A4C66EDEB98544ABB50096F9566AD016"/>
          </w:pPr>
          <w:r w:rsidRPr="00BE4B52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B1E54B0FE02F459AA30C41F7A428FF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827A80-086E-4160-B2F8-B6E4DAD1231C}"/>
      </w:docPartPr>
      <w:docPartBody>
        <w:p w:rsidR="00D7751F" w:rsidRDefault="007200C1" w:rsidP="007200C1">
          <w:pPr>
            <w:pStyle w:val="B1E54B0FE02F459AA30C41F7A428FF9B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EB9492CBA0284EA18D39FC6BCA1EC1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732E64-50CB-4D3A-B784-9B69F10E88A6}"/>
      </w:docPartPr>
      <w:docPartBody>
        <w:p w:rsidR="00D7751F" w:rsidRDefault="007200C1" w:rsidP="007200C1">
          <w:pPr>
            <w:pStyle w:val="EB9492CBA0284EA18D39FC6BCA1EC173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AFBD11A1F6E14B8F948868D8F2CC2A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80E2FB-B13B-40CE-A809-47E0241E876A}"/>
      </w:docPartPr>
      <w:docPartBody>
        <w:p w:rsidR="00D7751F" w:rsidRDefault="007200C1" w:rsidP="007200C1">
          <w:pPr>
            <w:pStyle w:val="AFBD11A1F6E14B8F948868D8F2CC2AF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FEAA461767C548108DE2F55782D21E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FF497E-FD73-45C1-8964-5A601E576C89}"/>
      </w:docPartPr>
      <w:docPartBody>
        <w:p w:rsidR="00D7751F" w:rsidRDefault="007200C1" w:rsidP="007200C1">
          <w:pPr>
            <w:pStyle w:val="FEAA461767C548108DE2F55782D21E49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39181099796472C944EB8574EDE1F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8E49CD-ABDD-43A1-8326-B1A4B104B6B7}"/>
      </w:docPartPr>
      <w:docPartBody>
        <w:p w:rsidR="00D7751F" w:rsidRDefault="007200C1" w:rsidP="007200C1">
          <w:pPr>
            <w:pStyle w:val="739181099796472C944EB8574EDE1FC3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33156E6211BF44B997E55FCEA5A8CB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12B446-0ECA-43E9-A806-E3970D387FD5}"/>
      </w:docPartPr>
      <w:docPartBody>
        <w:p w:rsidR="00D7751F" w:rsidRDefault="007200C1" w:rsidP="007200C1">
          <w:pPr>
            <w:pStyle w:val="33156E6211BF44B997E55FCEA5A8CB5F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4C29BE48416D45228DC1776221655C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0152E1-06E8-4F89-82E5-F107BD7F7174}"/>
      </w:docPartPr>
      <w:docPartBody>
        <w:p w:rsidR="00D7751F" w:rsidRDefault="007200C1" w:rsidP="007200C1">
          <w:pPr>
            <w:pStyle w:val="4C29BE48416D45228DC1776221655CE4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F0E8780FAB4D4AF2B71D9F0A3A7BED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D4C741-FBC9-4F45-A68F-77DD876C3D91}"/>
      </w:docPartPr>
      <w:docPartBody>
        <w:p w:rsidR="00D7751F" w:rsidRDefault="007200C1" w:rsidP="007200C1">
          <w:pPr>
            <w:pStyle w:val="F0E8780FAB4D4AF2B71D9F0A3A7BED3D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59405343B04E4B499A404579E1A85E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7D7B04-04CD-4BF9-A075-155EABBB6A5D}"/>
      </w:docPartPr>
      <w:docPartBody>
        <w:p w:rsidR="00D7751F" w:rsidRDefault="007200C1" w:rsidP="007200C1">
          <w:pPr>
            <w:pStyle w:val="59405343B04E4B499A404579E1A85E15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01093C246C1143CBB78FF5BAB530EB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DCE533-5930-4E81-BF28-4CAC6B596019}"/>
      </w:docPartPr>
      <w:docPartBody>
        <w:p w:rsidR="00D7751F" w:rsidRDefault="007200C1" w:rsidP="007200C1">
          <w:pPr>
            <w:pStyle w:val="01093C246C1143CBB78FF5BAB530EBB8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52E33A237CA84D0185C7867081551D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D26C04-B223-496D-A1F9-1EB8814857D3}"/>
      </w:docPartPr>
      <w:docPartBody>
        <w:p w:rsidR="00D7751F" w:rsidRDefault="007200C1" w:rsidP="007200C1">
          <w:pPr>
            <w:pStyle w:val="52E33A237CA84D0185C7867081551D39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905C52C343304D7D97C7F42E7BEA10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7CC899-D076-413B-B4E3-06C422E6E6BD}"/>
      </w:docPartPr>
      <w:docPartBody>
        <w:p w:rsidR="00D7751F" w:rsidRDefault="007200C1" w:rsidP="007200C1">
          <w:pPr>
            <w:pStyle w:val="905C52C343304D7D97C7F42E7BEA1002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5581FAB4692A405095F632504A96A3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747F5C-0F86-4EE8-8AFF-9DAB07C3B1D9}"/>
      </w:docPartPr>
      <w:docPartBody>
        <w:p w:rsidR="00D7751F" w:rsidRDefault="007200C1" w:rsidP="007200C1">
          <w:pPr>
            <w:pStyle w:val="5581FAB4692A405095F632504A96A35C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568CC7CC9F844567A4FAFFB052211A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F74C71-672B-4D64-B7EF-50B87B2A4F19}"/>
      </w:docPartPr>
      <w:docPartBody>
        <w:p w:rsidR="00D7751F" w:rsidRDefault="007200C1" w:rsidP="007200C1">
          <w:pPr>
            <w:pStyle w:val="568CC7CC9F844567A4FAFFB052211A3C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4865F710936447E288ACECB6F6AEA0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DFC9F9-41E1-4FF3-BD6B-94B93BD21447}"/>
      </w:docPartPr>
      <w:docPartBody>
        <w:p w:rsidR="00D7751F" w:rsidRDefault="007200C1" w:rsidP="007200C1">
          <w:pPr>
            <w:pStyle w:val="4865F710936447E288ACECB6F6AEA0F5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422D570EEC2A48CC865262B2AF14EE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F2C37A-3B0F-4802-A999-B10B7F9F0955}"/>
      </w:docPartPr>
      <w:docPartBody>
        <w:p w:rsidR="00D7751F" w:rsidRDefault="007200C1" w:rsidP="007200C1">
          <w:pPr>
            <w:pStyle w:val="422D570EEC2A48CC865262B2AF14EE0D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B0A8936BAAC34A4791E9B9F7075DC7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ED8DF4-11B9-408C-A8A7-24BEE3B2CC60}"/>
      </w:docPartPr>
      <w:docPartBody>
        <w:p w:rsidR="00D7751F" w:rsidRDefault="007200C1" w:rsidP="007200C1">
          <w:pPr>
            <w:pStyle w:val="B0A8936BAAC34A4791E9B9F7075DC703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FA68AC235E1407FAB62A90BE77FC4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AB59E5-7C1C-464D-BCD3-76B4C9E54622}"/>
      </w:docPartPr>
      <w:docPartBody>
        <w:p w:rsidR="00D7751F" w:rsidRDefault="007200C1" w:rsidP="007200C1">
          <w:pPr>
            <w:pStyle w:val="7FA68AC235E1407FAB62A90BE77FC40F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E55DF0AA8349455E8244ED504A13CF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1DE415-F36B-4638-9D49-CC6B1BE05F3A}"/>
      </w:docPartPr>
      <w:docPartBody>
        <w:p w:rsidR="00D7751F" w:rsidRDefault="007200C1" w:rsidP="007200C1">
          <w:pPr>
            <w:pStyle w:val="E55DF0AA8349455E8244ED504A13CF5E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FB5F2E901B3E4640A495B6D9793BE9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96739C-CC48-4B6F-B71B-0BF637B18C40}"/>
      </w:docPartPr>
      <w:docPartBody>
        <w:p w:rsidR="00D7751F" w:rsidRDefault="007200C1" w:rsidP="007200C1">
          <w:pPr>
            <w:pStyle w:val="FB5F2E901B3E4640A495B6D9793BE9A8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B08A79C751554E698D66D2F942E274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23F559-EAE1-41C3-A944-4CB7CE9C4B17}"/>
      </w:docPartPr>
      <w:docPartBody>
        <w:p w:rsidR="00D7751F" w:rsidRDefault="007200C1" w:rsidP="007200C1">
          <w:pPr>
            <w:pStyle w:val="B08A79C751554E698D66D2F942E2749F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8EF2F79EBDF74E138FA909313FD030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A90876-3F48-4191-8326-5AA560161439}"/>
      </w:docPartPr>
      <w:docPartBody>
        <w:p w:rsidR="00D7751F" w:rsidRDefault="007200C1" w:rsidP="007200C1">
          <w:pPr>
            <w:pStyle w:val="8EF2F79EBDF74E138FA909313FD03028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37D27E2B7DC54122A889063D5DA009A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93B000-82EE-436A-B63E-677972BE8DB1}"/>
      </w:docPartPr>
      <w:docPartBody>
        <w:p w:rsidR="00D7751F" w:rsidRDefault="007200C1" w:rsidP="007200C1">
          <w:pPr>
            <w:pStyle w:val="37D27E2B7DC54122A889063D5DA009A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86861B0F72504BCF97A6E868AF5506A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18620E-F14B-4275-B676-4DF6F38FEEE5}"/>
      </w:docPartPr>
      <w:docPartBody>
        <w:p w:rsidR="00D7751F" w:rsidRDefault="007200C1" w:rsidP="007200C1">
          <w:pPr>
            <w:pStyle w:val="86861B0F72504BCF97A6E868AF5506A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EA476D7F21174BD1A0863A32E96934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754DF2-7ED4-4E8B-82E4-9B0D6DCC2A39}"/>
      </w:docPartPr>
      <w:docPartBody>
        <w:p w:rsidR="00D7751F" w:rsidRDefault="007200C1" w:rsidP="007200C1">
          <w:pPr>
            <w:pStyle w:val="EA476D7F21174BD1A0863A32E96934E5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3998CE9C29A44C51A9CB1F3BF21D6E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118EFD-F4B8-4A9A-A9AE-A873655FD2A7}"/>
      </w:docPartPr>
      <w:docPartBody>
        <w:p w:rsidR="00D7751F" w:rsidRDefault="007200C1" w:rsidP="007200C1">
          <w:pPr>
            <w:pStyle w:val="3998CE9C29A44C51A9CB1F3BF21D6E9C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2F17617A63324DDAA21F4185BA4978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BE870E-70A3-4742-BC54-065584C2A9DD}"/>
      </w:docPartPr>
      <w:docPartBody>
        <w:p w:rsidR="00D7751F" w:rsidRDefault="007200C1" w:rsidP="007200C1">
          <w:pPr>
            <w:pStyle w:val="2F17617A63324DDAA21F4185BA4978D4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CC8991FB9496498289AA2501130089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A23E40-85A6-41FB-B868-8813CF3D7A14}"/>
      </w:docPartPr>
      <w:docPartBody>
        <w:p w:rsidR="00D7751F" w:rsidRDefault="007200C1" w:rsidP="007200C1">
          <w:pPr>
            <w:pStyle w:val="CC8991FB9496498289AA25011300892A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339974DFC0C043288A31AB58D2399B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95B8B2-99F2-4471-B111-3BDE0A5E8C77}"/>
      </w:docPartPr>
      <w:docPartBody>
        <w:p w:rsidR="00D7751F" w:rsidRDefault="007200C1" w:rsidP="007200C1">
          <w:pPr>
            <w:pStyle w:val="339974DFC0C043288A31AB58D2399B70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608E3DFC95142138058314E4C9D2C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08E18C-7E8B-496B-8C82-D6177A0015B3}"/>
      </w:docPartPr>
      <w:docPartBody>
        <w:p w:rsidR="00D7751F" w:rsidRDefault="007200C1" w:rsidP="007200C1">
          <w:pPr>
            <w:pStyle w:val="7608E3DFC95142138058314E4C9D2CCD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2D68153C9E3C42F1839D66E8B824B0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1ACE8B-5197-48B9-9D5A-C432C625DDC7}"/>
      </w:docPartPr>
      <w:docPartBody>
        <w:p w:rsidR="00D7751F" w:rsidRDefault="007200C1" w:rsidP="007200C1">
          <w:pPr>
            <w:pStyle w:val="2D68153C9E3C42F1839D66E8B824B078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967463A8C92E4BC9B516112C768F82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ACEB3E-2282-465C-B02D-568EB0720385}"/>
      </w:docPartPr>
      <w:docPartBody>
        <w:p w:rsidR="00D7751F" w:rsidRDefault="007200C1" w:rsidP="007200C1">
          <w:pPr>
            <w:pStyle w:val="967463A8C92E4BC9B516112C768F821A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2E60C1B5A0084D52A5568BEF3BCB91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72B5DA-3D3D-4970-B58A-B47FA4B926D9}"/>
      </w:docPartPr>
      <w:docPartBody>
        <w:p w:rsidR="00D7751F" w:rsidRDefault="007200C1" w:rsidP="007200C1">
          <w:pPr>
            <w:pStyle w:val="2E60C1B5A0084D52A5568BEF3BCB91A5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421467531A104643AF1DEB793EB13B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F0CB69-9E5A-44E1-979D-64C06ED8E468}"/>
      </w:docPartPr>
      <w:docPartBody>
        <w:p w:rsidR="00D7751F" w:rsidRDefault="007200C1" w:rsidP="007200C1">
          <w:pPr>
            <w:pStyle w:val="421467531A104643AF1DEB793EB13B4C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342BE4F0710348848776ED89326A8C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21135B-B9E6-4683-9322-5885B072A806}"/>
      </w:docPartPr>
      <w:docPartBody>
        <w:p w:rsidR="00D7751F" w:rsidRDefault="007200C1" w:rsidP="007200C1">
          <w:pPr>
            <w:pStyle w:val="342BE4F0710348848776ED89326A8CC3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187CB37AC3848EC93E6DB0DD02865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B1341A-6E06-4107-9816-85C19DC10FB7}"/>
      </w:docPartPr>
      <w:docPartBody>
        <w:p w:rsidR="00D7751F" w:rsidRDefault="007200C1" w:rsidP="007200C1">
          <w:pPr>
            <w:pStyle w:val="7187CB37AC3848EC93E6DB0DD02865BD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9A1D2EF5EAE2426F8A03384B6D02A5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7B3A95-4EF9-4CB1-955E-5FE4C8867BB1}"/>
      </w:docPartPr>
      <w:docPartBody>
        <w:p w:rsidR="00D7751F" w:rsidRDefault="007200C1" w:rsidP="007200C1">
          <w:pPr>
            <w:pStyle w:val="9A1D2EF5EAE2426F8A03384B6D02A5CB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BFAA8A28B9BA4187ACFE7AFB2759B1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743000-016A-495E-98A5-835876BC8C23}"/>
      </w:docPartPr>
      <w:docPartBody>
        <w:p w:rsidR="00D7751F" w:rsidRDefault="007200C1" w:rsidP="007200C1">
          <w:pPr>
            <w:pStyle w:val="BFAA8A28B9BA4187ACFE7AFB2759B1F3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E882347CFB4F46F18CAB3C9DD6E4F2B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84A9A7-3174-47D1-8D56-C9D8FCDA8422}"/>
      </w:docPartPr>
      <w:docPartBody>
        <w:p w:rsidR="00D7751F" w:rsidRDefault="007200C1" w:rsidP="007200C1">
          <w:pPr>
            <w:pStyle w:val="E882347CFB4F46F18CAB3C9DD6E4F2B0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FC80D23F29A84A8A8EC3F460CA1808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BC55C2-DD66-488A-91D2-2472AFD777E1}"/>
      </w:docPartPr>
      <w:docPartBody>
        <w:p w:rsidR="00D7751F" w:rsidRDefault="007200C1" w:rsidP="007200C1">
          <w:pPr>
            <w:pStyle w:val="FC80D23F29A84A8A8EC3F460CA1808D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B8EAA4D17A474AF2B93B81085A5108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27A03D-769C-46CE-9D7D-2BBFD1A3C84A}"/>
      </w:docPartPr>
      <w:docPartBody>
        <w:p w:rsidR="00D7751F" w:rsidRDefault="007200C1" w:rsidP="007200C1">
          <w:pPr>
            <w:pStyle w:val="B8EAA4D17A474AF2B93B81085A510828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802C32EDA54C47C8BD5D3FC2FF0A91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C05D81-8018-4F4A-83B1-B1C0AE8D4BB7}"/>
      </w:docPartPr>
      <w:docPartBody>
        <w:p w:rsidR="00D7751F" w:rsidRDefault="007200C1" w:rsidP="007200C1">
          <w:pPr>
            <w:pStyle w:val="802C32EDA54C47C8BD5D3FC2FF0A91ED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B1E74D0653F6407DBE87DB53CBCF5E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D2893F-26E9-419B-A01F-01F9BC0CE3CD}"/>
      </w:docPartPr>
      <w:docPartBody>
        <w:p w:rsidR="00D7751F" w:rsidRDefault="007200C1" w:rsidP="007200C1">
          <w:pPr>
            <w:pStyle w:val="B1E74D0653F6407DBE87DB53CBCF5E75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AE928CFBD63A499DA538F7D4A683E6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F6D9EB-1C04-48EF-A306-39CCDA3218C1}"/>
      </w:docPartPr>
      <w:docPartBody>
        <w:p w:rsidR="00D7751F" w:rsidRDefault="007200C1" w:rsidP="007200C1">
          <w:pPr>
            <w:pStyle w:val="AE928CFBD63A499DA538F7D4A683E653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19E31F7E190E4A419277AABB37F3E3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474FB7-D39C-4D76-83A2-28BD48754FC7}"/>
      </w:docPartPr>
      <w:docPartBody>
        <w:p w:rsidR="00D7751F" w:rsidRDefault="007200C1" w:rsidP="007200C1">
          <w:pPr>
            <w:pStyle w:val="19E31F7E190E4A419277AABB37F3E391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EC125C78E40B46BFB6C9C9F57A6657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FF6A01-E3B7-417D-842B-62487FDB2023}"/>
      </w:docPartPr>
      <w:docPartBody>
        <w:p w:rsidR="00D7751F" w:rsidRDefault="007200C1" w:rsidP="007200C1">
          <w:pPr>
            <w:pStyle w:val="EC125C78E40B46BFB6C9C9F57A665798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9DB65C4A46F247179F7CEE6C5033E5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DEDFED-54D9-4DA5-BD86-1031FE8F1A8A}"/>
      </w:docPartPr>
      <w:docPartBody>
        <w:p w:rsidR="00D7751F" w:rsidRDefault="007200C1" w:rsidP="007200C1">
          <w:pPr>
            <w:pStyle w:val="9DB65C4A46F247179F7CEE6C5033E58F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B8D20C1D1E2B462DB0CBA601FBB8F9B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AFCDA7-59C9-4815-A575-D11FAADF8E53}"/>
      </w:docPartPr>
      <w:docPartBody>
        <w:p w:rsidR="00D7751F" w:rsidRDefault="007200C1" w:rsidP="007200C1">
          <w:pPr>
            <w:pStyle w:val="B8D20C1D1E2B462DB0CBA601FBB8F9B0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B1DA7908716243A79D654298F7F3E9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24D1EB-ECD6-4054-B112-F47E26E2562D}"/>
      </w:docPartPr>
      <w:docPartBody>
        <w:p w:rsidR="00D7751F" w:rsidRDefault="007200C1" w:rsidP="007200C1">
          <w:pPr>
            <w:pStyle w:val="B1DA7908716243A79D654298F7F3E968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8168403C2F5348AC9646FBF7275C52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1330B0-184B-4368-9CE3-4A31A185D8E2}"/>
      </w:docPartPr>
      <w:docPartBody>
        <w:p w:rsidR="00D7751F" w:rsidRDefault="007200C1" w:rsidP="007200C1">
          <w:pPr>
            <w:pStyle w:val="8168403C2F5348AC9646FBF7275C523F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B3407201B74640848DE2EFB6CC05B6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00311F-E2FE-4C06-A10A-98C399B33A57}"/>
      </w:docPartPr>
      <w:docPartBody>
        <w:p w:rsidR="00D7751F" w:rsidRDefault="007200C1" w:rsidP="007200C1">
          <w:pPr>
            <w:pStyle w:val="B3407201B74640848DE2EFB6CC05B6E2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03EE9D962175455D9F8D7EC34B72DFA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5BC614-EC85-468B-84DD-D9D794F5AB70}"/>
      </w:docPartPr>
      <w:docPartBody>
        <w:p w:rsidR="00D7751F" w:rsidRDefault="007200C1" w:rsidP="007200C1">
          <w:pPr>
            <w:pStyle w:val="03EE9D962175455D9F8D7EC34B72DFA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B9752F487F974982BD697A8CD93C6D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1A864E-45F4-4C47-8028-5E9CF884C51D}"/>
      </w:docPartPr>
      <w:docPartBody>
        <w:p w:rsidR="00D7751F" w:rsidRDefault="007200C1" w:rsidP="007200C1">
          <w:pPr>
            <w:pStyle w:val="B9752F487F974982BD697A8CD93C6D70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6244D28E36164D93BDEE302B805D0C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BBB1BC-A89D-43D5-9A0E-366BB9A759CB}"/>
      </w:docPartPr>
      <w:docPartBody>
        <w:p w:rsidR="00D7751F" w:rsidRDefault="007200C1" w:rsidP="007200C1">
          <w:pPr>
            <w:pStyle w:val="6244D28E36164D93BDEE302B805D0CEE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F6475027A0F74C0899026D57A77031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9EF320-1645-41FD-BFF0-8E155F0735F7}"/>
      </w:docPartPr>
      <w:docPartBody>
        <w:p w:rsidR="00D7751F" w:rsidRDefault="007200C1" w:rsidP="007200C1">
          <w:pPr>
            <w:pStyle w:val="F6475027A0F74C0899026D57A7703183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E635E422CFB0420484726CCEE7F087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781901-DEEE-4430-BB77-B980B21C9EA7}"/>
      </w:docPartPr>
      <w:docPartBody>
        <w:p w:rsidR="00D7751F" w:rsidRDefault="007200C1" w:rsidP="007200C1">
          <w:pPr>
            <w:pStyle w:val="E635E422CFB0420484726CCEE7F087D1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619A5AD9104E45B4A8B87A9DDBF55C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641F03-DB8F-4ED3-99A6-3EE92909E8DA}"/>
      </w:docPartPr>
      <w:docPartBody>
        <w:p w:rsidR="00D7751F" w:rsidRDefault="007200C1" w:rsidP="007200C1">
          <w:pPr>
            <w:pStyle w:val="619A5AD9104E45B4A8B87A9DDBF55C09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F17A53BAD3984BEE80DC2AF03F2428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9DBEA3-F2DB-432E-8F91-9E6310ADDC0A}"/>
      </w:docPartPr>
      <w:docPartBody>
        <w:p w:rsidR="00D7751F" w:rsidRDefault="007200C1" w:rsidP="007200C1">
          <w:pPr>
            <w:pStyle w:val="F17A53BAD3984BEE80DC2AF03F242894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5F99FEB20A7F45099AEA1FA117841C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951120-A311-44EF-A784-B84AFF65694B}"/>
      </w:docPartPr>
      <w:docPartBody>
        <w:p w:rsidR="00D7751F" w:rsidRDefault="007200C1" w:rsidP="007200C1">
          <w:pPr>
            <w:pStyle w:val="5F99FEB20A7F45099AEA1FA117841C22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0B7AC3612B7940F29B28AF6AAB3235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2FAD04-AD11-403D-804E-DA13454A1839}"/>
      </w:docPartPr>
      <w:docPartBody>
        <w:p w:rsidR="00D7751F" w:rsidRDefault="007200C1" w:rsidP="007200C1">
          <w:pPr>
            <w:pStyle w:val="0B7AC3612B7940F29B28AF6AAB32352D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B964FDF771443E28340BF995D1633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5F18D2-3C24-410B-9F75-4F876EB6CD6B}"/>
      </w:docPartPr>
      <w:docPartBody>
        <w:p w:rsidR="00D7751F" w:rsidRDefault="007200C1" w:rsidP="007200C1">
          <w:pPr>
            <w:pStyle w:val="7B964FDF771443E28340BF995D1633F1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52325E5FD5E949709E85BB95C707E4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804FD6-455F-4FB3-9448-9C0473FA82EE}"/>
      </w:docPartPr>
      <w:docPartBody>
        <w:p w:rsidR="00D7751F" w:rsidRDefault="007200C1" w:rsidP="007200C1">
          <w:pPr>
            <w:pStyle w:val="52325E5FD5E949709E85BB95C707E44B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CB540265D1EB4813AF237420A63308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6C81B5-D726-4B8E-BCEE-0EE4764FF7A4}"/>
      </w:docPartPr>
      <w:docPartBody>
        <w:p w:rsidR="00D7751F" w:rsidRDefault="007200C1" w:rsidP="007200C1">
          <w:pPr>
            <w:pStyle w:val="CB540265D1EB4813AF237420A63308D1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D3AE94FDF2AD4BFAACF7B0E1284099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B08CC7-30F4-489F-888A-70534DAF6283}"/>
      </w:docPartPr>
      <w:docPartBody>
        <w:p w:rsidR="00D7751F" w:rsidRDefault="007200C1" w:rsidP="007200C1">
          <w:pPr>
            <w:pStyle w:val="D3AE94FDF2AD4BFAACF7B0E128409911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8139D491FC824DB1ABA5DAE46747B7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B97F75-318A-4BE2-99E5-559898B059AA}"/>
      </w:docPartPr>
      <w:docPartBody>
        <w:p w:rsidR="00D7751F" w:rsidRDefault="007200C1" w:rsidP="007200C1">
          <w:pPr>
            <w:pStyle w:val="8139D491FC824DB1ABA5DAE46747B754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7E4106CFFDD4C4EB22B3D0768938E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1674F1-D7C5-4E2D-BDF1-DE1BE5A99219}"/>
      </w:docPartPr>
      <w:docPartBody>
        <w:p w:rsidR="00D7751F" w:rsidRDefault="007200C1" w:rsidP="007200C1">
          <w:pPr>
            <w:pStyle w:val="77E4106CFFDD4C4EB22B3D0768938EBC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AB56C505ABAB48E6A8016D9BF8AEAC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9F6DB5-F0E7-42BC-826D-186498424D43}"/>
      </w:docPartPr>
      <w:docPartBody>
        <w:p w:rsidR="00D7751F" w:rsidRDefault="007200C1" w:rsidP="007200C1">
          <w:pPr>
            <w:pStyle w:val="AB56C505ABAB48E6A8016D9BF8AEACD0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5FB0AE76636E4F76BC146FEE4A8026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AE912E-9F6A-4595-BDD8-A27EAE820B74}"/>
      </w:docPartPr>
      <w:docPartBody>
        <w:p w:rsidR="00D7751F" w:rsidRDefault="007200C1" w:rsidP="007200C1">
          <w:pPr>
            <w:pStyle w:val="5FB0AE76636E4F76BC146FEE4A8026DB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3A17895944A14B63A2318020743F5C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46AAB0-DF26-4DB9-92E4-B8A33F272DCD}"/>
      </w:docPartPr>
      <w:docPartBody>
        <w:p w:rsidR="00D7751F" w:rsidRDefault="007200C1" w:rsidP="007200C1">
          <w:pPr>
            <w:pStyle w:val="3A17895944A14B63A2318020743F5CA0"/>
          </w:pPr>
          <w:r w:rsidRPr="00BE4B5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1395883B17B4881A5FC4326E1EE36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DDD0AE-908F-4A75-AAEF-40C3F646A388}"/>
      </w:docPartPr>
      <w:docPartBody>
        <w:p w:rsidR="00D7751F" w:rsidRDefault="007200C1" w:rsidP="007200C1">
          <w:pPr>
            <w:pStyle w:val="91395883B17B4881A5FC4326E1EE36BC"/>
          </w:pPr>
          <w:r w:rsidRPr="00BE4B52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498DCFCE81994BF6AC48E0E4A11741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0A3ABF-9368-4C38-A9AE-4F09D0DC2574}"/>
      </w:docPartPr>
      <w:docPartBody>
        <w:p w:rsidR="00D7751F" w:rsidRDefault="007200C1" w:rsidP="007200C1">
          <w:pPr>
            <w:pStyle w:val="498DCFCE81994BF6AC48E0E4A1174168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BB35807E18A64ABABC498543288617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00B363-5541-48BB-A234-DA086A91FFE5}"/>
      </w:docPartPr>
      <w:docPartBody>
        <w:p w:rsidR="00D7751F" w:rsidRDefault="007200C1" w:rsidP="007200C1">
          <w:pPr>
            <w:pStyle w:val="BB35807E18A64ABABC49854328861768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AD4217E987574539A945DEFE610309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48DF7B-A12F-461F-914D-F26604D549C4}"/>
      </w:docPartPr>
      <w:docPartBody>
        <w:p w:rsidR="00D7751F" w:rsidRDefault="007200C1" w:rsidP="007200C1">
          <w:pPr>
            <w:pStyle w:val="AD4217E987574539A945DEFE610309D1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12CB18DB26C4888A8DA7B8FD05098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BAD70C-FA5B-4FA4-A1E9-116ED9BEFCCB}"/>
      </w:docPartPr>
      <w:docPartBody>
        <w:p w:rsidR="00D7751F" w:rsidRDefault="007200C1" w:rsidP="007200C1">
          <w:pPr>
            <w:pStyle w:val="712CB18DB26C4888A8DA7B8FD0509853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37A58DB4B3974E48A9D855E1208B22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11A1B8-508D-4209-A372-2BB68378445E}"/>
      </w:docPartPr>
      <w:docPartBody>
        <w:p w:rsidR="00D7751F" w:rsidRDefault="007200C1" w:rsidP="007200C1">
          <w:pPr>
            <w:pStyle w:val="37A58DB4B3974E48A9D855E1208B2246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175DFA05AC164559B480DCFB9D4EE6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6A4CDA-F124-4017-AC75-218F297BD049}"/>
      </w:docPartPr>
      <w:docPartBody>
        <w:p w:rsidR="00D7751F" w:rsidRDefault="007200C1" w:rsidP="007200C1">
          <w:pPr>
            <w:pStyle w:val="175DFA05AC164559B480DCFB9D4EE6DF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3160EAFCE51347B38914CE35271E1A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55DD26-6700-41F2-801F-8428567E2260}"/>
      </w:docPartPr>
      <w:docPartBody>
        <w:p w:rsidR="00D7751F" w:rsidRDefault="007200C1" w:rsidP="007200C1">
          <w:pPr>
            <w:pStyle w:val="3160EAFCE51347B38914CE35271E1A98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6845328BBD5A481791945E42F5064C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C4B60A-2C31-4AE2-8088-81A2F4E214A4}"/>
      </w:docPartPr>
      <w:docPartBody>
        <w:p w:rsidR="00D7751F" w:rsidRDefault="007200C1" w:rsidP="007200C1">
          <w:pPr>
            <w:pStyle w:val="6845328BBD5A481791945E42F5064CC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2A7AFDC33CC34B929B39979FC91E42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BB4375-7468-4582-BEF2-273C0D562258}"/>
      </w:docPartPr>
      <w:docPartBody>
        <w:p w:rsidR="00D7751F" w:rsidRDefault="007200C1" w:rsidP="007200C1">
          <w:pPr>
            <w:pStyle w:val="2A7AFDC33CC34B929B39979FC91E424C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428007BAB0624EA1B9F94C3F8B12E8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DACEE8-7522-4677-80A0-5AB91AC2930D}"/>
      </w:docPartPr>
      <w:docPartBody>
        <w:p w:rsidR="00D7751F" w:rsidRDefault="007200C1" w:rsidP="007200C1">
          <w:pPr>
            <w:pStyle w:val="428007BAB0624EA1B9F94C3F8B12E809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4412C55C8CF5412880958064E35EAF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1288BE-35AD-4043-9FE6-A54E2974B987}"/>
      </w:docPartPr>
      <w:docPartBody>
        <w:p w:rsidR="00D7751F" w:rsidRDefault="007200C1" w:rsidP="007200C1">
          <w:pPr>
            <w:pStyle w:val="4412C55C8CF5412880958064E35EAFC6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DCF12C6F539A4308B91AB230B071B6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9217BE-530D-46BF-AF40-820036944105}"/>
      </w:docPartPr>
      <w:docPartBody>
        <w:p w:rsidR="00D7751F" w:rsidRDefault="007200C1" w:rsidP="007200C1">
          <w:pPr>
            <w:pStyle w:val="DCF12C6F539A4308B91AB230B071B6D1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C3BC620EE55D404CA3C3A1B73C72C4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A34F36-B115-4FAA-9EF6-51A9C2FF5318}"/>
      </w:docPartPr>
      <w:docPartBody>
        <w:p w:rsidR="00D7751F" w:rsidRDefault="007200C1" w:rsidP="007200C1">
          <w:pPr>
            <w:pStyle w:val="C3BC620EE55D404CA3C3A1B73C72C40D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3B8EF84F4D634D83B0483B62E5D411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12AD76-536A-419F-A920-D6EF2D5F124F}"/>
      </w:docPartPr>
      <w:docPartBody>
        <w:p w:rsidR="00D7751F" w:rsidRDefault="007200C1" w:rsidP="007200C1">
          <w:pPr>
            <w:pStyle w:val="3B8EF84F4D634D83B0483B62E5D41100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FA9DD4D7EDA84DD4B97E2FC5CB21A6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59D2A6-6D72-40D9-941A-B97862DEFE3C}"/>
      </w:docPartPr>
      <w:docPartBody>
        <w:p w:rsidR="00D7751F" w:rsidRDefault="007200C1" w:rsidP="007200C1">
          <w:pPr>
            <w:pStyle w:val="FA9DD4D7EDA84DD4B97E2FC5CB21A650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4D9D6160B22A4BCEA2547238B913C2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B622B7-792B-48DC-B111-1245996A5789}"/>
      </w:docPartPr>
      <w:docPartBody>
        <w:p w:rsidR="00D7751F" w:rsidRDefault="007200C1" w:rsidP="007200C1">
          <w:pPr>
            <w:pStyle w:val="4D9D6160B22A4BCEA2547238B913C2E9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7FE52D04635425991CCADC36E2830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8EEBC2-533E-4EBE-8C14-41B16FA737CB}"/>
      </w:docPartPr>
      <w:docPartBody>
        <w:p w:rsidR="00D7751F" w:rsidRDefault="007200C1" w:rsidP="007200C1">
          <w:pPr>
            <w:pStyle w:val="77FE52D04635425991CCADC36E283088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DCAE8AA4A9614F13855376368B4F7B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03388B-1EAF-45B6-BFC2-BCC78D4306E2}"/>
      </w:docPartPr>
      <w:docPartBody>
        <w:p w:rsidR="00D7751F" w:rsidRDefault="007200C1" w:rsidP="007200C1">
          <w:pPr>
            <w:pStyle w:val="DCAE8AA4A9614F13855376368B4F7BAB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A8B29D461EEF428C9906AB5C070927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D32CB9-95EE-459D-A341-4D1CB2570E79}"/>
      </w:docPartPr>
      <w:docPartBody>
        <w:p w:rsidR="00D7751F" w:rsidRDefault="007200C1" w:rsidP="007200C1">
          <w:pPr>
            <w:pStyle w:val="A8B29D461EEF428C9906AB5C0709272B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670E3658EE1047388F86DF2CB41220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D4489A-5CB6-49CE-921A-8D661B81F09E}"/>
      </w:docPartPr>
      <w:docPartBody>
        <w:p w:rsidR="00D7751F" w:rsidRDefault="007200C1" w:rsidP="007200C1">
          <w:pPr>
            <w:pStyle w:val="670E3658EE1047388F86DF2CB41220E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BE8999392C6D4B488722AAE88D53E2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F4BCA7-D742-49BE-979C-50FA18A30069}"/>
      </w:docPartPr>
      <w:docPartBody>
        <w:p w:rsidR="00D7751F" w:rsidRDefault="007200C1" w:rsidP="007200C1">
          <w:pPr>
            <w:pStyle w:val="BE8999392C6D4B488722AAE88D53E219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12DB50AE4CCB4E26B734AEF078C6A7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68DE5D-2353-4892-8B62-6621B156987C}"/>
      </w:docPartPr>
      <w:docPartBody>
        <w:p w:rsidR="00D7751F" w:rsidRDefault="007200C1" w:rsidP="007200C1">
          <w:pPr>
            <w:pStyle w:val="12DB50AE4CCB4E26B734AEF078C6A79D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6C0358BE87BC468AAC64D27D6F525F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3F28EA-8AF0-4DF1-A657-8D948BD55083}"/>
      </w:docPartPr>
      <w:docPartBody>
        <w:p w:rsidR="00D7751F" w:rsidRDefault="007200C1" w:rsidP="007200C1">
          <w:pPr>
            <w:pStyle w:val="6C0358BE87BC468AAC64D27D6F525F04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DF978AA337314DD59A1573838B742A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26767F-0F8A-46D5-B507-BD6777703C96}"/>
      </w:docPartPr>
      <w:docPartBody>
        <w:p w:rsidR="00D7751F" w:rsidRDefault="007200C1" w:rsidP="007200C1">
          <w:pPr>
            <w:pStyle w:val="DF978AA337314DD59A1573838B742A44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FD2D7248184C46D795B83364AF5C9E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F5C096-B63B-4D2E-AFEF-98C64D9022E9}"/>
      </w:docPartPr>
      <w:docPartBody>
        <w:p w:rsidR="00D7751F" w:rsidRDefault="007200C1" w:rsidP="007200C1">
          <w:pPr>
            <w:pStyle w:val="FD2D7248184C46D795B83364AF5C9E2E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C79C5EB7301549BC9362F121CAFDF8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F47F6C-D1AD-4865-A6F0-94EFD0B2D73A}"/>
      </w:docPartPr>
      <w:docPartBody>
        <w:p w:rsidR="00D7751F" w:rsidRDefault="007200C1" w:rsidP="007200C1">
          <w:pPr>
            <w:pStyle w:val="C79C5EB7301549BC9362F121CAFDF809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4C42D0F49D194B33803F28C9EFE440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403CAB-432B-4175-87B7-495A2343504B}"/>
      </w:docPartPr>
      <w:docPartBody>
        <w:p w:rsidR="00D7751F" w:rsidRDefault="007200C1" w:rsidP="007200C1">
          <w:pPr>
            <w:pStyle w:val="4C42D0F49D194B33803F28C9EFE440D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FF767EF342454C8A8F2CD46050BA80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5B20D5-A40E-487F-90D0-6D64D658A3D6}"/>
      </w:docPartPr>
      <w:docPartBody>
        <w:p w:rsidR="00D7751F" w:rsidRDefault="007200C1" w:rsidP="007200C1">
          <w:pPr>
            <w:pStyle w:val="FF767EF342454C8A8F2CD46050BA80BC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3110DD334C944803B421D97971C654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918BA0-248F-404E-B87B-0512E80CB9AC}"/>
      </w:docPartPr>
      <w:docPartBody>
        <w:p w:rsidR="00D7751F" w:rsidRDefault="007200C1" w:rsidP="007200C1">
          <w:pPr>
            <w:pStyle w:val="3110DD334C944803B421D97971C654D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03A5CA3F939A4B7CB998D4D9918438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3031B3-986A-4B19-80A9-227B9DB10414}"/>
      </w:docPartPr>
      <w:docPartBody>
        <w:p w:rsidR="00D7751F" w:rsidRDefault="007200C1" w:rsidP="007200C1">
          <w:pPr>
            <w:pStyle w:val="03A5CA3F939A4B7CB998D4D991843876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C6DE823F7CB244ECB405E6464E22E3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DB3DF-8427-4D1A-83BE-6A91A39D547E}"/>
      </w:docPartPr>
      <w:docPartBody>
        <w:p w:rsidR="00D7751F" w:rsidRDefault="007200C1" w:rsidP="007200C1">
          <w:pPr>
            <w:pStyle w:val="C6DE823F7CB244ECB405E6464E22E3C9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F5B55FDF7B6E4CD5AF1B8F48B74B55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76CB25-0101-4ED2-A7B5-3328D4160C1E}"/>
      </w:docPartPr>
      <w:docPartBody>
        <w:p w:rsidR="00D7751F" w:rsidRDefault="007200C1" w:rsidP="007200C1">
          <w:pPr>
            <w:pStyle w:val="F5B55FDF7B6E4CD5AF1B8F48B74B558D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5B008822B44E464BB0AD163C0DF8DF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29CC23-D343-47F2-8419-D644CD176779}"/>
      </w:docPartPr>
      <w:docPartBody>
        <w:p w:rsidR="00D7751F" w:rsidRDefault="007200C1" w:rsidP="007200C1">
          <w:pPr>
            <w:pStyle w:val="5B008822B44E464BB0AD163C0DF8DF14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DD6B1E9499D14E4EB5623A7BCDEF64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9EB30D-0807-4A1D-9BEF-3D4B3D3E1AE6}"/>
      </w:docPartPr>
      <w:docPartBody>
        <w:p w:rsidR="00D7751F" w:rsidRDefault="007200C1" w:rsidP="007200C1">
          <w:pPr>
            <w:pStyle w:val="DD6B1E9499D14E4EB5623A7BCDEF64D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5FC164890FF547A0B4A7E2C2EC788D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D64663-B66F-4D4D-BC8A-E6A2DFAA1CB2}"/>
      </w:docPartPr>
      <w:docPartBody>
        <w:p w:rsidR="00D7751F" w:rsidRDefault="007200C1" w:rsidP="007200C1">
          <w:pPr>
            <w:pStyle w:val="5FC164890FF547A0B4A7E2C2EC788D6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2CE98300844C45AF97F9D7193090B4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82A6F1-5B64-408F-8E88-C303951DE12F}"/>
      </w:docPartPr>
      <w:docPartBody>
        <w:p w:rsidR="00D7751F" w:rsidRDefault="007200C1" w:rsidP="007200C1">
          <w:pPr>
            <w:pStyle w:val="2CE98300844C45AF97F9D7193090B402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32706456AD4544328D12AB28E5C81F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88CC63-40A6-494A-984B-BE9C55CA7607}"/>
      </w:docPartPr>
      <w:docPartBody>
        <w:p w:rsidR="00D7751F" w:rsidRDefault="007200C1" w:rsidP="007200C1">
          <w:pPr>
            <w:pStyle w:val="32706456AD4544328D12AB28E5C81FC3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25AC6F6281AE4569956CD19251B043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DE92DD-A685-4104-A6E4-6EC735213854}"/>
      </w:docPartPr>
      <w:docPartBody>
        <w:p w:rsidR="00D7751F" w:rsidRDefault="007200C1" w:rsidP="007200C1">
          <w:pPr>
            <w:pStyle w:val="25AC6F6281AE4569956CD19251B0434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D5EBCC84CEEA48F4BA9DFB709FD1F2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737396-5959-41BD-9508-EEEC929BD5D5}"/>
      </w:docPartPr>
      <w:docPartBody>
        <w:p w:rsidR="00D7751F" w:rsidRDefault="007200C1" w:rsidP="007200C1">
          <w:pPr>
            <w:pStyle w:val="D5EBCC84CEEA48F4BA9DFB709FD1F201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286E82DFB1BB48CBA72EBDCDD1CF42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B5819F-F1F8-46D0-B9EF-F732BC7DC40A}"/>
      </w:docPartPr>
      <w:docPartBody>
        <w:p w:rsidR="00D7751F" w:rsidRDefault="007200C1" w:rsidP="007200C1">
          <w:pPr>
            <w:pStyle w:val="286E82DFB1BB48CBA72EBDCDD1CF4285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D38E299A432C4468984A427958BC11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917B76-8ECB-411F-B508-E37C6E82A4FA}"/>
      </w:docPartPr>
      <w:docPartBody>
        <w:p w:rsidR="00D7751F" w:rsidRDefault="007200C1" w:rsidP="007200C1">
          <w:pPr>
            <w:pStyle w:val="D38E299A432C4468984A427958BC1139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C89652C78E554D5486052D838CBEB0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EA927-CCFE-4F52-9679-9C89516E319D}"/>
      </w:docPartPr>
      <w:docPartBody>
        <w:p w:rsidR="00D7751F" w:rsidRDefault="007200C1" w:rsidP="007200C1">
          <w:pPr>
            <w:pStyle w:val="C89652C78E554D5486052D838CBEB08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B0B3C6030A044523A1E801FE7A0418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CCE4E8-EECF-44A7-BE72-D0D00251CC96}"/>
      </w:docPartPr>
      <w:docPartBody>
        <w:p w:rsidR="00D7751F" w:rsidRDefault="007200C1" w:rsidP="007200C1">
          <w:pPr>
            <w:pStyle w:val="B0B3C6030A044523A1E801FE7A04185C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C11799C57BFE416D90C20907329924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CA4F1-A300-42A1-9BB4-EF7CCC261E19}"/>
      </w:docPartPr>
      <w:docPartBody>
        <w:p w:rsidR="00D7751F" w:rsidRDefault="007200C1" w:rsidP="007200C1">
          <w:pPr>
            <w:pStyle w:val="C11799C57BFE416D90C2090732992411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ACA5A62B54E944608752A8A40298538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984F68-03D0-44A4-9C7F-C26F9B6D2AE6}"/>
      </w:docPartPr>
      <w:docPartBody>
        <w:p w:rsidR="00D7751F" w:rsidRDefault="007200C1" w:rsidP="007200C1">
          <w:pPr>
            <w:pStyle w:val="ACA5A62B54E944608752A8A402985382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0E02AEB7958F4E888E8DCC613F8C9F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07BD8A-19A4-4FAA-BB3B-B9BE7307D294}"/>
      </w:docPartPr>
      <w:docPartBody>
        <w:p w:rsidR="00D7751F" w:rsidRDefault="007200C1" w:rsidP="007200C1">
          <w:pPr>
            <w:pStyle w:val="0E02AEB7958F4E888E8DCC613F8C9FCB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0A51F3CA3F794237AA7BA2A4CF16DC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219BDA-DF15-4F05-A750-9B1F9C0C58BB}"/>
      </w:docPartPr>
      <w:docPartBody>
        <w:p w:rsidR="00D7751F" w:rsidRDefault="007200C1" w:rsidP="007200C1">
          <w:pPr>
            <w:pStyle w:val="0A51F3CA3F794237AA7BA2A4CF16DC6A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2A10092786534683BEC76FD22BD667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DD3635-218D-4631-BA93-E1E414549F63}"/>
      </w:docPartPr>
      <w:docPartBody>
        <w:p w:rsidR="00D7751F" w:rsidRDefault="007200C1" w:rsidP="007200C1">
          <w:pPr>
            <w:pStyle w:val="2A10092786534683BEC76FD22BD6678A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1E94DE4E4993434A84FDEEEDB19C50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31C25C-1F36-46C7-8573-264E252511E6}"/>
      </w:docPartPr>
      <w:docPartBody>
        <w:p w:rsidR="00D7751F" w:rsidRDefault="007200C1" w:rsidP="007200C1">
          <w:pPr>
            <w:pStyle w:val="1E94DE4E4993434A84FDEEEDB19C5089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43DB97DF6418495CB532673E47EC51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F6BAB8-FE68-4D39-9D3F-342D1D587D4C}"/>
      </w:docPartPr>
      <w:docPartBody>
        <w:p w:rsidR="00D7751F" w:rsidRDefault="007200C1" w:rsidP="007200C1">
          <w:pPr>
            <w:pStyle w:val="43DB97DF6418495CB532673E47EC5136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2CB90D3A9F4941C6A6667B770B3217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927775-C434-4B46-A9E4-49D5E0794C6C}"/>
      </w:docPartPr>
      <w:docPartBody>
        <w:p w:rsidR="00D7751F" w:rsidRDefault="007200C1" w:rsidP="007200C1">
          <w:pPr>
            <w:pStyle w:val="2CB90D3A9F4941C6A6667B770B321753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1DB32127A2884DF8A1308807239EBA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346AAD-DD86-4274-9C6F-AAE3FBAD56F6}"/>
      </w:docPartPr>
      <w:docPartBody>
        <w:p w:rsidR="00D7751F" w:rsidRDefault="007200C1" w:rsidP="007200C1">
          <w:pPr>
            <w:pStyle w:val="1DB32127A2884DF8A1308807239EBA4F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5F59D8FCF7E94E7D8CBC4AE3B71E44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423D99-3C3F-4567-930E-DD0274F9DD5C}"/>
      </w:docPartPr>
      <w:docPartBody>
        <w:p w:rsidR="00D7751F" w:rsidRDefault="007200C1" w:rsidP="007200C1">
          <w:pPr>
            <w:pStyle w:val="5F59D8FCF7E94E7D8CBC4AE3B71E44FC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DD63E23FE3C4AC383EB926B7F770F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3DD6BC-2D7D-45F5-A28F-B56836F1DEBC}"/>
      </w:docPartPr>
      <w:docPartBody>
        <w:p w:rsidR="00D7751F" w:rsidRDefault="007200C1" w:rsidP="007200C1">
          <w:pPr>
            <w:pStyle w:val="7DD63E23FE3C4AC383EB926B7F770F34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57FD72A31C7D4BC4AFA477349739D2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8FC3E5-0287-4551-A39E-227AD555C3B0}"/>
      </w:docPartPr>
      <w:docPartBody>
        <w:p w:rsidR="00D7751F" w:rsidRDefault="007200C1" w:rsidP="007200C1">
          <w:pPr>
            <w:pStyle w:val="57FD72A31C7D4BC4AFA477349739D2B4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6FA5F1B50B6D43EA9ED6A7F67015D9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EE78B3-8239-4032-B3EC-CC68DF50EF6F}"/>
      </w:docPartPr>
      <w:docPartBody>
        <w:p w:rsidR="00D7751F" w:rsidRDefault="007200C1" w:rsidP="007200C1">
          <w:pPr>
            <w:pStyle w:val="6FA5F1B50B6D43EA9ED6A7F67015D902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AFC9060753AB470FA59D6E6C542AA0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ED383F-E4D5-4D36-8BB4-FBBF3DD652C8}"/>
      </w:docPartPr>
      <w:docPartBody>
        <w:p w:rsidR="00D7751F" w:rsidRDefault="007200C1" w:rsidP="007200C1">
          <w:pPr>
            <w:pStyle w:val="AFC9060753AB470FA59D6E6C542AA0BF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6C488E3DEEB949BAAE23E5098EB6BD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1DEB6B-A5D0-43D8-9F58-04C9251B73B5}"/>
      </w:docPartPr>
      <w:docPartBody>
        <w:p w:rsidR="00D7751F" w:rsidRDefault="007200C1" w:rsidP="007200C1">
          <w:pPr>
            <w:pStyle w:val="6C488E3DEEB949BAAE23E5098EB6BD1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4F109C440A6F4A0CB6328CEA404A08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44C744-077D-4A36-A368-719B8E65F948}"/>
      </w:docPartPr>
      <w:docPartBody>
        <w:p w:rsidR="00D7751F" w:rsidRDefault="007200C1" w:rsidP="007200C1">
          <w:pPr>
            <w:pStyle w:val="4F109C440A6F4A0CB6328CEA404A08E0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B9AC54260B7F4F10B0FCF0444A1135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AB586D-6771-49D4-99CF-D5761202BE3F}"/>
      </w:docPartPr>
      <w:docPartBody>
        <w:p w:rsidR="00D7751F" w:rsidRDefault="007200C1" w:rsidP="007200C1">
          <w:pPr>
            <w:pStyle w:val="B9AC54260B7F4F10B0FCF0444A1135B9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422549CAED214DD6AB882E7A566F10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C64839-61B6-41EF-8296-D66C2F8E200A}"/>
      </w:docPartPr>
      <w:docPartBody>
        <w:p w:rsidR="00D7751F" w:rsidRDefault="007200C1" w:rsidP="007200C1">
          <w:pPr>
            <w:pStyle w:val="422549CAED214DD6AB882E7A566F1002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09EA43347F554372A3B68128E0043A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CA4EB5-0449-44E5-B602-C44DF3E1EB39}"/>
      </w:docPartPr>
      <w:docPartBody>
        <w:p w:rsidR="00D7751F" w:rsidRDefault="007200C1" w:rsidP="007200C1">
          <w:pPr>
            <w:pStyle w:val="09EA43347F554372A3B68128E0043A51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F5C924E11DFE4DDB95C92C5CA12A39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5EE02C-C56A-415C-8BAC-650520B20431}"/>
      </w:docPartPr>
      <w:docPartBody>
        <w:p w:rsidR="00D7751F" w:rsidRDefault="007200C1" w:rsidP="007200C1">
          <w:pPr>
            <w:pStyle w:val="F5C924E11DFE4DDB95C92C5CA12A398D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416C27F29B2D4E12BFD5A843FA2C60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1860DD-80C7-496C-87C8-16740ED47964}"/>
      </w:docPartPr>
      <w:docPartBody>
        <w:p w:rsidR="00D7751F" w:rsidRDefault="007200C1" w:rsidP="007200C1">
          <w:pPr>
            <w:pStyle w:val="416C27F29B2D4E12BFD5A843FA2C609E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97C0753F543B4673AC9EDAD13B467B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44052D-E62D-4842-8446-C0485FE26064}"/>
      </w:docPartPr>
      <w:docPartBody>
        <w:p w:rsidR="00D7751F" w:rsidRDefault="007200C1" w:rsidP="007200C1">
          <w:pPr>
            <w:pStyle w:val="97C0753F543B4673AC9EDAD13B467B45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316367ACAA904BE2911DF8B8D559E6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89DC7F-7BF4-42FF-9E26-E3D57824D063}"/>
      </w:docPartPr>
      <w:docPartBody>
        <w:p w:rsidR="00D7751F" w:rsidRDefault="007200C1" w:rsidP="007200C1">
          <w:pPr>
            <w:pStyle w:val="316367ACAA904BE2911DF8B8D559E65D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6D7BAC7F7F584C5BA9B9DE57605E62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A3559E-76A1-44DF-99DA-06779C40763A}"/>
      </w:docPartPr>
      <w:docPartBody>
        <w:p w:rsidR="00D7751F" w:rsidRDefault="007200C1" w:rsidP="007200C1">
          <w:pPr>
            <w:pStyle w:val="6D7BAC7F7F584C5BA9B9DE57605E62B5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984E4074C80242129758A3C25DEE8B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51908C-2D35-400D-B068-E0D5E1F0D858}"/>
      </w:docPartPr>
      <w:docPartBody>
        <w:p w:rsidR="00D7751F" w:rsidRDefault="007200C1" w:rsidP="007200C1">
          <w:pPr>
            <w:pStyle w:val="984E4074C80242129758A3C25DEE8BA0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07568C214703454198C7763EA42C0E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DB3F80-BE86-434A-9209-4AF2D7BBB309}"/>
      </w:docPartPr>
      <w:docPartBody>
        <w:p w:rsidR="00D7751F" w:rsidRDefault="007200C1" w:rsidP="007200C1">
          <w:pPr>
            <w:pStyle w:val="07568C214703454198C7763EA42C0E18"/>
          </w:pPr>
          <w:r w:rsidRPr="00BE4B5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5360C3F62EB4E799C491D930ADA5B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18C433-EF88-4F98-A4DB-A9007BA8B464}"/>
      </w:docPartPr>
      <w:docPartBody>
        <w:p w:rsidR="00D7751F" w:rsidRDefault="007200C1" w:rsidP="007200C1">
          <w:pPr>
            <w:pStyle w:val="B5360C3F62EB4E799C491D930ADA5BA5"/>
          </w:pPr>
          <w:r w:rsidRPr="00BE4B52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250AC69BA98B4107BBACEFCD81E668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6522C9-558C-47BA-A3DF-4193D432409D}"/>
      </w:docPartPr>
      <w:docPartBody>
        <w:p w:rsidR="00D7751F" w:rsidRDefault="007200C1" w:rsidP="007200C1">
          <w:pPr>
            <w:pStyle w:val="250AC69BA98B4107BBACEFCD81E668AA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EA581E87C5F94EBC8D9B6129AE19AA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06EEB1-24DA-42E1-B22B-36A1887196AE}"/>
      </w:docPartPr>
      <w:docPartBody>
        <w:p w:rsidR="00D7751F" w:rsidRDefault="007200C1" w:rsidP="007200C1">
          <w:pPr>
            <w:pStyle w:val="EA581E87C5F94EBC8D9B6129AE19AAF8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9B157FE291FB46C9BE5CB557C32D5C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C49746-F3F3-4E42-8052-C61D2C005B68}"/>
      </w:docPartPr>
      <w:docPartBody>
        <w:p w:rsidR="00D7751F" w:rsidRDefault="007200C1" w:rsidP="007200C1">
          <w:pPr>
            <w:pStyle w:val="9B157FE291FB46C9BE5CB557C32D5C58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A5A6D0B8B51F42A7BB2FC63816A072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CFE5EF-58D5-4322-BA12-1166652EA72A}"/>
      </w:docPartPr>
      <w:docPartBody>
        <w:p w:rsidR="00D7751F" w:rsidRDefault="007200C1" w:rsidP="007200C1">
          <w:pPr>
            <w:pStyle w:val="A5A6D0B8B51F42A7BB2FC63816A07269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9656249CB3D947E890DC4C39826408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FF7E4C-7772-4ACD-99B9-C314EBEC7BF6}"/>
      </w:docPartPr>
      <w:docPartBody>
        <w:p w:rsidR="00D7751F" w:rsidRDefault="007200C1" w:rsidP="007200C1">
          <w:pPr>
            <w:pStyle w:val="9656249CB3D947E890DC4C3982640890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66C20498F6AD4B58BE5ED86E2C72D5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6ADF8B-D3CC-439A-B894-0DFB11345AF2}"/>
      </w:docPartPr>
      <w:docPartBody>
        <w:p w:rsidR="00D7751F" w:rsidRDefault="007200C1" w:rsidP="007200C1">
          <w:pPr>
            <w:pStyle w:val="66C20498F6AD4B58BE5ED86E2C72D58C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D39C3FF43B164BF0BD68A690E41C46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6FDB0F-9B5E-43AE-814E-F117499BB610}"/>
      </w:docPartPr>
      <w:docPartBody>
        <w:p w:rsidR="00D7751F" w:rsidRDefault="007200C1" w:rsidP="007200C1">
          <w:pPr>
            <w:pStyle w:val="D39C3FF43B164BF0BD68A690E41C46A8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124A3DD8A39D478D8A7EC74E55CC0D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A1CCB0-EE59-499A-9A94-03355EF0DB26}"/>
      </w:docPartPr>
      <w:docPartBody>
        <w:p w:rsidR="00D7751F" w:rsidRDefault="007200C1" w:rsidP="007200C1">
          <w:pPr>
            <w:pStyle w:val="124A3DD8A39D478D8A7EC74E55CC0DA8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06DE683A470349E5AB329E6D24025F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247855-6E39-4596-A38C-2EBF1511420F}"/>
      </w:docPartPr>
      <w:docPartBody>
        <w:p w:rsidR="00D7751F" w:rsidRDefault="007200C1" w:rsidP="007200C1">
          <w:pPr>
            <w:pStyle w:val="06DE683A470349E5AB329E6D24025F15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64C318CB7604EFF8D10E92ED33DCC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F81046-94F1-49AF-AF81-EC4BFFBEC7A3}"/>
      </w:docPartPr>
      <w:docPartBody>
        <w:p w:rsidR="00D7751F" w:rsidRDefault="007200C1" w:rsidP="007200C1">
          <w:pPr>
            <w:pStyle w:val="764C318CB7604EFF8D10E92ED33DCCF0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24E4D2DCE65540ECAB19EFEB30E0DC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8E9839-52E8-4D4A-88EA-BEAD76CE0765}"/>
      </w:docPartPr>
      <w:docPartBody>
        <w:p w:rsidR="00D7751F" w:rsidRDefault="007200C1" w:rsidP="007200C1">
          <w:pPr>
            <w:pStyle w:val="24E4D2DCE65540ECAB19EFEB30E0DCCC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6C7500039263409F9088947CD00EAE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26B914-8DA2-49A2-B328-207B7350BC1D}"/>
      </w:docPartPr>
      <w:docPartBody>
        <w:p w:rsidR="00D7751F" w:rsidRDefault="007200C1" w:rsidP="007200C1">
          <w:pPr>
            <w:pStyle w:val="6C7500039263409F9088947CD00EAECD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58B42F39FC4B4C928A50C8A8AA1A2E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9B67CE-6256-4E0B-8947-9EF0CF1E705E}"/>
      </w:docPartPr>
      <w:docPartBody>
        <w:p w:rsidR="00D7751F" w:rsidRDefault="007200C1" w:rsidP="007200C1">
          <w:pPr>
            <w:pStyle w:val="58B42F39FC4B4C928A50C8A8AA1A2E93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BF41126814A04261BAAB0F50B8E950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8A9C7E-36D6-48B1-BE6D-E77F7F7D8302}"/>
      </w:docPartPr>
      <w:docPartBody>
        <w:p w:rsidR="00D7751F" w:rsidRDefault="007200C1" w:rsidP="007200C1">
          <w:pPr>
            <w:pStyle w:val="BF41126814A04261BAAB0F50B8E950B3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93ED73731B0841D88673BC3D80555C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3329D6-1B02-4372-92FE-FF895E10B11E}"/>
      </w:docPartPr>
      <w:docPartBody>
        <w:p w:rsidR="00D7751F" w:rsidRDefault="007200C1" w:rsidP="007200C1">
          <w:pPr>
            <w:pStyle w:val="93ED73731B0841D88673BC3D80555C26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7E344412F734C82A2B386F9A9B352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8DE889-907C-4E74-85C8-FCA80A54604E}"/>
      </w:docPartPr>
      <w:docPartBody>
        <w:p w:rsidR="00D7751F" w:rsidRDefault="007200C1" w:rsidP="007200C1">
          <w:pPr>
            <w:pStyle w:val="77E344412F734C82A2B386F9A9B352F9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1110BAF72ECC46AC9D43DF0A563A40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783353-B875-4369-B323-644C45350F09}"/>
      </w:docPartPr>
      <w:docPartBody>
        <w:p w:rsidR="00D7751F" w:rsidRDefault="007200C1" w:rsidP="007200C1">
          <w:pPr>
            <w:pStyle w:val="1110BAF72ECC46AC9D43DF0A563A4025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AC4125BDF7854861873FA61119F7CF8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B85276-C746-41F8-82A2-D07BD6B9A35B}"/>
      </w:docPartPr>
      <w:docPartBody>
        <w:p w:rsidR="00D7751F" w:rsidRDefault="007200C1" w:rsidP="007200C1">
          <w:pPr>
            <w:pStyle w:val="AC4125BDF7854861873FA61119F7CF81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0B80A8BBED1C460BBA38C1B44CCD82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C27974-EC32-4B47-AF95-BB40288F3B86}"/>
      </w:docPartPr>
      <w:docPartBody>
        <w:p w:rsidR="00D7751F" w:rsidRDefault="007200C1" w:rsidP="007200C1">
          <w:pPr>
            <w:pStyle w:val="0B80A8BBED1C460BBA38C1B44CCD82C4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6D4D9A82B1B24A5593DC44F1E2B849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69839C-C570-462B-8297-3CCC454CDDB7}"/>
      </w:docPartPr>
      <w:docPartBody>
        <w:p w:rsidR="00D7751F" w:rsidRDefault="007200C1" w:rsidP="007200C1">
          <w:pPr>
            <w:pStyle w:val="6D4D9A82B1B24A5593DC44F1E2B8496C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69BBE13828F548DEA25BF937AD9DE0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581398-968E-4501-83CD-472C36343A16}"/>
      </w:docPartPr>
      <w:docPartBody>
        <w:p w:rsidR="00D7751F" w:rsidRDefault="007200C1" w:rsidP="007200C1">
          <w:pPr>
            <w:pStyle w:val="69BBE13828F548DEA25BF937AD9DE0BC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8B6D9336A3CF481EB86F35726A3BE9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894027-71F8-4E4F-A36B-E6BEA03857DE}"/>
      </w:docPartPr>
      <w:docPartBody>
        <w:p w:rsidR="00D7751F" w:rsidRDefault="007200C1" w:rsidP="007200C1">
          <w:pPr>
            <w:pStyle w:val="8B6D9336A3CF481EB86F35726A3BE96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C8229CFB6AC4D45AEEF0967D7B9AA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12E506-0526-4A84-A6A5-49ABF54862D6}"/>
      </w:docPartPr>
      <w:docPartBody>
        <w:p w:rsidR="00D7751F" w:rsidRDefault="007200C1" w:rsidP="007200C1">
          <w:pPr>
            <w:pStyle w:val="7C8229CFB6AC4D45AEEF0967D7B9AAD3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0077C3C4939D4766A2584DFE6D38B6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E4D14D-AE75-4865-B7E0-5A31B1482B76}"/>
      </w:docPartPr>
      <w:docPartBody>
        <w:p w:rsidR="00D7751F" w:rsidRDefault="007200C1" w:rsidP="007200C1">
          <w:pPr>
            <w:pStyle w:val="0077C3C4939D4766A2584DFE6D38B615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54481BC875F24B58AA4DADCD194895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3A40F7-0F8B-462F-9AB1-02711DDE3CD3}"/>
      </w:docPartPr>
      <w:docPartBody>
        <w:p w:rsidR="00D7751F" w:rsidRDefault="007200C1" w:rsidP="007200C1">
          <w:pPr>
            <w:pStyle w:val="54481BC875F24B58AA4DADCD194895CA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FDAF7A0020874B67B6B3ABF430FA28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E28DB3-3A0D-4099-A396-FE03D706E7B9}"/>
      </w:docPartPr>
      <w:docPartBody>
        <w:p w:rsidR="00D7751F" w:rsidRDefault="007200C1" w:rsidP="007200C1">
          <w:pPr>
            <w:pStyle w:val="FDAF7A0020874B67B6B3ABF430FA280D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62AD37A1C3A4EA98604C7E924D1B0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ED950C-5E9B-4095-A774-1C5DB5A964F8}"/>
      </w:docPartPr>
      <w:docPartBody>
        <w:p w:rsidR="00D7751F" w:rsidRDefault="007200C1" w:rsidP="007200C1">
          <w:pPr>
            <w:pStyle w:val="762AD37A1C3A4EA98604C7E924D1B096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477901BD909E48FDB7E7D4E7F5CFB2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BB3DC7-9A1C-4552-93BC-79DF5E9BBFD5}"/>
      </w:docPartPr>
      <w:docPartBody>
        <w:p w:rsidR="00D7751F" w:rsidRDefault="007200C1" w:rsidP="007200C1">
          <w:pPr>
            <w:pStyle w:val="477901BD909E48FDB7E7D4E7F5CFB2CD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E3018E5C29B41DFA1CA676B3D66A5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D8B599-0A88-4E7E-BC8F-F40BB4DCF702}"/>
      </w:docPartPr>
      <w:docPartBody>
        <w:p w:rsidR="00D7751F" w:rsidRDefault="007200C1" w:rsidP="007200C1">
          <w:pPr>
            <w:pStyle w:val="7E3018E5C29B41DFA1CA676B3D66A50F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A3C178A5D4034B17A107F7279DE06D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B78554-0E8B-48AF-B751-F93DC8C4F229}"/>
      </w:docPartPr>
      <w:docPartBody>
        <w:p w:rsidR="00D7751F" w:rsidRDefault="007200C1" w:rsidP="007200C1">
          <w:pPr>
            <w:pStyle w:val="A3C178A5D4034B17A107F7279DE06D34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86BDACAC8C9440E937E56E91F12C2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4E0F90-D3B6-4ACB-804A-741A89C0407C}"/>
      </w:docPartPr>
      <w:docPartBody>
        <w:p w:rsidR="00D7751F" w:rsidRDefault="007200C1" w:rsidP="007200C1">
          <w:pPr>
            <w:pStyle w:val="786BDACAC8C9440E937E56E91F12C20D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A95DB1F0EC5447F1A9AE1C6D714281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EA67DB-EBF6-4FB8-B720-0CBF1494A90A}"/>
      </w:docPartPr>
      <w:docPartBody>
        <w:p w:rsidR="00D7751F" w:rsidRDefault="007200C1" w:rsidP="007200C1">
          <w:pPr>
            <w:pStyle w:val="A95DB1F0EC5447F1A9AE1C6D714281CD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C30521643CB440E6888F5B22A48D56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4BD4B6-3278-492F-BBBC-013A2B081284}"/>
      </w:docPartPr>
      <w:docPartBody>
        <w:p w:rsidR="00D7751F" w:rsidRDefault="007200C1" w:rsidP="007200C1">
          <w:pPr>
            <w:pStyle w:val="C30521643CB440E6888F5B22A48D56FF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96949791B1B941378845D8EE70B51B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D18729-7169-418D-A1E9-45F9F37A68EE}"/>
      </w:docPartPr>
      <w:docPartBody>
        <w:p w:rsidR="00D7751F" w:rsidRDefault="007200C1" w:rsidP="007200C1">
          <w:pPr>
            <w:pStyle w:val="96949791B1B941378845D8EE70B51B55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860977F54C64593B430023BB5FFB7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C6E115-B751-42B1-AEF3-37DCB0EB4F2D}"/>
      </w:docPartPr>
      <w:docPartBody>
        <w:p w:rsidR="00D7751F" w:rsidRDefault="007200C1" w:rsidP="007200C1">
          <w:pPr>
            <w:pStyle w:val="7860977F54C64593B430023BB5FFB7D8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56BCE980F6544E2F9B286E4D3E2219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5BA52C-362C-48C6-8504-B9E95EA99D31}"/>
      </w:docPartPr>
      <w:docPartBody>
        <w:p w:rsidR="00D7751F" w:rsidRDefault="007200C1" w:rsidP="007200C1">
          <w:pPr>
            <w:pStyle w:val="56BCE980F6544E2F9B286E4D3E221916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D491B239F5024AD4A81B045C8745DE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2319C5-11A3-49D5-B93A-E44F0EC00EDE}"/>
      </w:docPartPr>
      <w:docPartBody>
        <w:p w:rsidR="00D7751F" w:rsidRDefault="007200C1" w:rsidP="007200C1">
          <w:pPr>
            <w:pStyle w:val="D491B239F5024AD4A81B045C8745DE0C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9F6C054117534A56B6BB0278242B1A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A515C6-C9DD-4B52-A971-73455A46104F}"/>
      </w:docPartPr>
      <w:docPartBody>
        <w:p w:rsidR="00D7751F" w:rsidRDefault="007200C1" w:rsidP="007200C1">
          <w:pPr>
            <w:pStyle w:val="9F6C054117534A56B6BB0278242B1AFA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B025CDFAA4DF457FBF91729112D238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DC9F71-77EE-4AB3-8017-831177BB0E8F}"/>
      </w:docPartPr>
      <w:docPartBody>
        <w:p w:rsidR="00D7751F" w:rsidRDefault="007200C1" w:rsidP="007200C1">
          <w:pPr>
            <w:pStyle w:val="B025CDFAA4DF457FBF91729112D238EC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88686FEE533C4AED874B6BB7F327C6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CDAB5D-6B2F-456F-81F0-1B3BD835525F}"/>
      </w:docPartPr>
      <w:docPartBody>
        <w:p w:rsidR="00D7751F" w:rsidRDefault="007200C1" w:rsidP="007200C1">
          <w:pPr>
            <w:pStyle w:val="88686FEE533C4AED874B6BB7F327C6E8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6BFDB2C68DAF4315B835D3C4D514A9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94A67E-3AA0-4460-B365-60EA5716F814}"/>
      </w:docPartPr>
      <w:docPartBody>
        <w:p w:rsidR="00D7751F" w:rsidRDefault="007200C1" w:rsidP="007200C1">
          <w:pPr>
            <w:pStyle w:val="6BFDB2C68DAF4315B835D3C4D514A912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D7A4C6992812443A8B2EBB1B5FDE50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B78727-6D40-47F4-97DC-59F2E6C33EA9}"/>
      </w:docPartPr>
      <w:docPartBody>
        <w:p w:rsidR="00D7751F" w:rsidRDefault="007200C1" w:rsidP="007200C1">
          <w:pPr>
            <w:pStyle w:val="D7A4C6992812443A8B2EBB1B5FDE508E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37D1F5C10AE540DC810D6267250079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305840-C69D-4C6C-B053-C78AF205EE84}"/>
      </w:docPartPr>
      <w:docPartBody>
        <w:p w:rsidR="00D7751F" w:rsidRDefault="007200C1" w:rsidP="007200C1">
          <w:pPr>
            <w:pStyle w:val="37D1F5C10AE540DC810D62672500799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212C989CD3B84E0AB3423DE3C680E2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FAFAD3-1E69-470F-80D9-D216B6C5E9C6}"/>
      </w:docPartPr>
      <w:docPartBody>
        <w:p w:rsidR="00D7751F" w:rsidRDefault="007200C1" w:rsidP="007200C1">
          <w:pPr>
            <w:pStyle w:val="212C989CD3B84E0AB3423DE3C680E223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EC0977FB37004F9E9CD66D2287C0CC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A4DDEA-BC90-4759-B415-7F08D78AED64}"/>
      </w:docPartPr>
      <w:docPartBody>
        <w:p w:rsidR="00D7751F" w:rsidRDefault="007200C1" w:rsidP="007200C1">
          <w:pPr>
            <w:pStyle w:val="EC0977FB37004F9E9CD66D2287C0CCDA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463F6032C4154B43BC4E0E3230CA4A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B340B6-627D-4EC0-B939-469C87AC860A}"/>
      </w:docPartPr>
      <w:docPartBody>
        <w:p w:rsidR="00D7751F" w:rsidRDefault="007200C1" w:rsidP="007200C1">
          <w:pPr>
            <w:pStyle w:val="463F6032C4154B43BC4E0E3230CA4A73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AA8147BB662C4F6F99F742DAEE1C5D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3929A5-A632-49E0-8CE9-D42591ABE12E}"/>
      </w:docPartPr>
      <w:docPartBody>
        <w:p w:rsidR="00D7751F" w:rsidRDefault="007200C1" w:rsidP="007200C1">
          <w:pPr>
            <w:pStyle w:val="AA8147BB662C4F6F99F742DAEE1C5D3A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38E68E2BC4E14724B005CF331312F4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6EA59A-8216-4C27-B3A5-03A3DF205142}"/>
      </w:docPartPr>
      <w:docPartBody>
        <w:p w:rsidR="00D7751F" w:rsidRDefault="007200C1" w:rsidP="007200C1">
          <w:pPr>
            <w:pStyle w:val="38E68E2BC4E14724B005CF331312F411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A61CFC6C205436E91A3633EBE654D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2538FA-C4A5-498C-B687-50A66ED01529}"/>
      </w:docPartPr>
      <w:docPartBody>
        <w:p w:rsidR="00D7751F" w:rsidRDefault="007200C1" w:rsidP="007200C1">
          <w:pPr>
            <w:pStyle w:val="7A61CFC6C205436E91A3633EBE654D36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3800EBFA222446AB949359035DA441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55C66C-7E9A-4265-A94F-E6E3E16AE5CC}"/>
      </w:docPartPr>
      <w:docPartBody>
        <w:p w:rsidR="00D7751F" w:rsidRDefault="007200C1" w:rsidP="007200C1">
          <w:pPr>
            <w:pStyle w:val="3800EBFA222446AB949359035DA441B6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874C97495BB04FC3AB2278760AB636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3EA662-4B18-45E7-9E60-0FAF5DFE4C78}"/>
      </w:docPartPr>
      <w:docPartBody>
        <w:p w:rsidR="00D7751F" w:rsidRDefault="007200C1" w:rsidP="007200C1">
          <w:pPr>
            <w:pStyle w:val="874C97495BB04FC3AB2278760AB63613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52C8A849142147EDA9FE596C9D90B3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2433F0-A59F-4D9A-9460-FE97B007B229}"/>
      </w:docPartPr>
      <w:docPartBody>
        <w:p w:rsidR="00D7751F" w:rsidRDefault="007200C1" w:rsidP="007200C1">
          <w:pPr>
            <w:pStyle w:val="52C8A849142147EDA9FE596C9D90B362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50603C93CF544BB38CA3CC0A410B92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C036CB-5DC3-4DC9-88D9-0637E889D004}"/>
      </w:docPartPr>
      <w:docPartBody>
        <w:p w:rsidR="00D7751F" w:rsidRDefault="007200C1" w:rsidP="007200C1">
          <w:pPr>
            <w:pStyle w:val="50603C93CF544BB38CA3CC0A410B9220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90EF2FC720804A8AAE21086F570BDE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CEBE66-66E2-41BA-ACA0-B93C29A07DFF}"/>
      </w:docPartPr>
      <w:docPartBody>
        <w:p w:rsidR="00D7751F" w:rsidRDefault="007200C1" w:rsidP="007200C1">
          <w:pPr>
            <w:pStyle w:val="90EF2FC720804A8AAE21086F570BDEC6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0C0AAF32BB77469F8F554C0C3F788E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439A4C-9609-4CCC-A5D1-E8058BA5045F}"/>
      </w:docPartPr>
      <w:docPartBody>
        <w:p w:rsidR="00D7751F" w:rsidRDefault="007200C1" w:rsidP="007200C1">
          <w:pPr>
            <w:pStyle w:val="0C0AAF32BB77469F8F554C0C3F788ED1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27A9D83239A494EB576EDB42084E2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D821D4-6019-462C-8DB0-F23CB3EEF401}"/>
      </w:docPartPr>
      <w:docPartBody>
        <w:p w:rsidR="00D7751F" w:rsidRDefault="007200C1" w:rsidP="007200C1">
          <w:pPr>
            <w:pStyle w:val="727A9D83239A494EB576EDB42084E2B2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C8859C0807834D5F8BFCB44BED9F61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409BA6-9BA6-43C8-A62C-A53C1D7D0552}"/>
      </w:docPartPr>
      <w:docPartBody>
        <w:p w:rsidR="00D7751F" w:rsidRDefault="007200C1" w:rsidP="007200C1">
          <w:pPr>
            <w:pStyle w:val="C8859C0807834D5F8BFCB44BED9F616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E14D89F6C76744D68123AC277BE985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04EED1-878D-42EF-B686-1501B4B79BE9}"/>
      </w:docPartPr>
      <w:docPartBody>
        <w:p w:rsidR="00D7751F" w:rsidRDefault="007200C1" w:rsidP="007200C1">
          <w:pPr>
            <w:pStyle w:val="E14D89F6C76744D68123AC277BE9852B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80B03A50EAA9496B938BC775DEC4EC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3E9799-FB85-4874-9D03-DC0E78CE1C12}"/>
      </w:docPartPr>
      <w:docPartBody>
        <w:p w:rsidR="00D7751F" w:rsidRDefault="007200C1" w:rsidP="007200C1">
          <w:pPr>
            <w:pStyle w:val="80B03A50EAA9496B938BC775DEC4EC26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9B41ABAE389F44829DD24994D7F999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C45DAC-CF62-412B-87C4-676DFD783B33}"/>
      </w:docPartPr>
      <w:docPartBody>
        <w:p w:rsidR="00D7751F" w:rsidRDefault="007200C1" w:rsidP="007200C1">
          <w:pPr>
            <w:pStyle w:val="9B41ABAE389F44829DD24994D7F99945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D304B4703074E6F828D2D1003B44B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21DA91-167E-478F-A3E9-42828B7055CF}"/>
      </w:docPartPr>
      <w:docPartBody>
        <w:p w:rsidR="00D7751F" w:rsidRDefault="007200C1" w:rsidP="007200C1">
          <w:pPr>
            <w:pStyle w:val="7D304B4703074E6F828D2D1003B44B43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11670F3EE29043B395B2F8C6339538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9D9D79-0C42-4435-B139-C0981FEF016A}"/>
      </w:docPartPr>
      <w:docPartBody>
        <w:p w:rsidR="00D7751F" w:rsidRDefault="007200C1" w:rsidP="007200C1">
          <w:pPr>
            <w:pStyle w:val="11670F3EE29043B395B2F8C63395389D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F280C49F59A459AAFA91FC23B755F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76B2EA-A507-4E03-9B11-4A98956B319D}"/>
      </w:docPartPr>
      <w:docPartBody>
        <w:p w:rsidR="00D7751F" w:rsidRDefault="007200C1" w:rsidP="007200C1">
          <w:pPr>
            <w:pStyle w:val="7F280C49F59A459AAFA91FC23B755F25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09922E097DD64B32AD3BB98A8DFC34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3D3678-7B5B-40B6-8AD0-712D2E812B89}"/>
      </w:docPartPr>
      <w:docPartBody>
        <w:p w:rsidR="00D7751F" w:rsidRDefault="007200C1" w:rsidP="007200C1">
          <w:pPr>
            <w:pStyle w:val="09922E097DD64B32AD3BB98A8DFC3459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62A69903B54044369D18EA94130909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FE0C78-93C7-423E-BAB7-9B65FB332863}"/>
      </w:docPartPr>
      <w:docPartBody>
        <w:p w:rsidR="00D7751F" w:rsidRDefault="007200C1" w:rsidP="007200C1">
          <w:pPr>
            <w:pStyle w:val="62A69903B54044369D18EA941309093F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F7D131B0B6BE45C088482EAAE4F6FE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19830F-2A4C-4412-AF43-937BAF6F2BAC}"/>
      </w:docPartPr>
      <w:docPartBody>
        <w:p w:rsidR="00D7751F" w:rsidRDefault="007200C1" w:rsidP="007200C1">
          <w:pPr>
            <w:pStyle w:val="F7D131B0B6BE45C088482EAAE4F6FE12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D73CC3347879428FA7C1C682702BC8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4A4B87-7ECC-410D-8198-D237494EE14B}"/>
      </w:docPartPr>
      <w:docPartBody>
        <w:p w:rsidR="00D7751F" w:rsidRDefault="007200C1" w:rsidP="007200C1">
          <w:pPr>
            <w:pStyle w:val="D73CC3347879428FA7C1C682702BC8A0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6D4621AAA29E4A20891642DA69671B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319172-E4B3-42CF-A6FE-B0C1848562A1}"/>
      </w:docPartPr>
      <w:docPartBody>
        <w:p w:rsidR="00D7751F" w:rsidRDefault="007200C1" w:rsidP="007200C1">
          <w:pPr>
            <w:pStyle w:val="6D4621AAA29E4A20891642DA69671B2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126F75769FC4BE4BBF5C4D82CFBCD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41C979-C287-4F46-AE17-4BA74200556D}"/>
      </w:docPartPr>
      <w:docPartBody>
        <w:p w:rsidR="00D7751F" w:rsidRDefault="007200C1" w:rsidP="007200C1">
          <w:pPr>
            <w:pStyle w:val="7126F75769FC4BE4BBF5C4D82CFBCD62"/>
          </w:pPr>
          <w:r w:rsidRPr="00BE4B5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110387F7064450881FAD6BFE898D6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AF278D-1E8A-419B-949A-DE1717EBB51F}"/>
      </w:docPartPr>
      <w:docPartBody>
        <w:p w:rsidR="00D7751F" w:rsidRDefault="007200C1" w:rsidP="007200C1">
          <w:pPr>
            <w:pStyle w:val="D110387F7064450881FAD6BFE898D687"/>
          </w:pPr>
          <w:r w:rsidRPr="00BE4B52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FF263E3ADBE2491BA3A3F16078BE03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62F415-5A7F-4871-BA4D-693AB619402E}"/>
      </w:docPartPr>
      <w:docPartBody>
        <w:p w:rsidR="00D7751F" w:rsidRDefault="007200C1" w:rsidP="007200C1">
          <w:pPr>
            <w:pStyle w:val="FF263E3ADBE2491BA3A3F16078BE038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2110933ACB245E9A26036F9532397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05CF92-36B2-42B0-83C9-A3E2C3822EE3}"/>
      </w:docPartPr>
      <w:docPartBody>
        <w:p w:rsidR="00D7751F" w:rsidRDefault="007200C1" w:rsidP="007200C1">
          <w:pPr>
            <w:pStyle w:val="72110933ACB245E9A26036F95323976D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83E77EE1025C43FF8B9D21A53494D1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7A6F0F-D086-4017-8E39-BA93A3384917}"/>
      </w:docPartPr>
      <w:docPartBody>
        <w:p w:rsidR="00D7751F" w:rsidRDefault="007200C1" w:rsidP="007200C1">
          <w:pPr>
            <w:pStyle w:val="83E77EE1025C43FF8B9D21A53494D16C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0ECC04DB63004375929C59D52D51D6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3948D0-D6AB-44CE-8649-17202075AA30}"/>
      </w:docPartPr>
      <w:docPartBody>
        <w:p w:rsidR="00D7751F" w:rsidRDefault="007200C1" w:rsidP="007200C1">
          <w:pPr>
            <w:pStyle w:val="0ECC04DB63004375929C59D52D51D6A8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B40B2C913DE346C9B57B147EB81A6E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0FCC2C-4D15-4D53-854F-B2F9A5F535ED}"/>
      </w:docPartPr>
      <w:docPartBody>
        <w:p w:rsidR="00D7751F" w:rsidRDefault="007200C1" w:rsidP="007200C1">
          <w:pPr>
            <w:pStyle w:val="B40B2C913DE346C9B57B147EB81A6E12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D15F96CF20524F11A6916E89EBC787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C1E1B1-77F7-4778-A3F5-EB678940C737}"/>
      </w:docPartPr>
      <w:docPartBody>
        <w:p w:rsidR="00D7751F" w:rsidRDefault="007200C1" w:rsidP="007200C1">
          <w:pPr>
            <w:pStyle w:val="D15F96CF20524F11A6916E89EBC787D0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F6C3F93BE6CD481A89977B73C8AC39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AE4847-3E74-4330-90F1-7EBC626A755F}"/>
      </w:docPartPr>
      <w:docPartBody>
        <w:p w:rsidR="00D7751F" w:rsidRDefault="007200C1" w:rsidP="007200C1">
          <w:pPr>
            <w:pStyle w:val="F6C3F93BE6CD481A89977B73C8AC395A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EAE2A1E9CD344AED82DC6B7CE6EE60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A29F23-8EF0-4DF6-8275-5AD2297F6143}"/>
      </w:docPartPr>
      <w:docPartBody>
        <w:p w:rsidR="00D7751F" w:rsidRDefault="007200C1" w:rsidP="007200C1">
          <w:pPr>
            <w:pStyle w:val="EAE2A1E9CD344AED82DC6B7CE6EE6083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2B08EA20D7F64E7CAA02781D66BD27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AB42F0-86C0-4BBE-9BFD-D8D0CB529691}"/>
      </w:docPartPr>
      <w:docPartBody>
        <w:p w:rsidR="00D7751F" w:rsidRDefault="007200C1" w:rsidP="007200C1">
          <w:pPr>
            <w:pStyle w:val="2B08EA20D7F64E7CAA02781D66BD27BF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E6147955EAE9411DB5B29EA4F2861A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202AE7-D39B-4ED1-93AF-C3A44C360264}"/>
      </w:docPartPr>
      <w:docPartBody>
        <w:p w:rsidR="00D7751F" w:rsidRDefault="007200C1" w:rsidP="007200C1">
          <w:pPr>
            <w:pStyle w:val="E6147955EAE9411DB5B29EA4F2861A4E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3EA5D95A0A34DC08AC2872E931421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37940B-6CB0-4549-9EC0-DEE5788F6073}"/>
      </w:docPartPr>
      <w:docPartBody>
        <w:p w:rsidR="00D7751F" w:rsidRDefault="007200C1" w:rsidP="007200C1">
          <w:pPr>
            <w:pStyle w:val="73EA5D95A0A34DC08AC2872E93142123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503BBCA64A9147119C3D041A0C9C9F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00A5B4-189C-4084-9314-66ABFE76150E}"/>
      </w:docPartPr>
      <w:docPartBody>
        <w:p w:rsidR="00D7751F" w:rsidRDefault="007200C1" w:rsidP="007200C1">
          <w:pPr>
            <w:pStyle w:val="503BBCA64A9147119C3D041A0C9C9F88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29F066B6B50D4C04B9F89E8DDAED29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18FD07-C864-489E-AF86-CA4C56AA2F8B}"/>
      </w:docPartPr>
      <w:docPartBody>
        <w:p w:rsidR="00D7751F" w:rsidRDefault="007200C1" w:rsidP="007200C1">
          <w:pPr>
            <w:pStyle w:val="29F066B6B50D4C04B9F89E8DDAED29FA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129AA7C1EBA643068E233A97DD16F6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8A5B62-1B92-4141-96AF-3E276B08C0B3}"/>
      </w:docPartPr>
      <w:docPartBody>
        <w:p w:rsidR="00D7751F" w:rsidRDefault="007200C1" w:rsidP="007200C1">
          <w:pPr>
            <w:pStyle w:val="129AA7C1EBA643068E233A97DD16F6C0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E9DCD877BCE4A188BE96EA5009568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0F4A22-4751-4C4B-AA61-8E69501DBEE2}"/>
      </w:docPartPr>
      <w:docPartBody>
        <w:p w:rsidR="00D7751F" w:rsidRDefault="007200C1" w:rsidP="007200C1">
          <w:pPr>
            <w:pStyle w:val="7E9DCD877BCE4A188BE96EA50095684D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EE0AF0F170344B8EABE232F8B2A0A2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1F6D8D-E118-49FD-A6CE-A3509F5AD872}"/>
      </w:docPartPr>
      <w:docPartBody>
        <w:p w:rsidR="00D7751F" w:rsidRDefault="007200C1" w:rsidP="007200C1">
          <w:pPr>
            <w:pStyle w:val="EE0AF0F170344B8EABE232F8B2A0A2A5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51CAA5EE23174AB191AAD053FF1681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0FDDD0-5FE0-4E1A-9308-C5C01F67DF53}"/>
      </w:docPartPr>
      <w:docPartBody>
        <w:p w:rsidR="00D7751F" w:rsidRDefault="007200C1" w:rsidP="007200C1">
          <w:pPr>
            <w:pStyle w:val="51CAA5EE23174AB191AAD053FF1681DD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047D2CB0B7F4C9BBBD60F26665A7C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9CAB54-6D72-4810-A191-7E022BEE2206}"/>
      </w:docPartPr>
      <w:docPartBody>
        <w:p w:rsidR="00D7751F" w:rsidRDefault="007200C1" w:rsidP="007200C1">
          <w:pPr>
            <w:pStyle w:val="7047D2CB0B7F4C9BBBD60F26665A7C4E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B4869EFD0E2B495599EB53F689641D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2810DE-BCC7-4C33-89B6-C4E290686971}"/>
      </w:docPartPr>
      <w:docPartBody>
        <w:p w:rsidR="00D7751F" w:rsidRDefault="007200C1" w:rsidP="007200C1">
          <w:pPr>
            <w:pStyle w:val="B4869EFD0E2B495599EB53F689641DD6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6F262AD402604ED6A5EA0B79D65546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1B73AC-4F68-4FD7-BD0F-E156EC5ACF38}"/>
      </w:docPartPr>
      <w:docPartBody>
        <w:p w:rsidR="00D7751F" w:rsidRDefault="007200C1" w:rsidP="007200C1">
          <w:pPr>
            <w:pStyle w:val="6F262AD402604ED6A5EA0B79D6554604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61F77017ED774307A7279E3A8561D4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63BF8F-2263-40D5-9CE3-31D9A19D8130}"/>
      </w:docPartPr>
      <w:docPartBody>
        <w:p w:rsidR="00D7751F" w:rsidRDefault="007200C1" w:rsidP="007200C1">
          <w:pPr>
            <w:pStyle w:val="61F77017ED774307A7279E3A8561D40C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3B17058D48A44BC8A92C549600DD59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31AA91-70D4-4CEE-A5D9-A2301870AB28}"/>
      </w:docPartPr>
      <w:docPartBody>
        <w:p w:rsidR="00D7751F" w:rsidRDefault="007200C1" w:rsidP="007200C1">
          <w:pPr>
            <w:pStyle w:val="3B17058D48A44BC8A92C549600DD595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EA45F05D27B6441AA28CCBF5D42DC6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8A338D-DD98-457F-B4A3-359CED486A20}"/>
      </w:docPartPr>
      <w:docPartBody>
        <w:p w:rsidR="00D7751F" w:rsidRDefault="007200C1" w:rsidP="007200C1">
          <w:pPr>
            <w:pStyle w:val="EA45F05D27B6441AA28CCBF5D42DC6AA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B6DC2B2E669F44798104ACAF023472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6FDF6C-42D6-4374-AD6E-5B35802E9956}"/>
      </w:docPartPr>
      <w:docPartBody>
        <w:p w:rsidR="00D7751F" w:rsidRDefault="007200C1" w:rsidP="007200C1">
          <w:pPr>
            <w:pStyle w:val="B6DC2B2E669F44798104ACAF023472E2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62021DFAB54A402C9BD24C15AE122F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828DC2-6648-436B-B1A4-2D08D5116A3D}"/>
      </w:docPartPr>
      <w:docPartBody>
        <w:p w:rsidR="00D7751F" w:rsidRDefault="007200C1" w:rsidP="007200C1">
          <w:pPr>
            <w:pStyle w:val="62021DFAB54A402C9BD24C15AE122F9B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39AC79D752D0411BAC757EFFC2DE86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9595E5-9963-46F1-9A03-08E1A5124D82}"/>
      </w:docPartPr>
      <w:docPartBody>
        <w:p w:rsidR="00D7751F" w:rsidRDefault="007200C1" w:rsidP="007200C1">
          <w:pPr>
            <w:pStyle w:val="39AC79D752D0411BAC757EFFC2DE868D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A602D66990474CE0A2E8694607786E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E53C42-D30F-4805-B527-9A0C05A9A4A1}"/>
      </w:docPartPr>
      <w:docPartBody>
        <w:p w:rsidR="00D7751F" w:rsidRDefault="007200C1" w:rsidP="007200C1">
          <w:pPr>
            <w:pStyle w:val="A602D66990474CE0A2E8694607786E12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B6C43DD194474EAB9B3DB9AAB08550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AF52CC-3D11-46B5-94EA-0021D7E47044}"/>
      </w:docPartPr>
      <w:docPartBody>
        <w:p w:rsidR="00D7751F" w:rsidRDefault="007200C1" w:rsidP="007200C1">
          <w:pPr>
            <w:pStyle w:val="B6C43DD194474EAB9B3DB9AAB08550C4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90ADA9842B9E445EA9D0713672EBB80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3FCA32-62FD-41D4-8C23-AC5AE4365772}"/>
      </w:docPartPr>
      <w:docPartBody>
        <w:p w:rsidR="00D7751F" w:rsidRDefault="007200C1" w:rsidP="007200C1">
          <w:pPr>
            <w:pStyle w:val="90ADA9842B9E445EA9D0713672EBB80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BFBF65CBA83454A923978F75F7F83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775CDB-18E9-4791-93F3-A50F62F262A0}"/>
      </w:docPartPr>
      <w:docPartBody>
        <w:p w:rsidR="00D7751F" w:rsidRDefault="007200C1" w:rsidP="007200C1">
          <w:pPr>
            <w:pStyle w:val="7BFBF65CBA83454A923978F75F7F8383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22C09580811D4FB3AA6B9C127B943D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A2A029-82AA-42A1-BC29-2C1DE3E3D716}"/>
      </w:docPartPr>
      <w:docPartBody>
        <w:p w:rsidR="00D7751F" w:rsidRDefault="007200C1" w:rsidP="007200C1">
          <w:pPr>
            <w:pStyle w:val="22C09580811D4FB3AA6B9C127B943D3A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AB91B8862DD040A88157C64E92448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5D6C14-F3EB-4E99-BEB5-FE068E71109F}"/>
      </w:docPartPr>
      <w:docPartBody>
        <w:p w:rsidR="00D7751F" w:rsidRDefault="007200C1" w:rsidP="007200C1">
          <w:pPr>
            <w:pStyle w:val="AB91B8862DD040A88157C64E924482F3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1E92B1BBEC60424DA8218823FAE846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6CA17D-6A75-45B5-B3BE-91420A2C8C21}"/>
      </w:docPartPr>
      <w:docPartBody>
        <w:p w:rsidR="00D7751F" w:rsidRDefault="007200C1" w:rsidP="007200C1">
          <w:pPr>
            <w:pStyle w:val="1E92B1BBEC60424DA8218823FAE8461F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9D490511007E403D98E87018647F0F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B35C61-7B5A-478A-B197-F53A33CECD72}"/>
      </w:docPartPr>
      <w:docPartBody>
        <w:p w:rsidR="00D7751F" w:rsidRDefault="007200C1" w:rsidP="007200C1">
          <w:pPr>
            <w:pStyle w:val="9D490511007E403D98E87018647F0F3E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FC39430D2A2045EDB640EF070E58E7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08BC81-1070-4F08-807E-73BBF384DCEC}"/>
      </w:docPartPr>
      <w:docPartBody>
        <w:p w:rsidR="00D7751F" w:rsidRDefault="007200C1" w:rsidP="007200C1">
          <w:pPr>
            <w:pStyle w:val="FC39430D2A2045EDB640EF070E58E77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F77FFDF33EB447F2A521D90AD2719F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4FE2A2-2716-424D-809E-C07E91902537}"/>
      </w:docPartPr>
      <w:docPartBody>
        <w:p w:rsidR="00D7751F" w:rsidRDefault="007200C1" w:rsidP="007200C1">
          <w:pPr>
            <w:pStyle w:val="F77FFDF33EB447F2A521D90AD2719F2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66EEF5FA923D42B7B2D175AF63AC62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EB6D13-7BA8-46D1-A648-75F8EE59A0F4}"/>
      </w:docPartPr>
      <w:docPartBody>
        <w:p w:rsidR="00D7751F" w:rsidRDefault="007200C1" w:rsidP="007200C1">
          <w:pPr>
            <w:pStyle w:val="66EEF5FA923D42B7B2D175AF63AC62A0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6AA66E7A0FCD4911A8B902DB94EA8B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CEC612-16EA-4F27-9763-1C79592A7E02}"/>
      </w:docPartPr>
      <w:docPartBody>
        <w:p w:rsidR="00D7751F" w:rsidRDefault="007200C1" w:rsidP="007200C1">
          <w:pPr>
            <w:pStyle w:val="6AA66E7A0FCD4911A8B902DB94EA8BF9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5C6ECCFC7906480B9788CD3D9F1A4D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BCEA07-769B-4F49-9D13-0CF0706599BB}"/>
      </w:docPartPr>
      <w:docPartBody>
        <w:p w:rsidR="00D7751F" w:rsidRDefault="007200C1" w:rsidP="007200C1">
          <w:pPr>
            <w:pStyle w:val="5C6ECCFC7906480B9788CD3D9F1A4D59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5F2ADFBD8A7546B59DF41AD0C62932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36AF23-72BC-460B-9B97-4A6D4A5607B6}"/>
      </w:docPartPr>
      <w:docPartBody>
        <w:p w:rsidR="00D7751F" w:rsidRDefault="007200C1" w:rsidP="007200C1">
          <w:pPr>
            <w:pStyle w:val="5F2ADFBD8A7546B59DF41AD0C629320F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D200DBEF179940228B82B8DC5955230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930D04-C70A-495D-B729-838AF1733B4A}"/>
      </w:docPartPr>
      <w:docPartBody>
        <w:p w:rsidR="00D7751F" w:rsidRDefault="007200C1" w:rsidP="007200C1">
          <w:pPr>
            <w:pStyle w:val="D200DBEF179940228B82B8DC5955230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C4841FA1545342BFAC5DD667462A54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FFFA5B-7348-4D8E-AF7A-6A34978B02E7}"/>
      </w:docPartPr>
      <w:docPartBody>
        <w:p w:rsidR="00D7751F" w:rsidRDefault="007200C1" w:rsidP="007200C1">
          <w:pPr>
            <w:pStyle w:val="C4841FA1545342BFAC5DD667462A54A0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5E4364C0BD344D52B5B81DC3FC34E1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52AAFD-52A8-4FF1-AF79-CD17A0C1C4B6}"/>
      </w:docPartPr>
      <w:docPartBody>
        <w:p w:rsidR="00D7751F" w:rsidRDefault="007200C1" w:rsidP="007200C1">
          <w:pPr>
            <w:pStyle w:val="5E4364C0BD344D52B5B81DC3FC34E153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E67C3237A703445B8079A99EFDAF80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B3A5A4-0CCD-4F98-AED0-AFA68DE55B4E}"/>
      </w:docPartPr>
      <w:docPartBody>
        <w:p w:rsidR="00D7751F" w:rsidRDefault="007200C1" w:rsidP="007200C1">
          <w:pPr>
            <w:pStyle w:val="E67C3237A703445B8079A99EFDAF8016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5954572EC66741ED83ACD535A3E9B6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FD0025-0066-42DB-B8EB-3CF8EFC7EF67}"/>
      </w:docPartPr>
      <w:docPartBody>
        <w:p w:rsidR="00D7751F" w:rsidRDefault="007200C1" w:rsidP="007200C1">
          <w:pPr>
            <w:pStyle w:val="5954572EC66741ED83ACD535A3E9B6EF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6451D99937E14F5C8AC5B928DA4B78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7068DF-4C2F-4713-A71E-D4F23E33CCA7}"/>
      </w:docPartPr>
      <w:docPartBody>
        <w:p w:rsidR="00D7751F" w:rsidRDefault="007200C1" w:rsidP="007200C1">
          <w:pPr>
            <w:pStyle w:val="6451D99937E14F5C8AC5B928DA4B781B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9BE5630EC33945D2BD3EAD73FC6F61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6DB52E-2FB3-4723-AF12-C3BD543966A6}"/>
      </w:docPartPr>
      <w:docPartBody>
        <w:p w:rsidR="00D7751F" w:rsidRDefault="007200C1" w:rsidP="007200C1">
          <w:pPr>
            <w:pStyle w:val="9BE5630EC33945D2BD3EAD73FC6F61FC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1E22785D61A74CD590BEB7EFA9D5FB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F7B9C0-7140-4535-AA69-E1C551300907}"/>
      </w:docPartPr>
      <w:docPartBody>
        <w:p w:rsidR="00D7751F" w:rsidRDefault="007200C1" w:rsidP="007200C1">
          <w:pPr>
            <w:pStyle w:val="1E22785D61A74CD590BEB7EFA9D5FB2B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0CEAA56B92F94A17B7B64132282C92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75F4E8-2793-49CF-95DA-589BF7860622}"/>
      </w:docPartPr>
      <w:docPartBody>
        <w:p w:rsidR="00D7751F" w:rsidRDefault="007200C1" w:rsidP="007200C1">
          <w:pPr>
            <w:pStyle w:val="0CEAA56B92F94A17B7B64132282C9285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879709775A3F4A53AF4E97F04DD157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860E3F-6524-42F9-958F-436356771557}"/>
      </w:docPartPr>
      <w:docPartBody>
        <w:p w:rsidR="00D7751F" w:rsidRDefault="007200C1" w:rsidP="007200C1">
          <w:pPr>
            <w:pStyle w:val="879709775A3F4A53AF4E97F04DD157B8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6FE5F7151C5D466B81BA16ED3145EE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854707-BAFB-4408-8479-8BBC8D042B4A}"/>
      </w:docPartPr>
      <w:docPartBody>
        <w:p w:rsidR="00D7751F" w:rsidRDefault="007200C1" w:rsidP="007200C1">
          <w:pPr>
            <w:pStyle w:val="6FE5F7151C5D466B81BA16ED3145EE36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4CA661493D6F4311AABD21AC17300C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7343E4-E274-4169-BCBA-77CB95F53C09}"/>
      </w:docPartPr>
      <w:docPartBody>
        <w:p w:rsidR="00D7751F" w:rsidRDefault="007200C1" w:rsidP="007200C1">
          <w:pPr>
            <w:pStyle w:val="4CA661493D6F4311AABD21AC17300C14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A44FD664E5EF437DAA5CC15A8877FE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15A821-E367-4E96-9788-0179AB6CEBB9}"/>
      </w:docPartPr>
      <w:docPartBody>
        <w:p w:rsidR="00D7751F" w:rsidRDefault="007200C1" w:rsidP="007200C1">
          <w:pPr>
            <w:pStyle w:val="A44FD664E5EF437DAA5CC15A8877FE42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E5031B0A039A47FFAC3273C6E1CF72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5B2A4F-4686-462B-B588-04B2BF06F2CA}"/>
      </w:docPartPr>
      <w:docPartBody>
        <w:p w:rsidR="00D7751F" w:rsidRDefault="007200C1" w:rsidP="007200C1">
          <w:pPr>
            <w:pStyle w:val="E5031B0A039A47FFAC3273C6E1CF7254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215542F3382E42D0B9A3E503168727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FBE86C-C6B5-4205-869F-DA8167E391F9}"/>
      </w:docPartPr>
      <w:docPartBody>
        <w:p w:rsidR="00D7751F" w:rsidRDefault="007200C1" w:rsidP="007200C1">
          <w:pPr>
            <w:pStyle w:val="215542F3382E42D0B9A3E503168727C6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169BE4A234904F28B64DCAE00F18A55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9CDD55-4F8E-4EFB-B9CF-DBA29D6D998A}"/>
      </w:docPartPr>
      <w:docPartBody>
        <w:p w:rsidR="00D7751F" w:rsidRDefault="007200C1" w:rsidP="007200C1">
          <w:pPr>
            <w:pStyle w:val="169BE4A234904F28B64DCAE00F18A55B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032CCA319B934CB1920C11DD976ECB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765AF9-827D-4EC9-898E-B2C8BC2E3F86}"/>
      </w:docPartPr>
      <w:docPartBody>
        <w:p w:rsidR="00D7751F" w:rsidRDefault="007200C1" w:rsidP="007200C1">
          <w:pPr>
            <w:pStyle w:val="032CCA319B934CB1920C11DD976ECBC3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31BF7BDA63104FED952A0D3CAB062A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C7D00B-8748-4F7D-880C-1A5AB25E0CB3}"/>
      </w:docPartPr>
      <w:docPartBody>
        <w:p w:rsidR="00D7751F" w:rsidRDefault="007200C1" w:rsidP="007200C1">
          <w:pPr>
            <w:pStyle w:val="31BF7BDA63104FED952A0D3CAB062AF2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2294783250040C1A375339B31C606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7C9F43-E4CE-4A94-AA0E-D9787226275E}"/>
      </w:docPartPr>
      <w:docPartBody>
        <w:p w:rsidR="00D7751F" w:rsidRDefault="007200C1" w:rsidP="007200C1">
          <w:pPr>
            <w:pStyle w:val="72294783250040C1A375339B31C6063B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1E3FDC96488A41358DBF4647F01DAB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0805FB-82CC-4700-9BD2-F6DAE327BECA}"/>
      </w:docPartPr>
      <w:docPartBody>
        <w:p w:rsidR="00D7751F" w:rsidRDefault="007200C1" w:rsidP="007200C1">
          <w:pPr>
            <w:pStyle w:val="1E3FDC96488A41358DBF4647F01DAB89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D1D050A65A024F6FAB6B3C815919CA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CD500D-D983-4A68-8C5E-5244A1782B4E}"/>
      </w:docPartPr>
      <w:docPartBody>
        <w:p w:rsidR="00D7751F" w:rsidRDefault="007200C1" w:rsidP="007200C1">
          <w:pPr>
            <w:pStyle w:val="D1D050A65A024F6FAB6B3C815919CA2A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E13AC7E7EFD446A2B79C1D8A21BA5A5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767EC9-B501-4554-B1F9-CEE367F73E86}"/>
      </w:docPartPr>
      <w:docPartBody>
        <w:p w:rsidR="00D7751F" w:rsidRDefault="007200C1" w:rsidP="007200C1">
          <w:pPr>
            <w:pStyle w:val="E13AC7E7EFD446A2B79C1D8A21BA5A5B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36792AEE9B344DB3BD7080E564F9A9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46B6B6-2DFC-4471-A898-A0A5E5551D18}"/>
      </w:docPartPr>
      <w:docPartBody>
        <w:p w:rsidR="00D7751F" w:rsidRDefault="007200C1" w:rsidP="007200C1">
          <w:pPr>
            <w:pStyle w:val="36792AEE9B344DB3BD7080E564F9A966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938146B71E1E42AA9A5A6822B7C336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524C50-03FE-467C-BA99-9F9C9B844345}"/>
      </w:docPartPr>
      <w:docPartBody>
        <w:p w:rsidR="00D7751F" w:rsidRDefault="007200C1" w:rsidP="007200C1">
          <w:pPr>
            <w:pStyle w:val="938146B71E1E42AA9A5A6822B7C336E3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3A010FD1F4CE4F2590488B47C62E02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ECD163-D179-4EE9-815F-7F509B5614B4}"/>
      </w:docPartPr>
      <w:docPartBody>
        <w:p w:rsidR="00D7751F" w:rsidRDefault="007200C1" w:rsidP="007200C1">
          <w:pPr>
            <w:pStyle w:val="3A010FD1F4CE4F2590488B47C62E0288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E38C51AC27E547C78626038A3CC1DE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D71A59-19D8-43E2-989C-5C965DDF30C3}"/>
      </w:docPartPr>
      <w:docPartBody>
        <w:p w:rsidR="00D7751F" w:rsidRDefault="007200C1" w:rsidP="007200C1">
          <w:pPr>
            <w:pStyle w:val="E38C51AC27E547C78626038A3CC1DE55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4C49AE22288541DEA60B3815E36896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8734FA-A4FE-487B-A53E-CB4F8C981761}"/>
      </w:docPartPr>
      <w:docPartBody>
        <w:p w:rsidR="00D7751F" w:rsidRDefault="007200C1" w:rsidP="007200C1">
          <w:pPr>
            <w:pStyle w:val="4C49AE22288541DEA60B3815E3689655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A07D4CCB3E00438B9291F0CDCB28CF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383F51-8234-4509-9052-3745CAA19A65}"/>
      </w:docPartPr>
      <w:docPartBody>
        <w:p w:rsidR="00D7751F" w:rsidRDefault="007200C1" w:rsidP="007200C1">
          <w:pPr>
            <w:pStyle w:val="A07D4CCB3E00438B9291F0CDCB28CFE9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C018F51572B146D4992C672B59E03C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6D2A05-A751-4576-8B87-BC5982C25F05}"/>
      </w:docPartPr>
      <w:docPartBody>
        <w:p w:rsidR="00D7751F" w:rsidRDefault="007200C1" w:rsidP="007200C1">
          <w:pPr>
            <w:pStyle w:val="C018F51572B146D4992C672B59E03C6F"/>
          </w:pPr>
          <w:r w:rsidRPr="00BE4B5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A8C4F00D5B3473EA20AC283249534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EBE276-626A-4D13-86DA-B9475305081C}"/>
      </w:docPartPr>
      <w:docPartBody>
        <w:p w:rsidR="00D7751F" w:rsidRDefault="007200C1" w:rsidP="007200C1">
          <w:pPr>
            <w:pStyle w:val="3A8C4F00D5B3473EA20AC28324953471"/>
          </w:pPr>
          <w:r w:rsidRPr="00BE4B52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4A72849696EB45E79C3B65B54B5A3B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BC11E7-9605-4B22-AD99-A3B4726DBCD7}"/>
      </w:docPartPr>
      <w:docPartBody>
        <w:p w:rsidR="00D7751F" w:rsidRDefault="007200C1" w:rsidP="007200C1">
          <w:pPr>
            <w:pStyle w:val="4A72849696EB45E79C3B65B54B5A3BA8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88321E7D1C114DC1A48667CCBEF0E3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7C5C52-B4DF-4FBB-AB42-454863F2B4DB}"/>
      </w:docPartPr>
      <w:docPartBody>
        <w:p w:rsidR="00D7751F" w:rsidRDefault="007200C1" w:rsidP="007200C1">
          <w:pPr>
            <w:pStyle w:val="88321E7D1C114DC1A48667CCBEF0E36D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3FA6C7A0FDA84F01B08E73D5A525E0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DB8F69-2F21-4D60-A81F-F5836F5544D5}"/>
      </w:docPartPr>
      <w:docPartBody>
        <w:p w:rsidR="00D7751F" w:rsidRDefault="007200C1" w:rsidP="007200C1">
          <w:pPr>
            <w:pStyle w:val="3FA6C7A0FDA84F01B08E73D5A525E05C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844A4E6FDC5246C5A9FD93D478BBB0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7C5C2A-0404-4FFA-8B46-49E2FAA4BB88}"/>
      </w:docPartPr>
      <w:docPartBody>
        <w:p w:rsidR="00D7751F" w:rsidRDefault="007200C1" w:rsidP="007200C1">
          <w:pPr>
            <w:pStyle w:val="844A4E6FDC5246C5A9FD93D478BBB005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45A814525363464DB24B75AD742771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CB8E91-2C13-4431-9CC5-1ED19326AEBD}"/>
      </w:docPartPr>
      <w:docPartBody>
        <w:p w:rsidR="00D7751F" w:rsidRDefault="007200C1" w:rsidP="007200C1">
          <w:pPr>
            <w:pStyle w:val="45A814525363464DB24B75AD74277144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926B95BD895842D5ADF471ECE84D05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B9AA92-AFAE-45F5-AA34-E7DEDB287445}"/>
      </w:docPartPr>
      <w:docPartBody>
        <w:p w:rsidR="00D7751F" w:rsidRDefault="007200C1" w:rsidP="007200C1">
          <w:pPr>
            <w:pStyle w:val="926B95BD895842D5ADF471ECE84D059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E3642779944F4FB6BC6A1D2218067E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2330FA-2B9F-42E0-86F5-A07F3877E053}"/>
      </w:docPartPr>
      <w:docPartBody>
        <w:p w:rsidR="00D7751F" w:rsidRDefault="007200C1" w:rsidP="007200C1">
          <w:pPr>
            <w:pStyle w:val="E3642779944F4FB6BC6A1D2218067ED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4C3A5EE4E8254903A7A4CC847A6166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F198EC-5681-4B29-BA6E-71334500B7E2}"/>
      </w:docPartPr>
      <w:docPartBody>
        <w:p w:rsidR="00D7751F" w:rsidRDefault="007200C1" w:rsidP="007200C1">
          <w:pPr>
            <w:pStyle w:val="4C3A5EE4E8254903A7A4CC847A6166FF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1A100DC102B14AFAB80A264A604D48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61A359-6BAD-4350-AB7E-F2BA96DDFBA3}"/>
      </w:docPartPr>
      <w:docPartBody>
        <w:p w:rsidR="00D7751F" w:rsidRDefault="007200C1" w:rsidP="007200C1">
          <w:pPr>
            <w:pStyle w:val="1A100DC102B14AFAB80A264A604D483A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896FBF6AC83D4AF2BEFC0A29203899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61BB09-D477-4356-B0AC-013C007991FC}"/>
      </w:docPartPr>
      <w:docPartBody>
        <w:p w:rsidR="00D7751F" w:rsidRDefault="007200C1" w:rsidP="007200C1">
          <w:pPr>
            <w:pStyle w:val="896FBF6AC83D4AF2BEFC0A29203899DD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3B5E98881DD463F937CB55C75A306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F8C918-DDD7-4374-96C9-94577DD68A27}"/>
      </w:docPartPr>
      <w:docPartBody>
        <w:p w:rsidR="00D7751F" w:rsidRDefault="007200C1" w:rsidP="007200C1">
          <w:pPr>
            <w:pStyle w:val="73B5E98881DD463F937CB55C75A30666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65CF088B2DDA43628671CF4360D81E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A57475-C529-48D1-A58B-B02C7E5BA08C}"/>
      </w:docPartPr>
      <w:docPartBody>
        <w:p w:rsidR="00D7751F" w:rsidRDefault="007200C1" w:rsidP="007200C1">
          <w:pPr>
            <w:pStyle w:val="65CF088B2DDA43628671CF4360D81EAA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5B8693FDCE549D7B7BE036050AC70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7DDBF6-093D-49C8-A512-04356D92E224}"/>
      </w:docPartPr>
      <w:docPartBody>
        <w:p w:rsidR="00D7751F" w:rsidRDefault="007200C1" w:rsidP="007200C1">
          <w:pPr>
            <w:pStyle w:val="75B8693FDCE549D7B7BE036050AC70CE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513DA1EE61064C3BB3FE5729926704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E73B2B-A349-4F71-83F3-894110BAEE37}"/>
      </w:docPartPr>
      <w:docPartBody>
        <w:p w:rsidR="00D7751F" w:rsidRDefault="007200C1" w:rsidP="007200C1">
          <w:pPr>
            <w:pStyle w:val="513DA1EE61064C3BB3FE572992670404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9C5D453A0E5840B2A83BA64F081C11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C4255B-902B-4021-A4C3-862FEC768A4D}"/>
      </w:docPartPr>
      <w:docPartBody>
        <w:p w:rsidR="00D7751F" w:rsidRDefault="007200C1" w:rsidP="007200C1">
          <w:pPr>
            <w:pStyle w:val="9C5D453A0E5840B2A83BA64F081C11D8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5DCF0D7FF8894BC28882DE1A293ADF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3C5D4C-F5FB-4A68-94CB-9F5D8B0B91B0}"/>
      </w:docPartPr>
      <w:docPartBody>
        <w:p w:rsidR="00D7751F" w:rsidRDefault="007200C1" w:rsidP="007200C1">
          <w:pPr>
            <w:pStyle w:val="5DCF0D7FF8894BC28882DE1A293ADF1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87B4AB702F844A768C1EFA8721DC0E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B4E8CB-A340-4004-B4EC-6083E6271607}"/>
      </w:docPartPr>
      <w:docPartBody>
        <w:p w:rsidR="00D7751F" w:rsidRDefault="007200C1" w:rsidP="007200C1">
          <w:pPr>
            <w:pStyle w:val="87B4AB702F844A768C1EFA8721DC0E90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0DACD1E271F48658CE5591EE2FA18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F3BA19-23F8-473F-936D-342D50829E25}"/>
      </w:docPartPr>
      <w:docPartBody>
        <w:p w:rsidR="00D7751F" w:rsidRDefault="007200C1" w:rsidP="007200C1">
          <w:pPr>
            <w:pStyle w:val="70DACD1E271F48658CE5591EE2FA1841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D5DCC8F836D94AFC90AA7A5DA8D020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D1A821-CF4C-4B61-9F81-27B354C5C3CF}"/>
      </w:docPartPr>
      <w:docPartBody>
        <w:p w:rsidR="00D7751F" w:rsidRDefault="007200C1" w:rsidP="007200C1">
          <w:pPr>
            <w:pStyle w:val="D5DCC8F836D94AFC90AA7A5DA8D02019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974CC7CF88C048D6A1CB103723A8E9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B2A72C-9E00-4D73-8B7D-C3E94B042CD9}"/>
      </w:docPartPr>
      <w:docPartBody>
        <w:p w:rsidR="00D7751F" w:rsidRDefault="007200C1" w:rsidP="007200C1">
          <w:pPr>
            <w:pStyle w:val="974CC7CF88C048D6A1CB103723A8E920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56166788D8A04A1B9D731BC5BFB5EB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8742CD-E46D-4D23-B17C-BD804132F53F}"/>
      </w:docPartPr>
      <w:docPartBody>
        <w:p w:rsidR="00D7751F" w:rsidRDefault="007200C1" w:rsidP="007200C1">
          <w:pPr>
            <w:pStyle w:val="56166788D8A04A1B9D731BC5BFB5EBAB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EF7C35B6CD9D44CBA7390C27ED166D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70355E-16E8-4E49-BCCD-8833761304BE}"/>
      </w:docPartPr>
      <w:docPartBody>
        <w:p w:rsidR="00D7751F" w:rsidRDefault="007200C1" w:rsidP="007200C1">
          <w:pPr>
            <w:pStyle w:val="EF7C35B6CD9D44CBA7390C27ED166D21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FB758137750490DA24AE9BBE1330E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C6EB14-F348-4F09-AD28-8024876AF0CF}"/>
      </w:docPartPr>
      <w:docPartBody>
        <w:p w:rsidR="00D7751F" w:rsidRDefault="007200C1" w:rsidP="007200C1">
          <w:pPr>
            <w:pStyle w:val="7FB758137750490DA24AE9BBE1330E7E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E05878FE71364EFCB01D71539536CA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FDA0E6-BCC3-4B58-BF3E-F2DE0F642860}"/>
      </w:docPartPr>
      <w:docPartBody>
        <w:p w:rsidR="00D7751F" w:rsidRDefault="007200C1" w:rsidP="007200C1">
          <w:pPr>
            <w:pStyle w:val="E05878FE71364EFCB01D71539536CAFF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6E6B077194424D47A71C164FCF7CD5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F3E6F3-4723-4D7A-827D-34F65E9D42B0}"/>
      </w:docPartPr>
      <w:docPartBody>
        <w:p w:rsidR="00D7751F" w:rsidRDefault="007200C1" w:rsidP="007200C1">
          <w:pPr>
            <w:pStyle w:val="6E6B077194424D47A71C164FCF7CD516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5968A083FE4049BBBDA337D160C44D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E7D956-31D1-4CB0-A705-E87ADDE0763E}"/>
      </w:docPartPr>
      <w:docPartBody>
        <w:p w:rsidR="00D7751F" w:rsidRDefault="007200C1" w:rsidP="007200C1">
          <w:pPr>
            <w:pStyle w:val="5968A083FE4049BBBDA337D160C44D41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11A813DF8A0C418994AAF2C1A4A4AA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4CC91E-2033-42B4-8C05-2B3865831C8E}"/>
      </w:docPartPr>
      <w:docPartBody>
        <w:p w:rsidR="00D7751F" w:rsidRDefault="007200C1" w:rsidP="007200C1">
          <w:pPr>
            <w:pStyle w:val="11A813DF8A0C418994AAF2C1A4A4AA4B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41F76C4CAE8047E19431A07BC74B2A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5ADB30-A24C-488D-ACA8-CDAE5E6A100C}"/>
      </w:docPartPr>
      <w:docPartBody>
        <w:p w:rsidR="00D7751F" w:rsidRDefault="007200C1" w:rsidP="007200C1">
          <w:pPr>
            <w:pStyle w:val="41F76C4CAE8047E19431A07BC74B2A2A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446E298184EA460EA26230F933FAF2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9AB6A4-DA73-41AE-B5C6-1B5CD0D64752}"/>
      </w:docPartPr>
      <w:docPartBody>
        <w:p w:rsidR="00D7751F" w:rsidRDefault="007200C1" w:rsidP="007200C1">
          <w:pPr>
            <w:pStyle w:val="446E298184EA460EA26230F933FAF2E2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9F4BB67CB00A4706885E62FE336488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781231-0C55-4250-AB0F-BF5EA733C986}"/>
      </w:docPartPr>
      <w:docPartBody>
        <w:p w:rsidR="00D7751F" w:rsidRDefault="007200C1" w:rsidP="007200C1">
          <w:pPr>
            <w:pStyle w:val="9F4BB67CB00A4706885E62FE3364889D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F665CC6603754595A26F0BDBED5A6F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D26AF7-1C7D-4C1A-AE0F-5D145FE4445D}"/>
      </w:docPartPr>
      <w:docPartBody>
        <w:p w:rsidR="00D7751F" w:rsidRDefault="007200C1" w:rsidP="007200C1">
          <w:pPr>
            <w:pStyle w:val="F665CC6603754595A26F0BDBED5A6F45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AB986C9869614D769E1ACA9C24FEAC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AF0761-B9AD-42CE-90D1-AB1678A4FEA4}"/>
      </w:docPartPr>
      <w:docPartBody>
        <w:p w:rsidR="00D7751F" w:rsidRDefault="007200C1" w:rsidP="007200C1">
          <w:pPr>
            <w:pStyle w:val="AB986C9869614D769E1ACA9C24FEAC31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B222E31D014548F68B8787CCF6701A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331211-EDC1-467A-BA0C-0D6B8CD71F51}"/>
      </w:docPartPr>
      <w:docPartBody>
        <w:p w:rsidR="00D7751F" w:rsidRDefault="007200C1" w:rsidP="007200C1">
          <w:pPr>
            <w:pStyle w:val="B222E31D014548F68B8787CCF6701A5A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CAC63479A45D406D8DEB30C9C23B4B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AC2598-99A5-4F6E-BB2B-047DD3554A8A}"/>
      </w:docPartPr>
      <w:docPartBody>
        <w:p w:rsidR="00D7751F" w:rsidRDefault="007200C1" w:rsidP="007200C1">
          <w:pPr>
            <w:pStyle w:val="CAC63479A45D406D8DEB30C9C23B4BFC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BD16286E86A4582BE50A1162978A2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D065A2-E614-465C-B659-71C0932A3D27}"/>
      </w:docPartPr>
      <w:docPartBody>
        <w:p w:rsidR="00D7751F" w:rsidRDefault="007200C1" w:rsidP="007200C1">
          <w:pPr>
            <w:pStyle w:val="7BD16286E86A4582BE50A1162978A24E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08B44C886027489BB2DD2CC2EF995D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F247B5-C010-4DCB-ABDD-D14497A4CE1F}"/>
      </w:docPartPr>
      <w:docPartBody>
        <w:p w:rsidR="00D7751F" w:rsidRDefault="007200C1" w:rsidP="007200C1">
          <w:pPr>
            <w:pStyle w:val="08B44C886027489BB2DD2CC2EF995DD3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22A92B9ECC224D61A95060E17B0028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DFCE32-9488-4BDD-BC21-54C812C5B6B0}"/>
      </w:docPartPr>
      <w:docPartBody>
        <w:p w:rsidR="00D7751F" w:rsidRDefault="007200C1" w:rsidP="007200C1">
          <w:pPr>
            <w:pStyle w:val="22A92B9ECC224D61A95060E17B002836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490BB74ADC4445419BB1A9C84CB1F9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89E009-98A7-4CEB-9383-101D820648CE}"/>
      </w:docPartPr>
      <w:docPartBody>
        <w:p w:rsidR="00D7751F" w:rsidRDefault="007200C1" w:rsidP="007200C1">
          <w:pPr>
            <w:pStyle w:val="490BB74ADC4445419BB1A9C84CB1F99B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CA49EB8AF3824EA6B9DE354D0928F5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3083D4-8734-48E7-9495-6A798FB48146}"/>
      </w:docPartPr>
      <w:docPartBody>
        <w:p w:rsidR="00D7751F" w:rsidRDefault="007200C1" w:rsidP="007200C1">
          <w:pPr>
            <w:pStyle w:val="CA49EB8AF3824EA6B9DE354D0928F575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C9BB1CB6563E465A9E094D070BD05A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3DD921-870E-465D-995F-15AE386FB788}"/>
      </w:docPartPr>
      <w:docPartBody>
        <w:p w:rsidR="00D7751F" w:rsidRDefault="007200C1" w:rsidP="007200C1">
          <w:pPr>
            <w:pStyle w:val="C9BB1CB6563E465A9E094D070BD05A98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152ABD944891467CB4DC079BA250C7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21932D-F1E4-4A84-A27E-C457A49FD35E}"/>
      </w:docPartPr>
      <w:docPartBody>
        <w:p w:rsidR="00D7751F" w:rsidRDefault="007200C1" w:rsidP="007200C1">
          <w:pPr>
            <w:pStyle w:val="152ABD944891467CB4DC079BA250C7BB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F5B4C6EF430C45E78F6FD4A075199F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6A4BF8-CCDB-4E79-BE0B-173E55CAC7C5}"/>
      </w:docPartPr>
      <w:docPartBody>
        <w:p w:rsidR="00D7751F" w:rsidRDefault="007200C1" w:rsidP="007200C1">
          <w:pPr>
            <w:pStyle w:val="F5B4C6EF430C45E78F6FD4A075199FC1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F0D80B25961A4B9AB278D4A0081F96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654FB4-D58C-46DC-877C-7DC06D4E1C2A}"/>
      </w:docPartPr>
      <w:docPartBody>
        <w:p w:rsidR="00D7751F" w:rsidRDefault="007200C1" w:rsidP="007200C1">
          <w:pPr>
            <w:pStyle w:val="F0D80B25961A4B9AB278D4A0081F9694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C32FBBACB838470CAE61049215F836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778FF7-4C40-4FDE-82EF-D1402FF405C9}"/>
      </w:docPartPr>
      <w:docPartBody>
        <w:p w:rsidR="00D7751F" w:rsidRDefault="007200C1" w:rsidP="007200C1">
          <w:pPr>
            <w:pStyle w:val="C32FBBACB838470CAE61049215F8364A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8D9EE2F56F924274887178B69F91D2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AAF894-FDE5-4CFE-B835-CE4A25B5070B}"/>
      </w:docPartPr>
      <w:docPartBody>
        <w:p w:rsidR="00D7751F" w:rsidRDefault="007200C1" w:rsidP="007200C1">
          <w:pPr>
            <w:pStyle w:val="8D9EE2F56F924274887178B69F91D2C1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FC311145ABE44A0BA4BB18258BC79F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F5C4D7-ED68-40E4-8875-852E4B4D5D40}"/>
      </w:docPartPr>
      <w:docPartBody>
        <w:p w:rsidR="00D7751F" w:rsidRDefault="007200C1" w:rsidP="007200C1">
          <w:pPr>
            <w:pStyle w:val="FC311145ABE44A0BA4BB18258BC79FE9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25BCAE3F795D407FAF92D136BA5312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B17C21-6CD6-4FDB-AF37-A2A2199CDBD8}"/>
      </w:docPartPr>
      <w:docPartBody>
        <w:p w:rsidR="00D7751F" w:rsidRDefault="007200C1" w:rsidP="007200C1">
          <w:pPr>
            <w:pStyle w:val="25BCAE3F795D407FAF92D136BA5312BE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92CA980790F54719A8A97087663077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DA8CFF-F53B-4CD5-8711-EA95FEFFF51F}"/>
      </w:docPartPr>
      <w:docPartBody>
        <w:p w:rsidR="00D7751F" w:rsidRDefault="007200C1" w:rsidP="007200C1">
          <w:pPr>
            <w:pStyle w:val="92CA980790F54719A8A97087663077F9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747DE18932F4246A4F237C1D810FC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C47048-7DC4-4ED6-9B66-B24A7657DBB9}"/>
      </w:docPartPr>
      <w:docPartBody>
        <w:p w:rsidR="00D7751F" w:rsidRDefault="007200C1" w:rsidP="007200C1">
          <w:pPr>
            <w:pStyle w:val="7747DE18932F4246A4F237C1D810FCE4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C76A8E01F7DA4427A6296BDFC39687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39A9D9-78B4-440B-B6A5-7475219D9265}"/>
      </w:docPartPr>
      <w:docPartBody>
        <w:p w:rsidR="00D7751F" w:rsidRDefault="007200C1" w:rsidP="007200C1">
          <w:pPr>
            <w:pStyle w:val="C76A8E01F7DA4427A6296BDFC3968722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8038B24547384DCCADF7E10C18E04E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4FA174-BAE2-4507-A253-30E726DCED1F}"/>
      </w:docPartPr>
      <w:docPartBody>
        <w:p w:rsidR="00D7751F" w:rsidRDefault="007200C1" w:rsidP="007200C1">
          <w:pPr>
            <w:pStyle w:val="8038B24547384DCCADF7E10C18E04E19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C90AA142E1474B47A208EDB4FCB9BC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8C2C1C-02F2-412D-925E-2315B4630B15}"/>
      </w:docPartPr>
      <w:docPartBody>
        <w:p w:rsidR="00D7751F" w:rsidRDefault="007200C1" w:rsidP="007200C1">
          <w:pPr>
            <w:pStyle w:val="C90AA142E1474B47A208EDB4FCB9BC28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B53F84E5A69F441FB232954CF16475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7560EB-1886-4928-9A2D-89946A69B4FB}"/>
      </w:docPartPr>
      <w:docPartBody>
        <w:p w:rsidR="00D7751F" w:rsidRDefault="007200C1" w:rsidP="007200C1">
          <w:pPr>
            <w:pStyle w:val="B53F84E5A69F441FB232954CF16475A6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AF31F89C90014988812C503818B55A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6C3B58-4757-4746-8EE4-1223B843BCF6}"/>
      </w:docPartPr>
      <w:docPartBody>
        <w:p w:rsidR="00D7751F" w:rsidRDefault="007200C1" w:rsidP="007200C1">
          <w:pPr>
            <w:pStyle w:val="AF31F89C90014988812C503818B55A46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06A4A1BF7ADF4BF79D22845512E827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89E0D0-A9D0-4AC0-B569-6CB543B0B706}"/>
      </w:docPartPr>
      <w:docPartBody>
        <w:p w:rsidR="00D7751F" w:rsidRDefault="007200C1" w:rsidP="007200C1">
          <w:pPr>
            <w:pStyle w:val="06A4A1BF7ADF4BF79D22845512E82743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87AAF70E364240BC88FECDE3EBB7E3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2C3745-D86A-4F4F-ADF6-4F63F30F3480}"/>
      </w:docPartPr>
      <w:docPartBody>
        <w:p w:rsidR="00D7751F" w:rsidRDefault="007200C1" w:rsidP="007200C1">
          <w:pPr>
            <w:pStyle w:val="87AAF70E364240BC88FECDE3EBB7E394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DE40763D86E64B5EB730B77936E284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542C4B-CE0F-468B-81C0-6C5B5DDB647C}"/>
      </w:docPartPr>
      <w:docPartBody>
        <w:p w:rsidR="00D7751F" w:rsidRDefault="007200C1" w:rsidP="007200C1">
          <w:pPr>
            <w:pStyle w:val="DE40763D86E64B5EB730B77936E2842D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C7C52FC96A624A4181D7AEA5373390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73BCB3-8345-4ABB-8479-F6D8F216C096}"/>
      </w:docPartPr>
      <w:docPartBody>
        <w:p w:rsidR="00D7751F" w:rsidRDefault="007200C1" w:rsidP="007200C1">
          <w:pPr>
            <w:pStyle w:val="C7C52FC96A624A4181D7AEA53733903C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AB11D63205E64F47AB559BB27794A5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14E411-C48C-4D1D-93D9-B7896E3F700C}"/>
      </w:docPartPr>
      <w:docPartBody>
        <w:p w:rsidR="00D7751F" w:rsidRDefault="007200C1" w:rsidP="007200C1">
          <w:pPr>
            <w:pStyle w:val="AB11D63205E64F47AB559BB27794A55F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DDE93EEE12EB45F89D020D551AD650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0987D2-7898-4EF9-8172-89AA4126CA83}"/>
      </w:docPartPr>
      <w:docPartBody>
        <w:p w:rsidR="00D7751F" w:rsidRDefault="007200C1" w:rsidP="007200C1">
          <w:pPr>
            <w:pStyle w:val="DDE93EEE12EB45F89D020D551AD65068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F04442AF383E4C3394D8DEB9D75871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9D2DD3-964E-474F-8491-3D9E2E4B2385}"/>
      </w:docPartPr>
      <w:docPartBody>
        <w:p w:rsidR="00D7751F" w:rsidRDefault="007200C1" w:rsidP="007200C1">
          <w:pPr>
            <w:pStyle w:val="F04442AF383E4C3394D8DEB9D75871C0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D458E493DB18457F9ECFC1EC63E17F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053A60-7DC4-4CAF-8440-64B169A31298}"/>
      </w:docPartPr>
      <w:docPartBody>
        <w:p w:rsidR="00D7751F" w:rsidRDefault="007200C1" w:rsidP="007200C1">
          <w:pPr>
            <w:pStyle w:val="D458E493DB18457F9ECFC1EC63E17F39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6DFB244F85DF461484D748547DE140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A6E296-090A-4D01-B003-E34D96052952}"/>
      </w:docPartPr>
      <w:docPartBody>
        <w:p w:rsidR="00D7751F" w:rsidRDefault="007200C1" w:rsidP="007200C1">
          <w:pPr>
            <w:pStyle w:val="6DFB244F85DF461484D748547DE140A0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CACFFC6AD7494095A344BDA9B35B49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6912A1-3089-43BA-8E16-6F85F638F1E1}"/>
      </w:docPartPr>
      <w:docPartBody>
        <w:p w:rsidR="00D7751F" w:rsidRDefault="007200C1" w:rsidP="007200C1">
          <w:pPr>
            <w:pStyle w:val="CACFFC6AD7494095A344BDA9B35B49CD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8DB0338B7C794FD0A2A32CFEAF1A3D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F0AE2E-E4C7-4324-B0FB-9FADFE8E40FD}"/>
      </w:docPartPr>
      <w:docPartBody>
        <w:p w:rsidR="00D7751F" w:rsidRDefault="007200C1" w:rsidP="007200C1">
          <w:pPr>
            <w:pStyle w:val="8DB0338B7C794FD0A2A32CFEAF1A3DCE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A43386E9E9DD4B68BF749BD3926605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8293A8-9017-4C9D-938C-1DFBEB8BC0B4}"/>
      </w:docPartPr>
      <w:docPartBody>
        <w:p w:rsidR="00D7751F" w:rsidRDefault="007200C1" w:rsidP="007200C1">
          <w:pPr>
            <w:pStyle w:val="A43386E9E9DD4B68BF749BD39266057A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F28F248A8C2C40F880D4EB5DFBD1AD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8C231B-A8EC-4EFD-8DE7-53AB4A7F9AB9}"/>
      </w:docPartPr>
      <w:docPartBody>
        <w:p w:rsidR="00D7751F" w:rsidRDefault="007200C1" w:rsidP="007200C1">
          <w:pPr>
            <w:pStyle w:val="F28F248A8C2C40F880D4EB5DFBD1ADF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6E6E9904F7404761996B352DFE5812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CF7421-B5A5-4C21-B1F4-D4864626AA95}"/>
      </w:docPartPr>
      <w:docPartBody>
        <w:p w:rsidR="00D7751F" w:rsidRDefault="007200C1" w:rsidP="007200C1">
          <w:pPr>
            <w:pStyle w:val="6E6E9904F7404761996B352DFE5812F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4A33D2E4C1284022A8513D39B93E0E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AB06E4-242C-4E88-9D05-D6AF31F54F8A}"/>
      </w:docPartPr>
      <w:docPartBody>
        <w:p w:rsidR="00D7751F" w:rsidRDefault="007200C1" w:rsidP="007200C1">
          <w:pPr>
            <w:pStyle w:val="4A33D2E4C1284022A8513D39B93E0EA1"/>
          </w:pPr>
          <w:r w:rsidRPr="00BE4B52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50F2A8B4298B4B3CA52426A96CA074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D98B3A-A59F-4FCC-BDBD-A08D4C9F6682}"/>
      </w:docPartPr>
      <w:docPartBody>
        <w:p w:rsidR="00D7751F" w:rsidRDefault="007200C1" w:rsidP="007200C1">
          <w:pPr>
            <w:pStyle w:val="50F2A8B4298B4B3CA52426A96CA074CD"/>
          </w:pPr>
          <w:r w:rsidRPr="00BE4B52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BDAE6B8E41B94A2F84D2B3FC390DAB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84CFD3-2BA2-4A1F-A53E-266C23EC3C9E}"/>
      </w:docPartPr>
      <w:docPartBody>
        <w:p w:rsidR="00D7751F" w:rsidRDefault="007200C1" w:rsidP="007200C1">
          <w:pPr>
            <w:pStyle w:val="BDAE6B8E41B94A2F84D2B3FC390DAB0F"/>
          </w:pPr>
          <w:r w:rsidRPr="00BE4B52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83BD638DA2F24C948BFF7AC585F01B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F5C6A3-591A-4701-8F2E-A272C652B81D}"/>
      </w:docPartPr>
      <w:docPartBody>
        <w:p w:rsidR="00D7751F" w:rsidRDefault="007200C1" w:rsidP="007200C1">
          <w:pPr>
            <w:pStyle w:val="83BD638DA2F24C948BFF7AC585F01B8B"/>
          </w:pPr>
          <w:r w:rsidRPr="00BE4B52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9CC8051105C544238C6A05EFF877F6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1F5D05-3D91-4ABE-B8AE-8E371E0C0311}"/>
      </w:docPartPr>
      <w:docPartBody>
        <w:p w:rsidR="00D7751F" w:rsidRDefault="007200C1" w:rsidP="007200C1">
          <w:pPr>
            <w:pStyle w:val="9CC8051105C544238C6A05EFF877F687"/>
          </w:pPr>
          <w:r w:rsidRPr="00BE4B52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F24C97BD99D24061A6E6A9517189C6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3D9038-E183-47F1-A7F2-C71AE7A2A812}"/>
      </w:docPartPr>
      <w:docPartBody>
        <w:p w:rsidR="00D7751F" w:rsidRDefault="007200C1" w:rsidP="007200C1">
          <w:pPr>
            <w:pStyle w:val="F24C97BD99D24061A6E6A9517189C61A"/>
          </w:pPr>
          <w:r w:rsidRPr="00BE4B52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3F4C4AA440BF4C94B822361D9B7750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5127D4-07AE-4E10-A2AE-90EFA0FA08F3}"/>
      </w:docPartPr>
      <w:docPartBody>
        <w:p w:rsidR="00D7751F" w:rsidRDefault="007200C1" w:rsidP="007200C1">
          <w:pPr>
            <w:pStyle w:val="3F4C4AA440BF4C94B822361D9B77507F"/>
          </w:pPr>
          <w:r w:rsidRPr="00BE4B52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224F26469C514F14A6736874EB4040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545723-841E-49E4-8B20-3F5AF6281F51}"/>
      </w:docPartPr>
      <w:docPartBody>
        <w:p w:rsidR="00676572" w:rsidRDefault="00020AE9" w:rsidP="00020AE9">
          <w:pPr>
            <w:pStyle w:val="224F26469C514F14A6736874EB4040C9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E9AA92255E38454883009D09471703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C881D2-2E64-431E-9BB5-9CD28E9FFF04}"/>
      </w:docPartPr>
      <w:docPartBody>
        <w:p w:rsidR="00676572" w:rsidRDefault="00020AE9" w:rsidP="00020AE9">
          <w:pPr>
            <w:pStyle w:val="E9AA92255E38454883009D0947170388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48428833B58B41F785EF3B5EC6587A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FCF4F6-E7FF-4691-B0A1-C55F9A6EF0A6}"/>
      </w:docPartPr>
      <w:docPartBody>
        <w:p w:rsidR="00676572" w:rsidRDefault="00020AE9" w:rsidP="00020AE9">
          <w:pPr>
            <w:pStyle w:val="48428833B58B41F785EF3B5EC6587A6C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3ABFCA0142234F3488D48B40731731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C414CF-C58E-47DA-BD5B-67907E248974}"/>
      </w:docPartPr>
      <w:docPartBody>
        <w:p w:rsidR="00676572" w:rsidRDefault="00020AE9" w:rsidP="00020AE9">
          <w:pPr>
            <w:pStyle w:val="3ABFCA0142234F3488D48B407317316C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EAC7DC28067142BA9F31D4D3D8BA26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9F1FD5-1125-4842-9E15-CD9EFE12908F}"/>
      </w:docPartPr>
      <w:docPartBody>
        <w:p w:rsidR="00676572" w:rsidRDefault="00020AE9" w:rsidP="00020AE9">
          <w:pPr>
            <w:pStyle w:val="EAC7DC28067142BA9F31D4D3D8BA269F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C0EAABC5EB9741E1BECDC5756368EC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D58424-FD2B-4A3A-9850-38BDEF085A77}"/>
      </w:docPartPr>
      <w:docPartBody>
        <w:p w:rsidR="00676572" w:rsidRDefault="00020AE9" w:rsidP="00020AE9">
          <w:pPr>
            <w:pStyle w:val="C0EAABC5EB9741E1BECDC5756368ECE2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3DF072518D5746CBBFF7F3E6298CFC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8EB741-9ACD-4E3C-B4B3-EF35B4ECE2E6}"/>
      </w:docPartPr>
      <w:docPartBody>
        <w:p w:rsidR="00676572" w:rsidRDefault="00020AE9" w:rsidP="00020AE9">
          <w:pPr>
            <w:pStyle w:val="3DF072518D5746CBBFF7F3E6298CFC73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E6C3385176E1443DB4054771E9AAD3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18E755-12E3-40DE-93F1-DE6F71F27601}"/>
      </w:docPartPr>
      <w:docPartBody>
        <w:p w:rsidR="00676572" w:rsidRDefault="00020AE9" w:rsidP="00020AE9">
          <w:pPr>
            <w:pStyle w:val="E6C3385176E1443DB4054771E9AAD3F0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56A00A7BB32A47069CC53986193274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903690-43A1-4F55-ABA9-B54DEB500839}"/>
      </w:docPartPr>
      <w:docPartBody>
        <w:p w:rsidR="00676572" w:rsidRDefault="00020AE9" w:rsidP="00020AE9">
          <w:pPr>
            <w:pStyle w:val="56A00A7BB32A47069CC53986193274AE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DE778272BDB84855A008CD66E23DE5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5815D3-5C25-474D-9EE7-0A9BBED866EF}"/>
      </w:docPartPr>
      <w:docPartBody>
        <w:p w:rsidR="00676572" w:rsidRDefault="00020AE9" w:rsidP="00020AE9">
          <w:pPr>
            <w:pStyle w:val="DE778272BDB84855A008CD66E23DE527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7B93271E6C96453185A74490ADDADC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67A228-6171-45EB-84C1-127C17E0339F}"/>
      </w:docPartPr>
      <w:docPartBody>
        <w:p w:rsidR="00676572" w:rsidRDefault="00020AE9" w:rsidP="00020AE9">
          <w:pPr>
            <w:pStyle w:val="7B93271E6C96453185A74490ADDADC1B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695F631B8B794FB98F4019272D2695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970720-6989-4C2B-8EEE-7DCF69872D87}"/>
      </w:docPartPr>
      <w:docPartBody>
        <w:p w:rsidR="00676572" w:rsidRDefault="00020AE9" w:rsidP="00020AE9">
          <w:pPr>
            <w:pStyle w:val="695F631B8B794FB98F4019272D2695E0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0B4ECF026DEC462690BC065A5C7AFE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1E8F41-F915-465E-8463-699B838F6B33}"/>
      </w:docPartPr>
      <w:docPartBody>
        <w:p w:rsidR="00676572" w:rsidRDefault="00020AE9" w:rsidP="00020AE9">
          <w:pPr>
            <w:pStyle w:val="0B4ECF026DEC462690BC065A5C7AFECF"/>
          </w:pPr>
          <w:r w:rsidRPr="00BE4B52">
            <w:rPr>
              <w:rStyle w:val="Platzhaltertext"/>
            </w:rPr>
            <w:t>Wählen Sie ein Element aus.</w:t>
          </w:r>
        </w:p>
      </w:docPartBody>
    </w:docPart>
    <w:docPart>
      <w:docPartPr>
        <w:name w:val="0292F46732534E1D81E61E22BDE183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FA6F50-9484-4625-807C-4E62B9984AFF}"/>
      </w:docPartPr>
      <w:docPartBody>
        <w:p w:rsidR="00676572" w:rsidRDefault="00020AE9" w:rsidP="00020AE9">
          <w:pPr>
            <w:pStyle w:val="0292F46732534E1D81E61E22BDE18355"/>
          </w:pPr>
          <w:r w:rsidRPr="00BE4B52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WAG TheSans">
    <w:panose1 w:val="020B0502050302020203"/>
    <w:charset w:val="00"/>
    <w:family w:val="swiss"/>
    <w:pitch w:val="variable"/>
    <w:sig w:usb0="A00002FF" w:usb1="5000605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WAG TheAntiqua">
    <w:panose1 w:val="020A0503070302020204"/>
    <w:charset w:val="00"/>
    <w:family w:val="roman"/>
    <w:pitch w:val="variable"/>
    <w:sig w:usb0="A00002FF" w:usb1="5000605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7E2A"/>
    <w:rsid w:val="00020AE9"/>
    <w:rsid w:val="000364BE"/>
    <w:rsid w:val="000502D5"/>
    <w:rsid w:val="00082CFE"/>
    <w:rsid w:val="000D4A3C"/>
    <w:rsid w:val="000E2DD8"/>
    <w:rsid w:val="00157E2A"/>
    <w:rsid w:val="001B5ECA"/>
    <w:rsid w:val="001B6412"/>
    <w:rsid w:val="001E316C"/>
    <w:rsid w:val="002463A7"/>
    <w:rsid w:val="00306758"/>
    <w:rsid w:val="00391DC1"/>
    <w:rsid w:val="003C7CC0"/>
    <w:rsid w:val="003E39F6"/>
    <w:rsid w:val="004D0784"/>
    <w:rsid w:val="00505DF5"/>
    <w:rsid w:val="00522B3D"/>
    <w:rsid w:val="005A4F39"/>
    <w:rsid w:val="00665BF5"/>
    <w:rsid w:val="00676572"/>
    <w:rsid w:val="006A0FDC"/>
    <w:rsid w:val="007200C1"/>
    <w:rsid w:val="00882BBB"/>
    <w:rsid w:val="008C6AA5"/>
    <w:rsid w:val="008F132A"/>
    <w:rsid w:val="00917D15"/>
    <w:rsid w:val="00973E66"/>
    <w:rsid w:val="009F3326"/>
    <w:rsid w:val="00A0456F"/>
    <w:rsid w:val="00A10D33"/>
    <w:rsid w:val="00A80036"/>
    <w:rsid w:val="00AA19EC"/>
    <w:rsid w:val="00B3595F"/>
    <w:rsid w:val="00B94078"/>
    <w:rsid w:val="00CF1970"/>
    <w:rsid w:val="00CF2A0C"/>
    <w:rsid w:val="00D500E4"/>
    <w:rsid w:val="00D6092D"/>
    <w:rsid w:val="00D7751F"/>
    <w:rsid w:val="00E5747E"/>
    <w:rsid w:val="00E63749"/>
    <w:rsid w:val="00E65FAF"/>
    <w:rsid w:val="00EE35F4"/>
    <w:rsid w:val="00F10CB0"/>
    <w:rsid w:val="00F92185"/>
    <w:rsid w:val="00FF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20AE9"/>
  </w:style>
  <w:style w:type="paragraph" w:customStyle="1" w:styleId="0DEC343DBCF14EA7866490BE1E46F8DE">
    <w:name w:val="0DEC343DBCF14EA7866490BE1E46F8DE"/>
    <w:rsid w:val="002463A7"/>
    <w:rPr>
      <w:lang w:eastAsia="de-DE"/>
    </w:rPr>
  </w:style>
  <w:style w:type="paragraph" w:customStyle="1" w:styleId="F3EE8131DEB4459995A7252C88332C6D">
    <w:name w:val="F3EE8131DEB4459995A7252C88332C6D"/>
    <w:rsid w:val="002463A7"/>
    <w:rPr>
      <w:lang w:eastAsia="de-DE"/>
    </w:rPr>
  </w:style>
  <w:style w:type="paragraph" w:customStyle="1" w:styleId="598324D8F06C4EE5BAB26D1E15A1AEB0">
    <w:name w:val="598324D8F06C4EE5BAB26D1E15A1AEB0"/>
    <w:rsid w:val="00F92185"/>
    <w:rPr>
      <w:lang w:eastAsia="de-DE"/>
    </w:rPr>
  </w:style>
  <w:style w:type="paragraph" w:customStyle="1" w:styleId="8673368D81084DB3BCAE869DDFEE99FA">
    <w:name w:val="8673368D81084DB3BCAE869DDFEE99FA"/>
    <w:rsid w:val="00F92185"/>
    <w:rPr>
      <w:lang w:eastAsia="de-DE"/>
    </w:rPr>
  </w:style>
  <w:style w:type="paragraph" w:customStyle="1" w:styleId="B51F85449769455CB0FD320547374D60">
    <w:name w:val="B51F85449769455CB0FD320547374D60"/>
    <w:rsid w:val="00F92185"/>
    <w:rPr>
      <w:lang w:eastAsia="de-DE"/>
    </w:rPr>
  </w:style>
  <w:style w:type="paragraph" w:customStyle="1" w:styleId="19CC35E4E01541039CC07EE0C2A719E7">
    <w:name w:val="19CC35E4E01541039CC07EE0C2A719E7"/>
    <w:rsid w:val="00F92185"/>
    <w:rPr>
      <w:lang w:eastAsia="de-DE"/>
    </w:rPr>
  </w:style>
  <w:style w:type="paragraph" w:customStyle="1" w:styleId="F1240EABA37843B5A9E634129B43AB3D">
    <w:name w:val="F1240EABA37843B5A9E634129B43AB3D"/>
    <w:rsid w:val="00F92185"/>
    <w:rPr>
      <w:lang w:eastAsia="de-DE"/>
    </w:rPr>
  </w:style>
  <w:style w:type="paragraph" w:customStyle="1" w:styleId="77769479D6274E5695234126132ACF17">
    <w:name w:val="77769479D6274E5695234126132ACF17"/>
    <w:rsid w:val="00F92185"/>
    <w:rPr>
      <w:lang w:eastAsia="de-DE"/>
    </w:rPr>
  </w:style>
  <w:style w:type="paragraph" w:customStyle="1" w:styleId="BAB94418AACD4A15A040D2CB52DC29ED">
    <w:name w:val="BAB94418AACD4A15A040D2CB52DC29ED"/>
    <w:rsid w:val="00F92185"/>
    <w:rPr>
      <w:lang w:eastAsia="de-DE"/>
    </w:rPr>
  </w:style>
  <w:style w:type="paragraph" w:customStyle="1" w:styleId="AC940F69A3C5484EA0ED8ACCA771BEEB">
    <w:name w:val="AC940F69A3C5484EA0ED8ACCA771BEEB"/>
    <w:rsid w:val="00F92185"/>
    <w:rPr>
      <w:lang w:eastAsia="de-DE"/>
    </w:rPr>
  </w:style>
  <w:style w:type="paragraph" w:customStyle="1" w:styleId="E4597C029A0F465F8BB1F92BDD6BE020">
    <w:name w:val="E4597C029A0F465F8BB1F92BDD6BE020"/>
    <w:rsid w:val="00F92185"/>
    <w:rPr>
      <w:lang w:eastAsia="de-DE"/>
    </w:rPr>
  </w:style>
  <w:style w:type="paragraph" w:customStyle="1" w:styleId="6D1B9DA55AA9489194F77A6EED6DD6D9">
    <w:name w:val="6D1B9DA55AA9489194F77A6EED6DD6D9"/>
    <w:rsid w:val="00F92185"/>
    <w:rPr>
      <w:lang w:eastAsia="de-DE"/>
    </w:rPr>
  </w:style>
  <w:style w:type="paragraph" w:customStyle="1" w:styleId="DEB3F7440CDC443493595044C22878E6">
    <w:name w:val="DEB3F7440CDC443493595044C22878E6"/>
    <w:rsid w:val="00F92185"/>
    <w:rPr>
      <w:lang w:eastAsia="de-DE"/>
    </w:rPr>
  </w:style>
  <w:style w:type="paragraph" w:customStyle="1" w:styleId="3C7D80A1ED1B4952B869F2B0DAC1B8C4">
    <w:name w:val="3C7D80A1ED1B4952B869F2B0DAC1B8C4"/>
    <w:rsid w:val="00F92185"/>
    <w:rPr>
      <w:lang w:eastAsia="de-DE"/>
    </w:rPr>
  </w:style>
  <w:style w:type="paragraph" w:customStyle="1" w:styleId="05ABFF8A6EB041DDBBF11A0ACFF2DAE9">
    <w:name w:val="05ABFF8A6EB041DDBBF11A0ACFF2DAE9"/>
    <w:rsid w:val="00F92185"/>
    <w:rPr>
      <w:lang w:eastAsia="de-DE"/>
    </w:rPr>
  </w:style>
  <w:style w:type="paragraph" w:customStyle="1" w:styleId="59DA72025F1A4CA0B9438EAE701FE4B3">
    <w:name w:val="59DA72025F1A4CA0B9438EAE701FE4B3"/>
    <w:rsid w:val="00F92185"/>
    <w:rPr>
      <w:lang w:eastAsia="de-DE"/>
    </w:rPr>
  </w:style>
  <w:style w:type="paragraph" w:customStyle="1" w:styleId="014664E0C74D4CA6813777AF508BDBAD">
    <w:name w:val="014664E0C74D4CA6813777AF508BDBAD"/>
    <w:rsid w:val="00F92185"/>
    <w:rPr>
      <w:lang w:eastAsia="de-DE"/>
    </w:rPr>
  </w:style>
  <w:style w:type="paragraph" w:customStyle="1" w:styleId="3BF65C9A4B494C568EB3E9D4B5D859DE">
    <w:name w:val="3BF65C9A4B494C568EB3E9D4B5D859DE"/>
    <w:rsid w:val="00F92185"/>
    <w:rPr>
      <w:lang w:eastAsia="de-DE"/>
    </w:rPr>
  </w:style>
  <w:style w:type="paragraph" w:customStyle="1" w:styleId="47F5A31099734AF585B37725E733B59B">
    <w:name w:val="47F5A31099734AF585B37725E733B59B"/>
    <w:rsid w:val="00F92185"/>
    <w:rPr>
      <w:lang w:eastAsia="de-DE"/>
    </w:rPr>
  </w:style>
  <w:style w:type="paragraph" w:customStyle="1" w:styleId="2A13AA585C8441B2A30C398D9E4A071D">
    <w:name w:val="2A13AA585C8441B2A30C398D9E4A071D"/>
    <w:rsid w:val="00F92185"/>
    <w:rPr>
      <w:lang w:eastAsia="de-DE"/>
    </w:rPr>
  </w:style>
  <w:style w:type="paragraph" w:customStyle="1" w:styleId="17458441445E4263B2F6E4442A8611AD">
    <w:name w:val="17458441445E4263B2F6E4442A8611AD"/>
    <w:rsid w:val="00F92185"/>
    <w:rPr>
      <w:lang w:eastAsia="de-DE"/>
    </w:rPr>
  </w:style>
  <w:style w:type="paragraph" w:customStyle="1" w:styleId="EB233ADA41194C0BA63D38B4CA70DE95">
    <w:name w:val="EB233ADA41194C0BA63D38B4CA70DE95"/>
    <w:rsid w:val="00F92185"/>
    <w:rPr>
      <w:lang w:eastAsia="de-DE"/>
    </w:rPr>
  </w:style>
  <w:style w:type="paragraph" w:customStyle="1" w:styleId="DB218B9417354426A160E8639ABEFF32">
    <w:name w:val="DB218B9417354426A160E8639ABEFF32"/>
    <w:rsid w:val="00F92185"/>
    <w:rPr>
      <w:lang w:eastAsia="de-DE"/>
    </w:rPr>
  </w:style>
  <w:style w:type="paragraph" w:customStyle="1" w:styleId="ADA9862556FC4E23B72288F50D3A926D">
    <w:name w:val="ADA9862556FC4E23B72288F50D3A926D"/>
    <w:rsid w:val="00F92185"/>
    <w:rPr>
      <w:lang w:eastAsia="de-DE"/>
    </w:rPr>
  </w:style>
  <w:style w:type="paragraph" w:customStyle="1" w:styleId="84AE5289B77D4295A8A15047FDC117FE">
    <w:name w:val="84AE5289B77D4295A8A15047FDC117FE"/>
    <w:rsid w:val="00F92185"/>
    <w:rPr>
      <w:lang w:eastAsia="de-DE"/>
    </w:rPr>
  </w:style>
  <w:style w:type="paragraph" w:customStyle="1" w:styleId="6D0914A7A32B4D88A4DBB0F1C7BDF29A">
    <w:name w:val="6D0914A7A32B4D88A4DBB0F1C7BDF29A"/>
    <w:rsid w:val="00F92185"/>
    <w:rPr>
      <w:lang w:eastAsia="de-DE"/>
    </w:rPr>
  </w:style>
  <w:style w:type="paragraph" w:customStyle="1" w:styleId="B03F612989724436BFEBC14E98D30D15">
    <w:name w:val="B03F612989724436BFEBC14E98D30D15"/>
    <w:rsid w:val="00F92185"/>
    <w:rPr>
      <w:lang w:eastAsia="de-DE"/>
    </w:rPr>
  </w:style>
  <w:style w:type="paragraph" w:customStyle="1" w:styleId="3E09336B3E214E0CBD802CB741D9B917">
    <w:name w:val="3E09336B3E214E0CBD802CB741D9B917"/>
    <w:rsid w:val="00F92185"/>
    <w:rPr>
      <w:lang w:eastAsia="de-DE"/>
    </w:rPr>
  </w:style>
  <w:style w:type="paragraph" w:customStyle="1" w:styleId="0DCA7EF8D8B94FF2B0ADC052494579EB">
    <w:name w:val="0DCA7EF8D8B94FF2B0ADC052494579EB"/>
    <w:rsid w:val="00F92185"/>
    <w:rPr>
      <w:lang w:eastAsia="de-DE"/>
    </w:rPr>
  </w:style>
  <w:style w:type="paragraph" w:customStyle="1" w:styleId="D163D0DF6F934FDB8971D2B512802D4F">
    <w:name w:val="D163D0DF6F934FDB8971D2B512802D4F"/>
    <w:rsid w:val="00F92185"/>
    <w:rPr>
      <w:lang w:eastAsia="de-DE"/>
    </w:rPr>
  </w:style>
  <w:style w:type="paragraph" w:customStyle="1" w:styleId="17F94211FD1E474EB9E88F98A5EC77C8">
    <w:name w:val="17F94211FD1E474EB9E88F98A5EC77C8"/>
    <w:rsid w:val="00F92185"/>
    <w:rPr>
      <w:lang w:eastAsia="de-DE"/>
    </w:rPr>
  </w:style>
  <w:style w:type="paragraph" w:customStyle="1" w:styleId="7552325332BF459EA584A9BA7D311BB1">
    <w:name w:val="7552325332BF459EA584A9BA7D311BB1"/>
    <w:rsid w:val="00F92185"/>
    <w:rPr>
      <w:lang w:eastAsia="de-DE"/>
    </w:rPr>
  </w:style>
  <w:style w:type="paragraph" w:customStyle="1" w:styleId="2C4A2935E2DB4717AE2B174D7BF893D7">
    <w:name w:val="2C4A2935E2DB4717AE2B174D7BF893D7"/>
    <w:rsid w:val="00F92185"/>
    <w:rPr>
      <w:lang w:eastAsia="de-DE"/>
    </w:rPr>
  </w:style>
  <w:style w:type="paragraph" w:customStyle="1" w:styleId="24A50A921EDB44019CE0E4976429AF6E">
    <w:name w:val="24A50A921EDB44019CE0E4976429AF6E"/>
    <w:rsid w:val="00F92185"/>
    <w:rPr>
      <w:lang w:eastAsia="de-DE"/>
    </w:rPr>
  </w:style>
  <w:style w:type="paragraph" w:customStyle="1" w:styleId="E3BA2E2767B4436FAB3752F095918962">
    <w:name w:val="E3BA2E2767B4436FAB3752F095918962"/>
    <w:rsid w:val="00F92185"/>
    <w:rPr>
      <w:lang w:eastAsia="de-DE"/>
    </w:rPr>
  </w:style>
  <w:style w:type="paragraph" w:customStyle="1" w:styleId="183E68BD60A7451FAB5E1E0790B05BD9">
    <w:name w:val="183E68BD60A7451FAB5E1E0790B05BD9"/>
    <w:rsid w:val="00F92185"/>
    <w:rPr>
      <w:lang w:eastAsia="de-DE"/>
    </w:rPr>
  </w:style>
  <w:style w:type="paragraph" w:customStyle="1" w:styleId="D158817BC3EA4FADA7EF9BB7DEA0F4C0">
    <w:name w:val="D158817BC3EA4FADA7EF9BB7DEA0F4C0"/>
    <w:rsid w:val="00F92185"/>
    <w:rPr>
      <w:lang w:eastAsia="de-DE"/>
    </w:rPr>
  </w:style>
  <w:style w:type="paragraph" w:customStyle="1" w:styleId="DB3286C127DB4DD1950FA00334EB3B43">
    <w:name w:val="DB3286C127DB4DD1950FA00334EB3B43"/>
    <w:rsid w:val="00F92185"/>
    <w:rPr>
      <w:lang w:eastAsia="de-DE"/>
    </w:rPr>
  </w:style>
  <w:style w:type="paragraph" w:customStyle="1" w:styleId="BDD5EFB5B7A64FAAA6AB8FB558A47411">
    <w:name w:val="BDD5EFB5B7A64FAAA6AB8FB558A47411"/>
    <w:rsid w:val="00F92185"/>
    <w:rPr>
      <w:lang w:eastAsia="de-DE"/>
    </w:rPr>
  </w:style>
  <w:style w:type="paragraph" w:customStyle="1" w:styleId="8F7BD8F630D14CC8A72E58CF2022459B">
    <w:name w:val="8F7BD8F630D14CC8A72E58CF2022459B"/>
    <w:rsid w:val="00F92185"/>
    <w:rPr>
      <w:lang w:eastAsia="de-DE"/>
    </w:rPr>
  </w:style>
  <w:style w:type="paragraph" w:customStyle="1" w:styleId="7348F44043EE44CB9023E7D001855A61">
    <w:name w:val="7348F44043EE44CB9023E7D001855A61"/>
    <w:rsid w:val="00F92185"/>
    <w:rPr>
      <w:lang w:eastAsia="de-DE"/>
    </w:rPr>
  </w:style>
  <w:style w:type="paragraph" w:customStyle="1" w:styleId="595594961E60471BAFCF97C187D09C22">
    <w:name w:val="595594961E60471BAFCF97C187D09C22"/>
    <w:rsid w:val="00F92185"/>
    <w:rPr>
      <w:lang w:eastAsia="de-DE"/>
    </w:rPr>
  </w:style>
  <w:style w:type="paragraph" w:customStyle="1" w:styleId="AD19625772E949C3B8BF518A6D04C90B">
    <w:name w:val="AD19625772E949C3B8BF518A6D04C90B"/>
    <w:rsid w:val="00F92185"/>
    <w:rPr>
      <w:lang w:eastAsia="de-DE"/>
    </w:rPr>
  </w:style>
  <w:style w:type="paragraph" w:customStyle="1" w:styleId="B2AC245D85B446AC8231C0A387AEEE9F">
    <w:name w:val="B2AC245D85B446AC8231C0A387AEEE9F"/>
    <w:rsid w:val="00F92185"/>
    <w:rPr>
      <w:lang w:eastAsia="de-DE"/>
    </w:rPr>
  </w:style>
  <w:style w:type="paragraph" w:customStyle="1" w:styleId="42A6BE29564842848636EA0005FE0273">
    <w:name w:val="42A6BE29564842848636EA0005FE0273"/>
    <w:rsid w:val="00F92185"/>
    <w:rPr>
      <w:lang w:eastAsia="de-DE"/>
    </w:rPr>
  </w:style>
  <w:style w:type="paragraph" w:customStyle="1" w:styleId="37D4DC114FF44D6782998678516D25AA">
    <w:name w:val="37D4DC114FF44D6782998678516D25AA"/>
    <w:rsid w:val="00F92185"/>
    <w:rPr>
      <w:lang w:eastAsia="de-DE"/>
    </w:rPr>
  </w:style>
  <w:style w:type="paragraph" w:customStyle="1" w:styleId="7D8B29ED7D244B75B055C2F7F323F6E1">
    <w:name w:val="7D8B29ED7D244B75B055C2F7F323F6E1"/>
    <w:rsid w:val="00F92185"/>
    <w:rPr>
      <w:lang w:eastAsia="de-DE"/>
    </w:rPr>
  </w:style>
  <w:style w:type="paragraph" w:customStyle="1" w:styleId="6779BFEF128C412D97D467643A58650B">
    <w:name w:val="6779BFEF128C412D97D467643A58650B"/>
    <w:rsid w:val="00F92185"/>
    <w:rPr>
      <w:lang w:eastAsia="de-DE"/>
    </w:rPr>
  </w:style>
  <w:style w:type="paragraph" w:customStyle="1" w:styleId="F66CE42D6AFE44B6AB5B34042D2C42E0">
    <w:name w:val="F66CE42D6AFE44B6AB5B34042D2C42E0"/>
    <w:rsid w:val="00F92185"/>
    <w:rPr>
      <w:lang w:eastAsia="de-DE"/>
    </w:rPr>
  </w:style>
  <w:style w:type="paragraph" w:customStyle="1" w:styleId="3666290DADC24C21A6C487B10D9188E4">
    <w:name w:val="3666290DADC24C21A6C487B10D9188E4"/>
    <w:rsid w:val="00F92185"/>
    <w:rPr>
      <w:lang w:eastAsia="de-DE"/>
    </w:rPr>
  </w:style>
  <w:style w:type="paragraph" w:customStyle="1" w:styleId="E58B34D8485F46CAA91F0DBF347A913F">
    <w:name w:val="E58B34D8485F46CAA91F0DBF347A913F"/>
    <w:rsid w:val="00F92185"/>
    <w:rPr>
      <w:lang w:eastAsia="de-DE"/>
    </w:rPr>
  </w:style>
  <w:style w:type="paragraph" w:customStyle="1" w:styleId="AA9E2EA980CC464296FA3B219B97D696">
    <w:name w:val="AA9E2EA980CC464296FA3B219B97D696"/>
    <w:rsid w:val="00F92185"/>
    <w:rPr>
      <w:lang w:eastAsia="de-DE"/>
    </w:rPr>
  </w:style>
  <w:style w:type="paragraph" w:customStyle="1" w:styleId="3FD8501F5A544E9BA624FD89C508A335">
    <w:name w:val="3FD8501F5A544E9BA624FD89C508A335"/>
    <w:rsid w:val="00F92185"/>
    <w:rPr>
      <w:lang w:eastAsia="de-DE"/>
    </w:rPr>
  </w:style>
  <w:style w:type="paragraph" w:customStyle="1" w:styleId="60F86E0F366F4CC8BE46D9B10C295562">
    <w:name w:val="60F86E0F366F4CC8BE46D9B10C295562"/>
    <w:rsid w:val="008F132A"/>
    <w:rPr>
      <w:lang w:eastAsia="de-DE"/>
    </w:rPr>
  </w:style>
  <w:style w:type="paragraph" w:customStyle="1" w:styleId="28F636FE76EB4C5991BFAA83F276FD9E">
    <w:name w:val="28F636FE76EB4C5991BFAA83F276FD9E"/>
    <w:rsid w:val="007200C1"/>
    <w:rPr>
      <w:lang w:eastAsia="de-DE"/>
    </w:rPr>
  </w:style>
  <w:style w:type="paragraph" w:customStyle="1" w:styleId="D0159667DDCB4B9EB149D61F5CEC63E4">
    <w:name w:val="D0159667DDCB4B9EB149D61F5CEC63E4"/>
    <w:rsid w:val="007200C1"/>
    <w:rPr>
      <w:lang w:eastAsia="de-DE"/>
    </w:rPr>
  </w:style>
  <w:style w:type="paragraph" w:customStyle="1" w:styleId="B604185595DE40CD9BDFECE0B212F6A0">
    <w:name w:val="B604185595DE40CD9BDFECE0B212F6A0"/>
    <w:rsid w:val="007200C1"/>
    <w:rPr>
      <w:lang w:eastAsia="de-DE"/>
    </w:rPr>
  </w:style>
  <w:style w:type="paragraph" w:customStyle="1" w:styleId="258B17FE00764EA8A3D150B9455C930B">
    <w:name w:val="258B17FE00764EA8A3D150B9455C930B"/>
    <w:rsid w:val="007200C1"/>
    <w:rPr>
      <w:lang w:eastAsia="de-DE"/>
    </w:rPr>
  </w:style>
  <w:style w:type="paragraph" w:customStyle="1" w:styleId="A1ED5804A46D4113A69EC42511FB0DAA">
    <w:name w:val="A1ED5804A46D4113A69EC42511FB0DAA"/>
    <w:rsid w:val="007200C1"/>
    <w:rPr>
      <w:lang w:eastAsia="de-DE"/>
    </w:rPr>
  </w:style>
  <w:style w:type="paragraph" w:customStyle="1" w:styleId="65661AA9F7A744C2AD059842AD8E6FA1">
    <w:name w:val="65661AA9F7A744C2AD059842AD8E6FA1"/>
    <w:rsid w:val="007200C1"/>
    <w:rPr>
      <w:lang w:eastAsia="de-DE"/>
    </w:rPr>
  </w:style>
  <w:style w:type="paragraph" w:customStyle="1" w:styleId="5233AD7342D44D51BAE1A237445D416C">
    <w:name w:val="5233AD7342D44D51BAE1A237445D416C"/>
    <w:rsid w:val="007200C1"/>
    <w:rPr>
      <w:lang w:eastAsia="de-DE"/>
    </w:rPr>
  </w:style>
  <w:style w:type="paragraph" w:customStyle="1" w:styleId="46A92BBCEC264DCF9BA9CFF18CA3C649">
    <w:name w:val="46A92BBCEC264DCF9BA9CFF18CA3C649"/>
    <w:rsid w:val="007200C1"/>
    <w:rPr>
      <w:lang w:eastAsia="de-DE"/>
    </w:rPr>
  </w:style>
  <w:style w:type="paragraph" w:customStyle="1" w:styleId="C5B9501297A1449091B56F38A2E880BE">
    <w:name w:val="C5B9501297A1449091B56F38A2E880BE"/>
    <w:rsid w:val="007200C1"/>
    <w:rPr>
      <w:lang w:eastAsia="de-DE"/>
    </w:rPr>
  </w:style>
  <w:style w:type="paragraph" w:customStyle="1" w:styleId="3D6ABF00DB784D10B814A2B34BBFC1BB">
    <w:name w:val="3D6ABF00DB784D10B814A2B34BBFC1BB"/>
    <w:rsid w:val="007200C1"/>
    <w:rPr>
      <w:lang w:eastAsia="de-DE"/>
    </w:rPr>
  </w:style>
  <w:style w:type="paragraph" w:customStyle="1" w:styleId="602E90C7B58A46F9BEC610E3656D2324">
    <w:name w:val="602E90C7B58A46F9BEC610E3656D2324"/>
    <w:rsid w:val="007200C1"/>
    <w:rPr>
      <w:lang w:eastAsia="de-DE"/>
    </w:rPr>
  </w:style>
  <w:style w:type="paragraph" w:customStyle="1" w:styleId="F673B8954CA84DE284F6AF4798EF598E">
    <w:name w:val="F673B8954CA84DE284F6AF4798EF598E"/>
    <w:rsid w:val="007200C1"/>
    <w:rPr>
      <w:lang w:eastAsia="de-DE"/>
    </w:rPr>
  </w:style>
  <w:style w:type="paragraph" w:customStyle="1" w:styleId="E2E1C7A4E2F54CCF94E8D2649F57A489">
    <w:name w:val="E2E1C7A4E2F54CCF94E8D2649F57A489"/>
    <w:rsid w:val="007200C1"/>
    <w:rPr>
      <w:lang w:eastAsia="de-DE"/>
    </w:rPr>
  </w:style>
  <w:style w:type="paragraph" w:customStyle="1" w:styleId="585B4DEAA84A450E81F810550224FDFF">
    <w:name w:val="585B4DEAA84A450E81F810550224FDFF"/>
    <w:rsid w:val="007200C1"/>
    <w:rPr>
      <w:lang w:eastAsia="de-DE"/>
    </w:rPr>
  </w:style>
  <w:style w:type="paragraph" w:customStyle="1" w:styleId="3A0E1C401CFB458C9FA726307765F6E3">
    <w:name w:val="3A0E1C401CFB458C9FA726307765F6E3"/>
    <w:rsid w:val="007200C1"/>
    <w:rPr>
      <w:lang w:eastAsia="de-DE"/>
    </w:rPr>
  </w:style>
  <w:style w:type="paragraph" w:customStyle="1" w:styleId="9A6F1C22ED7E4DDB8D11F0E80D67EB07">
    <w:name w:val="9A6F1C22ED7E4DDB8D11F0E80D67EB07"/>
    <w:rsid w:val="007200C1"/>
    <w:rPr>
      <w:lang w:eastAsia="de-DE"/>
    </w:rPr>
  </w:style>
  <w:style w:type="paragraph" w:customStyle="1" w:styleId="F1CD9F40972D4039BCBA377B3BFC492E">
    <w:name w:val="F1CD9F40972D4039BCBA377B3BFC492E"/>
    <w:rsid w:val="007200C1"/>
    <w:rPr>
      <w:lang w:eastAsia="de-DE"/>
    </w:rPr>
  </w:style>
  <w:style w:type="paragraph" w:customStyle="1" w:styleId="B5AACE68ECC04661828076A40257003F">
    <w:name w:val="B5AACE68ECC04661828076A40257003F"/>
    <w:rsid w:val="007200C1"/>
    <w:rPr>
      <w:lang w:eastAsia="de-DE"/>
    </w:rPr>
  </w:style>
  <w:style w:type="paragraph" w:customStyle="1" w:styleId="F27C71ED1457499DA5B737F57F24FCAE">
    <w:name w:val="F27C71ED1457499DA5B737F57F24FCAE"/>
    <w:rsid w:val="007200C1"/>
    <w:rPr>
      <w:lang w:eastAsia="de-DE"/>
    </w:rPr>
  </w:style>
  <w:style w:type="paragraph" w:customStyle="1" w:styleId="5925234DEA4D4F49A2591E77917AF612">
    <w:name w:val="5925234DEA4D4F49A2591E77917AF612"/>
    <w:rsid w:val="007200C1"/>
    <w:rPr>
      <w:lang w:eastAsia="de-DE"/>
    </w:rPr>
  </w:style>
  <w:style w:type="paragraph" w:customStyle="1" w:styleId="DF6AA9CCC42B4BD4866AF5B71DA7104D">
    <w:name w:val="DF6AA9CCC42B4BD4866AF5B71DA7104D"/>
    <w:rsid w:val="007200C1"/>
    <w:rPr>
      <w:lang w:eastAsia="de-DE"/>
    </w:rPr>
  </w:style>
  <w:style w:type="paragraph" w:customStyle="1" w:styleId="03E3A11044974FE0B12663EC5056F09F">
    <w:name w:val="03E3A11044974FE0B12663EC5056F09F"/>
    <w:rsid w:val="007200C1"/>
    <w:rPr>
      <w:lang w:eastAsia="de-DE"/>
    </w:rPr>
  </w:style>
  <w:style w:type="paragraph" w:customStyle="1" w:styleId="09A1044F73FE49A2B794C1ED6138D13C">
    <w:name w:val="09A1044F73FE49A2B794C1ED6138D13C"/>
    <w:rsid w:val="007200C1"/>
    <w:rPr>
      <w:lang w:eastAsia="de-DE"/>
    </w:rPr>
  </w:style>
  <w:style w:type="paragraph" w:customStyle="1" w:styleId="238057FEA4444BC4892117F68FA0827F">
    <w:name w:val="238057FEA4444BC4892117F68FA0827F"/>
    <w:rsid w:val="007200C1"/>
    <w:rPr>
      <w:lang w:eastAsia="de-DE"/>
    </w:rPr>
  </w:style>
  <w:style w:type="paragraph" w:customStyle="1" w:styleId="27A7522BC7A24799BADB18DBFD17336B">
    <w:name w:val="27A7522BC7A24799BADB18DBFD17336B"/>
    <w:rsid w:val="007200C1"/>
    <w:rPr>
      <w:lang w:eastAsia="de-DE"/>
    </w:rPr>
  </w:style>
  <w:style w:type="paragraph" w:customStyle="1" w:styleId="B1704669204D45CAA0CF88B9A3D4EF21">
    <w:name w:val="B1704669204D45CAA0CF88B9A3D4EF21"/>
    <w:rsid w:val="007200C1"/>
    <w:rPr>
      <w:lang w:eastAsia="de-DE"/>
    </w:rPr>
  </w:style>
  <w:style w:type="paragraph" w:customStyle="1" w:styleId="53F2613FBCAC44F3A45014FBD329B8EC">
    <w:name w:val="53F2613FBCAC44F3A45014FBD329B8EC"/>
    <w:rsid w:val="007200C1"/>
    <w:rPr>
      <w:lang w:eastAsia="de-DE"/>
    </w:rPr>
  </w:style>
  <w:style w:type="paragraph" w:customStyle="1" w:styleId="A6F2A2EC5A354800AEB650565BFDF553">
    <w:name w:val="A6F2A2EC5A354800AEB650565BFDF553"/>
    <w:rsid w:val="007200C1"/>
    <w:rPr>
      <w:lang w:eastAsia="de-DE"/>
    </w:rPr>
  </w:style>
  <w:style w:type="paragraph" w:customStyle="1" w:styleId="97655816C4A44E14950B0575A7226857">
    <w:name w:val="97655816C4A44E14950B0575A7226857"/>
    <w:rsid w:val="007200C1"/>
    <w:rPr>
      <w:lang w:eastAsia="de-DE"/>
    </w:rPr>
  </w:style>
  <w:style w:type="paragraph" w:customStyle="1" w:styleId="0F18899C524E4F3E8887A04575AE3199">
    <w:name w:val="0F18899C524E4F3E8887A04575AE3199"/>
    <w:rsid w:val="007200C1"/>
    <w:rPr>
      <w:lang w:eastAsia="de-DE"/>
    </w:rPr>
  </w:style>
  <w:style w:type="paragraph" w:customStyle="1" w:styleId="B66836C59F1F4646ADB409025EB22CD0">
    <w:name w:val="B66836C59F1F4646ADB409025EB22CD0"/>
    <w:rsid w:val="007200C1"/>
    <w:rPr>
      <w:lang w:eastAsia="de-DE"/>
    </w:rPr>
  </w:style>
  <w:style w:type="paragraph" w:customStyle="1" w:styleId="61A9B7A3A4004F308B3AA67DD47FF16E">
    <w:name w:val="61A9B7A3A4004F308B3AA67DD47FF16E"/>
    <w:rsid w:val="007200C1"/>
    <w:rPr>
      <w:lang w:eastAsia="de-DE"/>
    </w:rPr>
  </w:style>
  <w:style w:type="paragraph" w:customStyle="1" w:styleId="D03436EB3728499AA2BA2362F8C0D05A">
    <w:name w:val="D03436EB3728499AA2BA2362F8C0D05A"/>
    <w:rsid w:val="007200C1"/>
    <w:rPr>
      <w:lang w:eastAsia="de-DE"/>
    </w:rPr>
  </w:style>
  <w:style w:type="paragraph" w:customStyle="1" w:styleId="5F1108C73EFE4DFCB1CDF77863D9EF16">
    <w:name w:val="5F1108C73EFE4DFCB1CDF77863D9EF16"/>
    <w:rsid w:val="007200C1"/>
    <w:rPr>
      <w:lang w:eastAsia="de-DE"/>
    </w:rPr>
  </w:style>
  <w:style w:type="paragraph" w:customStyle="1" w:styleId="E5803DD7363741AF94C41E910EB781CA">
    <w:name w:val="E5803DD7363741AF94C41E910EB781CA"/>
    <w:rsid w:val="007200C1"/>
    <w:rPr>
      <w:lang w:eastAsia="de-DE"/>
    </w:rPr>
  </w:style>
  <w:style w:type="paragraph" w:customStyle="1" w:styleId="71F5D5B3DBF547AAB59D20FF4FCF8E1D">
    <w:name w:val="71F5D5B3DBF547AAB59D20FF4FCF8E1D"/>
    <w:rsid w:val="007200C1"/>
    <w:rPr>
      <w:lang w:eastAsia="de-DE"/>
    </w:rPr>
  </w:style>
  <w:style w:type="paragraph" w:customStyle="1" w:styleId="F5BFD9B206C54DBD92D97037DB685EC2">
    <w:name w:val="F5BFD9B206C54DBD92D97037DB685EC2"/>
    <w:rsid w:val="007200C1"/>
    <w:rPr>
      <w:lang w:eastAsia="de-DE"/>
    </w:rPr>
  </w:style>
  <w:style w:type="paragraph" w:customStyle="1" w:styleId="2B7B456482F64650B0B49D004F176C77">
    <w:name w:val="2B7B456482F64650B0B49D004F176C77"/>
    <w:rsid w:val="007200C1"/>
    <w:rPr>
      <w:lang w:eastAsia="de-DE"/>
    </w:rPr>
  </w:style>
  <w:style w:type="paragraph" w:customStyle="1" w:styleId="5DC648D496C747CAB22F1DD6241E2F5C">
    <w:name w:val="5DC648D496C747CAB22F1DD6241E2F5C"/>
    <w:rsid w:val="007200C1"/>
    <w:rPr>
      <w:lang w:eastAsia="de-DE"/>
    </w:rPr>
  </w:style>
  <w:style w:type="paragraph" w:customStyle="1" w:styleId="B4BBB7ABC8D844A0A8CB634DCCC8C7F2">
    <w:name w:val="B4BBB7ABC8D844A0A8CB634DCCC8C7F2"/>
    <w:rsid w:val="007200C1"/>
    <w:rPr>
      <w:lang w:eastAsia="de-DE"/>
    </w:rPr>
  </w:style>
  <w:style w:type="paragraph" w:customStyle="1" w:styleId="2556769FDE2C45CD94B2C528332D9C03">
    <w:name w:val="2556769FDE2C45CD94B2C528332D9C03"/>
    <w:rsid w:val="007200C1"/>
    <w:rPr>
      <w:lang w:eastAsia="de-DE"/>
    </w:rPr>
  </w:style>
  <w:style w:type="paragraph" w:customStyle="1" w:styleId="F6823EA1D31E43CAA67C72AA6B1B9A1C">
    <w:name w:val="F6823EA1D31E43CAA67C72AA6B1B9A1C"/>
    <w:rsid w:val="007200C1"/>
    <w:rPr>
      <w:lang w:eastAsia="de-DE"/>
    </w:rPr>
  </w:style>
  <w:style w:type="paragraph" w:customStyle="1" w:styleId="CE55AEACDF1B47879E45D6B5C8AA3F49">
    <w:name w:val="CE55AEACDF1B47879E45D6B5C8AA3F49"/>
    <w:rsid w:val="007200C1"/>
    <w:rPr>
      <w:lang w:eastAsia="de-DE"/>
    </w:rPr>
  </w:style>
  <w:style w:type="paragraph" w:customStyle="1" w:styleId="EF2FC0CF82A644ACABBA81524BADAADB">
    <w:name w:val="EF2FC0CF82A644ACABBA81524BADAADB"/>
    <w:rsid w:val="007200C1"/>
    <w:rPr>
      <w:lang w:eastAsia="de-DE"/>
    </w:rPr>
  </w:style>
  <w:style w:type="paragraph" w:customStyle="1" w:styleId="DC16A07497EB45529AF84CDE2E810ABE">
    <w:name w:val="DC16A07497EB45529AF84CDE2E810ABE"/>
    <w:rsid w:val="007200C1"/>
    <w:rPr>
      <w:lang w:eastAsia="de-DE"/>
    </w:rPr>
  </w:style>
  <w:style w:type="paragraph" w:customStyle="1" w:styleId="B5D2E80482A845069B123EB87852C5E9">
    <w:name w:val="B5D2E80482A845069B123EB87852C5E9"/>
    <w:rsid w:val="007200C1"/>
    <w:rPr>
      <w:lang w:eastAsia="de-DE"/>
    </w:rPr>
  </w:style>
  <w:style w:type="paragraph" w:customStyle="1" w:styleId="180AB4183F194644B56FD6A19F144A10">
    <w:name w:val="180AB4183F194644B56FD6A19F144A10"/>
    <w:rsid w:val="007200C1"/>
    <w:rPr>
      <w:lang w:eastAsia="de-DE"/>
    </w:rPr>
  </w:style>
  <w:style w:type="paragraph" w:customStyle="1" w:styleId="A68D7B565DF640DD853E0756FA954DC3">
    <w:name w:val="A68D7B565DF640DD853E0756FA954DC3"/>
    <w:rsid w:val="007200C1"/>
    <w:rPr>
      <w:lang w:eastAsia="de-DE"/>
    </w:rPr>
  </w:style>
  <w:style w:type="paragraph" w:customStyle="1" w:styleId="4BCF3B76BECE47F8A323130AD82CDD10">
    <w:name w:val="4BCF3B76BECE47F8A323130AD82CDD10"/>
    <w:rsid w:val="007200C1"/>
    <w:rPr>
      <w:lang w:eastAsia="de-DE"/>
    </w:rPr>
  </w:style>
  <w:style w:type="paragraph" w:customStyle="1" w:styleId="45F52855614F4D369CCB7A41A6262988">
    <w:name w:val="45F52855614F4D369CCB7A41A6262988"/>
    <w:rsid w:val="007200C1"/>
    <w:rPr>
      <w:lang w:eastAsia="de-DE"/>
    </w:rPr>
  </w:style>
  <w:style w:type="paragraph" w:customStyle="1" w:styleId="9AE1FAAFCF55430EADFF6427AF65EA4A">
    <w:name w:val="9AE1FAAFCF55430EADFF6427AF65EA4A"/>
    <w:rsid w:val="007200C1"/>
    <w:rPr>
      <w:lang w:eastAsia="de-DE"/>
    </w:rPr>
  </w:style>
  <w:style w:type="paragraph" w:customStyle="1" w:styleId="5041E0BF811D45B49F4B547764B0939E">
    <w:name w:val="5041E0BF811D45B49F4B547764B0939E"/>
    <w:rsid w:val="007200C1"/>
    <w:rPr>
      <w:lang w:eastAsia="de-DE"/>
    </w:rPr>
  </w:style>
  <w:style w:type="paragraph" w:customStyle="1" w:styleId="D372F7202F07440E99EA4645CB70147A">
    <w:name w:val="D372F7202F07440E99EA4645CB70147A"/>
    <w:rsid w:val="007200C1"/>
    <w:rPr>
      <w:lang w:eastAsia="de-DE"/>
    </w:rPr>
  </w:style>
  <w:style w:type="paragraph" w:customStyle="1" w:styleId="2C87BFF84A2D4292B904AC1237AB72BE">
    <w:name w:val="2C87BFF84A2D4292B904AC1237AB72BE"/>
    <w:rsid w:val="007200C1"/>
    <w:rPr>
      <w:lang w:eastAsia="de-DE"/>
    </w:rPr>
  </w:style>
  <w:style w:type="paragraph" w:customStyle="1" w:styleId="C8092106BF5E487784D45AC074FAB3F1">
    <w:name w:val="C8092106BF5E487784D45AC074FAB3F1"/>
    <w:rsid w:val="007200C1"/>
    <w:rPr>
      <w:lang w:eastAsia="de-DE"/>
    </w:rPr>
  </w:style>
  <w:style w:type="paragraph" w:customStyle="1" w:styleId="E4FFCCB217604E218C2FAAE68D97E75F">
    <w:name w:val="E4FFCCB217604E218C2FAAE68D97E75F"/>
    <w:rsid w:val="007200C1"/>
    <w:rPr>
      <w:lang w:eastAsia="de-DE"/>
    </w:rPr>
  </w:style>
  <w:style w:type="paragraph" w:customStyle="1" w:styleId="5E2A5CFC222C43A58EC7D051E3FE3EA6">
    <w:name w:val="5E2A5CFC222C43A58EC7D051E3FE3EA6"/>
    <w:rsid w:val="007200C1"/>
    <w:rPr>
      <w:lang w:eastAsia="de-DE"/>
    </w:rPr>
  </w:style>
  <w:style w:type="paragraph" w:customStyle="1" w:styleId="FBCECB7014BD4EC2ADB3243F77DDA052">
    <w:name w:val="FBCECB7014BD4EC2ADB3243F77DDA052"/>
    <w:rsid w:val="007200C1"/>
    <w:rPr>
      <w:lang w:eastAsia="de-DE"/>
    </w:rPr>
  </w:style>
  <w:style w:type="paragraph" w:customStyle="1" w:styleId="10BF3BC8B408463FA011C86A4A7DCF30">
    <w:name w:val="10BF3BC8B408463FA011C86A4A7DCF30"/>
    <w:rsid w:val="007200C1"/>
    <w:rPr>
      <w:lang w:eastAsia="de-DE"/>
    </w:rPr>
  </w:style>
  <w:style w:type="paragraph" w:customStyle="1" w:styleId="072E45C4747E4BC89B6B6127904AABB6">
    <w:name w:val="072E45C4747E4BC89B6B6127904AABB6"/>
    <w:rsid w:val="007200C1"/>
    <w:rPr>
      <w:lang w:eastAsia="de-DE"/>
    </w:rPr>
  </w:style>
  <w:style w:type="paragraph" w:customStyle="1" w:styleId="98BB797C0AB44DFF83B035775FD990A5">
    <w:name w:val="98BB797C0AB44DFF83B035775FD990A5"/>
    <w:rsid w:val="007200C1"/>
    <w:rPr>
      <w:lang w:eastAsia="de-DE"/>
    </w:rPr>
  </w:style>
  <w:style w:type="paragraph" w:customStyle="1" w:styleId="589291011F814225B2E37D3566E18536">
    <w:name w:val="589291011F814225B2E37D3566E18536"/>
    <w:rsid w:val="007200C1"/>
    <w:rPr>
      <w:lang w:eastAsia="de-DE"/>
    </w:rPr>
  </w:style>
  <w:style w:type="paragraph" w:customStyle="1" w:styleId="F06494F639D24DEFB0967CDBFF0D1ECD">
    <w:name w:val="F06494F639D24DEFB0967CDBFF0D1ECD"/>
    <w:rsid w:val="007200C1"/>
    <w:rPr>
      <w:lang w:eastAsia="de-DE"/>
    </w:rPr>
  </w:style>
  <w:style w:type="paragraph" w:customStyle="1" w:styleId="E16544B3DBC84B40A1BDBD9AA48C7AC7">
    <w:name w:val="E16544B3DBC84B40A1BDBD9AA48C7AC7"/>
    <w:rsid w:val="007200C1"/>
    <w:rPr>
      <w:lang w:eastAsia="de-DE"/>
    </w:rPr>
  </w:style>
  <w:style w:type="paragraph" w:customStyle="1" w:styleId="CE01D6920BC74165AB95F3B7E150EDBF">
    <w:name w:val="CE01D6920BC74165AB95F3B7E150EDBF"/>
    <w:rsid w:val="007200C1"/>
    <w:rPr>
      <w:lang w:eastAsia="de-DE"/>
    </w:rPr>
  </w:style>
  <w:style w:type="paragraph" w:customStyle="1" w:styleId="42AE1923FC1F43CB956C5C075E6370C4">
    <w:name w:val="42AE1923FC1F43CB956C5C075E6370C4"/>
    <w:rsid w:val="007200C1"/>
    <w:rPr>
      <w:lang w:eastAsia="de-DE"/>
    </w:rPr>
  </w:style>
  <w:style w:type="paragraph" w:customStyle="1" w:styleId="691420BD11C54BB980B977E22E91F002">
    <w:name w:val="691420BD11C54BB980B977E22E91F002"/>
    <w:rsid w:val="007200C1"/>
    <w:rPr>
      <w:lang w:eastAsia="de-DE"/>
    </w:rPr>
  </w:style>
  <w:style w:type="paragraph" w:customStyle="1" w:styleId="ABF06DE67D614F888C0C0C2F0F8B5EDD">
    <w:name w:val="ABF06DE67D614F888C0C0C2F0F8B5EDD"/>
    <w:rsid w:val="007200C1"/>
    <w:rPr>
      <w:lang w:eastAsia="de-DE"/>
    </w:rPr>
  </w:style>
  <w:style w:type="paragraph" w:customStyle="1" w:styleId="792F27B7A18E4504BF750074D49E5753">
    <w:name w:val="792F27B7A18E4504BF750074D49E5753"/>
    <w:rsid w:val="007200C1"/>
    <w:rPr>
      <w:lang w:eastAsia="de-DE"/>
    </w:rPr>
  </w:style>
  <w:style w:type="paragraph" w:customStyle="1" w:styleId="26CAF59438AC4C94BD37A6B2E7234E22">
    <w:name w:val="26CAF59438AC4C94BD37A6B2E7234E22"/>
    <w:rsid w:val="007200C1"/>
    <w:rPr>
      <w:lang w:eastAsia="de-DE"/>
    </w:rPr>
  </w:style>
  <w:style w:type="paragraph" w:customStyle="1" w:styleId="51E671589882457C9F5C438A49A4314F">
    <w:name w:val="51E671589882457C9F5C438A49A4314F"/>
    <w:rsid w:val="007200C1"/>
    <w:rPr>
      <w:lang w:eastAsia="de-DE"/>
    </w:rPr>
  </w:style>
  <w:style w:type="paragraph" w:customStyle="1" w:styleId="98BA9A25B5D24E13929987C61602CC09">
    <w:name w:val="98BA9A25B5D24E13929987C61602CC09"/>
    <w:rsid w:val="007200C1"/>
    <w:rPr>
      <w:lang w:eastAsia="de-DE"/>
    </w:rPr>
  </w:style>
  <w:style w:type="paragraph" w:customStyle="1" w:styleId="ACFD14264874446F84341E26F01360D9">
    <w:name w:val="ACFD14264874446F84341E26F01360D9"/>
    <w:rsid w:val="007200C1"/>
    <w:rPr>
      <w:lang w:eastAsia="de-DE"/>
    </w:rPr>
  </w:style>
  <w:style w:type="paragraph" w:customStyle="1" w:styleId="EC95AB801B314752ADBFEC12759665DF">
    <w:name w:val="EC95AB801B314752ADBFEC12759665DF"/>
    <w:rsid w:val="007200C1"/>
    <w:rPr>
      <w:lang w:eastAsia="de-DE"/>
    </w:rPr>
  </w:style>
  <w:style w:type="paragraph" w:customStyle="1" w:styleId="7AA4EF09C2A349499C82A87B6A85C1A0">
    <w:name w:val="7AA4EF09C2A349499C82A87B6A85C1A0"/>
    <w:rsid w:val="007200C1"/>
    <w:rPr>
      <w:lang w:eastAsia="de-DE"/>
    </w:rPr>
  </w:style>
  <w:style w:type="paragraph" w:customStyle="1" w:styleId="9A09793F80824BA6BC3B89F7AB4327CE">
    <w:name w:val="9A09793F80824BA6BC3B89F7AB4327CE"/>
    <w:rsid w:val="007200C1"/>
    <w:rPr>
      <w:lang w:eastAsia="de-DE"/>
    </w:rPr>
  </w:style>
  <w:style w:type="paragraph" w:customStyle="1" w:styleId="C040B64878F04C68B309C5B98CC65857">
    <w:name w:val="C040B64878F04C68B309C5B98CC65857"/>
    <w:rsid w:val="007200C1"/>
    <w:rPr>
      <w:lang w:eastAsia="de-DE"/>
    </w:rPr>
  </w:style>
  <w:style w:type="paragraph" w:customStyle="1" w:styleId="44836FFB288C4DF2AE57AE93D75109AB">
    <w:name w:val="44836FFB288C4DF2AE57AE93D75109AB"/>
    <w:rsid w:val="007200C1"/>
    <w:rPr>
      <w:lang w:eastAsia="de-DE"/>
    </w:rPr>
  </w:style>
  <w:style w:type="paragraph" w:customStyle="1" w:styleId="00B8FA5BE5284FF2A0C52CF6D5CE7782">
    <w:name w:val="00B8FA5BE5284FF2A0C52CF6D5CE7782"/>
    <w:rsid w:val="007200C1"/>
    <w:rPr>
      <w:lang w:eastAsia="de-DE"/>
    </w:rPr>
  </w:style>
  <w:style w:type="paragraph" w:customStyle="1" w:styleId="05D47A30657743E89DF52BA8A42C30F8">
    <w:name w:val="05D47A30657743E89DF52BA8A42C30F8"/>
    <w:rsid w:val="007200C1"/>
    <w:rPr>
      <w:lang w:eastAsia="de-DE"/>
    </w:rPr>
  </w:style>
  <w:style w:type="paragraph" w:customStyle="1" w:styleId="8609A3675A7C422689240BEBEBB56155">
    <w:name w:val="8609A3675A7C422689240BEBEBB56155"/>
    <w:rsid w:val="007200C1"/>
    <w:rPr>
      <w:lang w:eastAsia="de-DE"/>
    </w:rPr>
  </w:style>
  <w:style w:type="paragraph" w:customStyle="1" w:styleId="E3A8399B7D20453FAD48579D2938EBB6">
    <w:name w:val="E3A8399B7D20453FAD48579D2938EBB6"/>
    <w:rsid w:val="007200C1"/>
    <w:rPr>
      <w:lang w:eastAsia="de-DE"/>
    </w:rPr>
  </w:style>
  <w:style w:type="paragraph" w:customStyle="1" w:styleId="7DA1960004EC471EB69932915309219D">
    <w:name w:val="7DA1960004EC471EB69932915309219D"/>
    <w:rsid w:val="007200C1"/>
    <w:rPr>
      <w:lang w:eastAsia="de-DE"/>
    </w:rPr>
  </w:style>
  <w:style w:type="paragraph" w:customStyle="1" w:styleId="103956D0F6044998AD897C52ABC4B609">
    <w:name w:val="103956D0F6044998AD897C52ABC4B609"/>
    <w:rsid w:val="007200C1"/>
    <w:rPr>
      <w:lang w:eastAsia="de-DE"/>
    </w:rPr>
  </w:style>
  <w:style w:type="paragraph" w:customStyle="1" w:styleId="498AE822AD0B4AE78CC6366990546685">
    <w:name w:val="498AE822AD0B4AE78CC6366990546685"/>
    <w:rsid w:val="007200C1"/>
    <w:rPr>
      <w:lang w:eastAsia="de-DE"/>
    </w:rPr>
  </w:style>
  <w:style w:type="paragraph" w:customStyle="1" w:styleId="DD31EBAE7D4D4930B3848A1BFA43E15A">
    <w:name w:val="DD31EBAE7D4D4930B3848A1BFA43E15A"/>
    <w:rsid w:val="007200C1"/>
    <w:rPr>
      <w:lang w:eastAsia="de-DE"/>
    </w:rPr>
  </w:style>
  <w:style w:type="paragraph" w:customStyle="1" w:styleId="9D7A3788B0294E439EFC5E0FFBB25981">
    <w:name w:val="9D7A3788B0294E439EFC5E0FFBB25981"/>
    <w:rsid w:val="007200C1"/>
    <w:rPr>
      <w:lang w:eastAsia="de-DE"/>
    </w:rPr>
  </w:style>
  <w:style w:type="paragraph" w:customStyle="1" w:styleId="B549D0C9478A47E5AA28EB7947EB802C">
    <w:name w:val="B549D0C9478A47E5AA28EB7947EB802C"/>
    <w:rsid w:val="007200C1"/>
    <w:rPr>
      <w:lang w:eastAsia="de-DE"/>
    </w:rPr>
  </w:style>
  <w:style w:type="paragraph" w:customStyle="1" w:styleId="3334314B36DD46BD96E1C5902265EC4C">
    <w:name w:val="3334314B36DD46BD96E1C5902265EC4C"/>
    <w:rsid w:val="007200C1"/>
    <w:rPr>
      <w:lang w:eastAsia="de-DE"/>
    </w:rPr>
  </w:style>
  <w:style w:type="paragraph" w:customStyle="1" w:styleId="384A5CCBD58D463086D84B3668F34058">
    <w:name w:val="384A5CCBD58D463086D84B3668F34058"/>
    <w:rsid w:val="007200C1"/>
    <w:rPr>
      <w:lang w:eastAsia="de-DE"/>
    </w:rPr>
  </w:style>
  <w:style w:type="paragraph" w:customStyle="1" w:styleId="C203B41B8CFB4B7C96C2E148CF048FBC">
    <w:name w:val="C203B41B8CFB4B7C96C2E148CF048FBC"/>
    <w:rsid w:val="007200C1"/>
    <w:rPr>
      <w:lang w:eastAsia="de-DE"/>
    </w:rPr>
  </w:style>
  <w:style w:type="paragraph" w:customStyle="1" w:styleId="ACE5DD901C614C32923CE34D9701E99A">
    <w:name w:val="ACE5DD901C614C32923CE34D9701E99A"/>
    <w:rsid w:val="007200C1"/>
    <w:rPr>
      <w:lang w:eastAsia="de-DE"/>
    </w:rPr>
  </w:style>
  <w:style w:type="paragraph" w:customStyle="1" w:styleId="75DA9ACEBAB64E2B96526B62090D8330">
    <w:name w:val="75DA9ACEBAB64E2B96526B62090D8330"/>
    <w:rsid w:val="007200C1"/>
    <w:rPr>
      <w:lang w:eastAsia="de-DE"/>
    </w:rPr>
  </w:style>
  <w:style w:type="paragraph" w:customStyle="1" w:styleId="759D488DB163418FA468FABBEBEF1A60">
    <w:name w:val="759D488DB163418FA468FABBEBEF1A60"/>
    <w:rsid w:val="007200C1"/>
    <w:rPr>
      <w:lang w:eastAsia="de-DE"/>
    </w:rPr>
  </w:style>
  <w:style w:type="paragraph" w:customStyle="1" w:styleId="787219DEA8D24F3CA7C61A37F118B8CE">
    <w:name w:val="787219DEA8D24F3CA7C61A37F118B8CE"/>
    <w:rsid w:val="007200C1"/>
    <w:rPr>
      <w:lang w:eastAsia="de-DE"/>
    </w:rPr>
  </w:style>
  <w:style w:type="paragraph" w:customStyle="1" w:styleId="373DFD60063647589FB1F186C752AD23">
    <w:name w:val="373DFD60063647589FB1F186C752AD23"/>
    <w:rsid w:val="007200C1"/>
    <w:rPr>
      <w:lang w:eastAsia="de-DE"/>
    </w:rPr>
  </w:style>
  <w:style w:type="paragraph" w:customStyle="1" w:styleId="CC12CBEFFAB749A38BD6FF7EE0D9A510">
    <w:name w:val="CC12CBEFFAB749A38BD6FF7EE0D9A510"/>
    <w:rsid w:val="007200C1"/>
    <w:rPr>
      <w:lang w:eastAsia="de-DE"/>
    </w:rPr>
  </w:style>
  <w:style w:type="paragraph" w:customStyle="1" w:styleId="A1C2DA49C6C249E7B495D935D444EB7C">
    <w:name w:val="A1C2DA49C6C249E7B495D935D444EB7C"/>
    <w:rsid w:val="007200C1"/>
    <w:rPr>
      <w:lang w:eastAsia="de-DE"/>
    </w:rPr>
  </w:style>
  <w:style w:type="paragraph" w:customStyle="1" w:styleId="D93BE28DA3544D0B88D6F761980FB69A">
    <w:name w:val="D93BE28DA3544D0B88D6F761980FB69A"/>
    <w:rsid w:val="007200C1"/>
    <w:rPr>
      <w:lang w:eastAsia="de-DE"/>
    </w:rPr>
  </w:style>
  <w:style w:type="paragraph" w:customStyle="1" w:styleId="CBE7615CBEF44F4DBC88929864058808">
    <w:name w:val="CBE7615CBEF44F4DBC88929864058808"/>
    <w:rsid w:val="007200C1"/>
    <w:rPr>
      <w:lang w:eastAsia="de-DE"/>
    </w:rPr>
  </w:style>
  <w:style w:type="paragraph" w:customStyle="1" w:styleId="DC8FBFF35B714BE4A384A4DCAC683EB7">
    <w:name w:val="DC8FBFF35B714BE4A384A4DCAC683EB7"/>
    <w:rsid w:val="007200C1"/>
    <w:rPr>
      <w:lang w:eastAsia="de-DE"/>
    </w:rPr>
  </w:style>
  <w:style w:type="paragraph" w:customStyle="1" w:styleId="DDC5E35EDD3B4145A55678A12D76C541">
    <w:name w:val="DDC5E35EDD3B4145A55678A12D76C541"/>
    <w:rsid w:val="007200C1"/>
    <w:rPr>
      <w:lang w:eastAsia="de-DE"/>
    </w:rPr>
  </w:style>
  <w:style w:type="paragraph" w:customStyle="1" w:styleId="962D995D266D41B9B0CE49CB34AC42A6">
    <w:name w:val="962D995D266D41B9B0CE49CB34AC42A6"/>
    <w:rsid w:val="007200C1"/>
    <w:rPr>
      <w:lang w:eastAsia="de-DE"/>
    </w:rPr>
  </w:style>
  <w:style w:type="paragraph" w:customStyle="1" w:styleId="F7DA106C044B4062BBBD87BE4BC4329C">
    <w:name w:val="F7DA106C044B4062BBBD87BE4BC4329C"/>
    <w:rsid w:val="007200C1"/>
    <w:rPr>
      <w:lang w:eastAsia="de-DE"/>
    </w:rPr>
  </w:style>
  <w:style w:type="paragraph" w:customStyle="1" w:styleId="1BD59E5B078A4A2489BB4D3B2CA80AC4">
    <w:name w:val="1BD59E5B078A4A2489BB4D3B2CA80AC4"/>
    <w:rsid w:val="007200C1"/>
    <w:rPr>
      <w:lang w:eastAsia="de-DE"/>
    </w:rPr>
  </w:style>
  <w:style w:type="paragraph" w:customStyle="1" w:styleId="77471D2923F6464B80B3B7D07CF26607">
    <w:name w:val="77471D2923F6464B80B3B7D07CF26607"/>
    <w:rsid w:val="007200C1"/>
    <w:rPr>
      <w:lang w:eastAsia="de-DE"/>
    </w:rPr>
  </w:style>
  <w:style w:type="paragraph" w:customStyle="1" w:styleId="E0D54F224C3640A2BD7CCA701A16D3D1">
    <w:name w:val="E0D54F224C3640A2BD7CCA701A16D3D1"/>
    <w:rsid w:val="007200C1"/>
    <w:rPr>
      <w:lang w:eastAsia="de-DE"/>
    </w:rPr>
  </w:style>
  <w:style w:type="paragraph" w:customStyle="1" w:styleId="6B1652892DFA45F59EB30EF11AD79969">
    <w:name w:val="6B1652892DFA45F59EB30EF11AD79969"/>
    <w:rsid w:val="007200C1"/>
    <w:rPr>
      <w:lang w:eastAsia="de-DE"/>
    </w:rPr>
  </w:style>
  <w:style w:type="paragraph" w:customStyle="1" w:styleId="02C7AACBE44D415FAB04EB87C906BC77">
    <w:name w:val="02C7AACBE44D415FAB04EB87C906BC77"/>
    <w:rsid w:val="007200C1"/>
    <w:rPr>
      <w:lang w:eastAsia="de-DE"/>
    </w:rPr>
  </w:style>
  <w:style w:type="paragraph" w:customStyle="1" w:styleId="31332E43C28A4F4C93F5A3CA7669983D">
    <w:name w:val="31332E43C28A4F4C93F5A3CA7669983D"/>
    <w:rsid w:val="007200C1"/>
    <w:rPr>
      <w:lang w:eastAsia="de-DE"/>
    </w:rPr>
  </w:style>
  <w:style w:type="paragraph" w:customStyle="1" w:styleId="0FFE7039008B4BB1B85F5DFCA0A35272">
    <w:name w:val="0FFE7039008B4BB1B85F5DFCA0A35272"/>
    <w:rsid w:val="007200C1"/>
    <w:rPr>
      <w:lang w:eastAsia="de-DE"/>
    </w:rPr>
  </w:style>
  <w:style w:type="paragraph" w:customStyle="1" w:styleId="5242BE3D98C64907B6BA940C67813C36">
    <w:name w:val="5242BE3D98C64907B6BA940C67813C36"/>
    <w:rsid w:val="007200C1"/>
    <w:rPr>
      <w:lang w:eastAsia="de-DE"/>
    </w:rPr>
  </w:style>
  <w:style w:type="paragraph" w:customStyle="1" w:styleId="B7FB2FC106B74363810E2D7364D0BEAB">
    <w:name w:val="B7FB2FC106B74363810E2D7364D0BEAB"/>
    <w:rsid w:val="007200C1"/>
    <w:rPr>
      <w:lang w:eastAsia="de-DE"/>
    </w:rPr>
  </w:style>
  <w:style w:type="paragraph" w:customStyle="1" w:styleId="1023292EE79F4135856A8A531C0302D8">
    <w:name w:val="1023292EE79F4135856A8A531C0302D8"/>
    <w:rsid w:val="007200C1"/>
    <w:rPr>
      <w:lang w:eastAsia="de-DE"/>
    </w:rPr>
  </w:style>
  <w:style w:type="paragraph" w:customStyle="1" w:styleId="0760C2F9E7F34511B8213F00E95F13F0">
    <w:name w:val="0760C2F9E7F34511B8213F00E95F13F0"/>
    <w:rsid w:val="007200C1"/>
    <w:rPr>
      <w:lang w:eastAsia="de-DE"/>
    </w:rPr>
  </w:style>
  <w:style w:type="paragraph" w:customStyle="1" w:styleId="61A1112D579745E0819F853A553DF066">
    <w:name w:val="61A1112D579745E0819F853A553DF066"/>
    <w:rsid w:val="007200C1"/>
    <w:rPr>
      <w:lang w:eastAsia="de-DE"/>
    </w:rPr>
  </w:style>
  <w:style w:type="paragraph" w:customStyle="1" w:styleId="62F9D4E5BA3144FE8CEC4CCD6F8992FA">
    <w:name w:val="62F9D4E5BA3144FE8CEC4CCD6F8992FA"/>
    <w:rsid w:val="007200C1"/>
    <w:rPr>
      <w:lang w:eastAsia="de-DE"/>
    </w:rPr>
  </w:style>
  <w:style w:type="paragraph" w:customStyle="1" w:styleId="D0EECD1FD22A4FEB8D9C81C7B76CA276">
    <w:name w:val="D0EECD1FD22A4FEB8D9C81C7B76CA276"/>
    <w:rsid w:val="007200C1"/>
    <w:rPr>
      <w:lang w:eastAsia="de-DE"/>
    </w:rPr>
  </w:style>
  <w:style w:type="paragraph" w:customStyle="1" w:styleId="0268F1A24FF5438BB2F760CF86B882CE">
    <w:name w:val="0268F1A24FF5438BB2F760CF86B882CE"/>
    <w:rsid w:val="007200C1"/>
    <w:rPr>
      <w:lang w:eastAsia="de-DE"/>
    </w:rPr>
  </w:style>
  <w:style w:type="paragraph" w:customStyle="1" w:styleId="C311E9023DD441D6B36A7192F85081D8">
    <w:name w:val="C311E9023DD441D6B36A7192F85081D8"/>
    <w:rsid w:val="007200C1"/>
    <w:rPr>
      <w:lang w:eastAsia="de-DE"/>
    </w:rPr>
  </w:style>
  <w:style w:type="paragraph" w:customStyle="1" w:styleId="8A88F8D7BE304AE5932E6B43B57AD957">
    <w:name w:val="8A88F8D7BE304AE5932E6B43B57AD957"/>
    <w:rsid w:val="007200C1"/>
    <w:rPr>
      <w:lang w:eastAsia="de-DE"/>
    </w:rPr>
  </w:style>
  <w:style w:type="paragraph" w:customStyle="1" w:styleId="6ED4D2F671764953A3D9B2A5B5EF8E28">
    <w:name w:val="6ED4D2F671764953A3D9B2A5B5EF8E28"/>
    <w:rsid w:val="007200C1"/>
    <w:rPr>
      <w:lang w:eastAsia="de-DE"/>
    </w:rPr>
  </w:style>
  <w:style w:type="paragraph" w:customStyle="1" w:styleId="97AC5A4053604B738C8E9DCB6B3F76D7">
    <w:name w:val="97AC5A4053604B738C8E9DCB6B3F76D7"/>
    <w:rsid w:val="007200C1"/>
    <w:rPr>
      <w:lang w:eastAsia="de-DE"/>
    </w:rPr>
  </w:style>
  <w:style w:type="paragraph" w:customStyle="1" w:styleId="AADA9E204AE646A0B3442D7C12B87237">
    <w:name w:val="AADA9E204AE646A0B3442D7C12B87237"/>
    <w:rsid w:val="007200C1"/>
    <w:rPr>
      <w:lang w:eastAsia="de-DE"/>
    </w:rPr>
  </w:style>
  <w:style w:type="paragraph" w:customStyle="1" w:styleId="966ED559EC01472EA57F335ED141EC54">
    <w:name w:val="966ED559EC01472EA57F335ED141EC54"/>
    <w:rsid w:val="007200C1"/>
    <w:rPr>
      <w:lang w:eastAsia="de-DE"/>
    </w:rPr>
  </w:style>
  <w:style w:type="paragraph" w:customStyle="1" w:styleId="4A16BC814FB043A49B222EE44DD5D563">
    <w:name w:val="4A16BC814FB043A49B222EE44DD5D563"/>
    <w:rsid w:val="007200C1"/>
    <w:rPr>
      <w:lang w:eastAsia="de-DE"/>
    </w:rPr>
  </w:style>
  <w:style w:type="paragraph" w:customStyle="1" w:styleId="31698EF03542445C8F2216A8022B3DA9">
    <w:name w:val="31698EF03542445C8F2216A8022B3DA9"/>
    <w:rsid w:val="007200C1"/>
    <w:rPr>
      <w:lang w:eastAsia="de-DE"/>
    </w:rPr>
  </w:style>
  <w:style w:type="paragraph" w:customStyle="1" w:styleId="0FB367D37A604B5DAC0F77A9225BA2EA">
    <w:name w:val="0FB367D37A604B5DAC0F77A9225BA2EA"/>
    <w:rsid w:val="007200C1"/>
    <w:rPr>
      <w:lang w:eastAsia="de-DE"/>
    </w:rPr>
  </w:style>
  <w:style w:type="paragraph" w:customStyle="1" w:styleId="1B0689F2674F478B856AA5C31EB9A874">
    <w:name w:val="1B0689F2674F478B856AA5C31EB9A874"/>
    <w:rsid w:val="007200C1"/>
    <w:rPr>
      <w:lang w:eastAsia="de-DE"/>
    </w:rPr>
  </w:style>
  <w:style w:type="paragraph" w:customStyle="1" w:styleId="0A88EEEE7D384957905DF420C9E488D8">
    <w:name w:val="0A88EEEE7D384957905DF420C9E488D8"/>
    <w:rsid w:val="007200C1"/>
    <w:rPr>
      <w:lang w:eastAsia="de-DE"/>
    </w:rPr>
  </w:style>
  <w:style w:type="paragraph" w:customStyle="1" w:styleId="1255491CA62F4BD4BE6FEE0761190E8F">
    <w:name w:val="1255491CA62F4BD4BE6FEE0761190E8F"/>
    <w:rsid w:val="007200C1"/>
    <w:rPr>
      <w:lang w:eastAsia="de-DE"/>
    </w:rPr>
  </w:style>
  <w:style w:type="paragraph" w:customStyle="1" w:styleId="0E43D40A9A464B99811C14C0EBA12ED5">
    <w:name w:val="0E43D40A9A464B99811C14C0EBA12ED5"/>
    <w:rsid w:val="007200C1"/>
    <w:rPr>
      <w:lang w:eastAsia="de-DE"/>
    </w:rPr>
  </w:style>
  <w:style w:type="paragraph" w:customStyle="1" w:styleId="8038F19D327847D7B160F289F3D2D0D2">
    <w:name w:val="8038F19D327847D7B160F289F3D2D0D2"/>
    <w:rsid w:val="007200C1"/>
    <w:rPr>
      <w:lang w:eastAsia="de-DE"/>
    </w:rPr>
  </w:style>
  <w:style w:type="paragraph" w:customStyle="1" w:styleId="4AA5C811C60D4B57A599D945D2C66959">
    <w:name w:val="4AA5C811C60D4B57A599D945D2C66959"/>
    <w:rsid w:val="007200C1"/>
    <w:rPr>
      <w:lang w:eastAsia="de-DE"/>
    </w:rPr>
  </w:style>
  <w:style w:type="paragraph" w:customStyle="1" w:styleId="C9725686B52D44EEBA792B2528AF8F1E">
    <w:name w:val="C9725686B52D44EEBA792B2528AF8F1E"/>
    <w:rsid w:val="007200C1"/>
    <w:rPr>
      <w:lang w:eastAsia="de-DE"/>
    </w:rPr>
  </w:style>
  <w:style w:type="paragraph" w:customStyle="1" w:styleId="CF15EE7E0941445A84EB40A781D4ACB1">
    <w:name w:val="CF15EE7E0941445A84EB40A781D4ACB1"/>
    <w:rsid w:val="007200C1"/>
    <w:rPr>
      <w:lang w:eastAsia="de-DE"/>
    </w:rPr>
  </w:style>
  <w:style w:type="paragraph" w:customStyle="1" w:styleId="F154C232A5B14DF1B7B86CD2B1DBD263">
    <w:name w:val="F154C232A5B14DF1B7B86CD2B1DBD263"/>
    <w:rsid w:val="007200C1"/>
    <w:rPr>
      <w:lang w:eastAsia="de-DE"/>
    </w:rPr>
  </w:style>
  <w:style w:type="paragraph" w:customStyle="1" w:styleId="6B12636654174B56BD4665D6F31C8086">
    <w:name w:val="6B12636654174B56BD4665D6F31C8086"/>
    <w:rsid w:val="007200C1"/>
    <w:rPr>
      <w:lang w:eastAsia="de-DE"/>
    </w:rPr>
  </w:style>
  <w:style w:type="paragraph" w:customStyle="1" w:styleId="54721AA4256D4BCF88202F07A5441C6D">
    <w:name w:val="54721AA4256D4BCF88202F07A5441C6D"/>
    <w:rsid w:val="007200C1"/>
    <w:rPr>
      <w:lang w:eastAsia="de-DE"/>
    </w:rPr>
  </w:style>
  <w:style w:type="paragraph" w:customStyle="1" w:styleId="E5A52D3D770C4C06892F218CF2EF9488">
    <w:name w:val="E5A52D3D770C4C06892F218CF2EF9488"/>
    <w:rsid w:val="007200C1"/>
    <w:rPr>
      <w:lang w:eastAsia="de-DE"/>
    </w:rPr>
  </w:style>
  <w:style w:type="paragraph" w:customStyle="1" w:styleId="D11479D6DC9F406E8A11108CD56EC116">
    <w:name w:val="D11479D6DC9F406E8A11108CD56EC116"/>
    <w:rsid w:val="007200C1"/>
    <w:rPr>
      <w:lang w:eastAsia="de-DE"/>
    </w:rPr>
  </w:style>
  <w:style w:type="paragraph" w:customStyle="1" w:styleId="99E47C7206CA4F0A92A9DE31C454CC20">
    <w:name w:val="99E47C7206CA4F0A92A9DE31C454CC20"/>
    <w:rsid w:val="007200C1"/>
    <w:rPr>
      <w:lang w:eastAsia="de-DE"/>
    </w:rPr>
  </w:style>
  <w:style w:type="paragraph" w:customStyle="1" w:styleId="C338DA6ACA934D658E30DA01790BB366">
    <w:name w:val="C338DA6ACA934D658E30DA01790BB366"/>
    <w:rsid w:val="007200C1"/>
    <w:rPr>
      <w:lang w:eastAsia="de-DE"/>
    </w:rPr>
  </w:style>
  <w:style w:type="paragraph" w:customStyle="1" w:styleId="EBFB793E310C432788DF514C28F73DBF">
    <w:name w:val="EBFB793E310C432788DF514C28F73DBF"/>
    <w:rsid w:val="007200C1"/>
    <w:rPr>
      <w:lang w:eastAsia="de-DE"/>
    </w:rPr>
  </w:style>
  <w:style w:type="paragraph" w:customStyle="1" w:styleId="3599B78B894F4853905DD7EA57B51605">
    <w:name w:val="3599B78B894F4853905DD7EA57B51605"/>
    <w:rsid w:val="007200C1"/>
    <w:rPr>
      <w:lang w:eastAsia="de-DE"/>
    </w:rPr>
  </w:style>
  <w:style w:type="paragraph" w:customStyle="1" w:styleId="4A26C4EA056C4E6F8291F642BA797289">
    <w:name w:val="4A26C4EA056C4E6F8291F642BA797289"/>
    <w:rsid w:val="007200C1"/>
    <w:rPr>
      <w:lang w:eastAsia="de-DE"/>
    </w:rPr>
  </w:style>
  <w:style w:type="paragraph" w:customStyle="1" w:styleId="6A1F8AC2000D484ABD63410487D8B205">
    <w:name w:val="6A1F8AC2000D484ABD63410487D8B205"/>
    <w:rsid w:val="007200C1"/>
    <w:rPr>
      <w:lang w:eastAsia="de-DE"/>
    </w:rPr>
  </w:style>
  <w:style w:type="paragraph" w:customStyle="1" w:styleId="70D9E98816C648D4A21B0D938EE553D8">
    <w:name w:val="70D9E98816C648D4A21B0D938EE553D8"/>
    <w:rsid w:val="007200C1"/>
    <w:rPr>
      <w:lang w:eastAsia="de-DE"/>
    </w:rPr>
  </w:style>
  <w:style w:type="paragraph" w:customStyle="1" w:styleId="F626C255822544F08F96FEE84B4D6E48">
    <w:name w:val="F626C255822544F08F96FEE84B4D6E48"/>
    <w:rsid w:val="007200C1"/>
    <w:rPr>
      <w:lang w:eastAsia="de-DE"/>
    </w:rPr>
  </w:style>
  <w:style w:type="paragraph" w:customStyle="1" w:styleId="E2F340ED04A74BB097C7AF4C22FD6498">
    <w:name w:val="E2F340ED04A74BB097C7AF4C22FD6498"/>
    <w:rsid w:val="007200C1"/>
    <w:rPr>
      <w:lang w:eastAsia="de-DE"/>
    </w:rPr>
  </w:style>
  <w:style w:type="paragraph" w:customStyle="1" w:styleId="180EE0EEC63F4A739DD025DD2C1EA2DD">
    <w:name w:val="180EE0EEC63F4A739DD025DD2C1EA2DD"/>
    <w:rsid w:val="007200C1"/>
    <w:rPr>
      <w:lang w:eastAsia="de-DE"/>
    </w:rPr>
  </w:style>
  <w:style w:type="paragraph" w:customStyle="1" w:styleId="0114CFA6A6FA41FCA775BA9B52742925">
    <w:name w:val="0114CFA6A6FA41FCA775BA9B52742925"/>
    <w:rsid w:val="007200C1"/>
    <w:rPr>
      <w:lang w:eastAsia="de-DE"/>
    </w:rPr>
  </w:style>
  <w:style w:type="paragraph" w:customStyle="1" w:styleId="D569B91D9A8E4DFF930105FA77CDF866">
    <w:name w:val="D569B91D9A8E4DFF930105FA77CDF866"/>
    <w:rsid w:val="007200C1"/>
    <w:rPr>
      <w:lang w:eastAsia="de-DE"/>
    </w:rPr>
  </w:style>
  <w:style w:type="paragraph" w:customStyle="1" w:styleId="99A0EB83FBF2446E913DEE12EFB8B84E">
    <w:name w:val="99A0EB83FBF2446E913DEE12EFB8B84E"/>
    <w:rsid w:val="007200C1"/>
    <w:rPr>
      <w:lang w:eastAsia="de-DE"/>
    </w:rPr>
  </w:style>
  <w:style w:type="paragraph" w:customStyle="1" w:styleId="4053265E702843A089B5FA9F554536BE">
    <w:name w:val="4053265E702843A089B5FA9F554536BE"/>
    <w:rsid w:val="007200C1"/>
    <w:rPr>
      <w:lang w:eastAsia="de-DE"/>
    </w:rPr>
  </w:style>
  <w:style w:type="paragraph" w:customStyle="1" w:styleId="63CEA06DC61B499DB63E93F591C12177">
    <w:name w:val="63CEA06DC61B499DB63E93F591C12177"/>
    <w:rsid w:val="007200C1"/>
    <w:rPr>
      <w:lang w:eastAsia="de-DE"/>
    </w:rPr>
  </w:style>
  <w:style w:type="paragraph" w:customStyle="1" w:styleId="EF25A685828047768447A611ED1B0C6D">
    <w:name w:val="EF25A685828047768447A611ED1B0C6D"/>
    <w:rsid w:val="007200C1"/>
    <w:rPr>
      <w:lang w:eastAsia="de-DE"/>
    </w:rPr>
  </w:style>
  <w:style w:type="paragraph" w:customStyle="1" w:styleId="856668489F554EFD82E18345833A230E">
    <w:name w:val="856668489F554EFD82E18345833A230E"/>
    <w:rsid w:val="007200C1"/>
    <w:rPr>
      <w:lang w:eastAsia="de-DE"/>
    </w:rPr>
  </w:style>
  <w:style w:type="paragraph" w:customStyle="1" w:styleId="80D28AE380374CFD877DD40EE206268A">
    <w:name w:val="80D28AE380374CFD877DD40EE206268A"/>
    <w:rsid w:val="007200C1"/>
    <w:rPr>
      <w:lang w:eastAsia="de-DE"/>
    </w:rPr>
  </w:style>
  <w:style w:type="paragraph" w:customStyle="1" w:styleId="A4C66EDEB98544ABB50096F9566AD016">
    <w:name w:val="A4C66EDEB98544ABB50096F9566AD016"/>
    <w:rsid w:val="007200C1"/>
    <w:rPr>
      <w:lang w:eastAsia="de-DE"/>
    </w:rPr>
  </w:style>
  <w:style w:type="paragraph" w:customStyle="1" w:styleId="B1E54B0FE02F459AA30C41F7A428FF9B">
    <w:name w:val="B1E54B0FE02F459AA30C41F7A428FF9B"/>
    <w:rsid w:val="007200C1"/>
    <w:rPr>
      <w:lang w:eastAsia="de-DE"/>
    </w:rPr>
  </w:style>
  <w:style w:type="paragraph" w:customStyle="1" w:styleId="EB9492CBA0284EA18D39FC6BCA1EC173">
    <w:name w:val="EB9492CBA0284EA18D39FC6BCA1EC173"/>
    <w:rsid w:val="007200C1"/>
    <w:rPr>
      <w:lang w:eastAsia="de-DE"/>
    </w:rPr>
  </w:style>
  <w:style w:type="paragraph" w:customStyle="1" w:styleId="AFBD11A1F6E14B8F948868D8F2CC2AF7">
    <w:name w:val="AFBD11A1F6E14B8F948868D8F2CC2AF7"/>
    <w:rsid w:val="007200C1"/>
    <w:rPr>
      <w:lang w:eastAsia="de-DE"/>
    </w:rPr>
  </w:style>
  <w:style w:type="paragraph" w:customStyle="1" w:styleId="FEAA461767C548108DE2F55782D21E49">
    <w:name w:val="FEAA461767C548108DE2F55782D21E49"/>
    <w:rsid w:val="007200C1"/>
    <w:rPr>
      <w:lang w:eastAsia="de-DE"/>
    </w:rPr>
  </w:style>
  <w:style w:type="paragraph" w:customStyle="1" w:styleId="739181099796472C944EB8574EDE1FC3">
    <w:name w:val="739181099796472C944EB8574EDE1FC3"/>
    <w:rsid w:val="007200C1"/>
    <w:rPr>
      <w:lang w:eastAsia="de-DE"/>
    </w:rPr>
  </w:style>
  <w:style w:type="paragraph" w:customStyle="1" w:styleId="33156E6211BF44B997E55FCEA5A8CB5F">
    <w:name w:val="33156E6211BF44B997E55FCEA5A8CB5F"/>
    <w:rsid w:val="007200C1"/>
    <w:rPr>
      <w:lang w:eastAsia="de-DE"/>
    </w:rPr>
  </w:style>
  <w:style w:type="paragraph" w:customStyle="1" w:styleId="4C29BE48416D45228DC1776221655CE4">
    <w:name w:val="4C29BE48416D45228DC1776221655CE4"/>
    <w:rsid w:val="007200C1"/>
    <w:rPr>
      <w:lang w:eastAsia="de-DE"/>
    </w:rPr>
  </w:style>
  <w:style w:type="paragraph" w:customStyle="1" w:styleId="F0E8780FAB4D4AF2B71D9F0A3A7BED3D">
    <w:name w:val="F0E8780FAB4D4AF2B71D9F0A3A7BED3D"/>
    <w:rsid w:val="007200C1"/>
    <w:rPr>
      <w:lang w:eastAsia="de-DE"/>
    </w:rPr>
  </w:style>
  <w:style w:type="paragraph" w:customStyle="1" w:styleId="59405343B04E4B499A404579E1A85E15">
    <w:name w:val="59405343B04E4B499A404579E1A85E15"/>
    <w:rsid w:val="007200C1"/>
    <w:rPr>
      <w:lang w:eastAsia="de-DE"/>
    </w:rPr>
  </w:style>
  <w:style w:type="paragraph" w:customStyle="1" w:styleId="01093C246C1143CBB78FF5BAB530EBB8">
    <w:name w:val="01093C246C1143CBB78FF5BAB530EBB8"/>
    <w:rsid w:val="007200C1"/>
    <w:rPr>
      <w:lang w:eastAsia="de-DE"/>
    </w:rPr>
  </w:style>
  <w:style w:type="paragraph" w:customStyle="1" w:styleId="52E33A237CA84D0185C7867081551D39">
    <w:name w:val="52E33A237CA84D0185C7867081551D39"/>
    <w:rsid w:val="007200C1"/>
    <w:rPr>
      <w:lang w:eastAsia="de-DE"/>
    </w:rPr>
  </w:style>
  <w:style w:type="paragraph" w:customStyle="1" w:styleId="905C52C343304D7D97C7F42E7BEA1002">
    <w:name w:val="905C52C343304D7D97C7F42E7BEA1002"/>
    <w:rsid w:val="007200C1"/>
    <w:rPr>
      <w:lang w:eastAsia="de-DE"/>
    </w:rPr>
  </w:style>
  <w:style w:type="paragraph" w:customStyle="1" w:styleId="5581FAB4692A405095F632504A96A35C">
    <w:name w:val="5581FAB4692A405095F632504A96A35C"/>
    <w:rsid w:val="007200C1"/>
    <w:rPr>
      <w:lang w:eastAsia="de-DE"/>
    </w:rPr>
  </w:style>
  <w:style w:type="paragraph" w:customStyle="1" w:styleId="568CC7CC9F844567A4FAFFB052211A3C">
    <w:name w:val="568CC7CC9F844567A4FAFFB052211A3C"/>
    <w:rsid w:val="007200C1"/>
    <w:rPr>
      <w:lang w:eastAsia="de-DE"/>
    </w:rPr>
  </w:style>
  <w:style w:type="paragraph" w:customStyle="1" w:styleId="4865F710936447E288ACECB6F6AEA0F5">
    <w:name w:val="4865F710936447E288ACECB6F6AEA0F5"/>
    <w:rsid w:val="007200C1"/>
    <w:rPr>
      <w:lang w:eastAsia="de-DE"/>
    </w:rPr>
  </w:style>
  <w:style w:type="paragraph" w:customStyle="1" w:styleId="422D570EEC2A48CC865262B2AF14EE0D">
    <w:name w:val="422D570EEC2A48CC865262B2AF14EE0D"/>
    <w:rsid w:val="007200C1"/>
    <w:rPr>
      <w:lang w:eastAsia="de-DE"/>
    </w:rPr>
  </w:style>
  <w:style w:type="paragraph" w:customStyle="1" w:styleId="B0A8936BAAC34A4791E9B9F7075DC703">
    <w:name w:val="B0A8936BAAC34A4791E9B9F7075DC703"/>
    <w:rsid w:val="007200C1"/>
    <w:rPr>
      <w:lang w:eastAsia="de-DE"/>
    </w:rPr>
  </w:style>
  <w:style w:type="paragraph" w:customStyle="1" w:styleId="7FA68AC235E1407FAB62A90BE77FC40F">
    <w:name w:val="7FA68AC235E1407FAB62A90BE77FC40F"/>
    <w:rsid w:val="007200C1"/>
    <w:rPr>
      <w:lang w:eastAsia="de-DE"/>
    </w:rPr>
  </w:style>
  <w:style w:type="paragraph" w:customStyle="1" w:styleId="E55DF0AA8349455E8244ED504A13CF5E">
    <w:name w:val="E55DF0AA8349455E8244ED504A13CF5E"/>
    <w:rsid w:val="007200C1"/>
    <w:rPr>
      <w:lang w:eastAsia="de-DE"/>
    </w:rPr>
  </w:style>
  <w:style w:type="paragraph" w:customStyle="1" w:styleId="FB5F2E901B3E4640A495B6D9793BE9A8">
    <w:name w:val="FB5F2E901B3E4640A495B6D9793BE9A8"/>
    <w:rsid w:val="007200C1"/>
    <w:rPr>
      <w:lang w:eastAsia="de-DE"/>
    </w:rPr>
  </w:style>
  <w:style w:type="paragraph" w:customStyle="1" w:styleId="B08A79C751554E698D66D2F942E2749F">
    <w:name w:val="B08A79C751554E698D66D2F942E2749F"/>
    <w:rsid w:val="007200C1"/>
    <w:rPr>
      <w:lang w:eastAsia="de-DE"/>
    </w:rPr>
  </w:style>
  <w:style w:type="paragraph" w:customStyle="1" w:styleId="8EF2F79EBDF74E138FA909313FD03028">
    <w:name w:val="8EF2F79EBDF74E138FA909313FD03028"/>
    <w:rsid w:val="007200C1"/>
    <w:rPr>
      <w:lang w:eastAsia="de-DE"/>
    </w:rPr>
  </w:style>
  <w:style w:type="paragraph" w:customStyle="1" w:styleId="37D27E2B7DC54122A889063D5DA009A7">
    <w:name w:val="37D27E2B7DC54122A889063D5DA009A7"/>
    <w:rsid w:val="007200C1"/>
    <w:rPr>
      <w:lang w:eastAsia="de-DE"/>
    </w:rPr>
  </w:style>
  <w:style w:type="paragraph" w:customStyle="1" w:styleId="86861B0F72504BCF97A6E868AF5506A7">
    <w:name w:val="86861B0F72504BCF97A6E868AF5506A7"/>
    <w:rsid w:val="007200C1"/>
    <w:rPr>
      <w:lang w:eastAsia="de-DE"/>
    </w:rPr>
  </w:style>
  <w:style w:type="paragraph" w:customStyle="1" w:styleId="EA476D7F21174BD1A0863A32E96934E5">
    <w:name w:val="EA476D7F21174BD1A0863A32E96934E5"/>
    <w:rsid w:val="007200C1"/>
    <w:rPr>
      <w:lang w:eastAsia="de-DE"/>
    </w:rPr>
  </w:style>
  <w:style w:type="paragraph" w:customStyle="1" w:styleId="3998CE9C29A44C51A9CB1F3BF21D6E9C">
    <w:name w:val="3998CE9C29A44C51A9CB1F3BF21D6E9C"/>
    <w:rsid w:val="007200C1"/>
    <w:rPr>
      <w:lang w:eastAsia="de-DE"/>
    </w:rPr>
  </w:style>
  <w:style w:type="paragraph" w:customStyle="1" w:styleId="2F17617A63324DDAA21F4185BA4978D4">
    <w:name w:val="2F17617A63324DDAA21F4185BA4978D4"/>
    <w:rsid w:val="007200C1"/>
    <w:rPr>
      <w:lang w:eastAsia="de-DE"/>
    </w:rPr>
  </w:style>
  <w:style w:type="paragraph" w:customStyle="1" w:styleId="CC8991FB9496498289AA25011300892A">
    <w:name w:val="CC8991FB9496498289AA25011300892A"/>
    <w:rsid w:val="007200C1"/>
    <w:rPr>
      <w:lang w:eastAsia="de-DE"/>
    </w:rPr>
  </w:style>
  <w:style w:type="paragraph" w:customStyle="1" w:styleId="339974DFC0C043288A31AB58D2399B70">
    <w:name w:val="339974DFC0C043288A31AB58D2399B70"/>
    <w:rsid w:val="007200C1"/>
    <w:rPr>
      <w:lang w:eastAsia="de-DE"/>
    </w:rPr>
  </w:style>
  <w:style w:type="paragraph" w:customStyle="1" w:styleId="7608E3DFC95142138058314E4C9D2CCD">
    <w:name w:val="7608E3DFC95142138058314E4C9D2CCD"/>
    <w:rsid w:val="007200C1"/>
    <w:rPr>
      <w:lang w:eastAsia="de-DE"/>
    </w:rPr>
  </w:style>
  <w:style w:type="paragraph" w:customStyle="1" w:styleId="2D68153C9E3C42F1839D66E8B824B078">
    <w:name w:val="2D68153C9E3C42F1839D66E8B824B078"/>
    <w:rsid w:val="007200C1"/>
    <w:rPr>
      <w:lang w:eastAsia="de-DE"/>
    </w:rPr>
  </w:style>
  <w:style w:type="paragraph" w:customStyle="1" w:styleId="967463A8C92E4BC9B516112C768F821A">
    <w:name w:val="967463A8C92E4BC9B516112C768F821A"/>
    <w:rsid w:val="007200C1"/>
    <w:rPr>
      <w:lang w:eastAsia="de-DE"/>
    </w:rPr>
  </w:style>
  <w:style w:type="paragraph" w:customStyle="1" w:styleId="2E60C1B5A0084D52A5568BEF3BCB91A5">
    <w:name w:val="2E60C1B5A0084D52A5568BEF3BCB91A5"/>
    <w:rsid w:val="007200C1"/>
    <w:rPr>
      <w:lang w:eastAsia="de-DE"/>
    </w:rPr>
  </w:style>
  <w:style w:type="paragraph" w:customStyle="1" w:styleId="421467531A104643AF1DEB793EB13B4C">
    <w:name w:val="421467531A104643AF1DEB793EB13B4C"/>
    <w:rsid w:val="007200C1"/>
    <w:rPr>
      <w:lang w:eastAsia="de-DE"/>
    </w:rPr>
  </w:style>
  <w:style w:type="paragraph" w:customStyle="1" w:styleId="342BE4F0710348848776ED89326A8CC3">
    <w:name w:val="342BE4F0710348848776ED89326A8CC3"/>
    <w:rsid w:val="007200C1"/>
    <w:rPr>
      <w:lang w:eastAsia="de-DE"/>
    </w:rPr>
  </w:style>
  <w:style w:type="paragraph" w:customStyle="1" w:styleId="7187CB37AC3848EC93E6DB0DD02865BD">
    <w:name w:val="7187CB37AC3848EC93E6DB0DD02865BD"/>
    <w:rsid w:val="007200C1"/>
    <w:rPr>
      <w:lang w:eastAsia="de-DE"/>
    </w:rPr>
  </w:style>
  <w:style w:type="paragraph" w:customStyle="1" w:styleId="9A1D2EF5EAE2426F8A03384B6D02A5CB">
    <w:name w:val="9A1D2EF5EAE2426F8A03384B6D02A5CB"/>
    <w:rsid w:val="007200C1"/>
    <w:rPr>
      <w:lang w:eastAsia="de-DE"/>
    </w:rPr>
  </w:style>
  <w:style w:type="paragraph" w:customStyle="1" w:styleId="BFAA8A28B9BA4187ACFE7AFB2759B1F3">
    <w:name w:val="BFAA8A28B9BA4187ACFE7AFB2759B1F3"/>
    <w:rsid w:val="007200C1"/>
    <w:rPr>
      <w:lang w:eastAsia="de-DE"/>
    </w:rPr>
  </w:style>
  <w:style w:type="paragraph" w:customStyle="1" w:styleId="E882347CFB4F46F18CAB3C9DD6E4F2B0">
    <w:name w:val="E882347CFB4F46F18CAB3C9DD6E4F2B0"/>
    <w:rsid w:val="007200C1"/>
    <w:rPr>
      <w:lang w:eastAsia="de-DE"/>
    </w:rPr>
  </w:style>
  <w:style w:type="paragraph" w:customStyle="1" w:styleId="FC80D23F29A84A8A8EC3F460CA1808D7">
    <w:name w:val="FC80D23F29A84A8A8EC3F460CA1808D7"/>
    <w:rsid w:val="007200C1"/>
    <w:rPr>
      <w:lang w:eastAsia="de-DE"/>
    </w:rPr>
  </w:style>
  <w:style w:type="paragraph" w:customStyle="1" w:styleId="B8EAA4D17A474AF2B93B81085A510828">
    <w:name w:val="B8EAA4D17A474AF2B93B81085A510828"/>
    <w:rsid w:val="007200C1"/>
    <w:rPr>
      <w:lang w:eastAsia="de-DE"/>
    </w:rPr>
  </w:style>
  <w:style w:type="paragraph" w:customStyle="1" w:styleId="802C32EDA54C47C8BD5D3FC2FF0A91ED">
    <w:name w:val="802C32EDA54C47C8BD5D3FC2FF0A91ED"/>
    <w:rsid w:val="007200C1"/>
    <w:rPr>
      <w:lang w:eastAsia="de-DE"/>
    </w:rPr>
  </w:style>
  <w:style w:type="paragraph" w:customStyle="1" w:styleId="B1E74D0653F6407DBE87DB53CBCF5E75">
    <w:name w:val="B1E74D0653F6407DBE87DB53CBCF5E75"/>
    <w:rsid w:val="007200C1"/>
    <w:rPr>
      <w:lang w:eastAsia="de-DE"/>
    </w:rPr>
  </w:style>
  <w:style w:type="paragraph" w:customStyle="1" w:styleId="AE928CFBD63A499DA538F7D4A683E653">
    <w:name w:val="AE928CFBD63A499DA538F7D4A683E653"/>
    <w:rsid w:val="007200C1"/>
    <w:rPr>
      <w:lang w:eastAsia="de-DE"/>
    </w:rPr>
  </w:style>
  <w:style w:type="paragraph" w:customStyle="1" w:styleId="19E31F7E190E4A419277AABB37F3E391">
    <w:name w:val="19E31F7E190E4A419277AABB37F3E391"/>
    <w:rsid w:val="007200C1"/>
    <w:rPr>
      <w:lang w:eastAsia="de-DE"/>
    </w:rPr>
  </w:style>
  <w:style w:type="paragraph" w:customStyle="1" w:styleId="EC125C78E40B46BFB6C9C9F57A665798">
    <w:name w:val="EC125C78E40B46BFB6C9C9F57A665798"/>
    <w:rsid w:val="007200C1"/>
    <w:rPr>
      <w:lang w:eastAsia="de-DE"/>
    </w:rPr>
  </w:style>
  <w:style w:type="paragraph" w:customStyle="1" w:styleId="9DB65C4A46F247179F7CEE6C5033E58F">
    <w:name w:val="9DB65C4A46F247179F7CEE6C5033E58F"/>
    <w:rsid w:val="007200C1"/>
    <w:rPr>
      <w:lang w:eastAsia="de-DE"/>
    </w:rPr>
  </w:style>
  <w:style w:type="paragraph" w:customStyle="1" w:styleId="B8D20C1D1E2B462DB0CBA601FBB8F9B0">
    <w:name w:val="B8D20C1D1E2B462DB0CBA601FBB8F9B0"/>
    <w:rsid w:val="007200C1"/>
    <w:rPr>
      <w:lang w:eastAsia="de-DE"/>
    </w:rPr>
  </w:style>
  <w:style w:type="paragraph" w:customStyle="1" w:styleId="B1DA7908716243A79D654298F7F3E968">
    <w:name w:val="B1DA7908716243A79D654298F7F3E968"/>
    <w:rsid w:val="007200C1"/>
    <w:rPr>
      <w:lang w:eastAsia="de-DE"/>
    </w:rPr>
  </w:style>
  <w:style w:type="paragraph" w:customStyle="1" w:styleId="8168403C2F5348AC9646FBF7275C523F">
    <w:name w:val="8168403C2F5348AC9646FBF7275C523F"/>
    <w:rsid w:val="007200C1"/>
    <w:rPr>
      <w:lang w:eastAsia="de-DE"/>
    </w:rPr>
  </w:style>
  <w:style w:type="paragraph" w:customStyle="1" w:styleId="B3407201B74640848DE2EFB6CC05B6E2">
    <w:name w:val="B3407201B74640848DE2EFB6CC05B6E2"/>
    <w:rsid w:val="007200C1"/>
    <w:rPr>
      <w:lang w:eastAsia="de-DE"/>
    </w:rPr>
  </w:style>
  <w:style w:type="paragraph" w:customStyle="1" w:styleId="03EE9D962175455D9F8D7EC34B72DFA7">
    <w:name w:val="03EE9D962175455D9F8D7EC34B72DFA7"/>
    <w:rsid w:val="007200C1"/>
    <w:rPr>
      <w:lang w:eastAsia="de-DE"/>
    </w:rPr>
  </w:style>
  <w:style w:type="paragraph" w:customStyle="1" w:styleId="B9752F487F974982BD697A8CD93C6D70">
    <w:name w:val="B9752F487F974982BD697A8CD93C6D70"/>
    <w:rsid w:val="007200C1"/>
    <w:rPr>
      <w:lang w:eastAsia="de-DE"/>
    </w:rPr>
  </w:style>
  <w:style w:type="paragraph" w:customStyle="1" w:styleId="6244D28E36164D93BDEE302B805D0CEE">
    <w:name w:val="6244D28E36164D93BDEE302B805D0CEE"/>
    <w:rsid w:val="007200C1"/>
    <w:rPr>
      <w:lang w:eastAsia="de-DE"/>
    </w:rPr>
  </w:style>
  <w:style w:type="paragraph" w:customStyle="1" w:styleId="F6475027A0F74C0899026D57A7703183">
    <w:name w:val="F6475027A0F74C0899026D57A7703183"/>
    <w:rsid w:val="007200C1"/>
    <w:rPr>
      <w:lang w:eastAsia="de-DE"/>
    </w:rPr>
  </w:style>
  <w:style w:type="paragraph" w:customStyle="1" w:styleId="E635E422CFB0420484726CCEE7F087D1">
    <w:name w:val="E635E422CFB0420484726CCEE7F087D1"/>
    <w:rsid w:val="007200C1"/>
    <w:rPr>
      <w:lang w:eastAsia="de-DE"/>
    </w:rPr>
  </w:style>
  <w:style w:type="paragraph" w:customStyle="1" w:styleId="619A5AD9104E45B4A8B87A9DDBF55C09">
    <w:name w:val="619A5AD9104E45B4A8B87A9DDBF55C09"/>
    <w:rsid w:val="007200C1"/>
    <w:rPr>
      <w:lang w:eastAsia="de-DE"/>
    </w:rPr>
  </w:style>
  <w:style w:type="paragraph" w:customStyle="1" w:styleId="F17A53BAD3984BEE80DC2AF03F242894">
    <w:name w:val="F17A53BAD3984BEE80DC2AF03F242894"/>
    <w:rsid w:val="007200C1"/>
    <w:rPr>
      <w:lang w:eastAsia="de-DE"/>
    </w:rPr>
  </w:style>
  <w:style w:type="paragraph" w:customStyle="1" w:styleId="5F99FEB20A7F45099AEA1FA117841C22">
    <w:name w:val="5F99FEB20A7F45099AEA1FA117841C22"/>
    <w:rsid w:val="007200C1"/>
    <w:rPr>
      <w:lang w:eastAsia="de-DE"/>
    </w:rPr>
  </w:style>
  <w:style w:type="paragraph" w:customStyle="1" w:styleId="0B7AC3612B7940F29B28AF6AAB32352D">
    <w:name w:val="0B7AC3612B7940F29B28AF6AAB32352D"/>
    <w:rsid w:val="007200C1"/>
    <w:rPr>
      <w:lang w:eastAsia="de-DE"/>
    </w:rPr>
  </w:style>
  <w:style w:type="paragraph" w:customStyle="1" w:styleId="7B964FDF771443E28340BF995D1633F1">
    <w:name w:val="7B964FDF771443E28340BF995D1633F1"/>
    <w:rsid w:val="007200C1"/>
    <w:rPr>
      <w:lang w:eastAsia="de-DE"/>
    </w:rPr>
  </w:style>
  <w:style w:type="paragraph" w:customStyle="1" w:styleId="52325E5FD5E949709E85BB95C707E44B">
    <w:name w:val="52325E5FD5E949709E85BB95C707E44B"/>
    <w:rsid w:val="007200C1"/>
    <w:rPr>
      <w:lang w:eastAsia="de-DE"/>
    </w:rPr>
  </w:style>
  <w:style w:type="paragraph" w:customStyle="1" w:styleId="CB540265D1EB4813AF237420A63308D1">
    <w:name w:val="CB540265D1EB4813AF237420A63308D1"/>
    <w:rsid w:val="007200C1"/>
    <w:rPr>
      <w:lang w:eastAsia="de-DE"/>
    </w:rPr>
  </w:style>
  <w:style w:type="paragraph" w:customStyle="1" w:styleId="D3AE94FDF2AD4BFAACF7B0E128409911">
    <w:name w:val="D3AE94FDF2AD4BFAACF7B0E128409911"/>
    <w:rsid w:val="007200C1"/>
    <w:rPr>
      <w:lang w:eastAsia="de-DE"/>
    </w:rPr>
  </w:style>
  <w:style w:type="paragraph" w:customStyle="1" w:styleId="8139D491FC824DB1ABA5DAE46747B754">
    <w:name w:val="8139D491FC824DB1ABA5DAE46747B754"/>
    <w:rsid w:val="007200C1"/>
    <w:rPr>
      <w:lang w:eastAsia="de-DE"/>
    </w:rPr>
  </w:style>
  <w:style w:type="paragraph" w:customStyle="1" w:styleId="77E4106CFFDD4C4EB22B3D0768938EBC">
    <w:name w:val="77E4106CFFDD4C4EB22B3D0768938EBC"/>
    <w:rsid w:val="007200C1"/>
    <w:rPr>
      <w:lang w:eastAsia="de-DE"/>
    </w:rPr>
  </w:style>
  <w:style w:type="paragraph" w:customStyle="1" w:styleId="AB56C505ABAB48E6A8016D9BF8AEACD0">
    <w:name w:val="AB56C505ABAB48E6A8016D9BF8AEACD0"/>
    <w:rsid w:val="007200C1"/>
    <w:rPr>
      <w:lang w:eastAsia="de-DE"/>
    </w:rPr>
  </w:style>
  <w:style w:type="paragraph" w:customStyle="1" w:styleId="5FB0AE76636E4F76BC146FEE4A8026DB">
    <w:name w:val="5FB0AE76636E4F76BC146FEE4A8026DB"/>
    <w:rsid w:val="007200C1"/>
    <w:rPr>
      <w:lang w:eastAsia="de-DE"/>
    </w:rPr>
  </w:style>
  <w:style w:type="paragraph" w:customStyle="1" w:styleId="3A17895944A14B63A2318020743F5CA0">
    <w:name w:val="3A17895944A14B63A2318020743F5CA0"/>
    <w:rsid w:val="007200C1"/>
    <w:rPr>
      <w:lang w:eastAsia="de-DE"/>
    </w:rPr>
  </w:style>
  <w:style w:type="paragraph" w:customStyle="1" w:styleId="91395883B17B4881A5FC4326E1EE36BC">
    <w:name w:val="91395883B17B4881A5FC4326E1EE36BC"/>
    <w:rsid w:val="007200C1"/>
    <w:rPr>
      <w:lang w:eastAsia="de-DE"/>
    </w:rPr>
  </w:style>
  <w:style w:type="paragraph" w:customStyle="1" w:styleId="498DCFCE81994BF6AC48E0E4A1174168">
    <w:name w:val="498DCFCE81994BF6AC48E0E4A1174168"/>
    <w:rsid w:val="007200C1"/>
    <w:rPr>
      <w:lang w:eastAsia="de-DE"/>
    </w:rPr>
  </w:style>
  <w:style w:type="paragraph" w:customStyle="1" w:styleId="BB35807E18A64ABABC49854328861768">
    <w:name w:val="BB35807E18A64ABABC49854328861768"/>
    <w:rsid w:val="007200C1"/>
    <w:rPr>
      <w:lang w:eastAsia="de-DE"/>
    </w:rPr>
  </w:style>
  <w:style w:type="paragraph" w:customStyle="1" w:styleId="AD4217E987574539A945DEFE610309D1">
    <w:name w:val="AD4217E987574539A945DEFE610309D1"/>
    <w:rsid w:val="007200C1"/>
    <w:rPr>
      <w:lang w:eastAsia="de-DE"/>
    </w:rPr>
  </w:style>
  <w:style w:type="paragraph" w:customStyle="1" w:styleId="712CB18DB26C4888A8DA7B8FD0509853">
    <w:name w:val="712CB18DB26C4888A8DA7B8FD0509853"/>
    <w:rsid w:val="007200C1"/>
    <w:rPr>
      <w:lang w:eastAsia="de-DE"/>
    </w:rPr>
  </w:style>
  <w:style w:type="paragraph" w:customStyle="1" w:styleId="37A58DB4B3974E48A9D855E1208B2246">
    <w:name w:val="37A58DB4B3974E48A9D855E1208B2246"/>
    <w:rsid w:val="007200C1"/>
    <w:rPr>
      <w:lang w:eastAsia="de-DE"/>
    </w:rPr>
  </w:style>
  <w:style w:type="paragraph" w:customStyle="1" w:styleId="175DFA05AC164559B480DCFB9D4EE6DF">
    <w:name w:val="175DFA05AC164559B480DCFB9D4EE6DF"/>
    <w:rsid w:val="007200C1"/>
    <w:rPr>
      <w:lang w:eastAsia="de-DE"/>
    </w:rPr>
  </w:style>
  <w:style w:type="paragraph" w:customStyle="1" w:styleId="3160EAFCE51347B38914CE35271E1A98">
    <w:name w:val="3160EAFCE51347B38914CE35271E1A98"/>
    <w:rsid w:val="007200C1"/>
    <w:rPr>
      <w:lang w:eastAsia="de-DE"/>
    </w:rPr>
  </w:style>
  <w:style w:type="paragraph" w:customStyle="1" w:styleId="6845328BBD5A481791945E42F5064CC7">
    <w:name w:val="6845328BBD5A481791945E42F5064CC7"/>
    <w:rsid w:val="007200C1"/>
    <w:rPr>
      <w:lang w:eastAsia="de-DE"/>
    </w:rPr>
  </w:style>
  <w:style w:type="paragraph" w:customStyle="1" w:styleId="2A7AFDC33CC34B929B39979FC91E424C">
    <w:name w:val="2A7AFDC33CC34B929B39979FC91E424C"/>
    <w:rsid w:val="007200C1"/>
    <w:rPr>
      <w:lang w:eastAsia="de-DE"/>
    </w:rPr>
  </w:style>
  <w:style w:type="paragraph" w:customStyle="1" w:styleId="428007BAB0624EA1B9F94C3F8B12E809">
    <w:name w:val="428007BAB0624EA1B9F94C3F8B12E809"/>
    <w:rsid w:val="007200C1"/>
    <w:rPr>
      <w:lang w:eastAsia="de-DE"/>
    </w:rPr>
  </w:style>
  <w:style w:type="paragraph" w:customStyle="1" w:styleId="4412C55C8CF5412880958064E35EAFC6">
    <w:name w:val="4412C55C8CF5412880958064E35EAFC6"/>
    <w:rsid w:val="007200C1"/>
    <w:rPr>
      <w:lang w:eastAsia="de-DE"/>
    </w:rPr>
  </w:style>
  <w:style w:type="paragraph" w:customStyle="1" w:styleId="DCF12C6F539A4308B91AB230B071B6D1">
    <w:name w:val="DCF12C6F539A4308B91AB230B071B6D1"/>
    <w:rsid w:val="007200C1"/>
    <w:rPr>
      <w:lang w:eastAsia="de-DE"/>
    </w:rPr>
  </w:style>
  <w:style w:type="paragraph" w:customStyle="1" w:styleId="C3BC620EE55D404CA3C3A1B73C72C40D">
    <w:name w:val="C3BC620EE55D404CA3C3A1B73C72C40D"/>
    <w:rsid w:val="007200C1"/>
    <w:rPr>
      <w:lang w:eastAsia="de-DE"/>
    </w:rPr>
  </w:style>
  <w:style w:type="paragraph" w:customStyle="1" w:styleId="3B8EF84F4D634D83B0483B62E5D41100">
    <w:name w:val="3B8EF84F4D634D83B0483B62E5D41100"/>
    <w:rsid w:val="007200C1"/>
    <w:rPr>
      <w:lang w:eastAsia="de-DE"/>
    </w:rPr>
  </w:style>
  <w:style w:type="paragraph" w:customStyle="1" w:styleId="FA9DD4D7EDA84DD4B97E2FC5CB21A650">
    <w:name w:val="FA9DD4D7EDA84DD4B97E2FC5CB21A650"/>
    <w:rsid w:val="007200C1"/>
    <w:rPr>
      <w:lang w:eastAsia="de-DE"/>
    </w:rPr>
  </w:style>
  <w:style w:type="paragraph" w:customStyle="1" w:styleId="4D9D6160B22A4BCEA2547238B913C2E9">
    <w:name w:val="4D9D6160B22A4BCEA2547238B913C2E9"/>
    <w:rsid w:val="007200C1"/>
    <w:rPr>
      <w:lang w:eastAsia="de-DE"/>
    </w:rPr>
  </w:style>
  <w:style w:type="paragraph" w:customStyle="1" w:styleId="77FE52D04635425991CCADC36E283088">
    <w:name w:val="77FE52D04635425991CCADC36E283088"/>
    <w:rsid w:val="007200C1"/>
    <w:rPr>
      <w:lang w:eastAsia="de-DE"/>
    </w:rPr>
  </w:style>
  <w:style w:type="paragraph" w:customStyle="1" w:styleId="DCAE8AA4A9614F13855376368B4F7BAB">
    <w:name w:val="DCAE8AA4A9614F13855376368B4F7BAB"/>
    <w:rsid w:val="007200C1"/>
    <w:rPr>
      <w:lang w:eastAsia="de-DE"/>
    </w:rPr>
  </w:style>
  <w:style w:type="paragraph" w:customStyle="1" w:styleId="A8B29D461EEF428C9906AB5C0709272B">
    <w:name w:val="A8B29D461EEF428C9906AB5C0709272B"/>
    <w:rsid w:val="007200C1"/>
    <w:rPr>
      <w:lang w:eastAsia="de-DE"/>
    </w:rPr>
  </w:style>
  <w:style w:type="paragraph" w:customStyle="1" w:styleId="670E3658EE1047388F86DF2CB41220E7">
    <w:name w:val="670E3658EE1047388F86DF2CB41220E7"/>
    <w:rsid w:val="007200C1"/>
    <w:rPr>
      <w:lang w:eastAsia="de-DE"/>
    </w:rPr>
  </w:style>
  <w:style w:type="paragraph" w:customStyle="1" w:styleId="BE8999392C6D4B488722AAE88D53E219">
    <w:name w:val="BE8999392C6D4B488722AAE88D53E219"/>
    <w:rsid w:val="007200C1"/>
    <w:rPr>
      <w:lang w:eastAsia="de-DE"/>
    </w:rPr>
  </w:style>
  <w:style w:type="paragraph" w:customStyle="1" w:styleId="12DB50AE4CCB4E26B734AEF078C6A79D">
    <w:name w:val="12DB50AE4CCB4E26B734AEF078C6A79D"/>
    <w:rsid w:val="007200C1"/>
    <w:rPr>
      <w:lang w:eastAsia="de-DE"/>
    </w:rPr>
  </w:style>
  <w:style w:type="paragraph" w:customStyle="1" w:styleId="6C0358BE87BC468AAC64D27D6F525F04">
    <w:name w:val="6C0358BE87BC468AAC64D27D6F525F04"/>
    <w:rsid w:val="007200C1"/>
    <w:rPr>
      <w:lang w:eastAsia="de-DE"/>
    </w:rPr>
  </w:style>
  <w:style w:type="paragraph" w:customStyle="1" w:styleId="DF978AA337314DD59A1573838B742A44">
    <w:name w:val="DF978AA337314DD59A1573838B742A44"/>
    <w:rsid w:val="007200C1"/>
    <w:rPr>
      <w:lang w:eastAsia="de-DE"/>
    </w:rPr>
  </w:style>
  <w:style w:type="paragraph" w:customStyle="1" w:styleId="FD2D7248184C46D795B83364AF5C9E2E">
    <w:name w:val="FD2D7248184C46D795B83364AF5C9E2E"/>
    <w:rsid w:val="007200C1"/>
    <w:rPr>
      <w:lang w:eastAsia="de-DE"/>
    </w:rPr>
  </w:style>
  <w:style w:type="paragraph" w:customStyle="1" w:styleId="C79C5EB7301549BC9362F121CAFDF809">
    <w:name w:val="C79C5EB7301549BC9362F121CAFDF809"/>
    <w:rsid w:val="007200C1"/>
    <w:rPr>
      <w:lang w:eastAsia="de-DE"/>
    </w:rPr>
  </w:style>
  <w:style w:type="paragraph" w:customStyle="1" w:styleId="4C42D0F49D194B33803F28C9EFE440D7">
    <w:name w:val="4C42D0F49D194B33803F28C9EFE440D7"/>
    <w:rsid w:val="007200C1"/>
    <w:rPr>
      <w:lang w:eastAsia="de-DE"/>
    </w:rPr>
  </w:style>
  <w:style w:type="paragraph" w:customStyle="1" w:styleId="FF767EF342454C8A8F2CD46050BA80BC">
    <w:name w:val="FF767EF342454C8A8F2CD46050BA80BC"/>
    <w:rsid w:val="007200C1"/>
    <w:rPr>
      <w:lang w:eastAsia="de-DE"/>
    </w:rPr>
  </w:style>
  <w:style w:type="paragraph" w:customStyle="1" w:styleId="3110DD334C944803B421D97971C654D7">
    <w:name w:val="3110DD334C944803B421D97971C654D7"/>
    <w:rsid w:val="007200C1"/>
    <w:rPr>
      <w:lang w:eastAsia="de-DE"/>
    </w:rPr>
  </w:style>
  <w:style w:type="paragraph" w:customStyle="1" w:styleId="03A5CA3F939A4B7CB998D4D991843876">
    <w:name w:val="03A5CA3F939A4B7CB998D4D991843876"/>
    <w:rsid w:val="007200C1"/>
    <w:rPr>
      <w:lang w:eastAsia="de-DE"/>
    </w:rPr>
  </w:style>
  <w:style w:type="paragraph" w:customStyle="1" w:styleId="C6DE823F7CB244ECB405E6464E22E3C9">
    <w:name w:val="C6DE823F7CB244ECB405E6464E22E3C9"/>
    <w:rsid w:val="007200C1"/>
    <w:rPr>
      <w:lang w:eastAsia="de-DE"/>
    </w:rPr>
  </w:style>
  <w:style w:type="paragraph" w:customStyle="1" w:styleId="F5B55FDF7B6E4CD5AF1B8F48B74B558D">
    <w:name w:val="F5B55FDF7B6E4CD5AF1B8F48B74B558D"/>
    <w:rsid w:val="007200C1"/>
    <w:rPr>
      <w:lang w:eastAsia="de-DE"/>
    </w:rPr>
  </w:style>
  <w:style w:type="paragraph" w:customStyle="1" w:styleId="5B008822B44E464BB0AD163C0DF8DF14">
    <w:name w:val="5B008822B44E464BB0AD163C0DF8DF14"/>
    <w:rsid w:val="007200C1"/>
    <w:rPr>
      <w:lang w:eastAsia="de-DE"/>
    </w:rPr>
  </w:style>
  <w:style w:type="paragraph" w:customStyle="1" w:styleId="DD6B1E9499D14E4EB5623A7BCDEF64D7">
    <w:name w:val="DD6B1E9499D14E4EB5623A7BCDEF64D7"/>
    <w:rsid w:val="007200C1"/>
    <w:rPr>
      <w:lang w:eastAsia="de-DE"/>
    </w:rPr>
  </w:style>
  <w:style w:type="paragraph" w:customStyle="1" w:styleId="5FC164890FF547A0B4A7E2C2EC788D67">
    <w:name w:val="5FC164890FF547A0B4A7E2C2EC788D67"/>
    <w:rsid w:val="007200C1"/>
    <w:rPr>
      <w:lang w:eastAsia="de-DE"/>
    </w:rPr>
  </w:style>
  <w:style w:type="paragraph" w:customStyle="1" w:styleId="2CE98300844C45AF97F9D7193090B402">
    <w:name w:val="2CE98300844C45AF97F9D7193090B402"/>
    <w:rsid w:val="007200C1"/>
    <w:rPr>
      <w:lang w:eastAsia="de-DE"/>
    </w:rPr>
  </w:style>
  <w:style w:type="paragraph" w:customStyle="1" w:styleId="32706456AD4544328D12AB28E5C81FC3">
    <w:name w:val="32706456AD4544328D12AB28E5C81FC3"/>
    <w:rsid w:val="007200C1"/>
    <w:rPr>
      <w:lang w:eastAsia="de-DE"/>
    </w:rPr>
  </w:style>
  <w:style w:type="paragraph" w:customStyle="1" w:styleId="25AC6F6281AE4569956CD19251B04347">
    <w:name w:val="25AC6F6281AE4569956CD19251B04347"/>
    <w:rsid w:val="007200C1"/>
    <w:rPr>
      <w:lang w:eastAsia="de-DE"/>
    </w:rPr>
  </w:style>
  <w:style w:type="paragraph" w:customStyle="1" w:styleId="D5EBCC84CEEA48F4BA9DFB709FD1F201">
    <w:name w:val="D5EBCC84CEEA48F4BA9DFB709FD1F201"/>
    <w:rsid w:val="007200C1"/>
    <w:rPr>
      <w:lang w:eastAsia="de-DE"/>
    </w:rPr>
  </w:style>
  <w:style w:type="paragraph" w:customStyle="1" w:styleId="286E82DFB1BB48CBA72EBDCDD1CF4285">
    <w:name w:val="286E82DFB1BB48CBA72EBDCDD1CF4285"/>
    <w:rsid w:val="007200C1"/>
    <w:rPr>
      <w:lang w:eastAsia="de-DE"/>
    </w:rPr>
  </w:style>
  <w:style w:type="paragraph" w:customStyle="1" w:styleId="D38E299A432C4468984A427958BC1139">
    <w:name w:val="D38E299A432C4468984A427958BC1139"/>
    <w:rsid w:val="007200C1"/>
    <w:rPr>
      <w:lang w:eastAsia="de-DE"/>
    </w:rPr>
  </w:style>
  <w:style w:type="paragraph" w:customStyle="1" w:styleId="C89652C78E554D5486052D838CBEB087">
    <w:name w:val="C89652C78E554D5486052D838CBEB087"/>
    <w:rsid w:val="007200C1"/>
    <w:rPr>
      <w:lang w:eastAsia="de-DE"/>
    </w:rPr>
  </w:style>
  <w:style w:type="paragraph" w:customStyle="1" w:styleId="B0B3C6030A044523A1E801FE7A04185C">
    <w:name w:val="B0B3C6030A044523A1E801FE7A04185C"/>
    <w:rsid w:val="007200C1"/>
    <w:rPr>
      <w:lang w:eastAsia="de-DE"/>
    </w:rPr>
  </w:style>
  <w:style w:type="paragraph" w:customStyle="1" w:styleId="C11799C57BFE416D90C2090732992411">
    <w:name w:val="C11799C57BFE416D90C2090732992411"/>
    <w:rsid w:val="007200C1"/>
    <w:rPr>
      <w:lang w:eastAsia="de-DE"/>
    </w:rPr>
  </w:style>
  <w:style w:type="paragraph" w:customStyle="1" w:styleId="ACA5A62B54E944608752A8A402985382">
    <w:name w:val="ACA5A62B54E944608752A8A402985382"/>
    <w:rsid w:val="007200C1"/>
    <w:rPr>
      <w:lang w:eastAsia="de-DE"/>
    </w:rPr>
  </w:style>
  <w:style w:type="paragraph" w:customStyle="1" w:styleId="0E02AEB7958F4E888E8DCC613F8C9FCB">
    <w:name w:val="0E02AEB7958F4E888E8DCC613F8C9FCB"/>
    <w:rsid w:val="007200C1"/>
    <w:rPr>
      <w:lang w:eastAsia="de-DE"/>
    </w:rPr>
  </w:style>
  <w:style w:type="paragraph" w:customStyle="1" w:styleId="0A51F3CA3F794237AA7BA2A4CF16DC6A">
    <w:name w:val="0A51F3CA3F794237AA7BA2A4CF16DC6A"/>
    <w:rsid w:val="007200C1"/>
    <w:rPr>
      <w:lang w:eastAsia="de-DE"/>
    </w:rPr>
  </w:style>
  <w:style w:type="paragraph" w:customStyle="1" w:styleId="2A10092786534683BEC76FD22BD6678A">
    <w:name w:val="2A10092786534683BEC76FD22BD6678A"/>
    <w:rsid w:val="007200C1"/>
    <w:rPr>
      <w:lang w:eastAsia="de-DE"/>
    </w:rPr>
  </w:style>
  <w:style w:type="paragraph" w:customStyle="1" w:styleId="1E94DE4E4993434A84FDEEEDB19C5089">
    <w:name w:val="1E94DE4E4993434A84FDEEEDB19C5089"/>
    <w:rsid w:val="007200C1"/>
    <w:rPr>
      <w:lang w:eastAsia="de-DE"/>
    </w:rPr>
  </w:style>
  <w:style w:type="paragraph" w:customStyle="1" w:styleId="43DB97DF6418495CB532673E47EC5136">
    <w:name w:val="43DB97DF6418495CB532673E47EC5136"/>
    <w:rsid w:val="007200C1"/>
    <w:rPr>
      <w:lang w:eastAsia="de-DE"/>
    </w:rPr>
  </w:style>
  <w:style w:type="paragraph" w:customStyle="1" w:styleId="2CB90D3A9F4941C6A6667B770B321753">
    <w:name w:val="2CB90D3A9F4941C6A6667B770B321753"/>
    <w:rsid w:val="007200C1"/>
    <w:rPr>
      <w:lang w:eastAsia="de-DE"/>
    </w:rPr>
  </w:style>
  <w:style w:type="paragraph" w:customStyle="1" w:styleId="1DB32127A2884DF8A1308807239EBA4F">
    <w:name w:val="1DB32127A2884DF8A1308807239EBA4F"/>
    <w:rsid w:val="007200C1"/>
    <w:rPr>
      <w:lang w:eastAsia="de-DE"/>
    </w:rPr>
  </w:style>
  <w:style w:type="paragraph" w:customStyle="1" w:styleId="5F59D8FCF7E94E7D8CBC4AE3B71E44FC">
    <w:name w:val="5F59D8FCF7E94E7D8CBC4AE3B71E44FC"/>
    <w:rsid w:val="007200C1"/>
    <w:rPr>
      <w:lang w:eastAsia="de-DE"/>
    </w:rPr>
  </w:style>
  <w:style w:type="paragraph" w:customStyle="1" w:styleId="7DD63E23FE3C4AC383EB926B7F770F34">
    <w:name w:val="7DD63E23FE3C4AC383EB926B7F770F34"/>
    <w:rsid w:val="007200C1"/>
    <w:rPr>
      <w:lang w:eastAsia="de-DE"/>
    </w:rPr>
  </w:style>
  <w:style w:type="paragraph" w:customStyle="1" w:styleId="57FD72A31C7D4BC4AFA477349739D2B4">
    <w:name w:val="57FD72A31C7D4BC4AFA477349739D2B4"/>
    <w:rsid w:val="007200C1"/>
    <w:rPr>
      <w:lang w:eastAsia="de-DE"/>
    </w:rPr>
  </w:style>
  <w:style w:type="paragraph" w:customStyle="1" w:styleId="6FA5F1B50B6D43EA9ED6A7F67015D902">
    <w:name w:val="6FA5F1B50B6D43EA9ED6A7F67015D902"/>
    <w:rsid w:val="007200C1"/>
    <w:rPr>
      <w:lang w:eastAsia="de-DE"/>
    </w:rPr>
  </w:style>
  <w:style w:type="paragraph" w:customStyle="1" w:styleId="AFC9060753AB470FA59D6E6C542AA0BF">
    <w:name w:val="AFC9060753AB470FA59D6E6C542AA0BF"/>
    <w:rsid w:val="007200C1"/>
    <w:rPr>
      <w:lang w:eastAsia="de-DE"/>
    </w:rPr>
  </w:style>
  <w:style w:type="paragraph" w:customStyle="1" w:styleId="6C488E3DEEB949BAAE23E5098EB6BD17">
    <w:name w:val="6C488E3DEEB949BAAE23E5098EB6BD17"/>
    <w:rsid w:val="007200C1"/>
    <w:rPr>
      <w:lang w:eastAsia="de-DE"/>
    </w:rPr>
  </w:style>
  <w:style w:type="paragraph" w:customStyle="1" w:styleId="4F109C440A6F4A0CB6328CEA404A08E0">
    <w:name w:val="4F109C440A6F4A0CB6328CEA404A08E0"/>
    <w:rsid w:val="007200C1"/>
    <w:rPr>
      <w:lang w:eastAsia="de-DE"/>
    </w:rPr>
  </w:style>
  <w:style w:type="paragraph" w:customStyle="1" w:styleId="B9AC54260B7F4F10B0FCF0444A1135B9">
    <w:name w:val="B9AC54260B7F4F10B0FCF0444A1135B9"/>
    <w:rsid w:val="007200C1"/>
    <w:rPr>
      <w:lang w:eastAsia="de-DE"/>
    </w:rPr>
  </w:style>
  <w:style w:type="paragraph" w:customStyle="1" w:styleId="422549CAED214DD6AB882E7A566F1002">
    <w:name w:val="422549CAED214DD6AB882E7A566F1002"/>
    <w:rsid w:val="007200C1"/>
    <w:rPr>
      <w:lang w:eastAsia="de-DE"/>
    </w:rPr>
  </w:style>
  <w:style w:type="paragraph" w:customStyle="1" w:styleId="09EA43347F554372A3B68128E0043A51">
    <w:name w:val="09EA43347F554372A3B68128E0043A51"/>
    <w:rsid w:val="007200C1"/>
    <w:rPr>
      <w:lang w:eastAsia="de-DE"/>
    </w:rPr>
  </w:style>
  <w:style w:type="paragraph" w:customStyle="1" w:styleId="F5C924E11DFE4DDB95C92C5CA12A398D">
    <w:name w:val="F5C924E11DFE4DDB95C92C5CA12A398D"/>
    <w:rsid w:val="007200C1"/>
    <w:rPr>
      <w:lang w:eastAsia="de-DE"/>
    </w:rPr>
  </w:style>
  <w:style w:type="paragraph" w:customStyle="1" w:styleId="416C27F29B2D4E12BFD5A843FA2C609E">
    <w:name w:val="416C27F29B2D4E12BFD5A843FA2C609E"/>
    <w:rsid w:val="007200C1"/>
    <w:rPr>
      <w:lang w:eastAsia="de-DE"/>
    </w:rPr>
  </w:style>
  <w:style w:type="paragraph" w:customStyle="1" w:styleId="97C0753F543B4673AC9EDAD13B467B45">
    <w:name w:val="97C0753F543B4673AC9EDAD13B467B45"/>
    <w:rsid w:val="007200C1"/>
    <w:rPr>
      <w:lang w:eastAsia="de-DE"/>
    </w:rPr>
  </w:style>
  <w:style w:type="paragraph" w:customStyle="1" w:styleId="316367ACAA904BE2911DF8B8D559E65D">
    <w:name w:val="316367ACAA904BE2911DF8B8D559E65D"/>
    <w:rsid w:val="007200C1"/>
    <w:rPr>
      <w:lang w:eastAsia="de-DE"/>
    </w:rPr>
  </w:style>
  <w:style w:type="paragraph" w:customStyle="1" w:styleId="6D7BAC7F7F584C5BA9B9DE57605E62B5">
    <w:name w:val="6D7BAC7F7F584C5BA9B9DE57605E62B5"/>
    <w:rsid w:val="007200C1"/>
    <w:rPr>
      <w:lang w:eastAsia="de-DE"/>
    </w:rPr>
  </w:style>
  <w:style w:type="paragraph" w:customStyle="1" w:styleId="984E4074C80242129758A3C25DEE8BA0">
    <w:name w:val="984E4074C80242129758A3C25DEE8BA0"/>
    <w:rsid w:val="007200C1"/>
    <w:rPr>
      <w:lang w:eastAsia="de-DE"/>
    </w:rPr>
  </w:style>
  <w:style w:type="paragraph" w:customStyle="1" w:styleId="07568C214703454198C7763EA42C0E18">
    <w:name w:val="07568C214703454198C7763EA42C0E18"/>
    <w:rsid w:val="007200C1"/>
    <w:rPr>
      <w:lang w:eastAsia="de-DE"/>
    </w:rPr>
  </w:style>
  <w:style w:type="paragraph" w:customStyle="1" w:styleId="B5360C3F62EB4E799C491D930ADA5BA5">
    <w:name w:val="B5360C3F62EB4E799C491D930ADA5BA5"/>
    <w:rsid w:val="007200C1"/>
    <w:rPr>
      <w:lang w:eastAsia="de-DE"/>
    </w:rPr>
  </w:style>
  <w:style w:type="paragraph" w:customStyle="1" w:styleId="250AC69BA98B4107BBACEFCD81E668AA">
    <w:name w:val="250AC69BA98B4107BBACEFCD81E668AA"/>
    <w:rsid w:val="007200C1"/>
    <w:rPr>
      <w:lang w:eastAsia="de-DE"/>
    </w:rPr>
  </w:style>
  <w:style w:type="paragraph" w:customStyle="1" w:styleId="EA581E87C5F94EBC8D9B6129AE19AAF8">
    <w:name w:val="EA581E87C5F94EBC8D9B6129AE19AAF8"/>
    <w:rsid w:val="007200C1"/>
    <w:rPr>
      <w:lang w:eastAsia="de-DE"/>
    </w:rPr>
  </w:style>
  <w:style w:type="paragraph" w:customStyle="1" w:styleId="9B157FE291FB46C9BE5CB557C32D5C58">
    <w:name w:val="9B157FE291FB46C9BE5CB557C32D5C58"/>
    <w:rsid w:val="007200C1"/>
    <w:rPr>
      <w:lang w:eastAsia="de-DE"/>
    </w:rPr>
  </w:style>
  <w:style w:type="paragraph" w:customStyle="1" w:styleId="A5A6D0B8B51F42A7BB2FC63816A07269">
    <w:name w:val="A5A6D0B8B51F42A7BB2FC63816A07269"/>
    <w:rsid w:val="007200C1"/>
    <w:rPr>
      <w:lang w:eastAsia="de-DE"/>
    </w:rPr>
  </w:style>
  <w:style w:type="paragraph" w:customStyle="1" w:styleId="9656249CB3D947E890DC4C3982640890">
    <w:name w:val="9656249CB3D947E890DC4C3982640890"/>
    <w:rsid w:val="007200C1"/>
    <w:rPr>
      <w:lang w:eastAsia="de-DE"/>
    </w:rPr>
  </w:style>
  <w:style w:type="paragraph" w:customStyle="1" w:styleId="66C20498F6AD4B58BE5ED86E2C72D58C">
    <w:name w:val="66C20498F6AD4B58BE5ED86E2C72D58C"/>
    <w:rsid w:val="007200C1"/>
    <w:rPr>
      <w:lang w:eastAsia="de-DE"/>
    </w:rPr>
  </w:style>
  <w:style w:type="paragraph" w:customStyle="1" w:styleId="D39C3FF43B164BF0BD68A690E41C46A8">
    <w:name w:val="D39C3FF43B164BF0BD68A690E41C46A8"/>
    <w:rsid w:val="007200C1"/>
    <w:rPr>
      <w:lang w:eastAsia="de-DE"/>
    </w:rPr>
  </w:style>
  <w:style w:type="paragraph" w:customStyle="1" w:styleId="124A3DD8A39D478D8A7EC74E55CC0DA8">
    <w:name w:val="124A3DD8A39D478D8A7EC74E55CC0DA8"/>
    <w:rsid w:val="007200C1"/>
    <w:rPr>
      <w:lang w:eastAsia="de-DE"/>
    </w:rPr>
  </w:style>
  <w:style w:type="paragraph" w:customStyle="1" w:styleId="06DE683A470349E5AB329E6D24025F15">
    <w:name w:val="06DE683A470349E5AB329E6D24025F15"/>
    <w:rsid w:val="007200C1"/>
    <w:rPr>
      <w:lang w:eastAsia="de-DE"/>
    </w:rPr>
  </w:style>
  <w:style w:type="paragraph" w:customStyle="1" w:styleId="764C318CB7604EFF8D10E92ED33DCCF0">
    <w:name w:val="764C318CB7604EFF8D10E92ED33DCCF0"/>
    <w:rsid w:val="007200C1"/>
    <w:rPr>
      <w:lang w:eastAsia="de-DE"/>
    </w:rPr>
  </w:style>
  <w:style w:type="paragraph" w:customStyle="1" w:styleId="24E4D2DCE65540ECAB19EFEB30E0DCCC">
    <w:name w:val="24E4D2DCE65540ECAB19EFEB30E0DCCC"/>
    <w:rsid w:val="007200C1"/>
    <w:rPr>
      <w:lang w:eastAsia="de-DE"/>
    </w:rPr>
  </w:style>
  <w:style w:type="paragraph" w:customStyle="1" w:styleId="6C7500039263409F9088947CD00EAECD">
    <w:name w:val="6C7500039263409F9088947CD00EAECD"/>
    <w:rsid w:val="007200C1"/>
    <w:rPr>
      <w:lang w:eastAsia="de-DE"/>
    </w:rPr>
  </w:style>
  <w:style w:type="paragraph" w:customStyle="1" w:styleId="58B42F39FC4B4C928A50C8A8AA1A2E93">
    <w:name w:val="58B42F39FC4B4C928A50C8A8AA1A2E93"/>
    <w:rsid w:val="007200C1"/>
    <w:rPr>
      <w:lang w:eastAsia="de-DE"/>
    </w:rPr>
  </w:style>
  <w:style w:type="paragraph" w:customStyle="1" w:styleId="BF41126814A04261BAAB0F50B8E950B3">
    <w:name w:val="BF41126814A04261BAAB0F50B8E950B3"/>
    <w:rsid w:val="007200C1"/>
    <w:rPr>
      <w:lang w:eastAsia="de-DE"/>
    </w:rPr>
  </w:style>
  <w:style w:type="paragraph" w:customStyle="1" w:styleId="93ED73731B0841D88673BC3D80555C26">
    <w:name w:val="93ED73731B0841D88673BC3D80555C26"/>
    <w:rsid w:val="007200C1"/>
    <w:rPr>
      <w:lang w:eastAsia="de-DE"/>
    </w:rPr>
  </w:style>
  <w:style w:type="paragraph" w:customStyle="1" w:styleId="77E344412F734C82A2B386F9A9B352F9">
    <w:name w:val="77E344412F734C82A2B386F9A9B352F9"/>
    <w:rsid w:val="007200C1"/>
    <w:rPr>
      <w:lang w:eastAsia="de-DE"/>
    </w:rPr>
  </w:style>
  <w:style w:type="paragraph" w:customStyle="1" w:styleId="1110BAF72ECC46AC9D43DF0A563A4025">
    <w:name w:val="1110BAF72ECC46AC9D43DF0A563A4025"/>
    <w:rsid w:val="007200C1"/>
    <w:rPr>
      <w:lang w:eastAsia="de-DE"/>
    </w:rPr>
  </w:style>
  <w:style w:type="paragraph" w:customStyle="1" w:styleId="AC4125BDF7854861873FA61119F7CF81">
    <w:name w:val="AC4125BDF7854861873FA61119F7CF81"/>
    <w:rsid w:val="007200C1"/>
    <w:rPr>
      <w:lang w:eastAsia="de-DE"/>
    </w:rPr>
  </w:style>
  <w:style w:type="paragraph" w:customStyle="1" w:styleId="0B80A8BBED1C460BBA38C1B44CCD82C4">
    <w:name w:val="0B80A8BBED1C460BBA38C1B44CCD82C4"/>
    <w:rsid w:val="007200C1"/>
    <w:rPr>
      <w:lang w:eastAsia="de-DE"/>
    </w:rPr>
  </w:style>
  <w:style w:type="paragraph" w:customStyle="1" w:styleId="6D4D9A82B1B24A5593DC44F1E2B8496C">
    <w:name w:val="6D4D9A82B1B24A5593DC44F1E2B8496C"/>
    <w:rsid w:val="007200C1"/>
    <w:rPr>
      <w:lang w:eastAsia="de-DE"/>
    </w:rPr>
  </w:style>
  <w:style w:type="paragraph" w:customStyle="1" w:styleId="69BBE13828F548DEA25BF937AD9DE0BC">
    <w:name w:val="69BBE13828F548DEA25BF937AD9DE0BC"/>
    <w:rsid w:val="007200C1"/>
    <w:rPr>
      <w:lang w:eastAsia="de-DE"/>
    </w:rPr>
  </w:style>
  <w:style w:type="paragraph" w:customStyle="1" w:styleId="8B6D9336A3CF481EB86F35726A3BE967">
    <w:name w:val="8B6D9336A3CF481EB86F35726A3BE967"/>
    <w:rsid w:val="007200C1"/>
    <w:rPr>
      <w:lang w:eastAsia="de-DE"/>
    </w:rPr>
  </w:style>
  <w:style w:type="paragraph" w:customStyle="1" w:styleId="7C8229CFB6AC4D45AEEF0967D7B9AAD3">
    <w:name w:val="7C8229CFB6AC4D45AEEF0967D7B9AAD3"/>
    <w:rsid w:val="007200C1"/>
    <w:rPr>
      <w:lang w:eastAsia="de-DE"/>
    </w:rPr>
  </w:style>
  <w:style w:type="paragraph" w:customStyle="1" w:styleId="0077C3C4939D4766A2584DFE6D38B615">
    <w:name w:val="0077C3C4939D4766A2584DFE6D38B615"/>
    <w:rsid w:val="007200C1"/>
    <w:rPr>
      <w:lang w:eastAsia="de-DE"/>
    </w:rPr>
  </w:style>
  <w:style w:type="paragraph" w:customStyle="1" w:styleId="54481BC875F24B58AA4DADCD194895CA">
    <w:name w:val="54481BC875F24B58AA4DADCD194895CA"/>
    <w:rsid w:val="007200C1"/>
    <w:rPr>
      <w:lang w:eastAsia="de-DE"/>
    </w:rPr>
  </w:style>
  <w:style w:type="paragraph" w:customStyle="1" w:styleId="FDAF7A0020874B67B6B3ABF430FA280D">
    <w:name w:val="FDAF7A0020874B67B6B3ABF430FA280D"/>
    <w:rsid w:val="007200C1"/>
    <w:rPr>
      <w:lang w:eastAsia="de-DE"/>
    </w:rPr>
  </w:style>
  <w:style w:type="paragraph" w:customStyle="1" w:styleId="762AD37A1C3A4EA98604C7E924D1B096">
    <w:name w:val="762AD37A1C3A4EA98604C7E924D1B096"/>
    <w:rsid w:val="007200C1"/>
    <w:rPr>
      <w:lang w:eastAsia="de-DE"/>
    </w:rPr>
  </w:style>
  <w:style w:type="paragraph" w:customStyle="1" w:styleId="477901BD909E48FDB7E7D4E7F5CFB2CD">
    <w:name w:val="477901BD909E48FDB7E7D4E7F5CFB2CD"/>
    <w:rsid w:val="007200C1"/>
    <w:rPr>
      <w:lang w:eastAsia="de-DE"/>
    </w:rPr>
  </w:style>
  <w:style w:type="paragraph" w:customStyle="1" w:styleId="7E3018E5C29B41DFA1CA676B3D66A50F">
    <w:name w:val="7E3018E5C29B41DFA1CA676B3D66A50F"/>
    <w:rsid w:val="007200C1"/>
    <w:rPr>
      <w:lang w:eastAsia="de-DE"/>
    </w:rPr>
  </w:style>
  <w:style w:type="paragraph" w:customStyle="1" w:styleId="A3C178A5D4034B17A107F7279DE06D34">
    <w:name w:val="A3C178A5D4034B17A107F7279DE06D34"/>
    <w:rsid w:val="007200C1"/>
    <w:rPr>
      <w:lang w:eastAsia="de-DE"/>
    </w:rPr>
  </w:style>
  <w:style w:type="paragraph" w:customStyle="1" w:styleId="786BDACAC8C9440E937E56E91F12C20D">
    <w:name w:val="786BDACAC8C9440E937E56E91F12C20D"/>
    <w:rsid w:val="007200C1"/>
    <w:rPr>
      <w:lang w:eastAsia="de-DE"/>
    </w:rPr>
  </w:style>
  <w:style w:type="paragraph" w:customStyle="1" w:styleId="A95DB1F0EC5447F1A9AE1C6D714281CD">
    <w:name w:val="A95DB1F0EC5447F1A9AE1C6D714281CD"/>
    <w:rsid w:val="007200C1"/>
    <w:rPr>
      <w:lang w:eastAsia="de-DE"/>
    </w:rPr>
  </w:style>
  <w:style w:type="paragraph" w:customStyle="1" w:styleId="C30521643CB440E6888F5B22A48D56FF">
    <w:name w:val="C30521643CB440E6888F5B22A48D56FF"/>
    <w:rsid w:val="007200C1"/>
    <w:rPr>
      <w:lang w:eastAsia="de-DE"/>
    </w:rPr>
  </w:style>
  <w:style w:type="paragraph" w:customStyle="1" w:styleId="96949791B1B941378845D8EE70B51B55">
    <w:name w:val="96949791B1B941378845D8EE70B51B55"/>
    <w:rsid w:val="007200C1"/>
    <w:rPr>
      <w:lang w:eastAsia="de-DE"/>
    </w:rPr>
  </w:style>
  <w:style w:type="paragraph" w:customStyle="1" w:styleId="7860977F54C64593B430023BB5FFB7D8">
    <w:name w:val="7860977F54C64593B430023BB5FFB7D8"/>
    <w:rsid w:val="007200C1"/>
    <w:rPr>
      <w:lang w:eastAsia="de-DE"/>
    </w:rPr>
  </w:style>
  <w:style w:type="paragraph" w:customStyle="1" w:styleId="56BCE980F6544E2F9B286E4D3E221916">
    <w:name w:val="56BCE980F6544E2F9B286E4D3E221916"/>
    <w:rsid w:val="007200C1"/>
    <w:rPr>
      <w:lang w:eastAsia="de-DE"/>
    </w:rPr>
  </w:style>
  <w:style w:type="paragraph" w:customStyle="1" w:styleId="D491B239F5024AD4A81B045C8745DE0C">
    <w:name w:val="D491B239F5024AD4A81B045C8745DE0C"/>
    <w:rsid w:val="007200C1"/>
    <w:rPr>
      <w:lang w:eastAsia="de-DE"/>
    </w:rPr>
  </w:style>
  <w:style w:type="paragraph" w:customStyle="1" w:styleId="9F6C054117534A56B6BB0278242B1AFA">
    <w:name w:val="9F6C054117534A56B6BB0278242B1AFA"/>
    <w:rsid w:val="007200C1"/>
    <w:rPr>
      <w:lang w:eastAsia="de-DE"/>
    </w:rPr>
  </w:style>
  <w:style w:type="paragraph" w:customStyle="1" w:styleId="B025CDFAA4DF457FBF91729112D238EC">
    <w:name w:val="B025CDFAA4DF457FBF91729112D238EC"/>
    <w:rsid w:val="007200C1"/>
    <w:rPr>
      <w:lang w:eastAsia="de-DE"/>
    </w:rPr>
  </w:style>
  <w:style w:type="paragraph" w:customStyle="1" w:styleId="88686FEE533C4AED874B6BB7F327C6E8">
    <w:name w:val="88686FEE533C4AED874B6BB7F327C6E8"/>
    <w:rsid w:val="007200C1"/>
    <w:rPr>
      <w:lang w:eastAsia="de-DE"/>
    </w:rPr>
  </w:style>
  <w:style w:type="paragraph" w:customStyle="1" w:styleId="6BFDB2C68DAF4315B835D3C4D514A912">
    <w:name w:val="6BFDB2C68DAF4315B835D3C4D514A912"/>
    <w:rsid w:val="007200C1"/>
    <w:rPr>
      <w:lang w:eastAsia="de-DE"/>
    </w:rPr>
  </w:style>
  <w:style w:type="paragraph" w:customStyle="1" w:styleId="D7A4C6992812443A8B2EBB1B5FDE508E">
    <w:name w:val="D7A4C6992812443A8B2EBB1B5FDE508E"/>
    <w:rsid w:val="007200C1"/>
    <w:rPr>
      <w:lang w:eastAsia="de-DE"/>
    </w:rPr>
  </w:style>
  <w:style w:type="paragraph" w:customStyle="1" w:styleId="37D1F5C10AE540DC810D626725007997">
    <w:name w:val="37D1F5C10AE540DC810D626725007997"/>
    <w:rsid w:val="007200C1"/>
    <w:rPr>
      <w:lang w:eastAsia="de-DE"/>
    </w:rPr>
  </w:style>
  <w:style w:type="paragraph" w:customStyle="1" w:styleId="212C989CD3B84E0AB3423DE3C680E223">
    <w:name w:val="212C989CD3B84E0AB3423DE3C680E223"/>
    <w:rsid w:val="007200C1"/>
    <w:rPr>
      <w:lang w:eastAsia="de-DE"/>
    </w:rPr>
  </w:style>
  <w:style w:type="paragraph" w:customStyle="1" w:styleId="EC0977FB37004F9E9CD66D2287C0CCDA">
    <w:name w:val="EC0977FB37004F9E9CD66D2287C0CCDA"/>
    <w:rsid w:val="007200C1"/>
    <w:rPr>
      <w:lang w:eastAsia="de-DE"/>
    </w:rPr>
  </w:style>
  <w:style w:type="paragraph" w:customStyle="1" w:styleId="463F6032C4154B43BC4E0E3230CA4A73">
    <w:name w:val="463F6032C4154B43BC4E0E3230CA4A73"/>
    <w:rsid w:val="007200C1"/>
    <w:rPr>
      <w:lang w:eastAsia="de-DE"/>
    </w:rPr>
  </w:style>
  <w:style w:type="paragraph" w:customStyle="1" w:styleId="AA8147BB662C4F6F99F742DAEE1C5D3A">
    <w:name w:val="AA8147BB662C4F6F99F742DAEE1C5D3A"/>
    <w:rsid w:val="007200C1"/>
    <w:rPr>
      <w:lang w:eastAsia="de-DE"/>
    </w:rPr>
  </w:style>
  <w:style w:type="paragraph" w:customStyle="1" w:styleId="38E68E2BC4E14724B005CF331312F411">
    <w:name w:val="38E68E2BC4E14724B005CF331312F411"/>
    <w:rsid w:val="007200C1"/>
    <w:rPr>
      <w:lang w:eastAsia="de-DE"/>
    </w:rPr>
  </w:style>
  <w:style w:type="paragraph" w:customStyle="1" w:styleId="7A61CFC6C205436E91A3633EBE654D36">
    <w:name w:val="7A61CFC6C205436E91A3633EBE654D36"/>
    <w:rsid w:val="007200C1"/>
    <w:rPr>
      <w:lang w:eastAsia="de-DE"/>
    </w:rPr>
  </w:style>
  <w:style w:type="paragraph" w:customStyle="1" w:styleId="3800EBFA222446AB949359035DA441B6">
    <w:name w:val="3800EBFA222446AB949359035DA441B6"/>
    <w:rsid w:val="007200C1"/>
    <w:rPr>
      <w:lang w:eastAsia="de-DE"/>
    </w:rPr>
  </w:style>
  <w:style w:type="paragraph" w:customStyle="1" w:styleId="874C97495BB04FC3AB2278760AB63613">
    <w:name w:val="874C97495BB04FC3AB2278760AB63613"/>
    <w:rsid w:val="007200C1"/>
    <w:rPr>
      <w:lang w:eastAsia="de-DE"/>
    </w:rPr>
  </w:style>
  <w:style w:type="paragraph" w:customStyle="1" w:styleId="52C8A849142147EDA9FE596C9D90B362">
    <w:name w:val="52C8A849142147EDA9FE596C9D90B362"/>
    <w:rsid w:val="007200C1"/>
    <w:rPr>
      <w:lang w:eastAsia="de-DE"/>
    </w:rPr>
  </w:style>
  <w:style w:type="paragraph" w:customStyle="1" w:styleId="50603C93CF544BB38CA3CC0A410B9220">
    <w:name w:val="50603C93CF544BB38CA3CC0A410B9220"/>
    <w:rsid w:val="007200C1"/>
    <w:rPr>
      <w:lang w:eastAsia="de-DE"/>
    </w:rPr>
  </w:style>
  <w:style w:type="paragraph" w:customStyle="1" w:styleId="90EF2FC720804A8AAE21086F570BDEC6">
    <w:name w:val="90EF2FC720804A8AAE21086F570BDEC6"/>
    <w:rsid w:val="007200C1"/>
    <w:rPr>
      <w:lang w:eastAsia="de-DE"/>
    </w:rPr>
  </w:style>
  <w:style w:type="paragraph" w:customStyle="1" w:styleId="0C0AAF32BB77469F8F554C0C3F788ED1">
    <w:name w:val="0C0AAF32BB77469F8F554C0C3F788ED1"/>
    <w:rsid w:val="007200C1"/>
    <w:rPr>
      <w:lang w:eastAsia="de-DE"/>
    </w:rPr>
  </w:style>
  <w:style w:type="paragraph" w:customStyle="1" w:styleId="727A9D83239A494EB576EDB42084E2B2">
    <w:name w:val="727A9D83239A494EB576EDB42084E2B2"/>
    <w:rsid w:val="007200C1"/>
    <w:rPr>
      <w:lang w:eastAsia="de-DE"/>
    </w:rPr>
  </w:style>
  <w:style w:type="paragraph" w:customStyle="1" w:styleId="C8859C0807834D5F8BFCB44BED9F6167">
    <w:name w:val="C8859C0807834D5F8BFCB44BED9F6167"/>
    <w:rsid w:val="007200C1"/>
    <w:rPr>
      <w:lang w:eastAsia="de-DE"/>
    </w:rPr>
  </w:style>
  <w:style w:type="paragraph" w:customStyle="1" w:styleId="E14D89F6C76744D68123AC277BE9852B">
    <w:name w:val="E14D89F6C76744D68123AC277BE9852B"/>
    <w:rsid w:val="007200C1"/>
    <w:rPr>
      <w:lang w:eastAsia="de-DE"/>
    </w:rPr>
  </w:style>
  <w:style w:type="paragraph" w:customStyle="1" w:styleId="80B03A50EAA9496B938BC775DEC4EC26">
    <w:name w:val="80B03A50EAA9496B938BC775DEC4EC26"/>
    <w:rsid w:val="007200C1"/>
    <w:rPr>
      <w:lang w:eastAsia="de-DE"/>
    </w:rPr>
  </w:style>
  <w:style w:type="paragraph" w:customStyle="1" w:styleId="9B41ABAE389F44829DD24994D7F99945">
    <w:name w:val="9B41ABAE389F44829DD24994D7F99945"/>
    <w:rsid w:val="007200C1"/>
    <w:rPr>
      <w:lang w:eastAsia="de-DE"/>
    </w:rPr>
  </w:style>
  <w:style w:type="paragraph" w:customStyle="1" w:styleId="7D304B4703074E6F828D2D1003B44B43">
    <w:name w:val="7D304B4703074E6F828D2D1003B44B43"/>
    <w:rsid w:val="007200C1"/>
    <w:rPr>
      <w:lang w:eastAsia="de-DE"/>
    </w:rPr>
  </w:style>
  <w:style w:type="paragraph" w:customStyle="1" w:styleId="11670F3EE29043B395B2F8C63395389D">
    <w:name w:val="11670F3EE29043B395B2F8C63395389D"/>
    <w:rsid w:val="007200C1"/>
    <w:rPr>
      <w:lang w:eastAsia="de-DE"/>
    </w:rPr>
  </w:style>
  <w:style w:type="paragraph" w:customStyle="1" w:styleId="7F280C49F59A459AAFA91FC23B755F25">
    <w:name w:val="7F280C49F59A459AAFA91FC23B755F25"/>
    <w:rsid w:val="007200C1"/>
    <w:rPr>
      <w:lang w:eastAsia="de-DE"/>
    </w:rPr>
  </w:style>
  <w:style w:type="paragraph" w:customStyle="1" w:styleId="09922E097DD64B32AD3BB98A8DFC3459">
    <w:name w:val="09922E097DD64B32AD3BB98A8DFC3459"/>
    <w:rsid w:val="007200C1"/>
    <w:rPr>
      <w:lang w:eastAsia="de-DE"/>
    </w:rPr>
  </w:style>
  <w:style w:type="paragraph" w:customStyle="1" w:styleId="62A69903B54044369D18EA941309093F">
    <w:name w:val="62A69903B54044369D18EA941309093F"/>
    <w:rsid w:val="007200C1"/>
    <w:rPr>
      <w:lang w:eastAsia="de-DE"/>
    </w:rPr>
  </w:style>
  <w:style w:type="paragraph" w:customStyle="1" w:styleId="F7D131B0B6BE45C088482EAAE4F6FE12">
    <w:name w:val="F7D131B0B6BE45C088482EAAE4F6FE12"/>
    <w:rsid w:val="007200C1"/>
    <w:rPr>
      <w:lang w:eastAsia="de-DE"/>
    </w:rPr>
  </w:style>
  <w:style w:type="paragraph" w:customStyle="1" w:styleId="D73CC3347879428FA7C1C682702BC8A0">
    <w:name w:val="D73CC3347879428FA7C1C682702BC8A0"/>
    <w:rsid w:val="007200C1"/>
    <w:rPr>
      <w:lang w:eastAsia="de-DE"/>
    </w:rPr>
  </w:style>
  <w:style w:type="paragraph" w:customStyle="1" w:styleId="6D4621AAA29E4A20891642DA69671B27">
    <w:name w:val="6D4621AAA29E4A20891642DA69671B27"/>
    <w:rsid w:val="007200C1"/>
    <w:rPr>
      <w:lang w:eastAsia="de-DE"/>
    </w:rPr>
  </w:style>
  <w:style w:type="paragraph" w:customStyle="1" w:styleId="7126F75769FC4BE4BBF5C4D82CFBCD62">
    <w:name w:val="7126F75769FC4BE4BBF5C4D82CFBCD62"/>
    <w:rsid w:val="007200C1"/>
    <w:rPr>
      <w:lang w:eastAsia="de-DE"/>
    </w:rPr>
  </w:style>
  <w:style w:type="paragraph" w:customStyle="1" w:styleId="D110387F7064450881FAD6BFE898D687">
    <w:name w:val="D110387F7064450881FAD6BFE898D687"/>
    <w:rsid w:val="007200C1"/>
    <w:rPr>
      <w:lang w:eastAsia="de-DE"/>
    </w:rPr>
  </w:style>
  <w:style w:type="paragraph" w:customStyle="1" w:styleId="FF263E3ADBE2491BA3A3F16078BE0387">
    <w:name w:val="FF263E3ADBE2491BA3A3F16078BE0387"/>
    <w:rsid w:val="007200C1"/>
    <w:rPr>
      <w:lang w:eastAsia="de-DE"/>
    </w:rPr>
  </w:style>
  <w:style w:type="paragraph" w:customStyle="1" w:styleId="72110933ACB245E9A26036F95323976D">
    <w:name w:val="72110933ACB245E9A26036F95323976D"/>
    <w:rsid w:val="007200C1"/>
    <w:rPr>
      <w:lang w:eastAsia="de-DE"/>
    </w:rPr>
  </w:style>
  <w:style w:type="paragraph" w:customStyle="1" w:styleId="83E77EE1025C43FF8B9D21A53494D16C">
    <w:name w:val="83E77EE1025C43FF8B9D21A53494D16C"/>
    <w:rsid w:val="007200C1"/>
    <w:rPr>
      <w:lang w:eastAsia="de-DE"/>
    </w:rPr>
  </w:style>
  <w:style w:type="paragraph" w:customStyle="1" w:styleId="0ECC04DB63004375929C59D52D51D6A8">
    <w:name w:val="0ECC04DB63004375929C59D52D51D6A8"/>
    <w:rsid w:val="007200C1"/>
    <w:rPr>
      <w:lang w:eastAsia="de-DE"/>
    </w:rPr>
  </w:style>
  <w:style w:type="paragraph" w:customStyle="1" w:styleId="B40B2C913DE346C9B57B147EB81A6E12">
    <w:name w:val="B40B2C913DE346C9B57B147EB81A6E12"/>
    <w:rsid w:val="007200C1"/>
    <w:rPr>
      <w:lang w:eastAsia="de-DE"/>
    </w:rPr>
  </w:style>
  <w:style w:type="paragraph" w:customStyle="1" w:styleId="D15F96CF20524F11A6916E89EBC787D0">
    <w:name w:val="D15F96CF20524F11A6916E89EBC787D0"/>
    <w:rsid w:val="007200C1"/>
    <w:rPr>
      <w:lang w:eastAsia="de-DE"/>
    </w:rPr>
  </w:style>
  <w:style w:type="paragraph" w:customStyle="1" w:styleId="F6C3F93BE6CD481A89977B73C8AC395A">
    <w:name w:val="F6C3F93BE6CD481A89977B73C8AC395A"/>
    <w:rsid w:val="007200C1"/>
    <w:rPr>
      <w:lang w:eastAsia="de-DE"/>
    </w:rPr>
  </w:style>
  <w:style w:type="paragraph" w:customStyle="1" w:styleId="EAE2A1E9CD344AED82DC6B7CE6EE6083">
    <w:name w:val="EAE2A1E9CD344AED82DC6B7CE6EE6083"/>
    <w:rsid w:val="007200C1"/>
    <w:rPr>
      <w:lang w:eastAsia="de-DE"/>
    </w:rPr>
  </w:style>
  <w:style w:type="paragraph" w:customStyle="1" w:styleId="2B08EA20D7F64E7CAA02781D66BD27BF">
    <w:name w:val="2B08EA20D7F64E7CAA02781D66BD27BF"/>
    <w:rsid w:val="007200C1"/>
    <w:rPr>
      <w:lang w:eastAsia="de-DE"/>
    </w:rPr>
  </w:style>
  <w:style w:type="paragraph" w:customStyle="1" w:styleId="E6147955EAE9411DB5B29EA4F2861A4E">
    <w:name w:val="E6147955EAE9411DB5B29EA4F2861A4E"/>
    <w:rsid w:val="007200C1"/>
    <w:rPr>
      <w:lang w:eastAsia="de-DE"/>
    </w:rPr>
  </w:style>
  <w:style w:type="paragraph" w:customStyle="1" w:styleId="73EA5D95A0A34DC08AC2872E93142123">
    <w:name w:val="73EA5D95A0A34DC08AC2872E93142123"/>
    <w:rsid w:val="007200C1"/>
    <w:rPr>
      <w:lang w:eastAsia="de-DE"/>
    </w:rPr>
  </w:style>
  <w:style w:type="paragraph" w:customStyle="1" w:styleId="503BBCA64A9147119C3D041A0C9C9F88">
    <w:name w:val="503BBCA64A9147119C3D041A0C9C9F88"/>
    <w:rsid w:val="007200C1"/>
    <w:rPr>
      <w:lang w:eastAsia="de-DE"/>
    </w:rPr>
  </w:style>
  <w:style w:type="paragraph" w:customStyle="1" w:styleId="29F066B6B50D4C04B9F89E8DDAED29FA">
    <w:name w:val="29F066B6B50D4C04B9F89E8DDAED29FA"/>
    <w:rsid w:val="007200C1"/>
    <w:rPr>
      <w:lang w:eastAsia="de-DE"/>
    </w:rPr>
  </w:style>
  <w:style w:type="paragraph" w:customStyle="1" w:styleId="129AA7C1EBA643068E233A97DD16F6C0">
    <w:name w:val="129AA7C1EBA643068E233A97DD16F6C0"/>
    <w:rsid w:val="007200C1"/>
    <w:rPr>
      <w:lang w:eastAsia="de-DE"/>
    </w:rPr>
  </w:style>
  <w:style w:type="paragraph" w:customStyle="1" w:styleId="7E9DCD877BCE4A188BE96EA50095684D">
    <w:name w:val="7E9DCD877BCE4A188BE96EA50095684D"/>
    <w:rsid w:val="007200C1"/>
    <w:rPr>
      <w:lang w:eastAsia="de-DE"/>
    </w:rPr>
  </w:style>
  <w:style w:type="paragraph" w:customStyle="1" w:styleId="EE0AF0F170344B8EABE232F8B2A0A2A5">
    <w:name w:val="EE0AF0F170344B8EABE232F8B2A0A2A5"/>
    <w:rsid w:val="007200C1"/>
    <w:rPr>
      <w:lang w:eastAsia="de-DE"/>
    </w:rPr>
  </w:style>
  <w:style w:type="paragraph" w:customStyle="1" w:styleId="51CAA5EE23174AB191AAD053FF1681DD">
    <w:name w:val="51CAA5EE23174AB191AAD053FF1681DD"/>
    <w:rsid w:val="007200C1"/>
    <w:rPr>
      <w:lang w:eastAsia="de-DE"/>
    </w:rPr>
  </w:style>
  <w:style w:type="paragraph" w:customStyle="1" w:styleId="7047D2CB0B7F4C9BBBD60F26665A7C4E">
    <w:name w:val="7047D2CB0B7F4C9BBBD60F26665A7C4E"/>
    <w:rsid w:val="007200C1"/>
    <w:rPr>
      <w:lang w:eastAsia="de-DE"/>
    </w:rPr>
  </w:style>
  <w:style w:type="paragraph" w:customStyle="1" w:styleId="B4869EFD0E2B495599EB53F689641DD6">
    <w:name w:val="B4869EFD0E2B495599EB53F689641DD6"/>
    <w:rsid w:val="007200C1"/>
    <w:rPr>
      <w:lang w:eastAsia="de-DE"/>
    </w:rPr>
  </w:style>
  <w:style w:type="paragraph" w:customStyle="1" w:styleId="6F262AD402604ED6A5EA0B79D6554604">
    <w:name w:val="6F262AD402604ED6A5EA0B79D6554604"/>
    <w:rsid w:val="007200C1"/>
    <w:rPr>
      <w:lang w:eastAsia="de-DE"/>
    </w:rPr>
  </w:style>
  <w:style w:type="paragraph" w:customStyle="1" w:styleId="61F77017ED774307A7279E3A8561D40C">
    <w:name w:val="61F77017ED774307A7279E3A8561D40C"/>
    <w:rsid w:val="007200C1"/>
    <w:rPr>
      <w:lang w:eastAsia="de-DE"/>
    </w:rPr>
  </w:style>
  <w:style w:type="paragraph" w:customStyle="1" w:styleId="3B17058D48A44BC8A92C549600DD5957">
    <w:name w:val="3B17058D48A44BC8A92C549600DD5957"/>
    <w:rsid w:val="007200C1"/>
    <w:rPr>
      <w:lang w:eastAsia="de-DE"/>
    </w:rPr>
  </w:style>
  <w:style w:type="paragraph" w:customStyle="1" w:styleId="EA45F05D27B6441AA28CCBF5D42DC6AA">
    <w:name w:val="EA45F05D27B6441AA28CCBF5D42DC6AA"/>
    <w:rsid w:val="007200C1"/>
    <w:rPr>
      <w:lang w:eastAsia="de-DE"/>
    </w:rPr>
  </w:style>
  <w:style w:type="paragraph" w:customStyle="1" w:styleId="B6DC2B2E669F44798104ACAF023472E2">
    <w:name w:val="B6DC2B2E669F44798104ACAF023472E2"/>
    <w:rsid w:val="007200C1"/>
    <w:rPr>
      <w:lang w:eastAsia="de-DE"/>
    </w:rPr>
  </w:style>
  <w:style w:type="paragraph" w:customStyle="1" w:styleId="62021DFAB54A402C9BD24C15AE122F9B">
    <w:name w:val="62021DFAB54A402C9BD24C15AE122F9B"/>
    <w:rsid w:val="007200C1"/>
    <w:rPr>
      <w:lang w:eastAsia="de-DE"/>
    </w:rPr>
  </w:style>
  <w:style w:type="paragraph" w:customStyle="1" w:styleId="39AC79D752D0411BAC757EFFC2DE868D">
    <w:name w:val="39AC79D752D0411BAC757EFFC2DE868D"/>
    <w:rsid w:val="007200C1"/>
    <w:rPr>
      <w:lang w:eastAsia="de-DE"/>
    </w:rPr>
  </w:style>
  <w:style w:type="paragraph" w:customStyle="1" w:styleId="A602D66990474CE0A2E8694607786E12">
    <w:name w:val="A602D66990474CE0A2E8694607786E12"/>
    <w:rsid w:val="007200C1"/>
    <w:rPr>
      <w:lang w:eastAsia="de-DE"/>
    </w:rPr>
  </w:style>
  <w:style w:type="paragraph" w:customStyle="1" w:styleId="B6C43DD194474EAB9B3DB9AAB08550C4">
    <w:name w:val="B6C43DD194474EAB9B3DB9AAB08550C4"/>
    <w:rsid w:val="007200C1"/>
    <w:rPr>
      <w:lang w:eastAsia="de-DE"/>
    </w:rPr>
  </w:style>
  <w:style w:type="paragraph" w:customStyle="1" w:styleId="90ADA9842B9E445EA9D0713672EBB807">
    <w:name w:val="90ADA9842B9E445EA9D0713672EBB807"/>
    <w:rsid w:val="007200C1"/>
    <w:rPr>
      <w:lang w:eastAsia="de-DE"/>
    </w:rPr>
  </w:style>
  <w:style w:type="paragraph" w:customStyle="1" w:styleId="7BFBF65CBA83454A923978F75F7F8383">
    <w:name w:val="7BFBF65CBA83454A923978F75F7F8383"/>
    <w:rsid w:val="007200C1"/>
    <w:rPr>
      <w:lang w:eastAsia="de-DE"/>
    </w:rPr>
  </w:style>
  <w:style w:type="paragraph" w:customStyle="1" w:styleId="22C09580811D4FB3AA6B9C127B943D3A">
    <w:name w:val="22C09580811D4FB3AA6B9C127B943D3A"/>
    <w:rsid w:val="007200C1"/>
    <w:rPr>
      <w:lang w:eastAsia="de-DE"/>
    </w:rPr>
  </w:style>
  <w:style w:type="paragraph" w:customStyle="1" w:styleId="AB91B8862DD040A88157C64E924482F3">
    <w:name w:val="AB91B8862DD040A88157C64E924482F3"/>
    <w:rsid w:val="007200C1"/>
    <w:rPr>
      <w:lang w:eastAsia="de-DE"/>
    </w:rPr>
  </w:style>
  <w:style w:type="paragraph" w:customStyle="1" w:styleId="1E92B1BBEC60424DA8218823FAE8461F">
    <w:name w:val="1E92B1BBEC60424DA8218823FAE8461F"/>
    <w:rsid w:val="007200C1"/>
    <w:rPr>
      <w:lang w:eastAsia="de-DE"/>
    </w:rPr>
  </w:style>
  <w:style w:type="paragraph" w:customStyle="1" w:styleId="9D490511007E403D98E87018647F0F3E">
    <w:name w:val="9D490511007E403D98E87018647F0F3E"/>
    <w:rsid w:val="007200C1"/>
    <w:rPr>
      <w:lang w:eastAsia="de-DE"/>
    </w:rPr>
  </w:style>
  <w:style w:type="paragraph" w:customStyle="1" w:styleId="FC39430D2A2045EDB640EF070E58E777">
    <w:name w:val="FC39430D2A2045EDB640EF070E58E777"/>
    <w:rsid w:val="007200C1"/>
    <w:rPr>
      <w:lang w:eastAsia="de-DE"/>
    </w:rPr>
  </w:style>
  <w:style w:type="paragraph" w:customStyle="1" w:styleId="F77FFDF33EB447F2A521D90AD2719F27">
    <w:name w:val="F77FFDF33EB447F2A521D90AD2719F27"/>
    <w:rsid w:val="007200C1"/>
    <w:rPr>
      <w:lang w:eastAsia="de-DE"/>
    </w:rPr>
  </w:style>
  <w:style w:type="paragraph" w:customStyle="1" w:styleId="66EEF5FA923D42B7B2D175AF63AC62A0">
    <w:name w:val="66EEF5FA923D42B7B2D175AF63AC62A0"/>
    <w:rsid w:val="007200C1"/>
    <w:rPr>
      <w:lang w:eastAsia="de-DE"/>
    </w:rPr>
  </w:style>
  <w:style w:type="paragraph" w:customStyle="1" w:styleId="6AA66E7A0FCD4911A8B902DB94EA8BF9">
    <w:name w:val="6AA66E7A0FCD4911A8B902DB94EA8BF9"/>
    <w:rsid w:val="007200C1"/>
    <w:rPr>
      <w:lang w:eastAsia="de-DE"/>
    </w:rPr>
  </w:style>
  <w:style w:type="paragraph" w:customStyle="1" w:styleId="5C6ECCFC7906480B9788CD3D9F1A4D59">
    <w:name w:val="5C6ECCFC7906480B9788CD3D9F1A4D59"/>
    <w:rsid w:val="007200C1"/>
    <w:rPr>
      <w:lang w:eastAsia="de-DE"/>
    </w:rPr>
  </w:style>
  <w:style w:type="paragraph" w:customStyle="1" w:styleId="5F2ADFBD8A7546B59DF41AD0C629320F">
    <w:name w:val="5F2ADFBD8A7546B59DF41AD0C629320F"/>
    <w:rsid w:val="007200C1"/>
    <w:rPr>
      <w:lang w:eastAsia="de-DE"/>
    </w:rPr>
  </w:style>
  <w:style w:type="paragraph" w:customStyle="1" w:styleId="D200DBEF179940228B82B8DC59552307">
    <w:name w:val="D200DBEF179940228B82B8DC59552307"/>
    <w:rsid w:val="007200C1"/>
    <w:rPr>
      <w:lang w:eastAsia="de-DE"/>
    </w:rPr>
  </w:style>
  <w:style w:type="paragraph" w:customStyle="1" w:styleId="C4841FA1545342BFAC5DD667462A54A0">
    <w:name w:val="C4841FA1545342BFAC5DD667462A54A0"/>
    <w:rsid w:val="007200C1"/>
    <w:rPr>
      <w:lang w:eastAsia="de-DE"/>
    </w:rPr>
  </w:style>
  <w:style w:type="paragraph" w:customStyle="1" w:styleId="5E4364C0BD344D52B5B81DC3FC34E153">
    <w:name w:val="5E4364C0BD344D52B5B81DC3FC34E153"/>
    <w:rsid w:val="007200C1"/>
    <w:rPr>
      <w:lang w:eastAsia="de-DE"/>
    </w:rPr>
  </w:style>
  <w:style w:type="paragraph" w:customStyle="1" w:styleId="E67C3237A703445B8079A99EFDAF8016">
    <w:name w:val="E67C3237A703445B8079A99EFDAF8016"/>
    <w:rsid w:val="007200C1"/>
    <w:rPr>
      <w:lang w:eastAsia="de-DE"/>
    </w:rPr>
  </w:style>
  <w:style w:type="paragraph" w:customStyle="1" w:styleId="5954572EC66741ED83ACD535A3E9B6EF">
    <w:name w:val="5954572EC66741ED83ACD535A3E9B6EF"/>
    <w:rsid w:val="007200C1"/>
    <w:rPr>
      <w:lang w:eastAsia="de-DE"/>
    </w:rPr>
  </w:style>
  <w:style w:type="paragraph" w:customStyle="1" w:styleId="6451D99937E14F5C8AC5B928DA4B781B">
    <w:name w:val="6451D99937E14F5C8AC5B928DA4B781B"/>
    <w:rsid w:val="007200C1"/>
    <w:rPr>
      <w:lang w:eastAsia="de-DE"/>
    </w:rPr>
  </w:style>
  <w:style w:type="paragraph" w:customStyle="1" w:styleId="9BE5630EC33945D2BD3EAD73FC6F61FC">
    <w:name w:val="9BE5630EC33945D2BD3EAD73FC6F61FC"/>
    <w:rsid w:val="007200C1"/>
    <w:rPr>
      <w:lang w:eastAsia="de-DE"/>
    </w:rPr>
  </w:style>
  <w:style w:type="paragraph" w:customStyle="1" w:styleId="1E22785D61A74CD590BEB7EFA9D5FB2B">
    <w:name w:val="1E22785D61A74CD590BEB7EFA9D5FB2B"/>
    <w:rsid w:val="007200C1"/>
    <w:rPr>
      <w:lang w:eastAsia="de-DE"/>
    </w:rPr>
  </w:style>
  <w:style w:type="paragraph" w:customStyle="1" w:styleId="0CEAA56B92F94A17B7B64132282C9285">
    <w:name w:val="0CEAA56B92F94A17B7B64132282C9285"/>
    <w:rsid w:val="007200C1"/>
    <w:rPr>
      <w:lang w:eastAsia="de-DE"/>
    </w:rPr>
  </w:style>
  <w:style w:type="paragraph" w:customStyle="1" w:styleId="879709775A3F4A53AF4E97F04DD157B8">
    <w:name w:val="879709775A3F4A53AF4E97F04DD157B8"/>
    <w:rsid w:val="007200C1"/>
    <w:rPr>
      <w:lang w:eastAsia="de-DE"/>
    </w:rPr>
  </w:style>
  <w:style w:type="paragraph" w:customStyle="1" w:styleId="6FE5F7151C5D466B81BA16ED3145EE36">
    <w:name w:val="6FE5F7151C5D466B81BA16ED3145EE36"/>
    <w:rsid w:val="007200C1"/>
    <w:rPr>
      <w:lang w:eastAsia="de-DE"/>
    </w:rPr>
  </w:style>
  <w:style w:type="paragraph" w:customStyle="1" w:styleId="4CA661493D6F4311AABD21AC17300C14">
    <w:name w:val="4CA661493D6F4311AABD21AC17300C14"/>
    <w:rsid w:val="007200C1"/>
    <w:rPr>
      <w:lang w:eastAsia="de-DE"/>
    </w:rPr>
  </w:style>
  <w:style w:type="paragraph" w:customStyle="1" w:styleId="A44FD664E5EF437DAA5CC15A8877FE42">
    <w:name w:val="A44FD664E5EF437DAA5CC15A8877FE42"/>
    <w:rsid w:val="007200C1"/>
    <w:rPr>
      <w:lang w:eastAsia="de-DE"/>
    </w:rPr>
  </w:style>
  <w:style w:type="paragraph" w:customStyle="1" w:styleId="E5031B0A039A47FFAC3273C6E1CF7254">
    <w:name w:val="E5031B0A039A47FFAC3273C6E1CF7254"/>
    <w:rsid w:val="007200C1"/>
    <w:rPr>
      <w:lang w:eastAsia="de-DE"/>
    </w:rPr>
  </w:style>
  <w:style w:type="paragraph" w:customStyle="1" w:styleId="215542F3382E42D0B9A3E503168727C6">
    <w:name w:val="215542F3382E42D0B9A3E503168727C6"/>
    <w:rsid w:val="007200C1"/>
    <w:rPr>
      <w:lang w:eastAsia="de-DE"/>
    </w:rPr>
  </w:style>
  <w:style w:type="paragraph" w:customStyle="1" w:styleId="169BE4A234904F28B64DCAE00F18A55B">
    <w:name w:val="169BE4A234904F28B64DCAE00F18A55B"/>
    <w:rsid w:val="007200C1"/>
    <w:rPr>
      <w:lang w:eastAsia="de-DE"/>
    </w:rPr>
  </w:style>
  <w:style w:type="paragraph" w:customStyle="1" w:styleId="032CCA319B934CB1920C11DD976ECBC3">
    <w:name w:val="032CCA319B934CB1920C11DD976ECBC3"/>
    <w:rsid w:val="007200C1"/>
    <w:rPr>
      <w:lang w:eastAsia="de-DE"/>
    </w:rPr>
  </w:style>
  <w:style w:type="paragraph" w:customStyle="1" w:styleId="31BF7BDA63104FED952A0D3CAB062AF2">
    <w:name w:val="31BF7BDA63104FED952A0D3CAB062AF2"/>
    <w:rsid w:val="007200C1"/>
    <w:rPr>
      <w:lang w:eastAsia="de-DE"/>
    </w:rPr>
  </w:style>
  <w:style w:type="paragraph" w:customStyle="1" w:styleId="72294783250040C1A375339B31C6063B">
    <w:name w:val="72294783250040C1A375339B31C6063B"/>
    <w:rsid w:val="007200C1"/>
    <w:rPr>
      <w:lang w:eastAsia="de-DE"/>
    </w:rPr>
  </w:style>
  <w:style w:type="paragraph" w:customStyle="1" w:styleId="1E3FDC96488A41358DBF4647F01DAB89">
    <w:name w:val="1E3FDC96488A41358DBF4647F01DAB89"/>
    <w:rsid w:val="007200C1"/>
    <w:rPr>
      <w:lang w:eastAsia="de-DE"/>
    </w:rPr>
  </w:style>
  <w:style w:type="paragraph" w:customStyle="1" w:styleId="D1D050A65A024F6FAB6B3C815919CA2A">
    <w:name w:val="D1D050A65A024F6FAB6B3C815919CA2A"/>
    <w:rsid w:val="007200C1"/>
    <w:rPr>
      <w:lang w:eastAsia="de-DE"/>
    </w:rPr>
  </w:style>
  <w:style w:type="paragraph" w:customStyle="1" w:styleId="E13AC7E7EFD446A2B79C1D8A21BA5A5B">
    <w:name w:val="E13AC7E7EFD446A2B79C1D8A21BA5A5B"/>
    <w:rsid w:val="007200C1"/>
    <w:rPr>
      <w:lang w:eastAsia="de-DE"/>
    </w:rPr>
  </w:style>
  <w:style w:type="paragraph" w:customStyle="1" w:styleId="36792AEE9B344DB3BD7080E564F9A966">
    <w:name w:val="36792AEE9B344DB3BD7080E564F9A966"/>
    <w:rsid w:val="007200C1"/>
    <w:rPr>
      <w:lang w:eastAsia="de-DE"/>
    </w:rPr>
  </w:style>
  <w:style w:type="paragraph" w:customStyle="1" w:styleId="938146B71E1E42AA9A5A6822B7C336E3">
    <w:name w:val="938146B71E1E42AA9A5A6822B7C336E3"/>
    <w:rsid w:val="007200C1"/>
    <w:rPr>
      <w:lang w:eastAsia="de-DE"/>
    </w:rPr>
  </w:style>
  <w:style w:type="paragraph" w:customStyle="1" w:styleId="3A010FD1F4CE4F2590488B47C62E0288">
    <w:name w:val="3A010FD1F4CE4F2590488B47C62E0288"/>
    <w:rsid w:val="007200C1"/>
    <w:rPr>
      <w:lang w:eastAsia="de-DE"/>
    </w:rPr>
  </w:style>
  <w:style w:type="paragraph" w:customStyle="1" w:styleId="E38C51AC27E547C78626038A3CC1DE55">
    <w:name w:val="E38C51AC27E547C78626038A3CC1DE55"/>
    <w:rsid w:val="007200C1"/>
    <w:rPr>
      <w:lang w:eastAsia="de-DE"/>
    </w:rPr>
  </w:style>
  <w:style w:type="paragraph" w:customStyle="1" w:styleId="4C49AE22288541DEA60B3815E3689655">
    <w:name w:val="4C49AE22288541DEA60B3815E3689655"/>
    <w:rsid w:val="007200C1"/>
    <w:rPr>
      <w:lang w:eastAsia="de-DE"/>
    </w:rPr>
  </w:style>
  <w:style w:type="paragraph" w:customStyle="1" w:styleId="A07D4CCB3E00438B9291F0CDCB28CFE9">
    <w:name w:val="A07D4CCB3E00438B9291F0CDCB28CFE9"/>
    <w:rsid w:val="007200C1"/>
    <w:rPr>
      <w:lang w:eastAsia="de-DE"/>
    </w:rPr>
  </w:style>
  <w:style w:type="paragraph" w:customStyle="1" w:styleId="C018F51572B146D4992C672B59E03C6F">
    <w:name w:val="C018F51572B146D4992C672B59E03C6F"/>
    <w:rsid w:val="007200C1"/>
    <w:rPr>
      <w:lang w:eastAsia="de-DE"/>
    </w:rPr>
  </w:style>
  <w:style w:type="paragraph" w:customStyle="1" w:styleId="3A8C4F00D5B3473EA20AC28324953471">
    <w:name w:val="3A8C4F00D5B3473EA20AC28324953471"/>
    <w:rsid w:val="007200C1"/>
    <w:rPr>
      <w:lang w:eastAsia="de-DE"/>
    </w:rPr>
  </w:style>
  <w:style w:type="paragraph" w:customStyle="1" w:styleId="4A72849696EB45E79C3B65B54B5A3BA8">
    <w:name w:val="4A72849696EB45E79C3B65B54B5A3BA8"/>
    <w:rsid w:val="007200C1"/>
    <w:rPr>
      <w:lang w:eastAsia="de-DE"/>
    </w:rPr>
  </w:style>
  <w:style w:type="paragraph" w:customStyle="1" w:styleId="88321E7D1C114DC1A48667CCBEF0E36D">
    <w:name w:val="88321E7D1C114DC1A48667CCBEF0E36D"/>
    <w:rsid w:val="007200C1"/>
    <w:rPr>
      <w:lang w:eastAsia="de-DE"/>
    </w:rPr>
  </w:style>
  <w:style w:type="paragraph" w:customStyle="1" w:styleId="3FA6C7A0FDA84F01B08E73D5A525E05C">
    <w:name w:val="3FA6C7A0FDA84F01B08E73D5A525E05C"/>
    <w:rsid w:val="007200C1"/>
    <w:rPr>
      <w:lang w:eastAsia="de-DE"/>
    </w:rPr>
  </w:style>
  <w:style w:type="paragraph" w:customStyle="1" w:styleId="844A4E6FDC5246C5A9FD93D478BBB005">
    <w:name w:val="844A4E6FDC5246C5A9FD93D478BBB005"/>
    <w:rsid w:val="007200C1"/>
    <w:rPr>
      <w:lang w:eastAsia="de-DE"/>
    </w:rPr>
  </w:style>
  <w:style w:type="paragraph" w:customStyle="1" w:styleId="45A814525363464DB24B75AD74277144">
    <w:name w:val="45A814525363464DB24B75AD74277144"/>
    <w:rsid w:val="007200C1"/>
    <w:rPr>
      <w:lang w:eastAsia="de-DE"/>
    </w:rPr>
  </w:style>
  <w:style w:type="paragraph" w:customStyle="1" w:styleId="926B95BD895842D5ADF471ECE84D0597">
    <w:name w:val="926B95BD895842D5ADF471ECE84D0597"/>
    <w:rsid w:val="007200C1"/>
    <w:rPr>
      <w:lang w:eastAsia="de-DE"/>
    </w:rPr>
  </w:style>
  <w:style w:type="paragraph" w:customStyle="1" w:styleId="E3642779944F4FB6BC6A1D2218067ED7">
    <w:name w:val="E3642779944F4FB6BC6A1D2218067ED7"/>
    <w:rsid w:val="007200C1"/>
    <w:rPr>
      <w:lang w:eastAsia="de-DE"/>
    </w:rPr>
  </w:style>
  <w:style w:type="paragraph" w:customStyle="1" w:styleId="4C3A5EE4E8254903A7A4CC847A6166FF">
    <w:name w:val="4C3A5EE4E8254903A7A4CC847A6166FF"/>
    <w:rsid w:val="007200C1"/>
    <w:rPr>
      <w:lang w:eastAsia="de-DE"/>
    </w:rPr>
  </w:style>
  <w:style w:type="paragraph" w:customStyle="1" w:styleId="1A100DC102B14AFAB80A264A604D483A">
    <w:name w:val="1A100DC102B14AFAB80A264A604D483A"/>
    <w:rsid w:val="007200C1"/>
    <w:rPr>
      <w:lang w:eastAsia="de-DE"/>
    </w:rPr>
  </w:style>
  <w:style w:type="paragraph" w:customStyle="1" w:styleId="896FBF6AC83D4AF2BEFC0A29203899DD">
    <w:name w:val="896FBF6AC83D4AF2BEFC0A29203899DD"/>
    <w:rsid w:val="007200C1"/>
    <w:rPr>
      <w:lang w:eastAsia="de-DE"/>
    </w:rPr>
  </w:style>
  <w:style w:type="paragraph" w:customStyle="1" w:styleId="73B5E98881DD463F937CB55C75A30666">
    <w:name w:val="73B5E98881DD463F937CB55C75A30666"/>
    <w:rsid w:val="007200C1"/>
    <w:rPr>
      <w:lang w:eastAsia="de-DE"/>
    </w:rPr>
  </w:style>
  <w:style w:type="paragraph" w:customStyle="1" w:styleId="65CF088B2DDA43628671CF4360D81EAA">
    <w:name w:val="65CF088B2DDA43628671CF4360D81EAA"/>
    <w:rsid w:val="007200C1"/>
    <w:rPr>
      <w:lang w:eastAsia="de-DE"/>
    </w:rPr>
  </w:style>
  <w:style w:type="paragraph" w:customStyle="1" w:styleId="75B8693FDCE549D7B7BE036050AC70CE">
    <w:name w:val="75B8693FDCE549D7B7BE036050AC70CE"/>
    <w:rsid w:val="007200C1"/>
    <w:rPr>
      <w:lang w:eastAsia="de-DE"/>
    </w:rPr>
  </w:style>
  <w:style w:type="paragraph" w:customStyle="1" w:styleId="513DA1EE61064C3BB3FE572992670404">
    <w:name w:val="513DA1EE61064C3BB3FE572992670404"/>
    <w:rsid w:val="007200C1"/>
    <w:rPr>
      <w:lang w:eastAsia="de-DE"/>
    </w:rPr>
  </w:style>
  <w:style w:type="paragraph" w:customStyle="1" w:styleId="9C5D453A0E5840B2A83BA64F081C11D8">
    <w:name w:val="9C5D453A0E5840B2A83BA64F081C11D8"/>
    <w:rsid w:val="007200C1"/>
    <w:rPr>
      <w:lang w:eastAsia="de-DE"/>
    </w:rPr>
  </w:style>
  <w:style w:type="paragraph" w:customStyle="1" w:styleId="5DCF0D7FF8894BC28882DE1A293ADF17">
    <w:name w:val="5DCF0D7FF8894BC28882DE1A293ADF17"/>
    <w:rsid w:val="007200C1"/>
    <w:rPr>
      <w:lang w:eastAsia="de-DE"/>
    </w:rPr>
  </w:style>
  <w:style w:type="paragraph" w:customStyle="1" w:styleId="87B4AB702F844A768C1EFA8721DC0E90">
    <w:name w:val="87B4AB702F844A768C1EFA8721DC0E90"/>
    <w:rsid w:val="007200C1"/>
    <w:rPr>
      <w:lang w:eastAsia="de-DE"/>
    </w:rPr>
  </w:style>
  <w:style w:type="paragraph" w:customStyle="1" w:styleId="70DACD1E271F48658CE5591EE2FA1841">
    <w:name w:val="70DACD1E271F48658CE5591EE2FA1841"/>
    <w:rsid w:val="007200C1"/>
    <w:rPr>
      <w:lang w:eastAsia="de-DE"/>
    </w:rPr>
  </w:style>
  <w:style w:type="paragraph" w:customStyle="1" w:styleId="D5DCC8F836D94AFC90AA7A5DA8D02019">
    <w:name w:val="D5DCC8F836D94AFC90AA7A5DA8D02019"/>
    <w:rsid w:val="007200C1"/>
    <w:rPr>
      <w:lang w:eastAsia="de-DE"/>
    </w:rPr>
  </w:style>
  <w:style w:type="paragraph" w:customStyle="1" w:styleId="974CC7CF88C048D6A1CB103723A8E920">
    <w:name w:val="974CC7CF88C048D6A1CB103723A8E920"/>
    <w:rsid w:val="007200C1"/>
    <w:rPr>
      <w:lang w:eastAsia="de-DE"/>
    </w:rPr>
  </w:style>
  <w:style w:type="paragraph" w:customStyle="1" w:styleId="56166788D8A04A1B9D731BC5BFB5EBAB">
    <w:name w:val="56166788D8A04A1B9D731BC5BFB5EBAB"/>
    <w:rsid w:val="007200C1"/>
    <w:rPr>
      <w:lang w:eastAsia="de-DE"/>
    </w:rPr>
  </w:style>
  <w:style w:type="paragraph" w:customStyle="1" w:styleId="EF7C35B6CD9D44CBA7390C27ED166D21">
    <w:name w:val="EF7C35B6CD9D44CBA7390C27ED166D21"/>
    <w:rsid w:val="007200C1"/>
    <w:rPr>
      <w:lang w:eastAsia="de-DE"/>
    </w:rPr>
  </w:style>
  <w:style w:type="paragraph" w:customStyle="1" w:styleId="7FB758137750490DA24AE9BBE1330E7E">
    <w:name w:val="7FB758137750490DA24AE9BBE1330E7E"/>
    <w:rsid w:val="007200C1"/>
    <w:rPr>
      <w:lang w:eastAsia="de-DE"/>
    </w:rPr>
  </w:style>
  <w:style w:type="paragraph" w:customStyle="1" w:styleId="E05878FE71364EFCB01D71539536CAFF">
    <w:name w:val="E05878FE71364EFCB01D71539536CAFF"/>
    <w:rsid w:val="007200C1"/>
    <w:rPr>
      <w:lang w:eastAsia="de-DE"/>
    </w:rPr>
  </w:style>
  <w:style w:type="paragraph" w:customStyle="1" w:styleId="6E6B077194424D47A71C164FCF7CD516">
    <w:name w:val="6E6B077194424D47A71C164FCF7CD516"/>
    <w:rsid w:val="007200C1"/>
    <w:rPr>
      <w:lang w:eastAsia="de-DE"/>
    </w:rPr>
  </w:style>
  <w:style w:type="paragraph" w:customStyle="1" w:styleId="5968A083FE4049BBBDA337D160C44D41">
    <w:name w:val="5968A083FE4049BBBDA337D160C44D41"/>
    <w:rsid w:val="007200C1"/>
    <w:rPr>
      <w:lang w:eastAsia="de-DE"/>
    </w:rPr>
  </w:style>
  <w:style w:type="paragraph" w:customStyle="1" w:styleId="11A813DF8A0C418994AAF2C1A4A4AA4B">
    <w:name w:val="11A813DF8A0C418994AAF2C1A4A4AA4B"/>
    <w:rsid w:val="007200C1"/>
    <w:rPr>
      <w:lang w:eastAsia="de-DE"/>
    </w:rPr>
  </w:style>
  <w:style w:type="paragraph" w:customStyle="1" w:styleId="41F76C4CAE8047E19431A07BC74B2A2A">
    <w:name w:val="41F76C4CAE8047E19431A07BC74B2A2A"/>
    <w:rsid w:val="007200C1"/>
    <w:rPr>
      <w:lang w:eastAsia="de-DE"/>
    </w:rPr>
  </w:style>
  <w:style w:type="paragraph" w:customStyle="1" w:styleId="446E298184EA460EA26230F933FAF2E2">
    <w:name w:val="446E298184EA460EA26230F933FAF2E2"/>
    <w:rsid w:val="007200C1"/>
    <w:rPr>
      <w:lang w:eastAsia="de-DE"/>
    </w:rPr>
  </w:style>
  <w:style w:type="paragraph" w:customStyle="1" w:styleId="9F4BB67CB00A4706885E62FE3364889D">
    <w:name w:val="9F4BB67CB00A4706885E62FE3364889D"/>
    <w:rsid w:val="007200C1"/>
    <w:rPr>
      <w:lang w:eastAsia="de-DE"/>
    </w:rPr>
  </w:style>
  <w:style w:type="paragraph" w:customStyle="1" w:styleId="F665CC6603754595A26F0BDBED5A6F45">
    <w:name w:val="F665CC6603754595A26F0BDBED5A6F45"/>
    <w:rsid w:val="007200C1"/>
    <w:rPr>
      <w:lang w:eastAsia="de-DE"/>
    </w:rPr>
  </w:style>
  <w:style w:type="paragraph" w:customStyle="1" w:styleId="AB986C9869614D769E1ACA9C24FEAC31">
    <w:name w:val="AB986C9869614D769E1ACA9C24FEAC31"/>
    <w:rsid w:val="007200C1"/>
    <w:rPr>
      <w:lang w:eastAsia="de-DE"/>
    </w:rPr>
  </w:style>
  <w:style w:type="paragraph" w:customStyle="1" w:styleId="B222E31D014548F68B8787CCF6701A5A">
    <w:name w:val="B222E31D014548F68B8787CCF6701A5A"/>
    <w:rsid w:val="007200C1"/>
    <w:rPr>
      <w:lang w:eastAsia="de-DE"/>
    </w:rPr>
  </w:style>
  <w:style w:type="paragraph" w:customStyle="1" w:styleId="CAC63479A45D406D8DEB30C9C23B4BFC">
    <w:name w:val="CAC63479A45D406D8DEB30C9C23B4BFC"/>
    <w:rsid w:val="007200C1"/>
    <w:rPr>
      <w:lang w:eastAsia="de-DE"/>
    </w:rPr>
  </w:style>
  <w:style w:type="paragraph" w:customStyle="1" w:styleId="7BD16286E86A4582BE50A1162978A24E">
    <w:name w:val="7BD16286E86A4582BE50A1162978A24E"/>
    <w:rsid w:val="007200C1"/>
    <w:rPr>
      <w:lang w:eastAsia="de-DE"/>
    </w:rPr>
  </w:style>
  <w:style w:type="paragraph" w:customStyle="1" w:styleId="08B44C886027489BB2DD2CC2EF995DD3">
    <w:name w:val="08B44C886027489BB2DD2CC2EF995DD3"/>
    <w:rsid w:val="007200C1"/>
    <w:rPr>
      <w:lang w:eastAsia="de-DE"/>
    </w:rPr>
  </w:style>
  <w:style w:type="paragraph" w:customStyle="1" w:styleId="22A92B9ECC224D61A95060E17B002836">
    <w:name w:val="22A92B9ECC224D61A95060E17B002836"/>
    <w:rsid w:val="007200C1"/>
    <w:rPr>
      <w:lang w:eastAsia="de-DE"/>
    </w:rPr>
  </w:style>
  <w:style w:type="paragraph" w:customStyle="1" w:styleId="490BB74ADC4445419BB1A9C84CB1F99B">
    <w:name w:val="490BB74ADC4445419BB1A9C84CB1F99B"/>
    <w:rsid w:val="007200C1"/>
    <w:rPr>
      <w:lang w:eastAsia="de-DE"/>
    </w:rPr>
  </w:style>
  <w:style w:type="paragraph" w:customStyle="1" w:styleId="CA49EB8AF3824EA6B9DE354D0928F575">
    <w:name w:val="CA49EB8AF3824EA6B9DE354D0928F575"/>
    <w:rsid w:val="007200C1"/>
    <w:rPr>
      <w:lang w:eastAsia="de-DE"/>
    </w:rPr>
  </w:style>
  <w:style w:type="paragraph" w:customStyle="1" w:styleId="C9BB1CB6563E465A9E094D070BD05A98">
    <w:name w:val="C9BB1CB6563E465A9E094D070BD05A98"/>
    <w:rsid w:val="007200C1"/>
    <w:rPr>
      <w:lang w:eastAsia="de-DE"/>
    </w:rPr>
  </w:style>
  <w:style w:type="paragraph" w:customStyle="1" w:styleId="152ABD944891467CB4DC079BA250C7BB">
    <w:name w:val="152ABD944891467CB4DC079BA250C7BB"/>
    <w:rsid w:val="007200C1"/>
    <w:rPr>
      <w:lang w:eastAsia="de-DE"/>
    </w:rPr>
  </w:style>
  <w:style w:type="paragraph" w:customStyle="1" w:styleId="F5B4C6EF430C45E78F6FD4A075199FC1">
    <w:name w:val="F5B4C6EF430C45E78F6FD4A075199FC1"/>
    <w:rsid w:val="007200C1"/>
    <w:rPr>
      <w:lang w:eastAsia="de-DE"/>
    </w:rPr>
  </w:style>
  <w:style w:type="paragraph" w:customStyle="1" w:styleId="F0D80B25961A4B9AB278D4A0081F9694">
    <w:name w:val="F0D80B25961A4B9AB278D4A0081F9694"/>
    <w:rsid w:val="007200C1"/>
    <w:rPr>
      <w:lang w:eastAsia="de-DE"/>
    </w:rPr>
  </w:style>
  <w:style w:type="paragraph" w:customStyle="1" w:styleId="C32FBBACB838470CAE61049215F8364A">
    <w:name w:val="C32FBBACB838470CAE61049215F8364A"/>
    <w:rsid w:val="007200C1"/>
    <w:rPr>
      <w:lang w:eastAsia="de-DE"/>
    </w:rPr>
  </w:style>
  <w:style w:type="paragraph" w:customStyle="1" w:styleId="8D9EE2F56F924274887178B69F91D2C1">
    <w:name w:val="8D9EE2F56F924274887178B69F91D2C1"/>
    <w:rsid w:val="007200C1"/>
    <w:rPr>
      <w:lang w:eastAsia="de-DE"/>
    </w:rPr>
  </w:style>
  <w:style w:type="paragraph" w:customStyle="1" w:styleId="FC311145ABE44A0BA4BB18258BC79FE9">
    <w:name w:val="FC311145ABE44A0BA4BB18258BC79FE9"/>
    <w:rsid w:val="007200C1"/>
    <w:rPr>
      <w:lang w:eastAsia="de-DE"/>
    </w:rPr>
  </w:style>
  <w:style w:type="paragraph" w:customStyle="1" w:styleId="25BCAE3F795D407FAF92D136BA5312BE">
    <w:name w:val="25BCAE3F795D407FAF92D136BA5312BE"/>
    <w:rsid w:val="007200C1"/>
    <w:rPr>
      <w:lang w:eastAsia="de-DE"/>
    </w:rPr>
  </w:style>
  <w:style w:type="paragraph" w:customStyle="1" w:styleId="92CA980790F54719A8A97087663077F9">
    <w:name w:val="92CA980790F54719A8A97087663077F9"/>
    <w:rsid w:val="007200C1"/>
    <w:rPr>
      <w:lang w:eastAsia="de-DE"/>
    </w:rPr>
  </w:style>
  <w:style w:type="paragraph" w:customStyle="1" w:styleId="7747DE18932F4246A4F237C1D810FCE4">
    <w:name w:val="7747DE18932F4246A4F237C1D810FCE4"/>
    <w:rsid w:val="007200C1"/>
    <w:rPr>
      <w:lang w:eastAsia="de-DE"/>
    </w:rPr>
  </w:style>
  <w:style w:type="paragraph" w:customStyle="1" w:styleId="C76A8E01F7DA4427A6296BDFC3968722">
    <w:name w:val="C76A8E01F7DA4427A6296BDFC3968722"/>
    <w:rsid w:val="007200C1"/>
    <w:rPr>
      <w:lang w:eastAsia="de-DE"/>
    </w:rPr>
  </w:style>
  <w:style w:type="paragraph" w:customStyle="1" w:styleId="8038B24547384DCCADF7E10C18E04E19">
    <w:name w:val="8038B24547384DCCADF7E10C18E04E19"/>
    <w:rsid w:val="007200C1"/>
    <w:rPr>
      <w:lang w:eastAsia="de-DE"/>
    </w:rPr>
  </w:style>
  <w:style w:type="paragraph" w:customStyle="1" w:styleId="C90AA142E1474B47A208EDB4FCB9BC28">
    <w:name w:val="C90AA142E1474B47A208EDB4FCB9BC28"/>
    <w:rsid w:val="007200C1"/>
    <w:rPr>
      <w:lang w:eastAsia="de-DE"/>
    </w:rPr>
  </w:style>
  <w:style w:type="paragraph" w:customStyle="1" w:styleId="B53F84E5A69F441FB232954CF16475A6">
    <w:name w:val="B53F84E5A69F441FB232954CF16475A6"/>
    <w:rsid w:val="007200C1"/>
    <w:rPr>
      <w:lang w:eastAsia="de-DE"/>
    </w:rPr>
  </w:style>
  <w:style w:type="paragraph" w:customStyle="1" w:styleId="AF31F89C90014988812C503818B55A46">
    <w:name w:val="AF31F89C90014988812C503818B55A46"/>
    <w:rsid w:val="007200C1"/>
    <w:rPr>
      <w:lang w:eastAsia="de-DE"/>
    </w:rPr>
  </w:style>
  <w:style w:type="paragraph" w:customStyle="1" w:styleId="06A4A1BF7ADF4BF79D22845512E82743">
    <w:name w:val="06A4A1BF7ADF4BF79D22845512E82743"/>
    <w:rsid w:val="007200C1"/>
    <w:rPr>
      <w:lang w:eastAsia="de-DE"/>
    </w:rPr>
  </w:style>
  <w:style w:type="paragraph" w:customStyle="1" w:styleId="87AAF70E364240BC88FECDE3EBB7E394">
    <w:name w:val="87AAF70E364240BC88FECDE3EBB7E394"/>
    <w:rsid w:val="007200C1"/>
    <w:rPr>
      <w:lang w:eastAsia="de-DE"/>
    </w:rPr>
  </w:style>
  <w:style w:type="paragraph" w:customStyle="1" w:styleId="DE40763D86E64B5EB730B77936E2842D">
    <w:name w:val="DE40763D86E64B5EB730B77936E2842D"/>
    <w:rsid w:val="007200C1"/>
    <w:rPr>
      <w:lang w:eastAsia="de-DE"/>
    </w:rPr>
  </w:style>
  <w:style w:type="paragraph" w:customStyle="1" w:styleId="C7C52FC96A624A4181D7AEA53733903C">
    <w:name w:val="C7C52FC96A624A4181D7AEA53733903C"/>
    <w:rsid w:val="007200C1"/>
    <w:rPr>
      <w:lang w:eastAsia="de-DE"/>
    </w:rPr>
  </w:style>
  <w:style w:type="paragraph" w:customStyle="1" w:styleId="AB11D63205E64F47AB559BB27794A55F">
    <w:name w:val="AB11D63205E64F47AB559BB27794A55F"/>
    <w:rsid w:val="007200C1"/>
    <w:rPr>
      <w:lang w:eastAsia="de-DE"/>
    </w:rPr>
  </w:style>
  <w:style w:type="paragraph" w:customStyle="1" w:styleId="DDE93EEE12EB45F89D020D551AD65068">
    <w:name w:val="DDE93EEE12EB45F89D020D551AD65068"/>
    <w:rsid w:val="007200C1"/>
    <w:rPr>
      <w:lang w:eastAsia="de-DE"/>
    </w:rPr>
  </w:style>
  <w:style w:type="paragraph" w:customStyle="1" w:styleId="F04442AF383E4C3394D8DEB9D75871C0">
    <w:name w:val="F04442AF383E4C3394D8DEB9D75871C0"/>
    <w:rsid w:val="007200C1"/>
    <w:rPr>
      <w:lang w:eastAsia="de-DE"/>
    </w:rPr>
  </w:style>
  <w:style w:type="paragraph" w:customStyle="1" w:styleId="D458E493DB18457F9ECFC1EC63E17F39">
    <w:name w:val="D458E493DB18457F9ECFC1EC63E17F39"/>
    <w:rsid w:val="007200C1"/>
    <w:rPr>
      <w:lang w:eastAsia="de-DE"/>
    </w:rPr>
  </w:style>
  <w:style w:type="paragraph" w:customStyle="1" w:styleId="6DFB244F85DF461484D748547DE140A0">
    <w:name w:val="6DFB244F85DF461484D748547DE140A0"/>
    <w:rsid w:val="007200C1"/>
    <w:rPr>
      <w:lang w:eastAsia="de-DE"/>
    </w:rPr>
  </w:style>
  <w:style w:type="paragraph" w:customStyle="1" w:styleId="CACFFC6AD7494095A344BDA9B35B49CD">
    <w:name w:val="CACFFC6AD7494095A344BDA9B35B49CD"/>
    <w:rsid w:val="007200C1"/>
    <w:rPr>
      <w:lang w:eastAsia="de-DE"/>
    </w:rPr>
  </w:style>
  <w:style w:type="paragraph" w:customStyle="1" w:styleId="8DB0338B7C794FD0A2A32CFEAF1A3DCE">
    <w:name w:val="8DB0338B7C794FD0A2A32CFEAF1A3DCE"/>
    <w:rsid w:val="007200C1"/>
    <w:rPr>
      <w:lang w:eastAsia="de-DE"/>
    </w:rPr>
  </w:style>
  <w:style w:type="paragraph" w:customStyle="1" w:styleId="A43386E9E9DD4B68BF749BD39266057A">
    <w:name w:val="A43386E9E9DD4B68BF749BD39266057A"/>
    <w:rsid w:val="007200C1"/>
    <w:rPr>
      <w:lang w:eastAsia="de-DE"/>
    </w:rPr>
  </w:style>
  <w:style w:type="paragraph" w:customStyle="1" w:styleId="F28F248A8C2C40F880D4EB5DFBD1ADF7">
    <w:name w:val="F28F248A8C2C40F880D4EB5DFBD1ADF7"/>
    <w:rsid w:val="007200C1"/>
    <w:rPr>
      <w:lang w:eastAsia="de-DE"/>
    </w:rPr>
  </w:style>
  <w:style w:type="paragraph" w:customStyle="1" w:styleId="6E6E9904F7404761996B352DFE5812F7">
    <w:name w:val="6E6E9904F7404761996B352DFE5812F7"/>
    <w:rsid w:val="007200C1"/>
    <w:rPr>
      <w:lang w:eastAsia="de-DE"/>
    </w:rPr>
  </w:style>
  <w:style w:type="paragraph" w:customStyle="1" w:styleId="4A33D2E4C1284022A8513D39B93E0EA1">
    <w:name w:val="4A33D2E4C1284022A8513D39B93E0EA1"/>
    <w:rsid w:val="007200C1"/>
    <w:rPr>
      <w:lang w:eastAsia="de-DE"/>
    </w:rPr>
  </w:style>
  <w:style w:type="paragraph" w:customStyle="1" w:styleId="50F2A8B4298B4B3CA52426A96CA074CD">
    <w:name w:val="50F2A8B4298B4B3CA52426A96CA074CD"/>
    <w:rsid w:val="007200C1"/>
    <w:rPr>
      <w:lang w:eastAsia="de-DE"/>
    </w:rPr>
  </w:style>
  <w:style w:type="paragraph" w:customStyle="1" w:styleId="BDAE6B8E41B94A2F84D2B3FC390DAB0F">
    <w:name w:val="BDAE6B8E41B94A2F84D2B3FC390DAB0F"/>
    <w:rsid w:val="007200C1"/>
    <w:rPr>
      <w:lang w:eastAsia="de-DE"/>
    </w:rPr>
  </w:style>
  <w:style w:type="paragraph" w:customStyle="1" w:styleId="83BD638DA2F24C948BFF7AC585F01B8B">
    <w:name w:val="83BD638DA2F24C948BFF7AC585F01B8B"/>
    <w:rsid w:val="007200C1"/>
    <w:rPr>
      <w:lang w:eastAsia="de-DE"/>
    </w:rPr>
  </w:style>
  <w:style w:type="paragraph" w:customStyle="1" w:styleId="9CC8051105C544238C6A05EFF877F687">
    <w:name w:val="9CC8051105C544238C6A05EFF877F687"/>
    <w:rsid w:val="007200C1"/>
    <w:rPr>
      <w:lang w:eastAsia="de-DE"/>
    </w:rPr>
  </w:style>
  <w:style w:type="paragraph" w:customStyle="1" w:styleId="F24C97BD99D24061A6E6A9517189C61A">
    <w:name w:val="F24C97BD99D24061A6E6A9517189C61A"/>
    <w:rsid w:val="007200C1"/>
    <w:rPr>
      <w:lang w:eastAsia="de-DE"/>
    </w:rPr>
  </w:style>
  <w:style w:type="paragraph" w:customStyle="1" w:styleId="3F4C4AA440BF4C94B822361D9B77507F">
    <w:name w:val="3F4C4AA440BF4C94B822361D9B77507F"/>
    <w:rsid w:val="007200C1"/>
    <w:rPr>
      <w:lang w:eastAsia="de-DE"/>
    </w:rPr>
  </w:style>
  <w:style w:type="paragraph" w:customStyle="1" w:styleId="224F26469C514F14A6736874EB4040C9">
    <w:name w:val="224F26469C514F14A6736874EB4040C9"/>
    <w:rsid w:val="00020AE9"/>
    <w:rPr>
      <w:lang w:eastAsia="de-DE"/>
    </w:rPr>
  </w:style>
  <w:style w:type="paragraph" w:customStyle="1" w:styleId="E9AA92255E38454883009D0947170388">
    <w:name w:val="E9AA92255E38454883009D0947170388"/>
    <w:rsid w:val="00020AE9"/>
    <w:rPr>
      <w:lang w:eastAsia="de-DE"/>
    </w:rPr>
  </w:style>
  <w:style w:type="paragraph" w:customStyle="1" w:styleId="48428833B58B41F785EF3B5EC6587A6C">
    <w:name w:val="48428833B58B41F785EF3B5EC6587A6C"/>
    <w:rsid w:val="00020AE9"/>
    <w:rPr>
      <w:lang w:eastAsia="de-DE"/>
    </w:rPr>
  </w:style>
  <w:style w:type="paragraph" w:customStyle="1" w:styleId="3ABFCA0142234F3488D48B407317316C">
    <w:name w:val="3ABFCA0142234F3488D48B407317316C"/>
    <w:rsid w:val="00020AE9"/>
    <w:rPr>
      <w:lang w:eastAsia="de-DE"/>
    </w:rPr>
  </w:style>
  <w:style w:type="paragraph" w:customStyle="1" w:styleId="EAC7DC28067142BA9F31D4D3D8BA269F">
    <w:name w:val="EAC7DC28067142BA9F31D4D3D8BA269F"/>
    <w:rsid w:val="00020AE9"/>
    <w:rPr>
      <w:lang w:eastAsia="de-DE"/>
    </w:rPr>
  </w:style>
  <w:style w:type="paragraph" w:customStyle="1" w:styleId="C0EAABC5EB9741E1BECDC5756368ECE2">
    <w:name w:val="C0EAABC5EB9741E1BECDC5756368ECE2"/>
    <w:rsid w:val="00020AE9"/>
    <w:rPr>
      <w:lang w:eastAsia="de-DE"/>
    </w:rPr>
  </w:style>
  <w:style w:type="paragraph" w:customStyle="1" w:styleId="3DF072518D5746CBBFF7F3E6298CFC73">
    <w:name w:val="3DF072518D5746CBBFF7F3E6298CFC73"/>
    <w:rsid w:val="00020AE9"/>
    <w:rPr>
      <w:lang w:eastAsia="de-DE"/>
    </w:rPr>
  </w:style>
  <w:style w:type="paragraph" w:customStyle="1" w:styleId="E6C3385176E1443DB4054771E9AAD3F0">
    <w:name w:val="E6C3385176E1443DB4054771E9AAD3F0"/>
    <w:rsid w:val="00020AE9"/>
    <w:rPr>
      <w:lang w:eastAsia="de-DE"/>
    </w:rPr>
  </w:style>
  <w:style w:type="paragraph" w:customStyle="1" w:styleId="56A00A7BB32A47069CC53986193274AE">
    <w:name w:val="56A00A7BB32A47069CC53986193274AE"/>
    <w:rsid w:val="00020AE9"/>
    <w:rPr>
      <w:lang w:eastAsia="de-DE"/>
    </w:rPr>
  </w:style>
  <w:style w:type="paragraph" w:customStyle="1" w:styleId="DE778272BDB84855A008CD66E23DE527">
    <w:name w:val="DE778272BDB84855A008CD66E23DE527"/>
    <w:rsid w:val="00020AE9"/>
    <w:rPr>
      <w:lang w:eastAsia="de-DE"/>
    </w:rPr>
  </w:style>
  <w:style w:type="paragraph" w:customStyle="1" w:styleId="7B93271E6C96453185A74490ADDADC1B">
    <w:name w:val="7B93271E6C96453185A74490ADDADC1B"/>
    <w:rsid w:val="00020AE9"/>
    <w:rPr>
      <w:lang w:eastAsia="de-DE"/>
    </w:rPr>
  </w:style>
  <w:style w:type="paragraph" w:customStyle="1" w:styleId="695F631B8B794FB98F4019272D2695E0">
    <w:name w:val="695F631B8B794FB98F4019272D2695E0"/>
    <w:rsid w:val="00020AE9"/>
    <w:rPr>
      <w:lang w:eastAsia="de-DE"/>
    </w:rPr>
  </w:style>
  <w:style w:type="paragraph" w:customStyle="1" w:styleId="0B4ECF026DEC462690BC065A5C7AFECF">
    <w:name w:val="0B4ECF026DEC462690BC065A5C7AFECF"/>
    <w:rsid w:val="00020AE9"/>
    <w:rPr>
      <w:lang w:eastAsia="de-DE"/>
    </w:rPr>
  </w:style>
  <w:style w:type="paragraph" w:customStyle="1" w:styleId="0292F46732534E1D81E61E22BDE18355">
    <w:name w:val="0292F46732534E1D81E61E22BDE18355"/>
    <w:rsid w:val="00020AE9"/>
    <w:rPr>
      <w:lang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VWAG_Presentation_q_de">
  <a:themeElements>
    <a:clrScheme name="VWAG_CD_-Farben">
      <a:dk1>
        <a:srgbClr val="000000"/>
      </a:dk1>
      <a:lt1>
        <a:srgbClr val="FFFFFF"/>
      </a:lt1>
      <a:dk2>
        <a:srgbClr val="003366"/>
      </a:dk2>
      <a:lt2>
        <a:srgbClr val="D4D6D9"/>
      </a:lt2>
      <a:accent1>
        <a:srgbClr val="4C5356"/>
      </a:accent1>
      <a:accent2>
        <a:srgbClr val="A8ADB3"/>
      </a:accent2>
      <a:accent3>
        <a:srgbClr val="006384"/>
      </a:accent3>
      <a:accent4>
        <a:srgbClr val="5F1939"/>
      </a:accent4>
      <a:accent5>
        <a:srgbClr val="D4D6D9"/>
      </a:accent5>
      <a:accent6>
        <a:srgbClr val="80B0C8"/>
      </a:accent6>
      <a:hlink>
        <a:srgbClr val="004666"/>
      </a:hlink>
      <a:folHlink>
        <a:srgbClr val="A21E4D"/>
      </a:folHlink>
    </a:clrScheme>
    <a:fontScheme name="VW_Konzern_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square" lIns="0" tIns="0" rIns="0" bIns="0" numCol="1" anchor="t" anchorCtr="0" compatLnSpc="1">
        <a:prstTxWarp prst="textNoShape">
          <a:avLst/>
        </a:prstTxWarp>
      </a:bodyPr>
      <a:lstStyle>
        <a:defPPr marL="0" marR="0" indent="0" algn="l" defTabSz="674688" rtl="0" eaLnBrk="1" fontAlgn="base" latinLnBrk="0" hangingPunct="1">
          <a:lnSpc>
            <a:spcPct val="100000"/>
          </a:lnSpc>
          <a:spcBef>
            <a:spcPct val="50000"/>
          </a:spcBef>
          <a:spcAft>
            <a:spcPct val="0"/>
          </a:spcAft>
          <a:buClrTx/>
          <a:buSzTx/>
          <a:buFontTx/>
          <a:buNone/>
          <a:tabLst/>
          <a:defRPr kumimoji="0" lang="de-DE" sz="13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square" lIns="0" tIns="0" rIns="0" bIns="0" numCol="1" anchor="t" anchorCtr="0" compatLnSpc="1">
        <a:prstTxWarp prst="textNoShape">
          <a:avLst/>
        </a:prstTxWarp>
      </a:bodyPr>
      <a:lstStyle>
        <a:defPPr marL="0" marR="0" indent="0" algn="l" defTabSz="674688" rtl="0" eaLnBrk="1" fontAlgn="base" latinLnBrk="0" hangingPunct="1">
          <a:lnSpc>
            <a:spcPct val="100000"/>
          </a:lnSpc>
          <a:spcBef>
            <a:spcPct val="50000"/>
          </a:spcBef>
          <a:spcAft>
            <a:spcPct val="0"/>
          </a:spcAft>
          <a:buClrTx/>
          <a:buSzTx/>
          <a:buFontTx/>
          <a:buNone/>
          <a:tabLst/>
          <a:defRPr kumimoji="0" lang="de-DE" sz="13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lnDef>
  </a:objectDefaults>
  <a:extraClrSchemeLst>
    <a:extraClrScheme>
      <a:clrScheme name="VWAG_Presentation_q_de 1">
        <a:dk1>
          <a:srgbClr val="000000"/>
        </a:dk1>
        <a:lt1>
          <a:srgbClr val="FFFFFF"/>
        </a:lt1>
        <a:dk2>
          <a:srgbClr val="003366"/>
        </a:dk2>
        <a:lt2>
          <a:srgbClr val="D4D6D9"/>
        </a:lt2>
        <a:accent1>
          <a:srgbClr val="A8ADB3"/>
        </a:accent1>
        <a:accent2>
          <a:srgbClr val="006384"/>
        </a:accent2>
        <a:accent3>
          <a:srgbClr val="FFFFFF"/>
        </a:accent3>
        <a:accent4>
          <a:srgbClr val="000000"/>
        </a:accent4>
        <a:accent5>
          <a:srgbClr val="D1D3D6"/>
        </a:accent5>
        <a:accent6>
          <a:srgbClr val="005977"/>
        </a:accent6>
        <a:hlink>
          <a:srgbClr val="5F1939"/>
        </a:hlink>
        <a:folHlink>
          <a:srgbClr val="80B0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6E39C7C583604B824FB851F057AC8F" ma:contentTypeVersion="26" ma:contentTypeDescription="Create a new document." ma:contentTypeScope="" ma:versionID="97a68b51057c4c4fb797f34784e59bde">
  <xsd:schema xmlns:xsd="http://www.w3.org/2001/XMLSchema" xmlns:xs="http://www.w3.org/2001/XMLSchema" xmlns:p="http://schemas.microsoft.com/office/2006/metadata/properties" xmlns:ns1="http://schemas.microsoft.com/sharepoint/v3" xmlns:ns2="c5397b28-24c7-48da-aa45-8c51b1b73999" xmlns:ns3="672b1d27-002f-4385-9af8-7c432f4e38dc" xmlns:ns4="http://schemas.microsoft.com/sharepoint/v4" targetNamespace="http://schemas.microsoft.com/office/2006/metadata/properties" ma:root="true" ma:fieldsID="2c3e88ee71ee4107dd9cea0f0efb71cd" ns1:_="" ns2:_="" ns3:_="" ns4:_="">
    <xsd:import namespace="http://schemas.microsoft.com/sharepoint/v3"/>
    <xsd:import namespace="c5397b28-24c7-48da-aa45-8c51b1b73999"/>
    <xsd:import namespace="672b1d27-002f-4385-9af8-7c432f4e38dc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f5f4dfb102234f04b27a445e0727d245" minOccurs="0"/>
                <xsd:element ref="ns2:TaxCatchAll" minOccurs="0"/>
                <xsd:element ref="ns2:TaxCatchAllLabel" minOccurs="0"/>
                <xsd:element ref="ns2:i0f84bba906045b4af568ee102a52dcb" minOccurs="0"/>
                <xsd:element ref="ns2:RevIMDeletionDate" minOccurs="0"/>
                <xsd:element ref="ns2:RevIMEventDate" minOccurs="0"/>
                <xsd:element ref="ns2:RevIMComments" minOccurs="0"/>
                <xsd:element ref="ns2:RevIMDocumentOwner" minOccurs="0"/>
                <xsd:element ref="ns2:RevIMExtend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4:IconOverlay" minOccurs="0"/>
                <xsd:element ref="ns1:_vti_ItemDeclaredRecord" minOccurs="0"/>
                <xsd:element ref="ns1:_vti_ItemHoldRecordStatus" minOccurs="0"/>
                <xsd:element ref="ns3:MediaServiceLocation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32" nillable="true" ma:displayName="Declared Record" ma:hidden="true" ma:internalName="_vti_ItemDeclaredRecord" ma:readOnly="true">
      <xsd:simpleType>
        <xsd:restriction base="dms:DateTime"/>
      </xsd:simpleType>
    </xsd:element>
    <xsd:element name="_vti_ItemHoldRecordStatus" ma:index="33" nillable="true" ma:displayName="Hold and Record Status" ma:decimals="0" ma:description="" ma:hidden="true" ma:indexed="true" ma:internalName="_vti_ItemHoldRecord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97b28-24c7-48da-aa45-8c51b1b73999" elementFormDefault="qualified">
    <xsd:import namespace="http://schemas.microsoft.com/office/2006/documentManagement/types"/>
    <xsd:import namespace="http://schemas.microsoft.com/office/infopath/2007/PartnerControls"/>
    <xsd:element name="f5f4dfb102234f04b27a445e0727d245" ma:index="8" nillable="true" ma:taxonomy="true" ma:internalName="f5f4dfb102234f04b27a445e0727d245" ma:taxonomyFieldName="LegalHoldTag" ma:displayName="LegalHold" ma:fieldId="{f5f4dfb1-0223-4f04-b27a-445e0727d245}" ma:taxonomyMulti="true" ma:sspId="d35d9ec1-ff0e-4daf-94ff-594c76aa1822" ma:termSetId="1d36a6df-4193-45ed-b3bc-3ba9643c5e0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d9f3a2e5-d460-4502-8706-b46f4f75bfea}" ma:internalName="TaxCatchAll" ma:showField="CatchAllData" ma:web="c5397b28-24c7-48da-aa45-8c51b1b739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d9f3a2e5-d460-4502-8706-b46f4f75bfea}" ma:internalName="TaxCatchAllLabel" ma:readOnly="true" ma:showField="CatchAllDataLabel" ma:web="c5397b28-24c7-48da-aa45-8c51b1b739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0f84bba906045b4af568ee102a52dcb" ma:index="13" nillable="true" ma:taxonomy="true" ma:internalName="i0f84bba906045b4af568ee102a52dcb" ma:taxonomyFieldName="RevIMBCS" ma:displayName="CSD Class" ma:readOnly="true" ma:default="19;#2.3 Vertragsunterlagen|704fb0bb-bbf2-4178-a41d-4e148c3fb954" ma:fieldId="{20f84bba-9060-45b4-af56-8ee102a52dcb}" ma:sspId="d35d9ec1-ff0e-4daf-94ff-594c76aa1822" ma:termSetId="83f400d6-6f53-40a3-8fd2-b80b61df545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vIMDeletionDate" ma:index="14" nillable="true" ma:displayName="Deletion Date" ma:description="Deletion Date" ma:format="DateOnly" ma:internalName="RevIMDeletionDate" ma:readOnly="true">
      <xsd:simpleType>
        <xsd:restriction base="dms:DateTime"/>
      </xsd:simpleType>
    </xsd:element>
    <xsd:element name="RevIMEventDate" ma:index="15" nillable="true" ma:displayName="Event Date" ma:description="Event Date" ma:format="DateOnly" ma:internalName="RevIMEventDate" ma:readOnly="true">
      <xsd:simpleType>
        <xsd:restriction base="dms:DateTime"/>
      </xsd:simpleType>
    </xsd:element>
    <xsd:element name="RevIMComments" ma:index="16" nillable="true" ma:displayName="Event Comment" ma:internalName="RevIMComments" ma:readOnly="true">
      <xsd:simpleType>
        <xsd:restriction base="dms:Note">
          <xsd:maxLength value="255"/>
        </xsd:restriction>
      </xsd:simpleType>
    </xsd:element>
    <xsd:element name="RevIMDocumentOwner" ma:index="17" nillable="true" ma:displayName="Document Owner" ma:list="UserInfo" ma:internalName="RevIMDocument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vIMExtends" ma:index="18" nillable="true" ma:displayName="RevIMExtends" ma:hidden="true" ma:internalName="RevIMExtends" ma:readOnly="true">
      <xsd:simpleType>
        <xsd:restriction base="dms:Note"/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2b1d27-002f-4385-9af8-7c432f4e38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1" nillable="true" ma:displayName="Tags" ma:internalName="MediaServiceAutoTags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3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4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d35d9ec1-ff0e-4daf-94ff-594c76aa18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3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vIMComments xmlns="c5397b28-24c7-48da-aa45-8c51b1b73999" xsi:nil="true"/>
    <RevIMDeletionDate xmlns="c5397b28-24c7-48da-aa45-8c51b1b73999">2025-03-21T08:36:51+00:00</RevIMDeletionDate>
    <TaxCatchAll xmlns="c5397b28-24c7-48da-aa45-8c51b1b73999">
      <Value>1</Value>
    </TaxCatchAll>
    <lcf76f155ced4ddcb4097134ff3c332f xmlns="672b1d27-002f-4385-9af8-7c432f4e38dc">
      <Terms xmlns="http://schemas.microsoft.com/office/infopath/2007/PartnerControls"/>
    </lcf76f155ced4ddcb4097134ff3c332f>
    <f5f4dfb102234f04b27a445e0727d245 xmlns="c5397b28-24c7-48da-aa45-8c51b1b73999">
      <Terms xmlns="http://schemas.microsoft.com/office/infopath/2007/PartnerControls"/>
    </f5f4dfb102234f04b27a445e0727d245>
    <RevIMExtends xmlns="c5397b28-24c7-48da-aa45-8c51b1b73999">{"KSUClass":"0239cc7a-0c96-48a8-9e0e-a383e362571c"}</RevIMExtends>
    <i0f84bba906045b4af568ee102a52dcb xmlns="c5397b28-24c7-48da-aa45-8c51b1b73999">
      <Terms xmlns="http://schemas.microsoft.com/office/infopath/2007/PartnerControls">
        <TermInfo xmlns="http://schemas.microsoft.com/office/infopath/2007/PartnerControls">
          <TermName xmlns="http://schemas.microsoft.com/office/infopath/2007/PartnerControls">0.1 Initial category</TermName>
          <TermId xmlns="http://schemas.microsoft.com/office/infopath/2007/PartnerControls">0239cc7a-0c96-48a8-9e0e-a383e362571c</TermId>
        </TermInfo>
      </Terms>
    </i0f84bba906045b4af568ee102a52dcb>
    <RevIMEventDate xmlns="c5397b28-24c7-48da-aa45-8c51b1b73999" xsi:nil="true"/>
    <IconOverlay xmlns="http://schemas.microsoft.com/sharepoint/v4" xsi:nil="true"/>
    <RevIMDocumentOwner xmlns="c5397b28-24c7-48da-aa45-8c51b1b73999">
      <UserInfo>
        <DisplayName/>
        <AccountId xsi:nil="true"/>
        <AccountType/>
      </UserInfo>
    </RevIMDocumentOwner>
  </documentManagement>
</p:properties>
</file>

<file path=customXml/itemProps1.xml><?xml version="1.0" encoding="utf-8"?>
<ds:datastoreItem xmlns:ds="http://schemas.openxmlformats.org/officeDocument/2006/customXml" ds:itemID="{2553A839-4782-42B3-8AA7-C2DF060733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2AAE0E-C31F-48C2-B54E-521157D19443}"/>
</file>

<file path=customXml/itemProps3.xml><?xml version="1.0" encoding="utf-8"?>
<ds:datastoreItem xmlns:ds="http://schemas.openxmlformats.org/officeDocument/2006/customXml" ds:itemID="{D765605B-4884-4025-911F-40358A83BCFB}"/>
</file>

<file path=customXml/itemProps4.xml><?xml version="1.0" encoding="utf-8"?>
<ds:datastoreItem xmlns:ds="http://schemas.openxmlformats.org/officeDocument/2006/customXml" ds:itemID="{CAB1F64A-5395-488E-83D7-65784A6C7BEE}"/>
</file>

<file path=docProps/app.xml><?xml version="1.0" encoding="utf-8"?>
<Properties xmlns="http://schemas.openxmlformats.org/officeDocument/2006/extended-properties" xmlns:vt="http://schemas.openxmlformats.org/officeDocument/2006/docPropsVTypes">
  <Template>B3_Multipage_hoch_intern_de_VWAG.dotx</Template>
  <TotalTime>0</TotalTime>
  <Pages>1</Pages>
  <Words>2742</Words>
  <Characters>17279</Characters>
  <Application>Microsoft Office Word</Application>
  <DocSecurity>0</DocSecurity>
  <Lines>143</Lines>
  <Paragraphs>39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Dienst, Thomas (K-GQX-S/1)</dc:creator>
  <cp:lastModifiedBy>Dienst, Thomas (K-GQS/1)</cp:lastModifiedBy>
  <cp:revision>11</cp:revision>
  <cp:lastPrinted>2021-09-10T18:05:00Z</cp:lastPrinted>
  <dcterms:created xsi:type="dcterms:W3CDTF">2022-09-22T11:05:00Z</dcterms:created>
  <dcterms:modified xsi:type="dcterms:W3CDTF">2023-03-10T10:59:00Z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1c9b508-7c6e-42bd-bedf-808292653d6c_Enabled">
    <vt:lpwstr>true</vt:lpwstr>
  </property>
  <property fmtid="{D5CDD505-2E9C-101B-9397-08002B2CF9AE}" pid="3" name="MSIP_Label_b1c9b508-7c6e-42bd-bedf-808292653d6c_SetDate">
    <vt:lpwstr>2023-03-10T10:59:16Z</vt:lpwstr>
  </property>
  <property fmtid="{D5CDD505-2E9C-101B-9397-08002B2CF9AE}" pid="4" name="MSIP_Label_b1c9b508-7c6e-42bd-bedf-808292653d6c_Method">
    <vt:lpwstr>Standard</vt:lpwstr>
  </property>
  <property fmtid="{D5CDD505-2E9C-101B-9397-08002B2CF9AE}" pid="5" name="MSIP_Label_b1c9b508-7c6e-42bd-bedf-808292653d6c_Name">
    <vt:lpwstr>b1c9b508-7c6e-42bd-bedf-808292653d6c</vt:lpwstr>
  </property>
  <property fmtid="{D5CDD505-2E9C-101B-9397-08002B2CF9AE}" pid="6" name="MSIP_Label_b1c9b508-7c6e-42bd-bedf-808292653d6c_SiteId">
    <vt:lpwstr>2882be50-2012-4d88-ac86-544124e120c8</vt:lpwstr>
  </property>
  <property fmtid="{D5CDD505-2E9C-101B-9397-08002B2CF9AE}" pid="7" name="MSIP_Label_b1c9b508-7c6e-42bd-bedf-808292653d6c_ActionId">
    <vt:lpwstr>e51ca6ce-d731-4321-9fa6-07be8994b187</vt:lpwstr>
  </property>
  <property fmtid="{D5CDD505-2E9C-101B-9397-08002B2CF9AE}" pid="8" name="MSIP_Label_b1c9b508-7c6e-42bd-bedf-808292653d6c_ContentBits">
    <vt:lpwstr>3</vt:lpwstr>
  </property>
  <property fmtid="{D5CDD505-2E9C-101B-9397-08002B2CF9AE}" pid="9" name="MediaServiceImageTags">
    <vt:lpwstr/>
  </property>
  <property fmtid="{D5CDD505-2E9C-101B-9397-08002B2CF9AE}" pid="10" name="ContentTypeId">
    <vt:lpwstr>0x010100EA6E39C7C583604B824FB851F057AC8F</vt:lpwstr>
  </property>
  <property fmtid="{D5CDD505-2E9C-101B-9397-08002B2CF9AE}" pid="11" name="RevIMBCS">
    <vt:lpwstr>1;#0.1 Initial category|0239cc7a-0c96-48a8-9e0e-a383e362571c</vt:lpwstr>
  </property>
  <property fmtid="{D5CDD505-2E9C-101B-9397-08002B2CF9AE}" pid="12" name="LegalHoldTag">
    <vt:lpwstr/>
  </property>
</Properties>
</file>