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glossary/styles.xml" ContentType="application/vnd.openxmlformats-officedocument.wordprocessingml.styles+xml"/>
  <Override PartName="/word/numbering.xml" ContentType="application/vnd.openxmlformats-officedocument.wordprocessingml.numbering+xml"/>
  <Override PartName="/word/glossary/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0" w:type="dxa"/>
        </w:tblCellMar>
        <w:tblLook w:val="01E0" w:firstRow="1" w:lastRow="1" w:firstColumn="1" w:lastColumn="1" w:noHBand="0" w:noVBand="0"/>
      </w:tblPr>
      <w:tblGrid>
        <w:gridCol w:w="1843"/>
        <w:gridCol w:w="7229"/>
      </w:tblGrid>
      <w:tr w:rsidR="00ED0CFE" w:rsidRPr="00906090" w14:paraId="4E7C2305" w14:textId="77777777">
        <w:trPr>
          <w:cnfStyle w:val="100000000000" w:firstRow="1" w:lastRow="0" w:firstColumn="0" w:lastColumn="0" w:oddVBand="0" w:evenVBand="0" w:oddHBand="0" w:evenHBand="0" w:firstRowFirstColumn="0" w:firstRowLastColumn="0" w:lastRowFirstColumn="0" w:lastRowLastColumn="0"/>
        </w:trPr>
        <w:tc>
          <w:tcPr>
            <w:tcW w:w="1843" w:type="dxa"/>
          </w:tcPr>
          <w:p w14:paraId="4545A7CB" w14:textId="4DB90D50" w:rsidR="00ED0CFE" w:rsidRPr="00906090" w:rsidRDefault="00E16C6F" w:rsidP="00ED0CFE">
            <w:pPr>
              <w:framePr w:w="9072" w:wrap="around" w:vAnchor="page" w:hAnchor="text" w:y="14085"/>
              <w:spacing w:after="0"/>
              <w:ind w:left="0" w:right="0"/>
              <w:rPr>
                <w:b/>
                <w:lang w:val="en-US"/>
              </w:rPr>
            </w:pPr>
            <w:r w:rsidRPr="00906090">
              <w:rPr>
                <w:b/>
                <w:lang w:val="en-US"/>
              </w:rPr>
              <w:t>Responsible</w:t>
            </w:r>
            <w:r w:rsidR="00ED0CFE" w:rsidRPr="00906090">
              <w:rPr>
                <w:b/>
                <w:lang w:val="en-US"/>
              </w:rPr>
              <w:t>:</w:t>
            </w:r>
          </w:p>
        </w:tc>
        <w:tc>
          <w:tcPr>
            <w:tcW w:w="7229" w:type="dxa"/>
          </w:tcPr>
          <w:p w14:paraId="1C42EC9E" w14:textId="034B7312" w:rsidR="00ED0CFE" w:rsidRPr="00906090" w:rsidRDefault="004361B0" w:rsidP="00DD2629">
            <w:pPr>
              <w:framePr w:w="9072" w:wrap="around" w:vAnchor="page" w:hAnchor="text" w:y="14085"/>
              <w:spacing w:after="0"/>
              <w:ind w:left="0" w:right="0"/>
              <w:rPr>
                <w:lang w:val="en-US"/>
              </w:rPr>
            </w:pPr>
            <w:r w:rsidRPr="00906090">
              <w:rPr>
                <w:lang w:val="en-US"/>
              </w:rPr>
              <w:t>K-</w:t>
            </w:r>
            <w:r w:rsidR="00FE5B1F" w:rsidRPr="00906090">
              <w:rPr>
                <w:lang w:val="en-US"/>
              </w:rPr>
              <w:t>G</w:t>
            </w:r>
            <w:r w:rsidRPr="00906090">
              <w:rPr>
                <w:lang w:val="en-US"/>
              </w:rPr>
              <w:t>QS</w:t>
            </w:r>
          </w:p>
        </w:tc>
      </w:tr>
      <w:tr w:rsidR="00ED0CFE" w:rsidRPr="00906090" w14:paraId="303A7C9A" w14:textId="77777777">
        <w:tc>
          <w:tcPr>
            <w:tcW w:w="1843" w:type="dxa"/>
          </w:tcPr>
          <w:p w14:paraId="0B584472" w14:textId="26EFBFBE" w:rsidR="00ED0CFE" w:rsidRPr="00906090" w:rsidRDefault="00ED0CFE" w:rsidP="00ED0CFE">
            <w:pPr>
              <w:framePr w:w="9072" w:wrap="around" w:vAnchor="page" w:hAnchor="text" w:y="14085"/>
              <w:spacing w:after="0"/>
              <w:ind w:left="0" w:right="0"/>
              <w:rPr>
                <w:b/>
                <w:lang w:val="en-US"/>
              </w:rPr>
            </w:pPr>
            <w:r w:rsidRPr="00906090">
              <w:rPr>
                <w:b/>
                <w:lang w:val="en-US"/>
              </w:rPr>
              <w:t>Stat</w:t>
            </w:r>
            <w:r w:rsidR="00A701E3">
              <w:rPr>
                <w:b/>
                <w:lang w:val="en-US"/>
              </w:rPr>
              <w:t>us</w:t>
            </w:r>
            <w:r w:rsidRPr="00906090">
              <w:rPr>
                <w:b/>
                <w:lang w:val="en-US"/>
              </w:rPr>
              <w:t>:</w:t>
            </w:r>
          </w:p>
        </w:tc>
        <w:tc>
          <w:tcPr>
            <w:tcW w:w="7229" w:type="dxa"/>
          </w:tcPr>
          <w:p w14:paraId="544683C8" w14:textId="0BB13B26" w:rsidR="00ED0CFE" w:rsidRPr="00906090" w:rsidRDefault="00F940EC" w:rsidP="00ED0CFE">
            <w:pPr>
              <w:framePr w:w="9072" w:wrap="around" w:vAnchor="page" w:hAnchor="text" w:y="14085"/>
              <w:spacing w:after="0"/>
              <w:ind w:left="0" w:right="0"/>
              <w:rPr>
                <w:lang w:val="en-US"/>
              </w:rPr>
            </w:pPr>
            <w:r>
              <w:rPr>
                <w:lang w:val="en-US"/>
              </w:rPr>
              <w:t>Released</w:t>
            </w:r>
          </w:p>
        </w:tc>
      </w:tr>
      <w:tr w:rsidR="00ED0CFE" w:rsidRPr="00906090" w14:paraId="1A6D66CA" w14:textId="77777777">
        <w:tc>
          <w:tcPr>
            <w:tcW w:w="1843" w:type="dxa"/>
          </w:tcPr>
          <w:p w14:paraId="4ECAFDD4" w14:textId="77777777" w:rsidR="00ED0CFE" w:rsidRPr="00906090" w:rsidRDefault="00ED0CFE" w:rsidP="00ED0CFE">
            <w:pPr>
              <w:framePr w:w="9072" w:wrap="around" w:vAnchor="page" w:hAnchor="text" w:y="14085"/>
              <w:spacing w:after="0"/>
              <w:ind w:left="0" w:right="0"/>
              <w:rPr>
                <w:b/>
                <w:lang w:val="en-US"/>
              </w:rPr>
            </w:pPr>
            <w:r w:rsidRPr="00906090">
              <w:rPr>
                <w:b/>
                <w:lang w:val="en-US"/>
              </w:rPr>
              <w:t>Version:</w:t>
            </w:r>
          </w:p>
        </w:tc>
        <w:tc>
          <w:tcPr>
            <w:tcW w:w="7229" w:type="dxa"/>
          </w:tcPr>
          <w:p w14:paraId="5C789EB5" w14:textId="00C342BF" w:rsidR="00ED0CFE" w:rsidRPr="00906090" w:rsidRDefault="00044B48" w:rsidP="001C2DDE">
            <w:pPr>
              <w:pStyle w:val="Version"/>
              <w:framePr w:w="9072" w:wrap="around" w:vAnchor="page" w:hAnchor="text" w:y="14085"/>
              <w:ind w:left="0"/>
              <w:rPr>
                <w:lang w:val="en-US"/>
              </w:rPr>
            </w:pPr>
            <w:r w:rsidRPr="00906090">
              <w:rPr>
                <w:lang w:val="en-US"/>
              </w:rPr>
              <w:t>V3</w:t>
            </w:r>
            <w:r w:rsidR="00B42FA0" w:rsidRPr="00906090">
              <w:rPr>
                <w:lang w:val="en-US"/>
              </w:rPr>
              <w:t>.</w:t>
            </w:r>
            <w:r w:rsidR="00525C71">
              <w:rPr>
                <w:lang w:val="en-US"/>
              </w:rPr>
              <w:t>2</w:t>
            </w:r>
          </w:p>
        </w:tc>
      </w:tr>
      <w:tr w:rsidR="00ED0CFE" w:rsidRPr="00906090" w14:paraId="73E4ED1B" w14:textId="77777777">
        <w:trPr>
          <w:cnfStyle w:val="010000000000" w:firstRow="0" w:lastRow="1" w:firstColumn="0" w:lastColumn="0" w:oddVBand="0" w:evenVBand="0" w:oddHBand="0" w:evenHBand="0" w:firstRowFirstColumn="0" w:firstRowLastColumn="0" w:lastRowFirstColumn="0" w:lastRowLastColumn="0"/>
        </w:trPr>
        <w:tc>
          <w:tcPr>
            <w:tcW w:w="1843" w:type="dxa"/>
          </w:tcPr>
          <w:p w14:paraId="720D0F79" w14:textId="6EDBD4A1" w:rsidR="00ED0CFE" w:rsidRPr="00906090" w:rsidRDefault="00ED0CFE" w:rsidP="00ED0CFE">
            <w:pPr>
              <w:framePr w:w="9072" w:wrap="around" w:vAnchor="page" w:hAnchor="text" w:y="14085"/>
              <w:spacing w:after="0"/>
              <w:ind w:left="0" w:right="0"/>
              <w:rPr>
                <w:b/>
                <w:lang w:val="en-US"/>
              </w:rPr>
            </w:pPr>
            <w:r w:rsidRPr="00906090">
              <w:rPr>
                <w:b/>
                <w:lang w:val="en-US"/>
              </w:rPr>
              <w:t>Dat</w:t>
            </w:r>
            <w:r w:rsidR="00E16C6F" w:rsidRPr="00906090">
              <w:rPr>
                <w:b/>
                <w:lang w:val="en-US"/>
              </w:rPr>
              <w:t>e</w:t>
            </w:r>
            <w:r w:rsidRPr="00906090">
              <w:rPr>
                <w:b/>
                <w:lang w:val="en-US"/>
              </w:rPr>
              <w:t>:</w:t>
            </w:r>
          </w:p>
        </w:tc>
        <w:tc>
          <w:tcPr>
            <w:tcW w:w="7229" w:type="dxa"/>
          </w:tcPr>
          <w:p w14:paraId="7A1788B8" w14:textId="347683AB" w:rsidR="00ED0CFE" w:rsidRPr="00906090" w:rsidRDefault="00CA6930" w:rsidP="000636B5">
            <w:pPr>
              <w:pStyle w:val="Datum"/>
              <w:framePr w:w="9072" w:wrap="around" w:vAnchor="page" w:hAnchor="text" w:y="14085"/>
              <w:ind w:left="0"/>
              <w:rPr>
                <w:lang w:val="en-US"/>
              </w:rPr>
            </w:pPr>
            <w:r>
              <w:rPr>
                <w:lang w:val="en-US"/>
              </w:rPr>
              <w:t>10.03</w:t>
            </w:r>
            <w:r w:rsidR="00AC21A6" w:rsidRPr="00906090">
              <w:rPr>
                <w:lang w:val="en-US"/>
              </w:rPr>
              <w:t>.202</w:t>
            </w:r>
            <w:r>
              <w:rPr>
                <w:lang w:val="en-US"/>
              </w:rPr>
              <w:t>3</w:t>
            </w:r>
          </w:p>
        </w:tc>
      </w:tr>
    </w:tbl>
    <w:p w14:paraId="503A4E52" w14:textId="77777777" w:rsidR="00E16C6F" w:rsidRPr="00906090" w:rsidRDefault="00E16C6F" w:rsidP="009E1C81">
      <w:pPr>
        <w:pStyle w:val="Headline"/>
        <w:jc w:val="center"/>
        <w:rPr>
          <w:lang w:val="en-US"/>
        </w:rPr>
      </w:pPr>
      <w:r w:rsidRPr="00906090">
        <w:rPr>
          <w:lang w:val="en-US"/>
        </w:rPr>
        <w:t>Supplier self-disclosure for</w:t>
      </w:r>
    </w:p>
    <w:p w14:paraId="4CC37594" w14:textId="0B3FECD5" w:rsidR="00994E39" w:rsidRPr="00906090" w:rsidRDefault="00E16C6F" w:rsidP="009E1C81">
      <w:pPr>
        <w:pStyle w:val="Headline"/>
        <w:jc w:val="center"/>
        <w:rPr>
          <w:lang w:val="en-US"/>
        </w:rPr>
      </w:pPr>
      <w:r w:rsidRPr="00906090">
        <w:rPr>
          <w:lang w:val="en-US"/>
        </w:rPr>
        <w:t>software specific systems</w:t>
      </w:r>
    </w:p>
    <w:p w14:paraId="018286E3" w14:textId="0753A3A1" w:rsidR="009B4A33" w:rsidRPr="00906090" w:rsidRDefault="00E16C6F" w:rsidP="001C1621">
      <w:pPr>
        <w:pStyle w:val="berschrift1"/>
        <w:rPr>
          <w:lang w:val="en-US"/>
        </w:rPr>
      </w:pPr>
      <w:r w:rsidRPr="00906090">
        <w:rPr>
          <w:lang w:val="en-US"/>
        </w:rPr>
        <w:lastRenderedPageBreak/>
        <w:t>Process</w:t>
      </w:r>
    </w:p>
    <w:p w14:paraId="077D56F5" w14:textId="7BB37F98" w:rsidR="009B4A33" w:rsidRPr="00906090" w:rsidRDefault="00E16C6F" w:rsidP="001C1621">
      <w:pPr>
        <w:pStyle w:val="berschrift2"/>
        <w:rPr>
          <w:lang w:val="en-US"/>
        </w:rPr>
      </w:pPr>
      <w:r w:rsidRPr="00906090">
        <w:rPr>
          <w:lang w:val="en-US"/>
        </w:rPr>
        <w:t>Supplier self</w:t>
      </w:r>
      <w:r w:rsidR="00B1132C" w:rsidRPr="00906090">
        <w:rPr>
          <w:lang w:val="en-US"/>
        </w:rPr>
        <w:t>-</w:t>
      </w:r>
      <w:r w:rsidRPr="00906090">
        <w:rPr>
          <w:lang w:val="en-US"/>
        </w:rPr>
        <w:t>disclosure</w:t>
      </w:r>
    </w:p>
    <w:p w14:paraId="32A741D9" w14:textId="33DD760C" w:rsidR="00E16C6F" w:rsidRPr="00906090" w:rsidRDefault="00E16C6F" w:rsidP="00E00E00">
      <w:pPr>
        <w:rPr>
          <w:lang w:val="en-US"/>
        </w:rPr>
      </w:pPr>
      <w:r w:rsidRPr="00906090">
        <w:rPr>
          <w:lang w:val="en-US"/>
        </w:rPr>
        <w:t xml:space="preserve">As part of a procurement process or a specific project status, we require a </w:t>
      </w:r>
      <w:r w:rsidR="005D073F">
        <w:rPr>
          <w:lang w:val="en-US"/>
        </w:rPr>
        <w:t xml:space="preserve">VDA compliant </w:t>
      </w:r>
      <w:r w:rsidRPr="00906090">
        <w:rPr>
          <w:lang w:val="en-US"/>
        </w:rPr>
        <w:t xml:space="preserve">supplier self-disclosure for software-specific systems (LSA). To do this, please enter the supplier data required in Chapter 2 (drop-down or text fields). In addition to the contact persons in the project and the classifications of the project, all participating development </w:t>
      </w:r>
      <w:r w:rsidR="00A701E3">
        <w:rPr>
          <w:lang w:val="en-US"/>
        </w:rPr>
        <w:t>locations</w:t>
      </w:r>
      <w:r w:rsidRPr="00906090">
        <w:rPr>
          <w:lang w:val="en-US"/>
        </w:rPr>
        <w:t xml:space="preserve"> must be named and evaluated with regard to their process capability. This applies to both in-house and external suppliers.</w:t>
      </w:r>
    </w:p>
    <w:p w14:paraId="71ED0BAC" w14:textId="6F6F27CD" w:rsidR="00BF6C93" w:rsidRPr="00906090" w:rsidRDefault="00E16C6F" w:rsidP="00BF6C93">
      <w:pPr>
        <w:rPr>
          <w:lang w:val="en-US"/>
        </w:rPr>
      </w:pPr>
      <w:r w:rsidRPr="00906090">
        <w:rPr>
          <w:lang w:val="en-US"/>
        </w:rPr>
        <w:t xml:space="preserve">To assess process capability, you can adopt the results of a current software assessment or use the current process evaluations of </w:t>
      </w:r>
      <w:r w:rsidR="00A701E3">
        <w:rPr>
          <w:lang w:val="en-US"/>
        </w:rPr>
        <w:t xml:space="preserve">your </w:t>
      </w:r>
      <w:r w:rsidRPr="00906090">
        <w:rPr>
          <w:lang w:val="en-US"/>
        </w:rPr>
        <w:t>quality assurance</w:t>
      </w:r>
      <w:r w:rsidR="00A701E3">
        <w:rPr>
          <w:lang w:val="en-US"/>
        </w:rPr>
        <w:t xml:space="preserve"> department</w:t>
      </w:r>
      <w:r w:rsidRPr="00906090">
        <w:rPr>
          <w:lang w:val="en-US"/>
        </w:rPr>
        <w:t>. The individual processes are classified according to the N/P/L/F scheme. For processes that are not relevant to the site, N/A (Not Applicable) is specified. The classification for the process attributes takes place up to Automotive SPICE Level 2.</w:t>
      </w:r>
      <w:r w:rsidR="00CA6930">
        <w:rPr>
          <w:lang w:val="en-US"/>
        </w:rPr>
        <w:t xml:space="preserve"> </w:t>
      </w:r>
      <w:r w:rsidR="00CA6930" w:rsidRPr="00CA6930">
        <w:rPr>
          <w:b/>
          <w:bCs/>
          <w:lang w:val="en-US"/>
        </w:rPr>
        <w:t>Without evidence</w:t>
      </w:r>
      <w:r w:rsidR="00383373">
        <w:rPr>
          <w:b/>
          <w:bCs/>
          <w:lang w:val="en-US"/>
        </w:rPr>
        <w:t>s</w:t>
      </w:r>
      <w:r w:rsidR="00CA6930" w:rsidRPr="00CA6930">
        <w:rPr>
          <w:b/>
          <w:bCs/>
          <w:lang w:val="en-US"/>
        </w:rPr>
        <w:t>, the supplier self-assessment is irrelevant.</w:t>
      </w:r>
      <w:r w:rsidR="00CA6930">
        <w:rPr>
          <w:lang w:val="en-US"/>
        </w:rPr>
        <w:br/>
      </w:r>
      <w:r w:rsidRPr="00906090">
        <w:rPr>
          <w:lang w:val="en-US"/>
        </w:rPr>
        <w:t xml:space="preserve">If you have more than four internal development sites </w:t>
      </w:r>
      <w:r w:rsidR="00A06C99" w:rsidRPr="00A06C99">
        <w:rPr>
          <w:lang w:val="en-US"/>
        </w:rPr>
        <w:t>respectively</w:t>
      </w:r>
      <w:r w:rsidRPr="00906090">
        <w:rPr>
          <w:lang w:val="en-US"/>
        </w:rPr>
        <w:t xml:space="preserve"> more than four subcontractors in the project, you should prioritize the development sites with regard to the complexity of the subprojects.</w:t>
      </w:r>
    </w:p>
    <w:p w14:paraId="2DE5C1CB" w14:textId="3F255133" w:rsidR="007C5BB5" w:rsidRPr="00CA6930" w:rsidRDefault="00E16C6F" w:rsidP="005504EA">
      <w:pPr>
        <w:rPr>
          <w:b/>
          <w:bCs/>
          <w:lang w:val="en-US"/>
        </w:rPr>
      </w:pPr>
      <w:r w:rsidRPr="00906090">
        <w:rPr>
          <w:lang w:val="en-US"/>
        </w:rPr>
        <w:t xml:space="preserve">If there is no other instruction from the requested department, please send the completed document </w:t>
      </w:r>
      <w:r w:rsidR="00CA6930">
        <w:rPr>
          <w:b/>
          <w:bCs/>
          <w:lang w:val="en-US"/>
        </w:rPr>
        <w:t>as</w:t>
      </w:r>
      <w:r w:rsidR="00CA6930" w:rsidRPr="00CA6930">
        <w:rPr>
          <w:b/>
          <w:bCs/>
          <w:lang w:val="en-US"/>
        </w:rPr>
        <w:t xml:space="preserve"> PDF </w:t>
      </w:r>
      <w:r w:rsidRPr="00906090">
        <w:rPr>
          <w:lang w:val="en-US"/>
        </w:rPr>
        <w:t xml:space="preserve">to the e-mail inbox:  </w:t>
      </w:r>
      <w:r w:rsidR="00485C1A" w:rsidRPr="00906090">
        <w:rPr>
          <w:bdr w:val="single" w:sz="4" w:space="0" w:color="auto"/>
          <w:lang w:val="en-US"/>
        </w:rPr>
        <w:t xml:space="preserve"> </w:t>
      </w:r>
      <w:sdt>
        <w:sdtPr>
          <w:rPr>
            <w:bdr w:val="single" w:sz="4" w:space="0" w:color="auto"/>
            <w:lang w:val="en-US"/>
          </w:rPr>
          <w:alias w:val="Selection"/>
          <w:tag w:val="Selection"/>
          <w:id w:val="595054122"/>
          <w:placeholder>
            <w:docPart w:val="DefaultPlaceholder_-1854013439"/>
          </w:placeholder>
          <w15:color w:val="3366FF"/>
          <w:dropDownList>
            <w:listItem w:displayText="Click or tap here to select an e-mail inbox." w:value="Click or tap here to select an e-mail inbox."/>
            <w:listItem w:displayText="software.qualitaet@skoda-auto.cz" w:value="software.qualitaet@skoda-auto.cz"/>
            <w:listItem w:displayText="software-quality.gq@cariad.technology" w:value="software-quality.gq@cariad.technology"/>
            <w:listItem w:displayText="CSMS@seat.es " w:value="CSMS@seat.es "/>
            <w:listItem w:displayText="softwarequality@man.eu" w:value="softwarequality@man.eu"/>
            <w:listItem w:displayText="softwarequalitaet.vwag.r.han@volkswagen.de" w:value="softwarequalitaet.vwag.r.han@volkswagen.de"/>
            <w:listItem w:displayText="software-quality.gq@audi.de" w:value="software-quality.gq@audi.de"/>
            <w:listItem w:displayText="Software.qualitaet.vwag.r.wob@volkswagen.de" w:value="Software.qualitaet.vwag.r.wob@volkswagen.de"/>
            <w:listItem w:displayText="software.quality@porsche.de" w:value="software.quality@porsche.de"/>
          </w:dropDownList>
        </w:sdtPr>
        <w:sdtContent>
          <w:r w:rsidR="00C82102">
            <w:rPr>
              <w:bdr w:val="single" w:sz="4" w:space="0" w:color="auto"/>
              <w:lang w:val="en-US"/>
            </w:rPr>
            <w:t>Click or tap here to select an e-mail inbox.</w:t>
          </w:r>
        </w:sdtContent>
      </w:sdt>
      <w:r w:rsidR="003F2F5A" w:rsidRPr="00906090">
        <w:rPr>
          <w:bdr w:val="single" w:sz="4" w:space="0" w:color="auto"/>
          <w:lang w:val="en-US"/>
        </w:rPr>
        <w:t xml:space="preserve"> </w:t>
      </w:r>
      <w:r w:rsidR="00B52B01" w:rsidRPr="00906090">
        <w:rPr>
          <w:lang w:val="en-US"/>
        </w:rPr>
        <w:t xml:space="preserve"> </w:t>
      </w:r>
      <w:r w:rsidR="00485C1A" w:rsidRPr="00906090">
        <w:rPr>
          <w:lang w:val="en-US"/>
        </w:rPr>
        <w:t>.</w:t>
      </w:r>
      <w:r w:rsidR="00CA6930">
        <w:rPr>
          <w:lang w:val="en-US"/>
        </w:rPr>
        <w:t xml:space="preserve"> </w:t>
      </w:r>
      <w:r w:rsidR="00CA6930" w:rsidRPr="00CA6930">
        <w:rPr>
          <w:b/>
          <w:bCs/>
          <w:lang w:val="en-US"/>
        </w:rPr>
        <w:t>Please also send the referenced evidence to the above-mentioned mailbox, with the note that you are confirm, that we can use this evidence.</w:t>
      </w:r>
    </w:p>
    <w:p w14:paraId="62484968" w14:textId="15B2E59F" w:rsidR="00D536DF" w:rsidRPr="00906090" w:rsidRDefault="00B1132C" w:rsidP="00E00E00">
      <w:pPr>
        <w:rPr>
          <w:lang w:val="en-US"/>
        </w:rPr>
      </w:pPr>
      <w:r w:rsidRPr="00906090">
        <w:rPr>
          <w:lang w:val="en-US"/>
        </w:rPr>
        <w:t xml:space="preserve">Should your supplier data change in the course of the award process or </w:t>
      </w:r>
      <w:r w:rsidR="00041A44">
        <w:rPr>
          <w:lang w:val="en-US"/>
        </w:rPr>
        <w:t xml:space="preserve">after </w:t>
      </w:r>
      <w:r w:rsidR="00AD0A57">
        <w:rPr>
          <w:lang w:val="en-US"/>
        </w:rPr>
        <w:t xml:space="preserve">project </w:t>
      </w:r>
      <w:r w:rsidR="00041A44">
        <w:rPr>
          <w:lang w:val="en-US"/>
        </w:rPr>
        <w:t>start</w:t>
      </w:r>
      <w:r w:rsidR="00AD0A57">
        <w:rPr>
          <w:lang w:val="en-US"/>
        </w:rPr>
        <w:t>s</w:t>
      </w:r>
      <w:r w:rsidRPr="00906090">
        <w:rPr>
          <w:lang w:val="en-US"/>
        </w:rPr>
        <w:t>, the changes must be reported immediately</w:t>
      </w:r>
      <w:r w:rsidR="00E16C6F" w:rsidRPr="00906090">
        <w:rPr>
          <w:lang w:val="en-US"/>
        </w:rPr>
        <w:t xml:space="preserve"> to the requesting software quality assurance.</w:t>
      </w:r>
    </w:p>
    <w:p w14:paraId="0A35119F" w14:textId="04AD236D" w:rsidR="006F0C63" w:rsidRPr="00906090" w:rsidRDefault="0056586D" w:rsidP="006F0C63">
      <w:pPr>
        <w:pStyle w:val="berschrift2"/>
        <w:rPr>
          <w:lang w:val="en-US"/>
        </w:rPr>
      </w:pPr>
      <w:r w:rsidRPr="00906090">
        <w:rPr>
          <w:lang w:val="en-US"/>
        </w:rPr>
        <w:t>Proje</w:t>
      </w:r>
      <w:r w:rsidR="00B1132C" w:rsidRPr="00906090">
        <w:rPr>
          <w:lang w:val="en-US"/>
        </w:rPr>
        <w:t>c</w:t>
      </w:r>
      <w:r w:rsidRPr="00906090">
        <w:rPr>
          <w:lang w:val="en-US"/>
        </w:rPr>
        <w:t>t</w:t>
      </w:r>
      <w:r w:rsidR="00B1132C" w:rsidRPr="00906090">
        <w:rPr>
          <w:lang w:val="en-US"/>
        </w:rPr>
        <w:t xml:space="preserve"> Data</w:t>
      </w:r>
    </w:p>
    <w:p w14:paraId="30F1B763" w14:textId="30440ABF" w:rsidR="00577B13" w:rsidRPr="00906090" w:rsidRDefault="00B1132C" w:rsidP="006F0C63">
      <w:pPr>
        <w:rPr>
          <w:lang w:val="en-US"/>
        </w:rPr>
      </w:pPr>
      <w:r w:rsidRPr="00906090">
        <w:rPr>
          <w:lang w:val="en-US"/>
        </w:rPr>
        <w:t>Supplier</w:t>
      </w:r>
      <w:r w:rsidR="00A00F62">
        <w:rPr>
          <w:lang w:val="en-US"/>
        </w:rPr>
        <w:t xml:space="preserve"> name</w:t>
      </w:r>
      <w:r w:rsidR="005A3DDF" w:rsidRPr="00906090">
        <w:rPr>
          <w:lang w:val="en-US"/>
        </w:rPr>
        <w:t>:</w:t>
      </w:r>
      <w:r w:rsidR="005A3DDF" w:rsidRPr="00906090">
        <w:rPr>
          <w:lang w:val="en-US"/>
        </w:rPr>
        <w:tab/>
      </w:r>
      <w:r w:rsidR="005A3DDF" w:rsidRPr="00906090">
        <w:rPr>
          <w:lang w:val="en-US"/>
        </w:rPr>
        <w:tab/>
      </w:r>
      <w:sdt>
        <w:sdtPr>
          <w:rPr>
            <w:lang w:val="en-US"/>
          </w:rPr>
          <w:id w:val="-961811255"/>
          <w:placeholder>
            <w:docPart w:val="DefaultPlaceholder_-1854013440"/>
          </w:placeholder>
          <w15:color w:val="3366FF"/>
          <w:text/>
        </w:sdtPr>
        <w:sdtContent>
          <w:r w:rsidR="00C82102">
            <w:rPr>
              <w:lang w:val="en-US"/>
            </w:rPr>
            <w:t>Click or tap here to enter a text.</w:t>
          </w:r>
        </w:sdtContent>
      </w:sdt>
      <w:r w:rsidR="00470462" w:rsidRPr="00906090">
        <w:rPr>
          <w:lang w:val="en-US"/>
        </w:rPr>
        <w:br/>
      </w:r>
      <w:r w:rsidRPr="00906090">
        <w:rPr>
          <w:lang w:val="en-US"/>
        </w:rPr>
        <w:t>Component</w:t>
      </w:r>
      <w:r w:rsidR="00A00F62">
        <w:rPr>
          <w:lang w:val="en-US"/>
        </w:rPr>
        <w:t xml:space="preserve"> name</w:t>
      </w:r>
      <w:r w:rsidR="005A3DDF" w:rsidRPr="00906090">
        <w:rPr>
          <w:lang w:val="en-US"/>
        </w:rPr>
        <w:t>:</w:t>
      </w:r>
      <w:r w:rsidR="005A3DDF" w:rsidRPr="00906090">
        <w:rPr>
          <w:lang w:val="en-US"/>
        </w:rPr>
        <w:tab/>
      </w:r>
      <w:r w:rsidR="005A3DDF" w:rsidRPr="00906090">
        <w:rPr>
          <w:lang w:val="en-US"/>
        </w:rPr>
        <w:tab/>
      </w:r>
      <w:sdt>
        <w:sdtPr>
          <w:rPr>
            <w:lang w:val="en-US"/>
          </w:rPr>
          <w:id w:val="-1033876813"/>
          <w:placeholder>
            <w:docPart w:val="DefaultPlaceholder_-1854013440"/>
          </w:placeholder>
          <w15:color w:val="3366FF"/>
          <w:text/>
        </w:sdtPr>
        <w:sdtContent>
          <w:r w:rsidR="00C82102">
            <w:rPr>
              <w:lang w:val="en-US"/>
            </w:rPr>
            <w:t>Click or tap here to enter a text.</w:t>
          </w:r>
        </w:sdtContent>
      </w:sdt>
      <w:r w:rsidR="005A3DDF" w:rsidRPr="00906090">
        <w:rPr>
          <w:lang w:val="en-US"/>
        </w:rPr>
        <w:br/>
      </w:r>
      <w:r w:rsidRPr="00906090">
        <w:rPr>
          <w:lang w:val="en-US"/>
        </w:rPr>
        <w:t>Vehicle Project</w:t>
      </w:r>
      <w:r w:rsidR="00A00F62">
        <w:rPr>
          <w:lang w:val="en-US"/>
        </w:rPr>
        <w:t xml:space="preserve"> (Platform)</w:t>
      </w:r>
      <w:r w:rsidR="005A3DDF" w:rsidRPr="00906090">
        <w:rPr>
          <w:lang w:val="en-US"/>
        </w:rPr>
        <w:t>:</w:t>
      </w:r>
      <w:r w:rsidR="005A3DDF" w:rsidRPr="00906090">
        <w:rPr>
          <w:lang w:val="en-US"/>
        </w:rPr>
        <w:tab/>
      </w:r>
      <w:sdt>
        <w:sdtPr>
          <w:rPr>
            <w:lang w:val="en-US"/>
          </w:rPr>
          <w:id w:val="520292933"/>
          <w:placeholder>
            <w:docPart w:val="DefaultPlaceholder_-1854013440"/>
          </w:placeholder>
          <w15:color w:val="3366FF"/>
          <w:text/>
        </w:sdtPr>
        <w:sdtContent>
          <w:r w:rsidR="00C82102">
            <w:rPr>
              <w:lang w:val="en-US"/>
            </w:rPr>
            <w:t>Click or tap here to enter a text.</w:t>
          </w:r>
        </w:sdtContent>
      </w:sdt>
      <w:r w:rsidR="000B76D3" w:rsidRPr="00906090">
        <w:rPr>
          <w:lang w:val="en-US"/>
        </w:rPr>
        <w:br/>
      </w:r>
      <w:r w:rsidRPr="00906090">
        <w:rPr>
          <w:lang w:val="en-US"/>
        </w:rPr>
        <w:t>A</w:t>
      </w:r>
      <w:r w:rsidR="00A00F62">
        <w:rPr>
          <w:lang w:val="en-US"/>
        </w:rPr>
        <w:t>ward</w:t>
      </w:r>
      <w:r w:rsidRPr="00906090">
        <w:rPr>
          <w:lang w:val="en-US"/>
        </w:rPr>
        <w:t xml:space="preserve"> Process</w:t>
      </w:r>
      <w:r w:rsidR="000436A9" w:rsidRPr="00906090">
        <w:rPr>
          <w:lang w:val="en-US"/>
        </w:rPr>
        <w:t>:</w:t>
      </w:r>
      <w:r w:rsidR="00D51987">
        <w:rPr>
          <w:lang w:val="en-US"/>
        </w:rPr>
        <w:tab/>
      </w:r>
      <w:r w:rsidR="000436A9" w:rsidRPr="00906090">
        <w:rPr>
          <w:lang w:val="en-US"/>
        </w:rPr>
        <w:tab/>
      </w:r>
      <w:sdt>
        <w:sdtPr>
          <w:rPr>
            <w:lang w:val="en-US"/>
          </w:rPr>
          <w:id w:val="826874594"/>
          <w:placeholder>
            <w:docPart w:val="DefaultPlaceholder_-1854013440"/>
          </w:placeholder>
          <w15:color w:val="3366FF"/>
          <w:text/>
        </w:sdtPr>
        <w:sdtContent>
          <w:r w:rsidR="00C82102">
            <w:rPr>
              <w:lang w:val="en-US"/>
            </w:rPr>
            <w:t>Click or tap here to enter a text.</w:t>
          </w:r>
        </w:sdtContent>
      </w:sdt>
      <w:r w:rsidR="000436A9" w:rsidRPr="00906090">
        <w:rPr>
          <w:lang w:val="en-US"/>
        </w:rPr>
        <w:br/>
        <w:t>Proje</w:t>
      </w:r>
      <w:r w:rsidRPr="00906090">
        <w:rPr>
          <w:lang w:val="en-US"/>
        </w:rPr>
        <w:t>ct st</w:t>
      </w:r>
      <w:r w:rsidR="00A00F62">
        <w:rPr>
          <w:lang w:val="en-US"/>
        </w:rPr>
        <w:t>a</w:t>
      </w:r>
      <w:r w:rsidRPr="00906090">
        <w:rPr>
          <w:lang w:val="en-US"/>
        </w:rPr>
        <w:t>t</w:t>
      </w:r>
      <w:r w:rsidR="00A00F62">
        <w:rPr>
          <w:lang w:val="en-US"/>
        </w:rPr>
        <w:t>us</w:t>
      </w:r>
      <w:r w:rsidR="005A3DDF" w:rsidRPr="00906090">
        <w:rPr>
          <w:lang w:val="en-US"/>
        </w:rPr>
        <w:t>:</w:t>
      </w:r>
      <w:r w:rsidR="000436A9" w:rsidRPr="00906090">
        <w:rPr>
          <w:lang w:val="en-US"/>
        </w:rPr>
        <w:tab/>
      </w:r>
      <w:r w:rsidR="00D51987">
        <w:rPr>
          <w:lang w:val="en-US"/>
        </w:rPr>
        <w:tab/>
      </w:r>
      <w:r w:rsidR="005A3DDF" w:rsidRPr="00906090">
        <w:rPr>
          <w:lang w:val="en-US"/>
        </w:rPr>
        <w:tab/>
      </w:r>
      <w:sdt>
        <w:sdtPr>
          <w:rPr>
            <w:lang w:val="en-US"/>
          </w:rPr>
          <w:id w:val="-1417943875"/>
          <w:placeholder>
            <w:docPart w:val="DefaultPlaceholder_-1854013440"/>
          </w:placeholder>
          <w15:color w:val="3366FF"/>
          <w:text/>
        </w:sdtPr>
        <w:sdtContent>
          <w:r w:rsidR="00C82102">
            <w:rPr>
              <w:lang w:val="en-US"/>
            </w:rPr>
            <w:t>Click or tap here to enter a text.</w:t>
          </w:r>
        </w:sdtContent>
      </w:sdt>
    </w:p>
    <w:p w14:paraId="44151466" w14:textId="72A86D4B" w:rsidR="009B4A33" w:rsidRPr="00906090" w:rsidRDefault="00B1132C" w:rsidP="001C1621">
      <w:pPr>
        <w:pStyle w:val="berschrift2"/>
        <w:rPr>
          <w:lang w:val="en-US"/>
        </w:rPr>
      </w:pPr>
      <w:r w:rsidRPr="00906090">
        <w:rPr>
          <w:lang w:val="en-US"/>
        </w:rPr>
        <w:t>General Information</w:t>
      </w:r>
    </w:p>
    <w:p w14:paraId="77BC792C" w14:textId="407AC3E9" w:rsidR="00577B13" w:rsidRPr="00906090" w:rsidRDefault="00B1132C" w:rsidP="00E00E00">
      <w:pPr>
        <w:spacing w:after="0"/>
        <w:rPr>
          <w:lang w:val="en-US"/>
        </w:rPr>
      </w:pPr>
      <w:r w:rsidRPr="00906090">
        <w:rPr>
          <w:lang w:val="en-US"/>
        </w:rPr>
        <w:t>Following the supplier self-assessment, depending on the project status and regardless of the information you provide, we will carry out a software potential analysis, a technical revision or a software assessment at your main development location. We ask you to take this into account in your planning.</w:t>
      </w:r>
    </w:p>
    <w:p w14:paraId="40BA8B4D" w14:textId="77777777" w:rsidR="00B1132C" w:rsidRPr="00906090" w:rsidRDefault="00B1132C" w:rsidP="00E00E00">
      <w:pPr>
        <w:spacing w:after="0"/>
        <w:rPr>
          <w:lang w:val="en-US"/>
        </w:rPr>
      </w:pPr>
    </w:p>
    <w:p w14:paraId="14819150" w14:textId="0AB28283" w:rsidR="00485C1A" w:rsidRPr="00906090" w:rsidRDefault="00485C1A" w:rsidP="00CB19B3">
      <w:pPr>
        <w:spacing w:after="0"/>
        <w:rPr>
          <w:lang w:val="en-US"/>
        </w:rPr>
      </w:pPr>
      <w:r w:rsidRPr="00906090">
        <w:rPr>
          <w:lang w:val="en-US"/>
        </w:rPr>
        <w:t>Dat</w:t>
      </w:r>
      <w:r w:rsidR="00B1132C" w:rsidRPr="00906090">
        <w:rPr>
          <w:lang w:val="en-US"/>
        </w:rPr>
        <w:t>e of</w:t>
      </w:r>
      <w:r w:rsidR="00A00F62">
        <w:rPr>
          <w:lang w:val="en-US"/>
        </w:rPr>
        <w:t xml:space="preserve"> </w:t>
      </w:r>
      <w:r w:rsidR="00B1132C" w:rsidRPr="00906090">
        <w:rPr>
          <w:lang w:val="en-US"/>
        </w:rPr>
        <w:t>the supplier self-</w:t>
      </w:r>
      <w:r w:rsidR="00906090" w:rsidRPr="00906090">
        <w:rPr>
          <w:lang w:val="en-US"/>
        </w:rPr>
        <w:t>disclosure</w:t>
      </w:r>
      <w:r w:rsidRPr="00906090">
        <w:rPr>
          <w:lang w:val="en-US"/>
        </w:rPr>
        <w:t>:</w:t>
      </w:r>
      <w:r w:rsidRPr="00906090">
        <w:rPr>
          <w:lang w:val="en-US"/>
        </w:rPr>
        <w:tab/>
      </w:r>
      <w:sdt>
        <w:sdtPr>
          <w:rPr>
            <w:lang w:val="en-US"/>
          </w:rPr>
          <w:alias w:val="Date"/>
          <w:tag w:val="Date"/>
          <w:id w:val="-1018242062"/>
          <w:placeholder>
            <w:docPart w:val="DefaultPlaceholder_-1854013438"/>
          </w:placeholder>
          <w15:color w:val="3366FF"/>
          <w:date>
            <w:dateFormat w:val="M/d/yyyy"/>
            <w:lid w:val="en-US"/>
            <w:storeMappedDataAs w:val="dateTime"/>
            <w:calendar w:val="gregorian"/>
          </w:date>
        </w:sdtPr>
        <w:sdtContent>
          <w:r w:rsidR="00C82102" w:rsidRPr="00C82102">
            <w:rPr>
              <w:lang w:val="en-US"/>
            </w:rPr>
            <w:t>Click or tap here to enter a date</w:t>
          </w:r>
        </w:sdtContent>
      </w:sdt>
      <w:r w:rsidR="00A701E3">
        <w:rPr>
          <w:lang w:val="en-US"/>
        </w:rPr>
        <w:t>.</w:t>
      </w:r>
    </w:p>
    <w:p w14:paraId="49B05525" w14:textId="46635506" w:rsidR="00485C1A" w:rsidRPr="00906090" w:rsidRDefault="00B1132C" w:rsidP="00CB19B3">
      <w:pPr>
        <w:spacing w:after="0"/>
        <w:rPr>
          <w:lang w:val="en-US"/>
        </w:rPr>
      </w:pPr>
      <w:r w:rsidRPr="00906090">
        <w:rPr>
          <w:lang w:val="en-US"/>
        </w:rPr>
        <w:t>Created by</w:t>
      </w:r>
      <w:r w:rsidR="00485C1A" w:rsidRPr="00906090">
        <w:rPr>
          <w:lang w:val="en-US"/>
        </w:rPr>
        <w:t>:</w:t>
      </w:r>
      <w:r w:rsidRPr="00906090">
        <w:rPr>
          <w:lang w:val="en-US"/>
        </w:rPr>
        <w:tab/>
      </w:r>
      <w:r w:rsidR="00485C1A" w:rsidRPr="00906090">
        <w:rPr>
          <w:lang w:val="en-US"/>
        </w:rPr>
        <w:tab/>
      </w:r>
      <w:r w:rsidR="00485C1A" w:rsidRPr="00906090">
        <w:rPr>
          <w:lang w:val="en-US"/>
        </w:rPr>
        <w:tab/>
      </w:r>
      <w:r w:rsidR="00485C1A" w:rsidRPr="00906090">
        <w:rPr>
          <w:lang w:val="en-US"/>
        </w:rPr>
        <w:tab/>
      </w:r>
      <w:sdt>
        <w:sdtPr>
          <w:rPr>
            <w:lang w:val="en-US"/>
          </w:rPr>
          <w:alias w:val="Enter Text"/>
          <w:tag w:val="Enter Text"/>
          <w:id w:val="905192399"/>
          <w:placeholder>
            <w:docPart w:val="DefaultPlaceholder_-1854013440"/>
          </w:placeholder>
          <w15:color w:val="3366FF"/>
          <w:text/>
        </w:sdtPr>
        <w:sdtContent>
          <w:r w:rsidR="00C82102">
            <w:rPr>
              <w:lang w:val="en-US"/>
            </w:rPr>
            <w:t>Click or tap here to enter a text.</w:t>
          </w:r>
        </w:sdtContent>
      </w:sdt>
    </w:p>
    <w:p w14:paraId="0CBF574B" w14:textId="3945E7AE" w:rsidR="00242966" w:rsidRPr="00906090" w:rsidRDefault="00B7504D" w:rsidP="00242966">
      <w:pPr>
        <w:pStyle w:val="berschrift1"/>
        <w:rPr>
          <w:lang w:val="en-US"/>
        </w:rPr>
      </w:pPr>
      <w:r w:rsidRPr="00906090">
        <w:rPr>
          <w:lang w:val="en-US"/>
        </w:rPr>
        <w:lastRenderedPageBreak/>
        <w:t>Supplier Data</w:t>
      </w:r>
    </w:p>
    <w:p w14:paraId="23848C79" w14:textId="2C9F6655" w:rsidR="00242966" w:rsidRPr="00906090" w:rsidRDefault="0061118C" w:rsidP="00242966">
      <w:pPr>
        <w:pStyle w:val="berschrift2"/>
        <w:rPr>
          <w:lang w:val="en-US"/>
        </w:rPr>
      </w:pPr>
      <w:r w:rsidRPr="00906090">
        <w:rPr>
          <w:lang w:val="en-US"/>
        </w:rPr>
        <w:t>Proje</w:t>
      </w:r>
      <w:r w:rsidR="00B7504D" w:rsidRPr="00906090">
        <w:rPr>
          <w:lang w:val="en-US"/>
        </w:rPr>
        <w:t>ct Managers and Project classification</w:t>
      </w:r>
    </w:p>
    <w:p w14:paraId="09D8D91C" w14:textId="22A940AB" w:rsidR="00DC0879" w:rsidRPr="00906090" w:rsidRDefault="002C7A74" w:rsidP="00DC0879">
      <w:pPr>
        <w:tabs>
          <w:tab w:val="left" w:pos="567"/>
        </w:tabs>
        <w:rPr>
          <w:b/>
          <w:bCs/>
          <w:lang w:val="en-US"/>
        </w:rPr>
      </w:pPr>
      <w:r w:rsidRPr="00906090">
        <w:rPr>
          <w:lang w:val="en-US"/>
        </w:rPr>
        <w:t>Proje</w:t>
      </w:r>
      <w:r w:rsidR="00B7504D" w:rsidRPr="00906090">
        <w:rPr>
          <w:lang w:val="en-US"/>
        </w:rPr>
        <w:t>c</w:t>
      </w:r>
      <w:r w:rsidRPr="00906090">
        <w:rPr>
          <w:lang w:val="en-US"/>
        </w:rPr>
        <w:t>t</w:t>
      </w:r>
      <w:r w:rsidR="00B7504D" w:rsidRPr="00906090">
        <w:rPr>
          <w:lang w:val="en-US"/>
        </w:rPr>
        <w:t xml:space="preserve"> Manager</w:t>
      </w:r>
      <w:r w:rsidRPr="00906090">
        <w:rPr>
          <w:lang w:val="en-US"/>
        </w:rPr>
        <w:t>:</w:t>
      </w:r>
      <w:r w:rsidRPr="00906090">
        <w:rPr>
          <w:lang w:val="en-US"/>
        </w:rPr>
        <w:tab/>
      </w:r>
      <w:r w:rsidRPr="00906090">
        <w:rPr>
          <w:lang w:val="en-US"/>
        </w:rPr>
        <w:tab/>
      </w:r>
      <w:r w:rsidR="003B6682" w:rsidRPr="00906090">
        <w:rPr>
          <w:lang w:val="en-US"/>
        </w:rPr>
        <w:tab/>
      </w:r>
      <w:r w:rsidR="003B6682" w:rsidRPr="00906090">
        <w:rPr>
          <w:lang w:val="en-US"/>
        </w:rPr>
        <w:tab/>
      </w:r>
      <w:r w:rsidR="003B6682" w:rsidRPr="00906090">
        <w:rPr>
          <w:lang w:val="en-US"/>
        </w:rPr>
        <w:tab/>
      </w:r>
      <w:r w:rsidR="003B6682" w:rsidRPr="00906090">
        <w:rPr>
          <w:lang w:val="en-US"/>
        </w:rPr>
        <w:tab/>
      </w:r>
      <w:r w:rsidR="003B6682" w:rsidRPr="00906090">
        <w:rPr>
          <w:lang w:val="en-US"/>
        </w:rPr>
        <w:tab/>
      </w:r>
      <w:r w:rsidR="003B6682" w:rsidRPr="00906090">
        <w:rPr>
          <w:lang w:val="en-US"/>
        </w:rPr>
        <w:tab/>
      </w:r>
      <w:r w:rsidR="003B6682" w:rsidRPr="00906090">
        <w:rPr>
          <w:lang w:val="en-US"/>
        </w:rPr>
        <w:tab/>
      </w:r>
      <w:r w:rsidR="003B6682" w:rsidRPr="00906090">
        <w:rPr>
          <w:lang w:val="en-US"/>
        </w:rPr>
        <w:tab/>
      </w:r>
      <w:r w:rsidR="003B6682" w:rsidRPr="00906090">
        <w:rPr>
          <w:lang w:val="en-US"/>
        </w:rPr>
        <w:tab/>
        <w:t>Name:</w:t>
      </w:r>
      <w:r w:rsidR="003B6682" w:rsidRPr="00906090">
        <w:rPr>
          <w:lang w:val="en-US"/>
        </w:rPr>
        <w:tab/>
      </w:r>
      <w:sdt>
        <w:sdtPr>
          <w:rPr>
            <w:lang w:val="en-US"/>
          </w:rPr>
          <w:id w:val="-1923858715"/>
          <w:placeholder>
            <w:docPart w:val="DefaultPlaceholder_-1854013440"/>
          </w:placeholder>
          <w15:color w:val="3366FF"/>
          <w:text/>
        </w:sdtPr>
        <w:sdtContent>
          <w:r w:rsidR="00C82102">
            <w:rPr>
              <w:lang w:val="en-US"/>
            </w:rPr>
            <w:t>Click or tap here to enter a text.</w:t>
          </w:r>
        </w:sdtContent>
      </w:sdt>
      <w:r w:rsidR="00470462" w:rsidRPr="00906090">
        <w:rPr>
          <w:lang w:val="en-US"/>
        </w:rPr>
        <w:br/>
      </w:r>
      <w:r w:rsidR="003B6682" w:rsidRPr="00906090">
        <w:rPr>
          <w:lang w:val="en-US"/>
        </w:rPr>
        <w:tab/>
        <w:t xml:space="preserve">Mail: </w:t>
      </w:r>
      <w:r w:rsidR="003B6682" w:rsidRPr="00906090">
        <w:rPr>
          <w:lang w:val="en-US"/>
        </w:rPr>
        <w:tab/>
      </w:r>
      <w:sdt>
        <w:sdtPr>
          <w:rPr>
            <w:lang w:val="en-US"/>
          </w:rPr>
          <w:id w:val="2071763074"/>
          <w:placeholder>
            <w:docPart w:val="DefaultPlaceholder_-1854013440"/>
          </w:placeholder>
          <w15:color w:val="3366FF"/>
          <w:text/>
        </w:sdtPr>
        <w:sdtContent>
          <w:r w:rsidR="00C82102">
            <w:rPr>
              <w:lang w:val="en-US"/>
            </w:rPr>
            <w:t>Click or tap here to enter a text.</w:t>
          </w:r>
        </w:sdtContent>
      </w:sdt>
      <w:r w:rsidR="003B6682" w:rsidRPr="00906090">
        <w:rPr>
          <w:lang w:val="en-US"/>
        </w:rPr>
        <w:br/>
      </w:r>
      <w:r w:rsidR="00B7504D" w:rsidRPr="00906090">
        <w:rPr>
          <w:lang w:val="en-US"/>
        </w:rPr>
        <w:t>Responsible</w:t>
      </w:r>
      <w:r w:rsidRPr="00906090">
        <w:rPr>
          <w:lang w:val="en-US"/>
        </w:rPr>
        <w:t xml:space="preserve"> Q</w:t>
      </w:r>
      <w:r w:rsidR="00B7504D" w:rsidRPr="00906090">
        <w:rPr>
          <w:lang w:val="en-US"/>
        </w:rPr>
        <w:t>uality Assurance</w:t>
      </w:r>
      <w:r w:rsidRPr="00906090">
        <w:rPr>
          <w:lang w:val="en-US"/>
        </w:rPr>
        <w:t>:</w:t>
      </w:r>
      <w:r w:rsidRPr="00906090">
        <w:rPr>
          <w:lang w:val="en-US"/>
        </w:rPr>
        <w:tab/>
      </w:r>
      <w:r w:rsidR="003B6682" w:rsidRPr="00906090">
        <w:rPr>
          <w:lang w:val="en-US"/>
        </w:rPr>
        <w:tab/>
      </w:r>
      <w:r w:rsidR="003B6682" w:rsidRPr="00906090">
        <w:rPr>
          <w:lang w:val="en-US"/>
        </w:rPr>
        <w:tab/>
      </w:r>
      <w:r w:rsidR="003B6682" w:rsidRPr="00906090">
        <w:rPr>
          <w:lang w:val="en-US"/>
        </w:rPr>
        <w:tab/>
      </w:r>
      <w:r w:rsidR="003B6682" w:rsidRPr="00906090">
        <w:rPr>
          <w:lang w:val="en-US"/>
        </w:rPr>
        <w:tab/>
      </w:r>
      <w:r w:rsidR="003B6682" w:rsidRPr="00906090">
        <w:rPr>
          <w:lang w:val="en-US"/>
        </w:rPr>
        <w:tab/>
      </w:r>
      <w:r w:rsidR="003B6682" w:rsidRPr="00906090">
        <w:rPr>
          <w:lang w:val="en-US"/>
        </w:rPr>
        <w:tab/>
      </w:r>
      <w:r w:rsidR="003B6682" w:rsidRPr="00906090">
        <w:rPr>
          <w:lang w:val="en-US"/>
        </w:rPr>
        <w:tab/>
      </w:r>
      <w:r w:rsidR="003B6682" w:rsidRPr="00906090">
        <w:rPr>
          <w:lang w:val="en-US"/>
        </w:rPr>
        <w:tab/>
        <w:t>Name:</w:t>
      </w:r>
      <w:r w:rsidR="003B6682" w:rsidRPr="00906090">
        <w:rPr>
          <w:lang w:val="en-US"/>
        </w:rPr>
        <w:tab/>
      </w:r>
      <w:sdt>
        <w:sdtPr>
          <w:rPr>
            <w:lang w:val="en-US"/>
          </w:rPr>
          <w:id w:val="-1068263049"/>
          <w:placeholder>
            <w:docPart w:val="DefaultPlaceholder_-1854013440"/>
          </w:placeholder>
          <w15:color w:val="3366FF"/>
          <w:text/>
        </w:sdtPr>
        <w:sdtContent>
          <w:r w:rsidR="00C82102">
            <w:rPr>
              <w:lang w:val="en-US"/>
            </w:rPr>
            <w:t>Click or tap here to enter a text.</w:t>
          </w:r>
        </w:sdtContent>
      </w:sdt>
      <w:r w:rsidR="00470462" w:rsidRPr="00906090">
        <w:rPr>
          <w:lang w:val="en-US"/>
        </w:rPr>
        <w:br/>
      </w:r>
      <w:r w:rsidR="003B6682" w:rsidRPr="00906090">
        <w:rPr>
          <w:lang w:val="en-US"/>
        </w:rPr>
        <w:tab/>
        <w:t xml:space="preserve">Mail: </w:t>
      </w:r>
      <w:r w:rsidR="003B6682" w:rsidRPr="00906090">
        <w:rPr>
          <w:lang w:val="en-US"/>
        </w:rPr>
        <w:tab/>
      </w:r>
      <w:sdt>
        <w:sdtPr>
          <w:rPr>
            <w:lang w:val="en-US"/>
          </w:rPr>
          <w:id w:val="-764841474"/>
          <w:placeholder>
            <w:docPart w:val="DefaultPlaceholder_-1854013440"/>
          </w:placeholder>
          <w15:color w:val="3366FF"/>
          <w:text/>
        </w:sdtPr>
        <w:sdtContent>
          <w:r w:rsidR="00C82102">
            <w:rPr>
              <w:lang w:val="en-US"/>
            </w:rPr>
            <w:t>Click or tap here to enter a text.</w:t>
          </w:r>
        </w:sdtContent>
      </w:sdt>
      <w:r w:rsidR="003B6682" w:rsidRPr="00906090">
        <w:rPr>
          <w:lang w:val="en-US"/>
        </w:rPr>
        <w:br/>
      </w:r>
      <w:r w:rsidR="00906090" w:rsidRPr="00906090">
        <w:rPr>
          <w:lang w:val="en-US"/>
        </w:rPr>
        <w:t>Responsible</w:t>
      </w:r>
      <w:r w:rsidR="003B6682" w:rsidRPr="00906090">
        <w:rPr>
          <w:lang w:val="en-US"/>
        </w:rPr>
        <w:t xml:space="preserve"> Cybersecurity Management (</w:t>
      </w:r>
      <w:r w:rsidR="00B7504D" w:rsidRPr="00906090">
        <w:rPr>
          <w:lang w:val="en-US"/>
        </w:rPr>
        <w:t xml:space="preserve">During </w:t>
      </w:r>
      <w:r w:rsidR="00906090" w:rsidRPr="00906090">
        <w:rPr>
          <w:lang w:val="en-US"/>
        </w:rPr>
        <w:t>Development</w:t>
      </w:r>
      <w:r w:rsidR="003B6682" w:rsidRPr="00906090">
        <w:rPr>
          <w:lang w:val="en-US"/>
        </w:rPr>
        <w:t>):</w:t>
      </w:r>
      <w:r w:rsidR="003B6682" w:rsidRPr="00906090">
        <w:rPr>
          <w:lang w:val="en-US"/>
        </w:rPr>
        <w:tab/>
      </w:r>
      <w:r w:rsidR="003B6682" w:rsidRPr="00906090">
        <w:rPr>
          <w:lang w:val="en-US"/>
        </w:rPr>
        <w:tab/>
      </w:r>
      <w:r w:rsidR="003B6682" w:rsidRPr="00906090">
        <w:rPr>
          <w:lang w:val="en-US"/>
        </w:rPr>
        <w:tab/>
      </w:r>
      <w:r w:rsidR="003B6682" w:rsidRPr="00906090">
        <w:rPr>
          <w:lang w:val="en-US"/>
        </w:rPr>
        <w:tab/>
        <w:t>Name:</w:t>
      </w:r>
      <w:r w:rsidR="003B6682" w:rsidRPr="00906090">
        <w:rPr>
          <w:lang w:val="en-US"/>
        </w:rPr>
        <w:tab/>
      </w:r>
      <w:sdt>
        <w:sdtPr>
          <w:rPr>
            <w:lang w:val="en-US"/>
          </w:rPr>
          <w:id w:val="16120408"/>
          <w:placeholder>
            <w:docPart w:val="DefaultPlaceholder_-1854013440"/>
          </w:placeholder>
          <w15:color w:val="3366FF"/>
          <w:text/>
        </w:sdtPr>
        <w:sdtContent>
          <w:r w:rsidR="00C82102">
            <w:rPr>
              <w:lang w:val="en-US"/>
            </w:rPr>
            <w:t>Click or tap here to enter a text.</w:t>
          </w:r>
        </w:sdtContent>
      </w:sdt>
      <w:r w:rsidR="00470462" w:rsidRPr="00906090">
        <w:rPr>
          <w:lang w:val="en-US"/>
        </w:rPr>
        <w:br/>
      </w:r>
      <w:r w:rsidR="003B6682" w:rsidRPr="00906090">
        <w:rPr>
          <w:lang w:val="en-US"/>
        </w:rPr>
        <w:tab/>
        <w:t xml:space="preserve">Mail: </w:t>
      </w:r>
      <w:r w:rsidR="003B6682" w:rsidRPr="00906090">
        <w:rPr>
          <w:lang w:val="en-US"/>
        </w:rPr>
        <w:tab/>
      </w:r>
      <w:sdt>
        <w:sdtPr>
          <w:rPr>
            <w:lang w:val="en-US"/>
          </w:rPr>
          <w:id w:val="1960368537"/>
          <w:placeholder>
            <w:docPart w:val="DefaultPlaceholder_-1854013440"/>
          </w:placeholder>
          <w15:color w:val="3366FF"/>
          <w:text/>
        </w:sdtPr>
        <w:sdtContent>
          <w:r w:rsidR="00C82102">
            <w:rPr>
              <w:lang w:val="en-US"/>
            </w:rPr>
            <w:t>Click or tap here to enter a text.</w:t>
          </w:r>
        </w:sdtContent>
      </w:sdt>
      <w:r w:rsidR="003B6682" w:rsidRPr="00906090">
        <w:rPr>
          <w:lang w:val="en-US"/>
        </w:rPr>
        <w:br/>
      </w:r>
      <w:r w:rsidR="00B7504D" w:rsidRPr="00906090">
        <w:rPr>
          <w:lang w:val="en-US"/>
        </w:rPr>
        <w:t>Responsible</w:t>
      </w:r>
      <w:r w:rsidR="003B6682" w:rsidRPr="00906090">
        <w:rPr>
          <w:lang w:val="en-US"/>
        </w:rPr>
        <w:t xml:space="preserve"> Cybersecurity Incident Management (</w:t>
      </w:r>
      <w:r w:rsidR="00B7504D" w:rsidRPr="00906090">
        <w:rPr>
          <w:lang w:val="en-US"/>
        </w:rPr>
        <w:t>After</w:t>
      </w:r>
      <w:r w:rsidR="003B6682" w:rsidRPr="00906090">
        <w:rPr>
          <w:lang w:val="en-US"/>
        </w:rPr>
        <w:t xml:space="preserve"> SOP):</w:t>
      </w:r>
      <w:r w:rsidR="003B6682" w:rsidRPr="00906090">
        <w:rPr>
          <w:lang w:val="en-US"/>
        </w:rPr>
        <w:tab/>
      </w:r>
      <w:r w:rsidR="003B6682" w:rsidRPr="00906090">
        <w:rPr>
          <w:lang w:val="en-US"/>
        </w:rPr>
        <w:tab/>
      </w:r>
      <w:r w:rsidR="003B6682" w:rsidRPr="00906090">
        <w:rPr>
          <w:lang w:val="en-US"/>
        </w:rPr>
        <w:tab/>
      </w:r>
      <w:r w:rsidR="003B6682" w:rsidRPr="00906090">
        <w:rPr>
          <w:lang w:val="en-US"/>
        </w:rPr>
        <w:tab/>
        <w:t>Name:</w:t>
      </w:r>
      <w:r w:rsidR="003B6682" w:rsidRPr="00906090">
        <w:rPr>
          <w:lang w:val="en-US"/>
        </w:rPr>
        <w:tab/>
      </w:r>
      <w:sdt>
        <w:sdtPr>
          <w:rPr>
            <w:lang w:val="en-US"/>
          </w:rPr>
          <w:id w:val="-1233688800"/>
          <w:placeholder>
            <w:docPart w:val="DefaultPlaceholder_-1854013440"/>
          </w:placeholder>
          <w15:color w:val="3366FF"/>
          <w:text/>
        </w:sdtPr>
        <w:sdtContent>
          <w:r w:rsidR="00C82102">
            <w:rPr>
              <w:lang w:val="en-US"/>
            </w:rPr>
            <w:t>Click or tap here to enter a text.</w:t>
          </w:r>
        </w:sdtContent>
      </w:sdt>
      <w:r w:rsidR="00470462" w:rsidRPr="00906090">
        <w:rPr>
          <w:lang w:val="en-US"/>
        </w:rPr>
        <w:br/>
      </w:r>
      <w:r w:rsidR="003B6682" w:rsidRPr="00906090">
        <w:rPr>
          <w:lang w:val="en-US"/>
        </w:rPr>
        <w:tab/>
        <w:t xml:space="preserve">Mail: </w:t>
      </w:r>
      <w:r w:rsidR="003B6682" w:rsidRPr="00906090">
        <w:rPr>
          <w:lang w:val="en-US"/>
        </w:rPr>
        <w:tab/>
      </w:r>
      <w:sdt>
        <w:sdtPr>
          <w:rPr>
            <w:lang w:val="en-US"/>
          </w:rPr>
          <w:id w:val="1010646125"/>
          <w:placeholder>
            <w:docPart w:val="DefaultPlaceholder_-1854013440"/>
          </w:placeholder>
          <w15:color w:val="3366FF"/>
          <w:text/>
        </w:sdtPr>
        <w:sdtContent>
          <w:r w:rsidR="00C82102">
            <w:rPr>
              <w:lang w:val="en-US"/>
            </w:rPr>
            <w:t>Click or tap here to enter a text.</w:t>
          </w:r>
        </w:sdtContent>
      </w:sdt>
      <w:r w:rsidR="003B6682" w:rsidRPr="00906090">
        <w:rPr>
          <w:lang w:val="en-US"/>
        </w:rPr>
        <w:br/>
      </w:r>
    </w:p>
    <w:p w14:paraId="3ED4F909" w14:textId="5C7A2E55" w:rsidR="00C231D0" w:rsidRPr="00906090" w:rsidRDefault="00B7504D" w:rsidP="00DC0879">
      <w:pPr>
        <w:tabs>
          <w:tab w:val="left" w:pos="567"/>
        </w:tabs>
        <w:rPr>
          <w:b/>
          <w:bCs/>
          <w:lang w:val="en-US"/>
        </w:rPr>
      </w:pPr>
      <w:r w:rsidRPr="00906090">
        <w:rPr>
          <w:b/>
          <w:bCs/>
          <w:lang w:val="en-US"/>
        </w:rPr>
        <w:t>Project Classification</w:t>
      </w:r>
    </w:p>
    <w:p w14:paraId="0B62A03F" w14:textId="57376E9B" w:rsidR="00485C1A" w:rsidRPr="00906090" w:rsidRDefault="00D821CC" w:rsidP="00A2479B">
      <w:pPr>
        <w:spacing w:after="0"/>
        <w:rPr>
          <w:lang w:val="en-US"/>
        </w:rPr>
      </w:pPr>
      <w:r w:rsidRPr="00906090">
        <w:rPr>
          <w:lang w:val="en-US"/>
        </w:rPr>
        <w:t>ASIL</w:t>
      </w:r>
      <w:r w:rsidR="00FC6C8D" w:rsidRPr="00906090">
        <w:rPr>
          <w:lang w:val="en-US"/>
        </w:rPr>
        <w:t>-</w:t>
      </w:r>
      <w:r w:rsidR="00B7504D" w:rsidRPr="00906090">
        <w:rPr>
          <w:lang w:val="en-US"/>
        </w:rPr>
        <w:t>Classification</w:t>
      </w:r>
      <w:r w:rsidR="007E44A8" w:rsidRPr="00906090">
        <w:rPr>
          <w:lang w:val="en-US"/>
        </w:rPr>
        <w:t>:</w:t>
      </w:r>
      <w:r w:rsidR="007E44A8" w:rsidRPr="00906090">
        <w:rPr>
          <w:lang w:val="en-US"/>
        </w:rPr>
        <w:tab/>
      </w:r>
      <w:r w:rsidR="007A12FC" w:rsidRPr="00906090">
        <w:rPr>
          <w:lang w:val="en-US"/>
        </w:rPr>
        <w:tab/>
      </w:r>
      <w:r w:rsidR="00A2479B" w:rsidRPr="00906090">
        <w:rPr>
          <w:lang w:val="en-US"/>
        </w:rPr>
        <w:tab/>
      </w:r>
      <w:sdt>
        <w:sdtPr>
          <w:rPr>
            <w:lang w:val="en-US"/>
          </w:rPr>
          <w:alias w:val="Selection"/>
          <w:tag w:val="Selection"/>
          <w:id w:val="1381904187"/>
          <w:placeholder>
            <w:docPart w:val="F5CA0BC6C3684811900C9BECE4757769"/>
          </w:placeholder>
          <w15:color w:val="3366FF"/>
          <w:dropDownList>
            <w:listItem w:displayText="Click or tap here." w:value="Click or tap here."/>
            <w:listItem w:displayText="QM" w:value="QM"/>
            <w:listItem w:displayText="A" w:value="A"/>
            <w:listItem w:displayText="B" w:value="B"/>
            <w:listItem w:displayText="C" w:value="C"/>
            <w:listItem w:displayText="D" w:value="D"/>
          </w:dropDownList>
        </w:sdtPr>
        <w:sdtContent>
          <w:r w:rsidR="00C82102" w:rsidRPr="009E1C81">
            <w:rPr>
              <w:lang w:val="en-US"/>
            </w:rPr>
            <w:t>Click or tap here.</w:t>
          </w:r>
        </w:sdtContent>
      </w:sdt>
    </w:p>
    <w:p w14:paraId="045A0C85" w14:textId="046E6883" w:rsidR="00AF5DB2" w:rsidRPr="00906090" w:rsidRDefault="00AF5DB2" w:rsidP="0060672B">
      <w:pPr>
        <w:spacing w:after="0"/>
        <w:rPr>
          <w:lang w:val="en-US"/>
        </w:rPr>
      </w:pPr>
      <w:r w:rsidRPr="00906090">
        <w:rPr>
          <w:lang w:val="en-US"/>
        </w:rPr>
        <w:t>Cybersecurity-Relevan</w:t>
      </w:r>
      <w:r w:rsidR="00B7504D" w:rsidRPr="00906090">
        <w:rPr>
          <w:lang w:val="en-US"/>
        </w:rPr>
        <w:t>ce</w:t>
      </w:r>
      <w:r w:rsidRPr="00906090">
        <w:rPr>
          <w:lang w:val="en-US"/>
        </w:rPr>
        <w:t>:</w:t>
      </w:r>
      <w:r w:rsidRPr="00906090">
        <w:rPr>
          <w:lang w:val="en-US"/>
        </w:rPr>
        <w:tab/>
      </w:r>
      <w:r w:rsidR="0060672B" w:rsidRPr="00906090">
        <w:rPr>
          <w:lang w:val="en-US"/>
        </w:rPr>
        <w:tab/>
      </w:r>
      <w:sdt>
        <w:sdtPr>
          <w:rPr>
            <w:lang w:val="en-US"/>
          </w:rPr>
          <w:alias w:val="Selection"/>
          <w:tag w:val="Selection"/>
          <w:id w:val="33080754"/>
          <w:placeholder>
            <w:docPart w:val="06A3E2776D81410B89D924DFE9797E6C"/>
          </w:placeholder>
          <w15:color w:val="3366FF"/>
          <w:dropDownList>
            <w:listItem w:displayText="yes" w:value="yes"/>
            <w:listItem w:displayText="no" w:value="no"/>
            <w:listItem w:displayText="Click or tap here." w:value="Click or tap here."/>
          </w:dropDownList>
        </w:sdtPr>
        <w:sdtContent>
          <w:r w:rsidR="00C82102" w:rsidRPr="009E1C81">
            <w:rPr>
              <w:lang w:val="en-US"/>
            </w:rPr>
            <w:t>Click or tap here.</w:t>
          </w:r>
        </w:sdtContent>
      </w:sdt>
    </w:p>
    <w:p w14:paraId="5E81C829" w14:textId="347312D3" w:rsidR="008D4E00" w:rsidRPr="00906090" w:rsidRDefault="00B7504D" w:rsidP="008D4E00">
      <w:pPr>
        <w:pStyle w:val="berschrift2"/>
        <w:numPr>
          <w:ilvl w:val="0"/>
          <w:numId w:val="0"/>
        </w:numPr>
        <w:spacing w:before="240"/>
        <w:rPr>
          <w:b w:val="0"/>
          <w:bCs w:val="0"/>
          <w:lang w:val="en-US"/>
        </w:rPr>
      </w:pPr>
      <w:r w:rsidRPr="00906090">
        <w:rPr>
          <w:b w:val="0"/>
          <w:bCs w:val="0"/>
          <w:lang w:val="en-US"/>
        </w:rPr>
        <w:t>If the cybersecurity relevance is answered with "Yes", the following checklist (point 2.2) must be filled in</w:t>
      </w:r>
      <w:r w:rsidR="008D4E00" w:rsidRPr="00906090">
        <w:rPr>
          <w:b w:val="0"/>
          <w:bCs w:val="0"/>
          <w:lang w:val="en-US"/>
        </w:rPr>
        <w:t>.</w:t>
      </w:r>
    </w:p>
    <w:p w14:paraId="676ADBC8" w14:textId="1375CE77" w:rsidR="00AF5DB2" w:rsidRPr="00906090" w:rsidRDefault="00AF5DB2" w:rsidP="00AF5DB2">
      <w:pPr>
        <w:pStyle w:val="berschrift2"/>
        <w:spacing w:before="240"/>
        <w:rPr>
          <w:lang w:val="en-US"/>
        </w:rPr>
      </w:pPr>
      <w:r w:rsidRPr="00906090">
        <w:rPr>
          <w:lang w:val="en-US"/>
        </w:rPr>
        <w:t>Cybersecurity</w:t>
      </w:r>
      <w:r w:rsidR="00B7504D" w:rsidRPr="00906090">
        <w:rPr>
          <w:lang w:val="en-US"/>
        </w:rPr>
        <w:t xml:space="preserve"> Checklist</w:t>
      </w:r>
    </w:p>
    <w:p w14:paraId="2FFC50AD" w14:textId="77F171CC" w:rsidR="00962EE2" w:rsidRPr="00906090" w:rsidRDefault="00962EE2" w:rsidP="007A12FC">
      <w:pPr>
        <w:spacing w:after="0"/>
        <w:rPr>
          <w:lang w:val="en-US"/>
        </w:rPr>
      </w:pPr>
    </w:p>
    <w:p w14:paraId="37F69EB8" w14:textId="77777777" w:rsidR="00811B7D" w:rsidRDefault="00B7504D" w:rsidP="007A12FC">
      <w:pPr>
        <w:spacing w:after="0"/>
        <w:rPr>
          <w:lang w:val="en-US"/>
        </w:rPr>
      </w:pPr>
      <w:r w:rsidRPr="00906090">
        <w:rPr>
          <w:lang w:val="en-US"/>
        </w:rPr>
        <w:t>Certificate</w:t>
      </w:r>
      <w:r w:rsidR="00962EE2" w:rsidRPr="00906090">
        <w:rPr>
          <w:lang w:val="en-US"/>
        </w:rPr>
        <w:t xml:space="preserve"> </w:t>
      </w:r>
      <w:r w:rsidR="005D073F">
        <w:rPr>
          <w:lang w:val="en-US"/>
        </w:rPr>
        <w:t xml:space="preserve">Automotive </w:t>
      </w:r>
      <w:r w:rsidR="00E151CD">
        <w:rPr>
          <w:lang w:val="en-US"/>
        </w:rPr>
        <w:t>Cybersecurity</w:t>
      </w:r>
      <w:r w:rsidR="00B91B2B">
        <w:rPr>
          <w:lang w:val="en-US"/>
        </w:rPr>
        <w:t xml:space="preserve"> </w:t>
      </w:r>
      <w:r w:rsidR="00962EE2" w:rsidRPr="00906090">
        <w:rPr>
          <w:lang w:val="en-US"/>
        </w:rPr>
        <w:t>Management</w:t>
      </w:r>
      <w:r w:rsidR="00811B7D">
        <w:rPr>
          <w:lang w:val="en-US"/>
        </w:rPr>
        <w:t xml:space="preserve"> System Audit</w:t>
      </w:r>
      <w:r w:rsidR="00962EE2" w:rsidRPr="00906090">
        <w:rPr>
          <w:lang w:val="en-US"/>
        </w:rPr>
        <w:t xml:space="preserve"> </w:t>
      </w:r>
      <w:r w:rsidR="005D073F">
        <w:rPr>
          <w:lang w:val="en-US"/>
        </w:rPr>
        <w:t xml:space="preserve">(ACSMS) </w:t>
      </w:r>
      <w:r w:rsidRPr="00906090">
        <w:rPr>
          <w:lang w:val="en-US"/>
        </w:rPr>
        <w:t>is available</w:t>
      </w:r>
      <w:r w:rsidR="00962EE2" w:rsidRPr="00906090">
        <w:rPr>
          <w:lang w:val="en-US"/>
        </w:rPr>
        <w:t>:</w:t>
      </w:r>
    </w:p>
    <w:p w14:paraId="04A79E57" w14:textId="187F2363" w:rsidR="00962EE2" w:rsidRPr="00906090" w:rsidRDefault="00000000" w:rsidP="007A12FC">
      <w:pPr>
        <w:spacing w:after="0"/>
        <w:rPr>
          <w:lang w:val="en-US"/>
        </w:rPr>
      </w:pPr>
      <w:sdt>
        <w:sdtPr>
          <w:rPr>
            <w:lang w:val="en-US"/>
          </w:rPr>
          <w:alias w:val="Selection"/>
          <w:tag w:val="Selection"/>
          <w:id w:val="2012031037"/>
          <w:placeholder>
            <w:docPart w:val="60F86E0F366F4CC8BE46D9B10C295562"/>
          </w:placeholder>
          <w15:color w:val="3366FF"/>
          <w:dropDownList>
            <w:listItem w:displayText="yes" w:value="yes"/>
            <w:listItem w:displayText="no" w:value="no"/>
            <w:listItem w:displayText="Click or tap here." w:value="Click or tap here."/>
          </w:dropDownList>
        </w:sdtPr>
        <w:sdtContent>
          <w:r w:rsidR="00C82102" w:rsidRPr="009E1C81">
            <w:rPr>
              <w:lang w:val="en-US"/>
            </w:rPr>
            <w:t>Click or tap here.</w:t>
          </w:r>
        </w:sdtContent>
      </w:sdt>
    </w:p>
    <w:p w14:paraId="7DDBE1DD" w14:textId="77777777" w:rsidR="00B91CBD" w:rsidRDefault="00B91CBD" w:rsidP="007A12FC">
      <w:pPr>
        <w:spacing w:after="0"/>
        <w:rPr>
          <w:lang w:val="en-US"/>
        </w:rPr>
      </w:pPr>
    </w:p>
    <w:p w14:paraId="0318B4ED" w14:textId="544533AA" w:rsidR="00962EE2" w:rsidRPr="00906090" w:rsidRDefault="00B7504D" w:rsidP="007A12FC">
      <w:pPr>
        <w:spacing w:after="0"/>
        <w:rPr>
          <w:lang w:val="en-US"/>
        </w:rPr>
      </w:pPr>
      <w:r w:rsidRPr="00906090">
        <w:rPr>
          <w:lang w:val="en-US"/>
        </w:rPr>
        <w:t xml:space="preserve">If the answer to the question is "yes", please send the </w:t>
      </w:r>
      <w:r w:rsidR="005D073F">
        <w:rPr>
          <w:lang w:val="en-US"/>
        </w:rPr>
        <w:t>A</w:t>
      </w:r>
      <w:r w:rsidRPr="00906090">
        <w:rPr>
          <w:lang w:val="en-US"/>
        </w:rPr>
        <w:t>CSMS certificate/audit result to the above-mentioned mailbox (see page 2).</w:t>
      </w:r>
    </w:p>
    <w:p w14:paraId="64418D4E" w14:textId="77777777" w:rsidR="008D4E00" w:rsidRPr="00906090" w:rsidRDefault="008D4E00" w:rsidP="007A12FC">
      <w:pPr>
        <w:spacing w:after="0"/>
        <w:rPr>
          <w:lang w:val="en-US"/>
        </w:rPr>
      </w:pPr>
    </w:p>
    <w:p w14:paraId="5C66023F" w14:textId="4BDDF445" w:rsidR="008D4E00" w:rsidRPr="00906090" w:rsidRDefault="008D4E00" w:rsidP="007A12FC">
      <w:pPr>
        <w:spacing w:after="0"/>
        <w:rPr>
          <w:b/>
          <w:bCs/>
          <w:lang w:val="en-US"/>
        </w:rPr>
      </w:pPr>
      <w:r w:rsidRPr="00906090">
        <w:rPr>
          <w:b/>
          <w:bCs/>
          <w:lang w:val="en-US"/>
        </w:rPr>
        <w:t>Hin</w:t>
      </w:r>
      <w:r w:rsidR="00B7504D" w:rsidRPr="00906090">
        <w:rPr>
          <w:b/>
          <w:bCs/>
          <w:lang w:val="en-US"/>
        </w:rPr>
        <w:t>t</w:t>
      </w:r>
      <w:r w:rsidRPr="00906090">
        <w:rPr>
          <w:b/>
          <w:bCs/>
          <w:lang w:val="en-US"/>
        </w:rPr>
        <w:t>:</w:t>
      </w:r>
    </w:p>
    <w:p w14:paraId="4E606C05" w14:textId="372CAF87" w:rsidR="00E90EBA" w:rsidRPr="00906090" w:rsidRDefault="008B630E" w:rsidP="007A12FC">
      <w:pPr>
        <w:spacing w:after="0"/>
        <w:rPr>
          <w:lang w:val="en-US"/>
        </w:rPr>
      </w:pPr>
      <w:r w:rsidRPr="00906090">
        <w:rPr>
          <w:lang w:val="en-US"/>
        </w:rPr>
        <w:t xml:space="preserve">If there is </w:t>
      </w:r>
      <w:r w:rsidRPr="00906090">
        <w:rPr>
          <w:b/>
          <w:bCs/>
          <w:lang w:val="en-US"/>
        </w:rPr>
        <w:t>no</w:t>
      </w:r>
      <w:r w:rsidRPr="00906090">
        <w:rPr>
          <w:lang w:val="en-US"/>
        </w:rPr>
        <w:t xml:space="preserve"> certified </w:t>
      </w:r>
      <w:r w:rsidR="00B91B2B">
        <w:rPr>
          <w:lang w:val="en-US"/>
        </w:rPr>
        <w:t>C</w:t>
      </w:r>
      <w:r w:rsidRPr="00906090">
        <w:rPr>
          <w:lang w:val="en-US"/>
        </w:rPr>
        <w:t xml:space="preserve">ybersecurity </w:t>
      </w:r>
      <w:r w:rsidR="00B91B2B">
        <w:rPr>
          <w:lang w:val="en-US"/>
        </w:rPr>
        <w:t>M</w:t>
      </w:r>
      <w:r w:rsidRPr="00906090">
        <w:rPr>
          <w:lang w:val="en-US"/>
        </w:rPr>
        <w:t>anagement, the following tables (A to D) must be answered according to the scheme of the VDA ACSMS audit catalog</w:t>
      </w:r>
      <w:r w:rsidR="00E90EBA" w:rsidRPr="00906090">
        <w:rPr>
          <w:lang w:val="en-US"/>
        </w:rPr>
        <w:t>:</w:t>
      </w:r>
    </w:p>
    <w:p w14:paraId="50F0635B" w14:textId="77777777" w:rsidR="008D4E00" w:rsidRPr="00906090" w:rsidRDefault="008D4E00" w:rsidP="007A12FC">
      <w:pPr>
        <w:spacing w:after="0"/>
        <w:rPr>
          <w:lang w:val="en-US"/>
        </w:rPr>
      </w:pPr>
    </w:p>
    <w:p w14:paraId="594D7B84" w14:textId="6D3E040A" w:rsidR="00E90EBA" w:rsidRPr="00906090" w:rsidRDefault="00023425" w:rsidP="00E97A42">
      <w:pPr>
        <w:tabs>
          <w:tab w:val="left" w:pos="1701"/>
        </w:tabs>
        <w:spacing w:after="0"/>
        <w:ind w:left="426"/>
        <w:rPr>
          <w:lang w:val="en-US"/>
        </w:rPr>
      </w:pPr>
      <w:r w:rsidRPr="00906090">
        <w:rPr>
          <w:noProof/>
          <w:lang w:eastAsia="zh-CN"/>
        </w:rPr>
        <mc:AlternateContent>
          <mc:Choice Requires="wps">
            <w:drawing>
              <wp:anchor distT="0" distB="0" distL="114300" distR="114300" simplePos="0" relativeHeight="251659264" behindDoc="0" locked="0" layoutInCell="1" allowOverlap="1" wp14:anchorId="0A718904" wp14:editId="55B06838">
                <wp:simplePos x="0" y="0"/>
                <wp:positionH relativeFrom="margin">
                  <wp:posOffset>0</wp:posOffset>
                </wp:positionH>
                <wp:positionV relativeFrom="paragraph">
                  <wp:posOffset>40535</wp:posOffset>
                </wp:positionV>
                <wp:extent cx="144000" cy="144000"/>
                <wp:effectExtent l="0" t="0" r="27940" b="27940"/>
                <wp:wrapNone/>
                <wp:docPr id="4" name="Ellipse 4"/>
                <wp:cNvGraphicFramePr/>
                <a:graphic xmlns:a="http://schemas.openxmlformats.org/drawingml/2006/main">
                  <a:graphicData uri="http://schemas.microsoft.com/office/word/2010/wordprocessingShape">
                    <wps:wsp>
                      <wps:cNvSpPr/>
                      <wps:spPr bwMode="auto">
                        <a:xfrm>
                          <a:off x="0" y="0"/>
                          <a:ext cx="144000" cy="144000"/>
                        </a:xfrm>
                        <a:prstGeom prst="ellipse">
                          <a:avLst/>
                        </a:prstGeom>
                        <a:solidFill>
                          <a:srgbClr val="92D050"/>
                        </a:solidFill>
                        <a:ln w="9525" cap="flat" cmpd="sng" algn="ctr">
                          <a:solidFill>
                            <a:srgbClr val="92D050"/>
                          </a:solidFill>
                          <a:prstDash val="solid"/>
                          <a:round/>
                          <a:headEnd type="none" w="med" len="med"/>
                          <a:tailEnd type="none" w="med" len="med"/>
                        </a:ln>
                        <a:effec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D3CAF5" id="Ellipse 4" o:spid="_x0000_s1026" style="position:absolute;margin-left:0;margin-top:3.2pt;width:11.35pt;height:11.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" fillcolor="#92d050" strokecolor="#92d050">
                <v:textbox inset="0,0,0,0"/>
                <w10:wrap anchorx="margin"/>
              </v:oval>
            </w:pict>
          </mc:Fallback>
        </mc:AlternateContent>
      </w:r>
      <w:r w:rsidR="008B630E" w:rsidRPr="00906090">
        <w:rPr>
          <w:lang w:val="en-US"/>
        </w:rPr>
        <w:t>Yes</w:t>
      </w:r>
      <w:r w:rsidR="00E90EBA" w:rsidRPr="00906090">
        <w:rPr>
          <w:lang w:val="en-US"/>
        </w:rPr>
        <w:t xml:space="preserve"> (A)</w:t>
      </w:r>
      <w:r w:rsidR="00E97A42" w:rsidRPr="00906090">
        <w:rPr>
          <w:lang w:val="en-US"/>
        </w:rPr>
        <w:tab/>
      </w:r>
      <w:r w:rsidR="00E90EBA" w:rsidRPr="00906090">
        <w:rPr>
          <w:lang w:val="en-US"/>
        </w:rPr>
        <w:t xml:space="preserve">= Max. </w:t>
      </w:r>
      <w:r w:rsidR="008B630E" w:rsidRPr="00906090">
        <w:rPr>
          <w:lang w:val="en-US"/>
        </w:rPr>
        <w:t xml:space="preserve">low risk </w:t>
      </w:r>
      <w:r w:rsidR="00A00F62">
        <w:rPr>
          <w:lang w:val="en-US"/>
        </w:rPr>
        <w:t>minor</w:t>
      </w:r>
      <w:r w:rsidR="008B630E" w:rsidRPr="00906090">
        <w:rPr>
          <w:lang w:val="en-US"/>
        </w:rPr>
        <w:t xml:space="preserve"> deviations</w:t>
      </w:r>
    </w:p>
    <w:p w14:paraId="7056E641" w14:textId="01074E89" w:rsidR="00E97A42" w:rsidRPr="00906090" w:rsidRDefault="00023425" w:rsidP="00E97A42">
      <w:pPr>
        <w:tabs>
          <w:tab w:val="left" w:pos="1701"/>
        </w:tabs>
        <w:spacing w:after="0"/>
        <w:ind w:left="426"/>
        <w:rPr>
          <w:lang w:val="en-US"/>
        </w:rPr>
      </w:pPr>
      <w:r w:rsidRPr="00906090">
        <w:rPr>
          <w:noProof/>
          <w:lang w:eastAsia="zh-CN"/>
        </w:rPr>
        <mc:AlternateContent>
          <mc:Choice Requires="wps">
            <w:drawing>
              <wp:anchor distT="0" distB="0" distL="114300" distR="114300" simplePos="0" relativeHeight="251661312" behindDoc="0" locked="0" layoutInCell="1" allowOverlap="1" wp14:anchorId="4BFE20D9" wp14:editId="0D1F0D6A">
                <wp:simplePos x="0" y="0"/>
                <wp:positionH relativeFrom="margin">
                  <wp:posOffset>0</wp:posOffset>
                </wp:positionH>
                <wp:positionV relativeFrom="paragraph">
                  <wp:posOffset>38840</wp:posOffset>
                </wp:positionV>
                <wp:extent cx="144000" cy="144000"/>
                <wp:effectExtent l="0" t="0" r="27940" b="27940"/>
                <wp:wrapNone/>
                <wp:docPr id="6" name="Ellipse 6"/>
                <wp:cNvGraphicFramePr/>
                <a:graphic xmlns:a="http://schemas.openxmlformats.org/drawingml/2006/main">
                  <a:graphicData uri="http://schemas.microsoft.com/office/word/2010/wordprocessingShape">
                    <wps:wsp>
                      <wps:cNvSpPr/>
                      <wps:spPr bwMode="auto">
                        <a:xfrm>
                          <a:off x="0" y="0"/>
                          <a:ext cx="144000" cy="144000"/>
                        </a:xfrm>
                        <a:prstGeom prst="ellipse">
                          <a:avLst/>
                        </a:prstGeom>
                        <a:solidFill>
                          <a:srgbClr val="FFFF00"/>
                        </a:solidFill>
                        <a:ln w="9525" cap="flat" cmpd="sng" algn="ctr">
                          <a:solidFill>
                            <a:srgbClr val="FFFF00"/>
                          </a:solidFill>
                          <a:prstDash val="solid"/>
                          <a:round/>
                          <a:headEnd type="none" w="med" len="med"/>
                          <a:tailEnd type="none" w="med" len="med"/>
                        </a:ln>
                        <a:effec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59E1A3" id="Ellipse 6" o:spid="_x0000_s1026" style="position:absolute;margin-left:0;margin-top:3.05pt;width:11.35pt;height:11.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" fillcolor="yellow" strokecolor="yellow">
                <v:textbox inset="0,0,0,0"/>
                <w10:wrap anchorx="margin"/>
              </v:oval>
            </w:pict>
          </mc:Fallback>
        </mc:AlternateContent>
      </w:r>
      <w:r w:rsidR="008B630E" w:rsidRPr="00906090">
        <w:rPr>
          <w:lang w:val="en-US"/>
        </w:rPr>
        <w:t>Partly</w:t>
      </w:r>
      <w:r w:rsidR="00E90EBA" w:rsidRPr="00906090">
        <w:rPr>
          <w:lang w:val="en-US"/>
        </w:rPr>
        <w:t xml:space="preserve"> (B)</w:t>
      </w:r>
      <w:r w:rsidR="00E97A42" w:rsidRPr="00906090">
        <w:rPr>
          <w:lang w:val="en-US"/>
        </w:rPr>
        <w:tab/>
      </w:r>
      <w:r w:rsidR="00E90EBA" w:rsidRPr="00906090">
        <w:rPr>
          <w:lang w:val="en-US"/>
        </w:rPr>
        <w:t xml:space="preserve">= </w:t>
      </w:r>
      <w:r w:rsidR="00A00F62">
        <w:rPr>
          <w:lang w:val="en-US"/>
        </w:rPr>
        <w:t>No</w:t>
      </w:r>
      <w:r w:rsidR="008B630E" w:rsidRPr="00906090">
        <w:rPr>
          <w:lang w:val="en-US"/>
        </w:rPr>
        <w:t xml:space="preserve"> deviations with significant risk</w:t>
      </w:r>
    </w:p>
    <w:p w14:paraId="4C1D8C48" w14:textId="2A533623" w:rsidR="00E90EBA" w:rsidRPr="00906090" w:rsidRDefault="00E97A42" w:rsidP="00E97A42">
      <w:pPr>
        <w:tabs>
          <w:tab w:val="left" w:pos="1701"/>
          <w:tab w:val="left" w:pos="1843"/>
        </w:tabs>
        <w:spacing w:after="0"/>
        <w:ind w:left="426"/>
        <w:rPr>
          <w:lang w:val="en-US"/>
        </w:rPr>
      </w:pPr>
      <w:r w:rsidRPr="00906090">
        <w:rPr>
          <w:lang w:val="en-US"/>
        </w:rPr>
        <w:tab/>
      </w:r>
      <w:r w:rsidRPr="00906090">
        <w:rPr>
          <w:lang w:val="en-US"/>
        </w:rPr>
        <w:tab/>
      </w:r>
      <w:r w:rsidR="008B630E" w:rsidRPr="00906090">
        <w:rPr>
          <w:lang w:val="en-US"/>
        </w:rPr>
        <w:t xml:space="preserve">(but </w:t>
      </w:r>
      <w:r w:rsidR="00A00F62">
        <w:rPr>
          <w:lang w:val="en-US"/>
        </w:rPr>
        <w:t xml:space="preserve">minor </w:t>
      </w:r>
      <w:r w:rsidR="008B630E" w:rsidRPr="00906090">
        <w:rPr>
          <w:lang w:val="en-US"/>
        </w:rPr>
        <w:t>major deviation)</w:t>
      </w:r>
      <w:r w:rsidR="005D2C9A" w:rsidRPr="00906090">
        <w:rPr>
          <w:lang w:val="en-US"/>
        </w:rPr>
        <w:t xml:space="preserve"> </w:t>
      </w:r>
    </w:p>
    <w:p w14:paraId="375C5955" w14:textId="67D6524E" w:rsidR="00814329" w:rsidRPr="00906090" w:rsidRDefault="00023425" w:rsidP="00E97A42">
      <w:pPr>
        <w:tabs>
          <w:tab w:val="left" w:pos="1701"/>
        </w:tabs>
        <w:spacing w:after="0"/>
        <w:ind w:left="426"/>
        <w:rPr>
          <w:lang w:val="en-US"/>
        </w:rPr>
      </w:pPr>
      <w:r w:rsidRPr="00906090">
        <w:rPr>
          <w:noProof/>
          <w:lang w:eastAsia="zh-CN"/>
        </w:rPr>
        <mc:AlternateContent>
          <mc:Choice Requires="wps">
            <w:drawing>
              <wp:anchor distT="0" distB="0" distL="114300" distR="114300" simplePos="0" relativeHeight="251663360" behindDoc="0" locked="0" layoutInCell="1" allowOverlap="1" wp14:anchorId="78E1F181" wp14:editId="02564DFD">
                <wp:simplePos x="0" y="0"/>
                <wp:positionH relativeFrom="margin">
                  <wp:posOffset>0</wp:posOffset>
                </wp:positionH>
                <wp:positionV relativeFrom="paragraph">
                  <wp:posOffset>32490</wp:posOffset>
                </wp:positionV>
                <wp:extent cx="144000" cy="144000"/>
                <wp:effectExtent l="0" t="0" r="27940" b="27940"/>
                <wp:wrapNone/>
                <wp:docPr id="7" name="Ellipse 7"/>
                <wp:cNvGraphicFramePr/>
                <a:graphic xmlns:a="http://schemas.openxmlformats.org/drawingml/2006/main">
                  <a:graphicData uri="http://schemas.microsoft.com/office/word/2010/wordprocessingShape">
                    <wps:wsp>
                      <wps:cNvSpPr/>
                      <wps:spPr bwMode="auto">
                        <a:xfrm>
                          <a:off x="0" y="0"/>
                          <a:ext cx="144000" cy="144000"/>
                        </a:xfrm>
                        <a:prstGeom prst="ellipse">
                          <a:avLst/>
                        </a:prstGeom>
                        <a:solidFill>
                          <a:srgbClr val="FF0000"/>
                        </a:solidFill>
                        <a:ln w="9525" cap="flat" cmpd="sng" algn="ctr">
                          <a:solidFill>
                            <a:srgbClr val="FF0000"/>
                          </a:solidFill>
                          <a:prstDash val="solid"/>
                          <a:round/>
                          <a:headEnd type="none" w="med" len="med"/>
                          <a:tailEnd type="none" w="med" len="med"/>
                        </a:ln>
                        <a:effec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4E0A51" id="Ellipse 7" o:spid="_x0000_s1026" style="position:absolute;margin-left:0;margin-top:2.55pt;width:11.35pt;height:11.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" fillcolor="red" strokecolor="red">
                <v:textbox inset="0,0,0,0"/>
                <w10:wrap anchorx="margin"/>
              </v:oval>
            </w:pict>
          </mc:Fallback>
        </mc:AlternateContent>
      </w:r>
      <w:r w:rsidR="00814329" w:rsidRPr="00906090">
        <w:rPr>
          <w:lang w:val="en-US"/>
        </w:rPr>
        <w:t>N</w:t>
      </w:r>
      <w:r w:rsidR="008B630E" w:rsidRPr="00906090">
        <w:rPr>
          <w:lang w:val="en-US"/>
        </w:rPr>
        <w:t>o</w:t>
      </w:r>
      <w:r w:rsidR="00814329" w:rsidRPr="00906090">
        <w:rPr>
          <w:lang w:val="en-US"/>
        </w:rPr>
        <w:t xml:space="preserve"> (C)</w:t>
      </w:r>
      <w:r w:rsidR="00E97A42" w:rsidRPr="00906090">
        <w:rPr>
          <w:lang w:val="en-US"/>
        </w:rPr>
        <w:tab/>
      </w:r>
      <w:r w:rsidR="00814329" w:rsidRPr="00906090">
        <w:rPr>
          <w:lang w:val="en-US"/>
        </w:rPr>
        <w:t xml:space="preserve">= </w:t>
      </w:r>
      <w:r w:rsidR="008B630E" w:rsidRPr="00906090">
        <w:rPr>
          <w:lang w:val="en-US"/>
        </w:rPr>
        <w:t xml:space="preserve">Too many </w:t>
      </w:r>
      <w:r w:rsidR="00A00F62">
        <w:rPr>
          <w:lang w:val="en-US"/>
        </w:rPr>
        <w:t>minor</w:t>
      </w:r>
      <w:r w:rsidR="008B630E" w:rsidRPr="00906090">
        <w:rPr>
          <w:lang w:val="en-US"/>
        </w:rPr>
        <w:t xml:space="preserve"> deviations or ma</w:t>
      </w:r>
      <w:r w:rsidR="00A00F62">
        <w:rPr>
          <w:lang w:val="en-US"/>
        </w:rPr>
        <w:t>jor</w:t>
      </w:r>
      <w:r w:rsidR="008B630E" w:rsidRPr="00906090">
        <w:rPr>
          <w:lang w:val="en-US"/>
        </w:rPr>
        <w:t xml:space="preserve"> deviations</w:t>
      </w:r>
    </w:p>
    <w:p w14:paraId="2A576A0B" w14:textId="235B3BA9" w:rsidR="0076776E" w:rsidRPr="00906090" w:rsidRDefault="0076776E" w:rsidP="007A12FC">
      <w:pPr>
        <w:spacing w:after="0"/>
        <w:rPr>
          <w:lang w:val="en-US"/>
        </w:rPr>
      </w:pPr>
    </w:p>
    <w:p w14:paraId="7E0C7EDC" w14:textId="5BD6499B" w:rsidR="008D4E00" w:rsidRPr="00906090" w:rsidRDefault="008D4E00" w:rsidP="007A12FC">
      <w:pPr>
        <w:spacing w:after="0"/>
        <w:rPr>
          <w:lang w:val="en-US"/>
        </w:rPr>
      </w:pPr>
    </w:p>
    <w:p w14:paraId="4B616299" w14:textId="5A656E10" w:rsidR="008D4E00" w:rsidRPr="00906090" w:rsidRDefault="008D4E00" w:rsidP="007A12FC">
      <w:pPr>
        <w:spacing w:after="0"/>
        <w:rPr>
          <w:lang w:val="en-US"/>
        </w:rPr>
      </w:pPr>
    </w:p>
    <w:p w14:paraId="003C4F35" w14:textId="082945FE" w:rsidR="008D4E00" w:rsidRPr="00906090" w:rsidRDefault="008D4E00" w:rsidP="007A12FC">
      <w:pPr>
        <w:spacing w:after="0"/>
        <w:rPr>
          <w:lang w:val="en-US"/>
        </w:rPr>
      </w:pPr>
    </w:p>
    <w:tbl>
      <w:tblPr>
        <w:tblStyle w:val="Tabellenraster"/>
        <w:tblW w:w="0" w:type="auto"/>
        <w:tblLook w:val="04A0" w:firstRow="1" w:lastRow="0" w:firstColumn="1" w:lastColumn="0" w:noHBand="0" w:noVBand="1"/>
      </w:tblPr>
      <w:tblGrid>
        <w:gridCol w:w="433"/>
        <w:gridCol w:w="4098"/>
        <w:gridCol w:w="567"/>
        <w:gridCol w:w="709"/>
        <w:gridCol w:w="567"/>
        <w:gridCol w:w="2686"/>
      </w:tblGrid>
      <w:tr w:rsidR="008B630E" w:rsidRPr="00906090" w14:paraId="5DF70375" w14:textId="77777777" w:rsidTr="00B91B2B">
        <w:trPr>
          <w:cnfStyle w:val="100000000000" w:firstRow="1" w:lastRow="0" w:firstColumn="0" w:lastColumn="0" w:oddVBand="0" w:evenVBand="0" w:oddHBand="0" w:evenHBand="0" w:firstRowFirstColumn="0" w:firstRowLastColumn="0" w:lastRowFirstColumn="0" w:lastRowLastColumn="0"/>
        </w:trPr>
        <w:tc>
          <w:tcPr>
            <w:tcW w:w="0" w:type="auto"/>
            <w:shd w:val="clear" w:color="auto" w:fill="CCDFE9" w:themeFill="accent6" w:themeFillTint="66"/>
          </w:tcPr>
          <w:p w14:paraId="77A012B0" w14:textId="78CFBC80" w:rsidR="00AF5DB2" w:rsidRPr="00906090" w:rsidRDefault="00AF5DB2" w:rsidP="007A12FC">
            <w:pPr>
              <w:spacing w:after="0"/>
              <w:rPr>
                <w:b/>
                <w:lang w:val="en-US"/>
              </w:rPr>
            </w:pPr>
            <w:r w:rsidRPr="00906090">
              <w:rPr>
                <w:b/>
                <w:lang w:val="en-US"/>
              </w:rPr>
              <w:t>A</w:t>
            </w:r>
          </w:p>
        </w:tc>
        <w:tc>
          <w:tcPr>
            <w:tcW w:w="4098" w:type="dxa"/>
            <w:shd w:val="clear" w:color="auto" w:fill="CCDFE9" w:themeFill="accent6" w:themeFillTint="66"/>
          </w:tcPr>
          <w:p w14:paraId="52F9D0AA" w14:textId="1C761530" w:rsidR="00AF5DB2" w:rsidRPr="00906090" w:rsidRDefault="00AF5DB2" w:rsidP="007A12FC">
            <w:pPr>
              <w:spacing w:after="0"/>
              <w:rPr>
                <w:b/>
                <w:lang w:val="en-US"/>
              </w:rPr>
            </w:pPr>
            <w:r w:rsidRPr="00906090">
              <w:rPr>
                <w:b/>
                <w:lang w:val="en-US"/>
              </w:rPr>
              <w:t>Cybersecurity Management</w:t>
            </w:r>
          </w:p>
        </w:tc>
        <w:tc>
          <w:tcPr>
            <w:tcW w:w="567" w:type="dxa"/>
            <w:shd w:val="clear" w:color="auto" w:fill="CCDFE9" w:themeFill="accent6" w:themeFillTint="66"/>
          </w:tcPr>
          <w:p w14:paraId="54C6E4CB" w14:textId="247B92E9" w:rsidR="00AF5DB2" w:rsidRPr="00906090" w:rsidRDefault="008B630E" w:rsidP="007A12FC">
            <w:pPr>
              <w:spacing w:after="0"/>
              <w:rPr>
                <w:b/>
                <w:lang w:val="en-US"/>
              </w:rPr>
            </w:pPr>
            <w:r w:rsidRPr="00906090">
              <w:rPr>
                <w:b/>
                <w:lang w:val="en-US"/>
              </w:rPr>
              <w:t>Yes</w:t>
            </w:r>
          </w:p>
        </w:tc>
        <w:tc>
          <w:tcPr>
            <w:tcW w:w="709" w:type="dxa"/>
            <w:shd w:val="clear" w:color="auto" w:fill="CCDFE9" w:themeFill="accent6" w:themeFillTint="66"/>
          </w:tcPr>
          <w:p w14:paraId="6D44342F" w14:textId="3BCA498D" w:rsidR="00AF5DB2" w:rsidRPr="00906090" w:rsidRDefault="008B630E" w:rsidP="007A12FC">
            <w:pPr>
              <w:spacing w:after="0"/>
              <w:rPr>
                <w:b/>
                <w:lang w:val="en-US"/>
              </w:rPr>
            </w:pPr>
            <w:r w:rsidRPr="00906090">
              <w:rPr>
                <w:b/>
                <w:lang w:val="en-US"/>
              </w:rPr>
              <w:t>Partly</w:t>
            </w:r>
          </w:p>
        </w:tc>
        <w:tc>
          <w:tcPr>
            <w:tcW w:w="567" w:type="dxa"/>
            <w:shd w:val="clear" w:color="auto" w:fill="CCDFE9" w:themeFill="accent6" w:themeFillTint="66"/>
          </w:tcPr>
          <w:p w14:paraId="6C92D340" w14:textId="5C601070" w:rsidR="00AF5DB2" w:rsidRPr="00906090" w:rsidRDefault="00D626FB" w:rsidP="007A12FC">
            <w:pPr>
              <w:spacing w:after="0"/>
              <w:rPr>
                <w:b/>
                <w:lang w:val="en-US"/>
              </w:rPr>
            </w:pPr>
            <w:r w:rsidRPr="00906090">
              <w:rPr>
                <w:b/>
                <w:lang w:val="en-US"/>
              </w:rPr>
              <w:t>N</w:t>
            </w:r>
            <w:r w:rsidR="008B630E" w:rsidRPr="00906090">
              <w:rPr>
                <w:b/>
                <w:lang w:val="en-US"/>
              </w:rPr>
              <w:t>o</w:t>
            </w:r>
          </w:p>
        </w:tc>
        <w:tc>
          <w:tcPr>
            <w:tcW w:w="2686" w:type="dxa"/>
            <w:shd w:val="clear" w:color="auto" w:fill="CCDFE9" w:themeFill="accent6" w:themeFillTint="66"/>
          </w:tcPr>
          <w:p w14:paraId="57BF38E8" w14:textId="644BC466" w:rsidR="00AF5DB2" w:rsidRPr="00906090" w:rsidRDefault="006E3FF5" w:rsidP="007A12FC">
            <w:pPr>
              <w:spacing w:after="0"/>
              <w:rPr>
                <w:b/>
                <w:lang w:val="en-US"/>
              </w:rPr>
            </w:pPr>
            <w:r w:rsidRPr="00906090">
              <w:rPr>
                <w:b/>
                <w:lang w:val="en-US"/>
              </w:rPr>
              <w:t>C</w:t>
            </w:r>
            <w:r w:rsidR="00AF5DB2" w:rsidRPr="00906090">
              <w:rPr>
                <w:b/>
                <w:lang w:val="en-US"/>
              </w:rPr>
              <w:t>omment (</w:t>
            </w:r>
            <w:r w:rsidR="008B630E" w:rsidRPr="00906090">
              <w:rPr>
                <w:b/>
                <w:lang w:val="en-US"/>
              </w:rPr>
              <w:t>Justification</w:t>
            </w:r>
            <w:r w:rsidR="00AF5DB2" w:rsidRPr="00906090">
              <w:rPr>
                <w:b/>
                <w:lang w:val="en-US"/>
              </w:rPr>
              <w:t>)</w:t>
            </w:r>
          </w:p>
        </w:tc>
      </w:tr>
      <w:tr w:rsidR="00A701E3" w:rsidRPr="00CA6930" w14:paraId="7C8C2B42" w14:textId="77777777" w:rsidTr="008B630E">
        <w:tc>
          <w:tcPr>
            <w:tcW w:w="0" w:type="auto"/>
          </w:tcPr>
          <w:p w14:paraId="684C7DE9" w14:textId="110BF777" w:rsidR="00A701E3" w:rsidRPr="00906090" w:rsidRDefault="00A701E3" w:rsidP="00A701E3">
            <w:pPr>
              <w:spacing w:after="0"/>
              <w:rPr>
                <w:lang w:val="en-US"/>
              </w:rPr>
            </w:pPr>
            <w:r w:rsidRPr="00906090">
              <w:rPr>
                <w:lang w:val="en-US"/>
              </w:rPr>
              <w:t>A.1</w:t>
            </w:r>
          </w:p>
        </w:tc>
        <w:tc>
          <w:tcPr>
            <w:tcW w:w="4098" w:type="dxa"/>
          </w:tcPr>
          <w:p w14:paraId="59874EC0" w14:textId="3AC060DF" w:rsidR="00A701E3" w:rsidRPr="00906090" w:rsidRDefault="00A701E3" w:rsidP="00A701E3">
            <w:pPr>
              <w:spacing w:after="0"/>
              <w:rPr>
                <w:lang w:val="en-US"/>
              </w:rPr>
            </w:pPr>
            <w:r w:rsidRPr="00906090">
              <w:rPr>
                <w:lang w:val="en-US"/>
              </w:rPr>
              <w:t xml:space="preserve">Is a cybersecurity management system established at the organizational level? </w:t>
            </w:r>
            <w:r w:rsidRPr="00906090">
              <w:rPr>
                <w:highlight w:val="yellow"/>
                <w:lang w:val="en-US"/>
              </w:rPr>
              <w:t>*</w:t>
            </w:r>
          </w:p>
        </w:tc>
        <w:sdt>
          <w:sdtPr>
            <w:rPr>
              <w:lang w:val="en-US"/>
            </w:rPr>
            <w:alias w:val="Selection"/>
            <w:tag w:val="Selection"/>
            <w:id w:val="-1833287799"/>
            <w:placeholder>
              <w:docPart w:val="6C7ADCC45C1D4BF6A07C753084F4E55F"/>
            </w:placeholder>
            <w15:color w:val="3366FF"/>
            <w:dropDownList>
              <w:listItem w:displayText="x" w:value="x"/>
              <w:listItem w:displayText=" " w:value=" "/>
            </w:dropDownList>
          </w:sdtPr>
          <w:sdtContent>
            <w:tc>
              <w:tcPr>
                <w:tcW w:w="567" w:type="dxa"/>
              </w:tcPr>
              <w:p w14:paraId="36E5064D" w14:textId="15D53D49" w:rsidR="00A701E3" w:rsidRPr="00906090" w:rsidRDefault="00C82102" w:rsidP="00A701E3">
                <w:pPr>
                  <w:spacing w:after="0"/>
                  <w:rPr>
                    <w:lang w:val="en-US"/>
                  </w:rPr>
                </w:pPr>
                <w:r>
                  <w:rPr>
                    <w:lang w:val="en-US"/>
                  </w:rPr>
                  <w:t xml:space="preserve"> </w:t>
                </w:r>
              </w:p>
            </w:tc>
          </w:sdtContent>
        </w:sdt>
        <w:sdt>
          <w:sdtPr>
            <w:rPr>
              <w:lang w:val="en-US"/>
            </w:rPr>
            <w:alias w:val="Selection"/>
            <w:tag w:val="Selection"/>
            <w:id w:val="-87931792"/>
            <w:placeholder>
              <w:docPart w:val="EFA6E18AA55C4BEF8A3BC5720AB1C086"/>
            </w:placeholder>
            <w15:color w:val="3366FF"/>
            <w:dropDownList>
              <w:listItem w:displayText="x" w:value="x"/>
              <w:listItem w:displayText=" " w:value=" "/>
            </w:dropDownList>
          </w:sdtPr>
          <w:sdtContent>
            <w:tc>
              <w:tcPr>
                <w:tcW w:w="709" w:type="dxa"/>
              </w:tcPr>
              <w:p w14:paraId="0B2F76B1" w14:textId="54100577" w:rsidR="00A701E3" w:rsidRPr="00906090" w:rsidRDefault="00C82102" w:rsidP="00A701E3">
                <w:pPr>
                  <w:spacing w:after="0"/>
                  <w:rPr>
                    <w:lang w:val="en-US"/>
                  </w:rPr>
                </w:pPr>
                <w:r>
                  <w:rPr>
                    <w:lang w:val="en-US"/>
                  </w:rPr>
                  <w:t xml:space="preserve"> </w:t>
                </w:r>
              </w:p>
            </w:tc>
          </w:sdtContent>
        </w:sdt>
        <w:sdt>
          <w:sdtPr>
            <w:rPr>
              <w:lang w:val="en-US"/>
            </w:rPr>
            <w:alias w:val="Selection"/>
            <w:tag w:val="Selection"/>
            <w:id w:val="589744420"/>
            <w:placeholder>
              <w:docPart w:val="8D465F9EF77A4B3CBDF7A3506D6ACB9F"/>
            </w:placeholder>
            <w15:color w:val="3366FF"/>
            <w:dropDownList>
              <w:listItem w:displayText="x" w:value="x"/>
              <w:listItem w:displayText=" " w:value=" "/>
            </w:dropDownList>
          </w:sdtPr>
          <w:sdtContent>
            <w:tc>
              <w:tcPr>
                <w:tcW w:w="567" w:type="dxa"/>
              </w:tcPr>
              <w:p w14:paraId="36E9190D" w14:textId="6BC73D0B" w:rsidR="00A701E3" w:rsidRPr="00906090" w:rsidRDefault="00C82102" w:rsidP="00A701E3">
                <w:pPr>
                  <w:spacing w:after="0"/>
                  <w:rPr>
                    <w:lang w:val="en-US"/>
                  </w:rPr>
                </w:pPr>
                <w:r>
                  <w:rPr>
                    <w:lang w:val="en-US"/>
                  </w:rPr>
                  <w:t xml:space="preserve"> </w:t>
                </w:r>
              </w:p>
            </w:tc>
          </w:sdtContent>
        </w:sdt>
        <w:sdt>
          <w:sdtPr>
            <w:rPr>
              <w:lang w:val="en-US"/>
            </w:rPr>
            <w:id w:val="716399999"/>
            <w:placeholder>
              <w:docPart w:val="FADEA774A2C1431CA20972785A5329D8"/>
            </w:placeholder>
            <w15:color w:val="3366FF"/>
            <w:text/>
          </w:sdtPr>
          <w:sdtContent>
            <w:tc>
              <w:tcPr>
                <w:tcW w:w="2686" w:type="dxa"/>
              </w:tcPr>
              <w:p w14:paraId="2772DCC5" w14:textId="19B2773D" w:rsidR="00A701E3" w:rsidRPr="00906090" w:rsidRDefault="00C82102" w:rsidP="00A701E3">
                <w:pPr>
                  <w:spacing w:after="0"/>
                  <w:rPr>
                    <w:lang w:val="en-US"/>
                  </w:rPr>
                </w:pPr>
                <w:r>
                  <w:rPr>
                    <w:lang w:val="en-US"/>
                  </w:rPr>
                  <w:t>Click or tap here to enter a text.</w:t>
                </w:r>
              </w:p>
            </w:tc>
          </w:sdtContent>
        </w:sdt>
      </w:tr>
      <w:tr w:rsidR="00A701E3" w:rsidRPr="00CA6930" w14:paraId="37DEAF93" w14:textId="77777777" w:rsidTr="008B630E">
        <w:tc>
          <w:tcPr>
            <w:tcW w:w="0" w:type="auto"/>
          </w:tcPr>
          <w:p w14:paraId="28647DF0" w14:textId="7FE45F48" w:rsidR="00A701E3" w:rsidRPr="00906090" w:rsidRDefault="00A701E3" w:rsidP="00A701E3">
            <w:pPr>
              <w:spacing w:after="0"/>
              <w:rPr>
                <w:lang w:val="en-US"/>
              </w:rPr>
            </w:pPr>
            <w:r w:rsidRPr="00906090">
              <w:rPr>
                <w:lang w:val="en-US"/>
              </w:rPr>
              <w:t>A.2</w:t>
            </w:r>
          </w:p>
        </w:tc>
        <w:tc>
          <w:tcPr>
            <w:tcW w:w="4098" w:type="dxa"/>
          </w:tcPr>
          <w:p w14:paraId="32401683" w14:textId="3D6B6EDE" w:rsidR="00A701E3" w:rsidRPr="00906090" w:rsidRDefault="00A701E3" w:rsidP="00A701E3">
            <w:pPr>
              <w:spacing w:after="0"/>
              <w:rPr>
                <w:lang w:val="en-US"/>
              </w:rPr>
            </w:pPr>
            <w:r w:rsidRPr="00906090">
              <w:rPr>
                <w:lang w:val="en-US"/>
              </w:rPr>
              <w:t>Are there regulations and processes on how to deal with cybersecurity-relevant projects in the organization?</w:t>
            </w:r>
          </w:p>
        </w:tc>
        <w:sdt>
          <w:sdtPr>
            <w:rPr>
              <w:lang w:val="en-US"/>
            </w:rPr>
            <w:alias w:val="Selection"/>
            <w:tag w:val="Selection"/>
            <w:id w:val="1934855189"/>
            <w:placeholder>
              <w:docPart w:val="7D8DE9D2105F4CBB967B87514048C959"/>
            </w:placeholder>
            <w15:color w:val="3366FF"/>
            <w:dropDownList>
              <w:listItem w:displayText="x" w:value="x"/>
              <w:listItem w:displayText=" " w:value=" "/>
            </w:dropDownList>
          </w:sdtPr>
          <w:sdtContent>
            <w:tc>
              <w:tcPr>
                <w:tcW w:w="567" w:type="dxa"/>
              </w:tcPr>
              <w:p w14:paraId="5FAC6D83" w14:textId="09638FA5" w:rsidR="00A701E3" w:rsidRPr="00906090" w:rsidRDefault="00C82102" w:rsidP="00A701E3">
                <w:pPr>
                  <w:spacing w:after="0"/>
                  <w:rPr>
                    <w:lang w:val="en-US"/>
                  </w:rPr>
                </w:pPr>
                <w:r>
                  <w:rPr>
                    <w:lang w:val="en-US"/>
                  </w:rPr>
                  <w:t xml:space="preserve"> </w:t>
                </w:r>
              </w:p>
            </w:tc>
          </w:sdtContent>
        </w:sdt>
        <w:sdt>
          <w:sdtPr>
            <w:rPr>
              <w:lang w:val="en-US"/>
            </w:rPr>
            <w:alias w:val="Selection"/>
            <w:tag w:val="Selection"/>
            <w:id w:val="810300073"/>
            <w:placeholder>
              <w:docPart w:val="E0D5FBBA79604ECA94FBCF32F6B45B2D"/>
            </w:placeholder>
            <w15:color w:val="3366FF"/>
            <w:dropDownList>
              <w:listItem w:displayText="x" w:value="x"/>
              <w:listItem w:displayText=" " w:value=" "/>
            </w:dropDownList>
          </w:sdtPr>
          <w:sdtContent>
            <w:tc>
              <w:tcPr>
                <w:tcW w:w="709" w:type="dxa"/>
              </w:tcPr>
              <w:p w14:paraId="74F23731" w14:textId="1F7D8052" w:rsidR="00A701E3" w:rsidRPr="00906090" w:rsidRDefault="00C82102" w:rsidP="00A701E3">
                <w:pPr>
                  <w:spacing w:after="0"/>
                  <w:rPr>
                    <w:lang w:val="en-US"/>
                  </w:rPr>
                </w:pPr>
                <w:r>
                  <w:rPr>
                    <w:lang w:val="en-US"/>
                  </w:rPr>
                  <w:t xml:space="preserve"> </w:t>
                </w:r>
              </w:p>
            </w:tc>
          </w:sdtContent>
        </w:sdt>
        <w:sdt>
          <w:sdtPr>
            <w:rPr>
              <w:lang w:val="en-US"/>
            </w:rPr>
            <w:alias w:val="Selection"/>
            <w:tag w:val="Selection"/>
            <w:id w:val="126136307"/>
            <w:placeholder>
              <w:docPart w:val="F744258E259747BFB50B4FF07C83B56A"/>
            </w:placeholder>
            <w15:color w:val="3366FF"/>
            <w:dropDownList>
              <w:listItem w:displayText="x" w:value="x"/>
              <w:listItem w:displayText=" " w:value=" "/>
            </w:dropDownList>
          </w:sdtPr>
          <w:sdtContent>
            <w:tc>
              <w:tcPr>
                <w:tcW w:w="567" w:type="dxa"/>
              </w:tcPr>
              <w:p w14:paraId="0B3C55A1" w14:textId="01D001F8" w:rsidR="00A701E3" w:rsidRPr="00906090" w:rsidRDefault="00C82102" w:rsidP="00A701E3">
                <w:pPr>
                  <w:spacing w:after="0"/>
                  <w:rPr>
                    <w:lang w:val="en-US"/>
                  </w:rPr>
                </w:pPr>
                <w:r>
                  <w:rPr>
                    <w:lang w:val="en-US"/>
                  </w:rPr>
                  <w:t xml:space="preserve"> </w:t>
                </w:r>
              </w:p>
            </w:tc>
          </w:sdtContent>
        </w:sdt>
        <w:sdt>
          <w:sdtPr>
            <w:rPr>
              <w:lang w:val="en-US"/>
            </w:rPr>
            <w:id w:val="-2095307804"/>
            <w:placeholder>
              <w:docPart w:val="70CF89EA7B3A48FA8AF8E70277DFD183"/>
            </w:placeholder>
            <w15:color w:val="3366FF"/>
            <w:text/>
          </w:sdtPr>
          <w:sdtContent>
            <w:tc>
              <w:tcPr>
                <w:tcW w:w="2686" w:type="dxa"/>
              </w:tcPr>
              <w:p w14:paraId="24ADBAA9" w14:textId="60A0FC29" w:rsidR="00A701E3" w:rsidRPr="00906090" w:rsidRDefault="00C82102" w:rsidP="00A701E3">
                <w:pPr>
                  <w:spacing w:after="0"/>
                  <w:rPr>
                    <w:lang w:val="en-US"/>
                  </w:rPr>
                </w:pPr>
                <w:r>
                  <w:rPr>
                    <w:lang w:val="en-US"/>
                  </w:rPr>
                  <w:t>Click or tap here to enter a text.</w:t>
                </w:r>
              </w:p>
            </w:tc>
          </w:sdtContent>
        </w:sdt>
      </w:tr>
      <w:tr w:rsidR="00A701E3" w:rsidRPr="00CA6930" w14:paraId="21B9849B" w14:textId="77777777" w:rsidTr="008B630E">
        <w:tc>
          <w:tcPr>
            <w:tcW w:w="0" w:type="auto"/>
          </w:tcPr>
          <w:p w14:paraId="75026D7F" w14:textId="6A164AD1" w:rsidR="00A701E3" w:rsidRPr="00906090" w:rsidRDefault="00A701E3" w:rsidP="00A701E3">
            <w:pPr>
              <w:spacing w:after="0"/>
              <w:rPr>
                <w:lang w:val="en-US"/>
              </w:rPr>
            </w:pPr>
            <w:r w:rsidRPr="00906090">
              <w:rPr>
                <w:lang w:val="en-US"/>
              </w:rPr>
              <w:t>A.3</w:t>
            </w:r>
          </w:p>
        </w:tc>
        <w:tc>
          <w:tcPr>
            <w:tcW w:w="4098" w:type="dxa"/>
          </w:tcPr>
          <w:p w14:paraId="792F8BD5" w14:textId="65049E28" w:rsidR="00A701E3" w:rsidRPr="00906090" w:rsidRDefault="00A701E3" w:rsidP="00A701E3">
            <w:pPr>
              <w:spacing w:after="0"/>
              <w:rPr>
                <w:lang w:val="en-US"/>
              </w:rPr>
            </w:pPr>
            <w:r w:rsidRPr="00906090">
              <w:rPr>
                <w:lang w:val="en-US"/>
              </w:rPr>
              <w:t>Are employees trained in their roles on cybersecurity?</w:t>
            </w:r>
          </w:p>
        </w:tc>
        <w:sdt>
          <w:sdtPr>
            <w:rPr>
              <w:lang w:val="en-US"/>
            </w:rPr>
            <w:alias w:val="Selection"/>
            <w:tag w:val="Selection"/>
            <w:id w:val="-676422323"/>
            <w:placeholder>
              <w:docPart w:val="28074B623C5A493A8986292C8CA17746"/>
            </w:placeholder>
            <w15:color w:val="3366FF"/>
            <w:dropDownList>
              <w:listItem w:displayText="x" w:value="x"/>
              <w:listItem w:displayText=" " w:value=" "/>
            </w:dropDownList>
          </w:sdtPr>
          <w:sdtContent>
            <w:tc>
              <w:tcPr>
                <w:tcW w:w="567" w:type="dxa"/>
              </w:tcPr>
              <w:p w14:paraId="30145D65" w14:textId="63BD31C8" w:rsidR="00A701E3" w:rsidRPr="00906090" w:rsidRDefault="00C82102" w:rsidP="00A701E3">
                <w:pPr>
                  <w:spacing w:after="0"/>
                  <w:rPr>
                    <w:lang w:val="en-US"/>
                  </w:rPr>
                </w:pPr>
                <w:r>
                  <w:rPr>
                    <w:lang w:val="en-US"/>
                  </w:rPr>
                  <w:t xml:space="preserve"> </w:t>
                </w:r>
              </w:p>
            </w:tc>
          </w:sdtContent>
        </w:sdt>
        <w:sdt>
          <w:sdtPr>
            <w:rPr>
              <w:lang w:val="en-US"/>
            </w:rPr>
            <w:alias w:val="Selection"/>
            <w:tag w:val="Selection"/>
            <w:id w:val="1310285212"/>
            <w:placeholder>
              <w:docPart w:val="C98AE94602F74A27877516B12BB5BA23"/>
            </w:placeholder>
            <w15:color w:val="3366FF"/>
            <w:dropDownList>
              <w:listItem w:displayText="x" w:value="x"/>
              <w:listItem w:displayText=" " w:value=" "/>
            </w:dropDownList>
          </w:sdtPr>
          <w:sdtContent>
            <w:tc>
              <w:tcPr>
                <w:tcW w:w="709" w:type="dxa"/>
              </w:tcPr>
              <w:p w14:paraId="184FBEA4" w14:textId="60C43B8D" w:rsidR="00A701E3" w:rsidRPr="00906090" w:rsidRDefault="00C82102" w:rsidP="00A701E3">
                <w:pPr>
                  <w:spacing w:after="0"/>
                  <w:rPr>
                    <w:lang w:val="en-US"/>
                  </w:rPr>
                </w:pPr>
                <w:r>
                  <w:rPr>
                    <w:lang w:val="en-US"/>
                  </w:rPr>
                  <w:t xml:space="preserve"> </w:t>
                </w:r>
              </w:p>
            </w:tc>
          </w:sdtContent>
        </w:sdt>
        <w:sdt>
          <w:sdtPr>
            <w:rPr>
              <w:lang w:val="en-US"/>
            </w:rPr>
            <w:alias w:val="Selection"/>
            <w:tag w:val="Selection"/>
            <w:id w:val="-2100245781"/>
            <w:placeholder>
              <w:docPart w:val="8F3B6F35CAB64017B9B27BC31719532C"/>
            </w:placeholder>
            <w15:color w:val="3366FF"/>
            <w:dropDownList>
              <w:listItem w:displayText="x" w:value="x"/>
              <w:listItem w:displayText=" " w:value=" "/>
            </w:dropDownList>
          </w:sdtPr>
          <w:sdtContent>
            <w:tc>
              <w:tcPr>
                <w:tcW w:w="567" w:type="dxa"/>
              </w:tcPr>
              <w:p w14:paraId="46514FFA" w14:textId="5C8C5726" w:rsidR="00A701E3" w:rsidRPr="00906090" w:rsidRDefault="00C82102" w:rsidP="00A701E3">
                <w:pPr>
                  <w:spacing w:after="0"/>
                  <w:rPr>
                    <w:lang w:val="en-US"/>
                  </w:rPr>
                </w:pPr>
                <w:r>
                  <w:rPr>
                    <w:lang w:val="en-US"/>
                  </w:rPr>
                  <w:t xml:space="preserve"> </w:t>
                </w:r>
              </w:p>
            </w:tc>
          </w:sdtContent>
        </w:sdt>
        <w:sdt>
          <w:sdtPr>
            <w:rPr>
              <w:lang w:val="en-US"/>
            </w:rPr>
            <w:id w:val="-940843571"/>
            <w:placeholder>
              <w:docPart w:val="70CF89EA7B3A48FA8AF8E70277DFD183"/>
            </w:placeholder>
            <w15:color w:val="3366FF"/>
            <w:text/>
          </w:sdtPr>
          <w:sdtContent>
            <w:tc>
              <w:tcPr>
                <w:tcW w:w="2686" w:type="dxa"/>
              </w:tcPr>
              <w:p w14:paraId="3875FEB7" w14:textId="66E47FBE" w:rsidR="00A701E3" w:rsidRPr="00906090" w:rsidRDefault="00C82102" w:rsidP="00A701E3">
                <w:pPr>
                  <w:spacing w:after="0"/>
                  <w:rPr>
                    <w:lang w:val="en-US"/>
                  </w:rPr>
                </w:pPr>
                <w:r>
                  <w:rPr>
                    <w:lang w:val="en-US"/>
                  </w:rPr>
                  <w:t>Click or tap here to enter a text.</w:t>
                </w:r>
              </w:p>
            </w:tc>
          </w:sdtContent>
        </w:sdt>
      </w:tr>
    </w:tbl>
    <w:p w14:paraId="78E9CAF7" w14:textId="20377345" w:rsidR="000636B5" w:rsidRPr="00906090" w:rsidRDefault="0076776E" w:rsidP="000636B5">
      <w:pPr>
        <w:spacing w:after="0"/>
        <w:rPr>
          <w:lang w:val="en-US"/>
        </w:rPr>
      </w:pPr>
      <w:r w:rsidRPr="00906090">
        <w:rPr>
          <w:highlight w:val="yellow"/>
          <w:lang w:val="en-US"/>
        </w:rPr>
        <w:t>*</w:t>
      </w:r>
      <w:r w:rsidRPr="00906090">
        <w:rPr>
          <w:lang w:val="en-US"/>
        </w:rPr>
        <w:t xml:space="preserve"> </w:t>
      </w:r>
      <w:r w:rsidR="008B630E" w:rsidRPr="00906090">
        <w:rPr>
          <w:lang w:val="en-US"/>
        </w:rPr>
        <w:t xml:space="preserve">Must be provided by a successful audit certificate (A, B) according to VDA </w:t>
      </w:r>
      <w:r w:rsidR="00811B7D">
        <w:rPr>
          <w:lang w:val="en-US"/>
        </w:rPr>
        <w:t>Automotive Cybersecurity Management System</w:t>
      </w:r>
      <w:r w:rsidR="008B630E" w:rsidRPr="00906090">
        <w:rPr>
          <w:lang w:val="en-US"/>
        </w:rPr>
        <w:t>.</w:t>
      </w:r>
    </w:p>
    <w:p w14:paraId="65B2BE6C" w14:textId="77777777" w:rsidR="008B630E" w:rsidRPr="00906090" w:rsidRDefault="008B630E" w:rsidP="000636B5">
      <w:pPr>
        <w:spacing w:after="0"/>
        <w:rPr>
          <w:lang w:val="en-US"/>
        </w:rPr>
      </w:pPr>
    </w:p>
    <w:tbl>
      <w:tblPr>
        <w:tblStyle w:val="Tabellenraster"/>
        <w:tblW w:w="0" w:type="auto"/>
        <w:tblLayout w:type="fixed"/>
        <w:tblLook w:val="04A0" w:firstRow="1" w:lastRow="0" w:firstColumn="1" w:lastColumn="0" w:noHBand="0" w:noVBand="1"/>
      </w:tblPr>
      <w:tblGrid>
        <w:gridCol w:w="435"/>
        <w:gridCol w:w="4096"/>
        <w:gridCol w:w="567"/>
        <w:gridCol w:w="709"/>
        <w:gridCol w:w="542"/>
        <w:gridCol w:w="2711"/>
      </w:tblGrid>
      <w:tr w:rsidR="0076776E" w:rsidRPr="00906090" w14:paraId="0BA6A630" w14:textId="77777777" w:rsidTr="00B91B2B">
        <w:trPr>
          <w:cnfStyle w:val="100000000000" w:firstRow="1" w:lastRow="0" w:firstColumn="0" w:lastColumn="0" w:oddVBand="0" w:evenVBand="0" w:oddHBand="0" w:evenHBand="0" w:firstRowFirstColumn="0" w:firstRowLastColumn="0" w:lastRowFirstColumn="0" w:lastRowLastColumn="0"/>
        </w:trPr>
        <w:tc>
          <w:tcPr>
            <w:tcW w:w="435" w:type="dxa"/>
            <w:shd w:val="clear" w:color="auto" w:fill="CCDFE9" w:themeFill="accent6" w:themeFillTint="66"/>
          </w:tcPr>
          <w:p w14:paraId="18A2E5D2" w14:textId="1C34C927" w:rsidR="0076776E" w:rsidRPr="00906090" w:rsidRDefault="00D43E72" w:rsidP="001D3491">
            <w:pPr>
              <w:spacing w:after="0"/>
              <w:rPr>
                <w:b/>
                <w:lang w:val="en-US"/>
              </w:rPr>
            </w:pPr>
            <w:r w:rsidRPr="00906090">
              <w:rPr>
                <w:b/>
                <w:lang w:val="en-US"/>
              </w:rPr>
              <w:t>B</w:t>
            </w:r>
          </w:p>
        </w:tc>
        <w:tc>
          <w:tcPr>
            <w:tcW w:w="4096" w:type="dxa"/>
            <w:shd w:val="clear" w:color="auto" w:fill="CCDFE9" w:themeFill="accent6" w:themeFillTint="66"/>
          </w:tcPr>
          <w:p w14:paraId="3C576861" w14:textId="7E0A1FBE" w:rsidR="0076776E" w:rsidRPr="00906090" w:rsidRDefault="0076776E" w:rsidP="0076776E">
            <w:pPr>
              <w:spacing w:after="0"/>
              <w:rPr>
                <w:b/>
                <w:lang w:val="en-US"/>
              </w:rPr>
            </w:pPr>
            <w:r w:rsidRPr="00906090">
              <w:rPr>
                <w:b/>
                <w:lang w:val="en-US"/>
              </w:rPr>
              <w:t xml:space="preserve">Cybersecurity </w:t>
            </w:r>
            <w:r w:rsidR="008B630E" w:rsidRPr="00906090">
              <w:rPr>
                <w:b/>
                <w:lang w:val="en-US"/>
              </w:rPr>
              <w:t>Product Development</w:t>
            </w:r>
          </w:p>
        </w:tc>
        <w:tc>
          <w:tcPr>
            <w:tcW w:w="567" w:type="dxa"/>
            <w:shd w:val="clear" w:color="auto" w:fill="CCDFE9" w:themeFill="accent6" w:themeFillTint="66"/>
          </w:tcPr>
          <w:p w14:paraId="004C28D5" w14:textId="1D64073B" w:rsidR="0076776E" w:rsidRPr="00906090" w:rsidRDefault="008B630E" w:rsidP="00EC6925">
            <w:pPr>
              <w:spacing w:after="0"/>
              <w:jc w:val="center"/>
              <w:rPr>
                <w:b/>
                <w:lang w:val="en-US"/>
              </w:rPr>
            </w:pPr>
            <w:r w:rsidRPr="00906090">
              <w:rPr>
                <w:b/>
                <w:lang w:val="en-US"/>
              </w:rPr>
              <w:t>Yes</w:t>
            </w:r>
          </w:p>
        </w:tc>
        <w:tc>
          <w:tcPr>
            <w:tcW w:w="709" w:type="dxa"/>
            <w:shd w:val="clear" w:color="auto" w:fill="CCDFE9" w:themeFill="accent6" w:themeFillTint="66"/>
          </w:tcPr>
          <w:p w14:paraId="04C733D2" w14:textId="6EB94C7A" w:rsidR="0076776E" w:rsidRPr="00906090" w:rsidRDefault="008B630E" w:rsidP="00EC6925">
            <w:pPr>
              <w:spacing w:after="0"/>
              <w:jc w:val="center"/>
              <w:rPr>
                <w:b/>
                <w:lang w:val="en-US"/>
              </w:rPr>
            </w:pPr>
            <w:r w:rsidRPr="00906090">
              <w:rPr>
                <w:b/>
                <w:lang w:val="en-US"/>
              </w:rPr>
              <w:t>Partly</w:t>
            </w:r>
          </w:p>
        </w:tc>
        <w:tc>
          <w:tcPr>
            <w:tcW w:w="542" w:type="dxa"/>
            <w:shd w:val="clear" w:color="auto" w:fill="CCDFE9" w:themeFill="accent6" w:themeFillTint="66"/>
          </w:tcPr>
          <w:p w14:paraId="691BBADB" w14:textId="44A11907" w:rsidR="0076776E" w:rsidRPr="00906090" w:rsidRDefault="00D626FB" w:rsidP="00EC6925">
            <w:pPr>
              <w:spacing w:after="0"/>
              <w:jc w:val="center"/>
              <w:rPr>
                <w:b/>
                <w:lang w:val="en-US"/>
              </w:rPr>
            </w:pPr>
            <w:r w:rsidRPr="00906090">
              <w:rPr>
                <w:b/>
                <w:lang w:val="en-US"/>
              </w:rPr>
              <w:t>N</w:t>
            </w:r>
            <w:r w:rsidR="008B630E" w:rsidRPr="00906090">
              <w:rPr>
                <w:b/>
                <w:lang w:val="en-US"/>
              </w:rPr>
              <w:t>o</w:t>
            </w:r>
          </w:p>
        </w:tc>
        <w:tc>
          <w:tcPr>
            <w:tcW w:w="2711" w:type="dxa"/>
            <w:shd w:val="clear" w:color="auto" w:fill="CCDFE9" w:themeFill="accent6" w:themeFillTint="66"/>
          </w:tcPr>
          <w:p w14:paraId="67DC5B47" w14:textId="32E3FDBC" w:rsidR="0076776E" w:rsidRPr="00906090" w:rsidRDefault="006E3FF5" w:rsidP="001D3491">
            <w:pPr>
              <w:spacing w:after="0"/>
              <w:rPr>
                <w:b/>
                <w:lang w:val="en-US"/>
              </w:rPr>
            </w:pPr>
            <w:r w:rsidRPr="00906090">
              <w:rPr>
                <w:b/>
                <w:lang w:val="en-US"/>
              </w:rPr>
              <w:t>C</w:t>
            </w:r>
            <w:r w:rsidR="008B630E" w:rsidRPr="00906090">
              <w:rPr>
                <w:b/>
                <w:lang w:val="en-US"/>
              </w:rPr>
              <w:t>omment (Justification)</w:t>
            </w:r>
          </w:p>
        </w:tc>
      </w:tr>
      <w:tr w:rsidR="00A701E3" w:rsidRPr="00CA6930" w14:paraId="762D5BAC" w14:textId="77777777" w:rsidTr="006E3FF5">
        <w:tc>
          <w:tcPr>
            <w:tcW w:w="435" w:type="dxa"/>
          </w:tcPr>
          <w:p w14:paraId="1342286D" w14:textId="5D2EEF76" w:rsidR="00A701E3" w:rsidRPr="00906090" w:rsidRDefault="00A701E3" w:rsidP="00A701E3">
            <w:pPr>
              <w:spacing w:after="0"/>
              <w:rPr>
                <w:lang w:val="en-US"/>
              </w:rPr>
            </w:pPr>
            <w:r w:rsidRPr="00906090">
              <w:rPr>
                <w:lang w:val="en-US"/>
              </w:rPr>
              <w:t>B.1</w:t>
            </w:r>
          </w:p>
        </w:tc>
        <w:tc>
          <w:tcPr>
            <w:tcW w:w="4096" w:type="dxa"/>
          </w:tcPr>
          <w:p w14:paraId="6C159EC8" w14:textId="79A8C956" w:rsidR="00A701E3" w:rsidRPr="00906090" w:rsidRDefault="00A701E3" w:rsidP="00A701E3">
            <w:pPr>
              <w:spacing w:after="0"/>
              <w:rPr>
                <w:lang w:val="en-US"/>
              </w:rPr>
            </w:pPr>
            <w:r w:rsidRPr="00906090">
              <w:rPr>
                <w:lang w:val="en-US"/>
              </w:rPr>
              <w:t>Are products continuously monitored, evaluated and tracked for cybersecurity risks?</w:t>
            </w:r>
          </w:p>
        </w:tc>
        <w:sdt>
          <w:sdtPr>
            <w:rPr>
              <w:lang w:val="en-US"/>
            </w:rPr>
            <w:alias w:val="Selection"/>
            <w:tag w:val="Selection"/>
            <w:id w:val="-1011596225"/>
            <w:placeholder>
              <w:docPart w:val="160CF93B4A4F4F1B81385591DE22A2B4"/>
            </w:placeholder>
            <w15:color w:val="3366FF"/>
            <w:dropDownList>
              <w:listItem w:displayText="x" w:value="x"/>
              <w:listItem w:displayText=" " w:value=" "/>
            </w:dropDownList>
          </w:sdtPr>
          <w:sdtContent>
            <w:tc>
              <w:tcPr>
                <w:tcW w:w="567" w:type="dxa"/>
              </w:tcPr>
              <w:p w14:paraId="14795FE9" w14:textId="5B151AF8" w:rsidR="00A701E3" w:rsidRPr="00906090" w:rsidRDefault="00C82102" w:rsidP="00A701E3">
                <w:pPr>
                  <w:spacing w:after="0"/>
                  <w:jc w:val="center"/>
                  <w:rPr>
                    <w:lang w:val="en-US"/>
                  </w:rPr>
                </w:pPr>
                <w:r>
                  <w:rPr>
                    <w:lang w:val="en-US"/>
                  </w:rPr>
                  <w:t xml:space="preserve"> </w:t>
                </w:r>
              </w:p>
            </w:tc>
          </w:sdtContent>
        </w:sdt>
        <w:sdt>
          <w:sdtPr>
            <w:rPr>
              <w:lang w:val="en-US"/>
            </w:rPr>
            <w:alias w:val="Selection"/>
            <w:tag w:val="Selection"/>
            <w:id w:val="2036072359"/>
            <w:placeholder>
              <w:docPart w:val="3E19C707F73C47C6B6D003C7A86E7540"/>
            </w:placeholder>
            <w15:color w:val="3366FF"/>
            <w:dropDownList>
              <w:listItem w:displayText="x" w:value="x"/>
              <w:listItem w:displayText=" " w:value=" "/>
            </w:dropDownList>
          </w:sdtPr>
          <w:sdtContent>
            <w:tc>
              <w:tcPr>
                <w:tcW w:w="709" w:type="dxa"/>
              </w:tcPr>
              <w:p w14:paraId="0F612DDD" w14:textId="79550563" w:rsidR="00A701E3" w:rsidRPr="00906090" w:rsidRDefault="00C82102" w:rsidP="00A701E3">
                <w:pPr>
                  <w:spacing w:after="0"/>
                  <w:jc w:val="center"/>
                  <w:rPr>
                    <w:lang w:val="en-US"/>
                  </w:rPr>
                </w:pPr>
                <w:r>
                  <w:rPr>
                    <w:lang w:val="en-US"/>
                  </w:rPr>
                  <w:t xml:space="preserve"> </w:t>
                </w:r>
              </w:p>
            </w:tc>
          </w:sdtContent>
        </w:sdt>
        <w:sdt>
          <w:sdtPr>
            <w:rPr>
              <w:lang w:val="en-US"/>
            </w:rPr>
            <w:alias w:val="Selection"/>
            <w:tag w:val="Selection"/>
            <w:id w:val="68008426"/>
            <w:placeholder>
              <w:docPart w:val="190979EC77E24A55855238D09AC7E0F0"/>
            </w:placeholder>
            <w15:color w:val="3366FF"/>
            <w:dropDownList>
              <w:listItem w:displayText="x" w:value="x"/>
              <w:listItem w:displayText=" " w:value=" "/>
            </w:dropDownList>
          </w:sdtPr>
          <w:sdtContent>
            <w:tc>
              <w:tcPr>
                <w:tcW w:w="542" w:type="dxa"/>
              </w:tcPr>
              <w:p w14:paraId="1E291DF3" w14:textId="1ED63042" w:rsidR="00A701E3" w:rsidRPr="00906090" w:rsidRDefault="00C82102" w:rsidP="00A701E3">
                <w:pPr>
                  <w:spacing w:after="0"/>
                  <w:jc w:val="center"/>
                  <w:rPr>
                    <w:lang w:val="en-US"/>
                  </w:rPr>
                </w:pPr>
                <w:r>
                  <w:rPr>
                    <w:lang w:val="en-US"/>
                  </w:rPr>
                  <w:t xml:space="preserve"> </w:t>
                </w:r>
              </w:p>
            </w:tc>
          </w:sdtContent>
        </w:sdt>
        <w:sdt>
          <w:sdtPr>
            <w:rPr>
              <w:lang w:val="en-US"/>
            </w:rPr>
            <w:id w:val="-1943370437"/>
            <w:placeholder>
              <w:docPart w:val="A89F4E3CEFB341F3B8062E36B777098B"/>
            </w:placeholder>
            <w15:color w:val="3366FF"/>
            <w:text/>
          </w:sdtPr>
          <w:sdtContent>
            <w:tc>
              <w:tcPr>
                <w:tcW w:w="2711" w:type="dxa"/>
              </w:tcPr>
              <w:p w14:paraId="2A6EC2A1" w14:textId="5F558AC0" w:rsidR="00A701E3" w:rsidRPr="00906090" w:rsidRDefault="00C82102" w:rsidP="00A701E3">
                <w:pPr>
                  <w:spacing w:after="0"/>
                  <w:rPr>
                    <w:lang w:val="en-US"/>
                  </w:rPr>
                </w:pPr>
                <w:r>
                  <w:rPr>
                    <w:lang w:val="en-US"/>
                  </w:rPr>
                  <w:t>Click or tap here to enter a text.</w:t>
                </w:r>
              </w:p>
            </w:tc>
          </w:sdtContent>
        </w:sdt>
      </w:tr>
      <w:tr w:rsidR="00A701E3" w:rsidRPr="00CA6930" w14:paraId="01D1AB82" w14:textId="77777777" w:rsidTr="006E3FF5">
        <w:tc>
          <w:tcPr>
            <w:tcW w:w="435" w:type="dxa"/>
          </w:tcPr>
          <w:p w14:paraId="4522D6BC" w14:textId="10D79C08" w:rsidR="00A701E3" w:rsidRPr="00906090" w:rsidRDefault="00A701E3" w:rsidP="00A701E3">
            <w:pPr>
              <w:spacing w:after="0"/>
              <w:rPr>
                <w:lang w:val="en-US"/>
              </w:rPr>
            </w:pPr>
            <w:r w:rsidRPr="00906090">
              <w:rPr>
                <w:lang w:val="en-US"/>
              </w:rPr>
              <w:t>B.2</w:t>
            </w:r>
          </w:p>
        </w:tc>
        <w:tc>
          <w:tcPr>
            <w:tcW w:w="4096" w:type="dxa"/>
          </w:tcPr>
          <w:p w14:paraId="6494D0DF" w14:textId="75F24924" w:rsidR="00A701E3" w:rsidRPr="00906090" w:rsidRDefault="00A701E3" w:rsidP="00A701E3">
            <w:pPr>
              <w:spacing w:after="0"/>
              <w:rPr>
                <w:lang w:val="en-US"/>
              </w:rPr>
            </w:pPr>
            <w:r w:rsidRPr="00906090">
              <w:rPr>
                <w:lang w:val="en-US"/>
              </w:rPr>
              <w:t>Are security test methods used? (Please list applied methods in the comment field)</w:t>
            </w:r>
          </w:p>
        </w:tc>
        <w:sdt>
          <w:sdtPr>
            <w:rPr>
              <w:lang w:val="en-US"/>
            </w:rPr>
            <w:alias w:val="Selection"/>
            <w:tag w:val="Selection"/>
            <w:id w:val="-1124539232"/>
            <w:placeholder>
              <w:docPart w:val="E893A3C24CBE4780BF6687F3C4A4F3D7"/>
            </w:placeholder>
            <w15:color w:val="3366FF"/>
            <w:dropDownList>
              <w:listItem w:displayText="x" w:value="x"/>
              <w:listItem w:displayText=" " w:value=" "/>
            </w:dropDownList>
          </w:sdtPr>
          <w:sdtContent>
            <w:tc>
              <w:tcPr>
                <w:tcW w:w="567" w:type="dxa"/>
              </w:tcPr>
              <w:p w14:paraId="3C1DEE67" w14:textId="7D5002CB" w:rsidR="00A701E3" w:rsidRPr="00906090" w:rsidRDefault="00C82102" w:rsidP="00A701E3">
                <w:pPr>
                  <w:spacing w:after="0"/>
                  <w:jc w:val="center"/>
                  <w:rPr>
                    <w:lang w:val="en-US"/>
                  </w:rPr>
                </w:pPr>
                <w:r>
                  <w:rPr>
                    <w:lang w:val="en-US"/>
                  </w:rPr>
                  <w:t xml:space="preserve"> </w:t>
                </w:r>
              </w:p>
            </w:tc>
          </w:sdtContent>
        </w:sdt>
        <w:sdt>
          <w:sdtPr>
            <w:rPr>
              <w:lang w:val="en-US"/>
            </w:rPr>
            <w:alias w:val="Selection"/>
            <w:tag w:val="Selection"/>
            <w:id w:val="-1716198632"/>
            <w:placeholder>
              <w:docPart w:val="9A710666C7614D8C9188CABFFB5597C7"/>
            </w:placeholder>
            <w15:color w:val="3366FF"/>
            <w:dropDownList>
              <w:listItem w:displayText="x" w:value="x"/>
              <w:listItem w:displayText=" " w:value=" "/>
            </w:dropDownList>
          </w:sdtPr>
          <w:sdtContent>
            <w:tc>
              <w:tcPr>
                <w:tcW w:w="709" w:type="dxa"/>
              </w:tcPr>
              <w:p w14:paraId="634FB4C4" w14:textId="7C757876" w:rsidR="00A701E3" w:rsidRPr="00906090" w:rsidRDefault="00C82102" w:rsidP="00A701E3">
                <w:pPr>
                  <w:spacing w:after="0"/>
                  <w:jc w:val="center"/>
                  <w:rPr>
                    <w:lang w:val="en-US"/>
                  </w:rPr>
                </w:pPr>
                <w:r>
                  <w:rPr>
                    <w:lang w:val="en-US"/>
                  </w:rPr>
                  <w:t xml:space="preserve"> </w:t>
                </w:r>
              </w:p>
            </w:tc>
          </w:sdtContent>
        </w:sdt>
        <w:sdt>
          <w:sdtPr>
            <w:rPr>
              <w:lang w:val="en-US"/>
            </w:rPr>
            <w:alias w:val="Selection"/>
            <w:tag w:val="Selection"/>
            <w:id w:val="-1443530705"/>
            <w:placeholder>
              <w:docPart w:val="03865E1909F7430D88A3C36DD7EDE6BC"/>
            </w:placeholder>
            <w15:color w:val="3366FF"/>
            <w:dropDownList>
              <w:listItem w:displayText="x" w:value="x"/>
              <w:listItem w:displayText=" " w:value=" "/>
            </w:dropDownList>
          </w:sdtPr>
          <w:sdtContent>
            <w:tc>
              <w:tcPr>
                <w:tcW w:w="542" w:type="dxa"/>
              </w:tcPr>
              <w:p w14:paraId="03D6AAC2" w14:textId="405B206E" w:rsidR="00A701E3" w:rsidRPr="00906090" w:rsidRDefault="00C82102" w:rsidP="00A701E3">
                <w:pPr>
                  <w:spacing w:after="0"/>
                  <w:jc w:val="center"/>
                  <w:rPr>
                    <w:lang w:val="en-US"/>
                  </w:rPr>
                </w:pPr>
                <w:r>
                  <w:rPr>
                    <w:lang w:val="en-US"/>
                  </w:rPr>
                  <w:t xml:space="preserve"> </w:t>
                </w:r>
              </w:p>
            </w:tc>
          </w:sdtContent>
        </w:sdt>
        <w:sdt>
          <w:sdtPr>
            <w:rPr>
              <w:lang w:val="en-US"/>
            </w:rPr>
            <w:id w:val="388241281"/>
            <w:placeholder>
              <w:docPart w:val="A89F4E3CEFB341F3B8062E36B777098B"/>
            </w:placeholder>
            <w15:color w:val="3366FF"/>
            <w:text/>
          </w:sdtPr>
          <w:sdtContent>
            <w:tc>
              <w:tcPr>
                <w:tcW w:w="2711" w:type="dxa"/>
              </w:tcPr>
              <w:p w14:paraId="5D618900" w14:textId="3C476222" w:rsidR="00A701E3" w:rsidRPr="00906090" w:rsidRDefault="00C82102" w:rsidP="00A701E3">
                <w:pPr>
                  <w:spacing w:after="0"/>
                  <w:rPr>
                    <w:lang w:val="en-US"/>
                  </w:rPr>
                </w:pPr>
                <w:r>
                  <w:rPr>
                    <w:lang w:val="en-US"/>
                  </w:rPr>
                  <w:t>Click or tap here to enter a text.</w:t>
                </w:r>
              </w:p>
            </w:tc>
          </w:sdtContent>
        </w:sdt>
      </w:tr>
      <w:tr w:rsidR="00A701E3" w:rsidRPr="00CA6930" w14:paraId="0AE1FC55" w14:textId="77777777" w:rsidTr="006E3FF5">
        <w:tc>
          <w:tcPr>
            <w:tcW w:w="435" w:type="dxa"/>
          </w:tcPr>
          <w:p w14:paraId="63AD39EB" w14:textId="2A77E922" w:rsidR="00A701E3" w:rsidRPr="00906090" w:rsidRDefault="00A701E3" w:rsidP="00A701E3">
            <w:pPr>
              <w:spacing w:after="0"/>
              <w:rPr>
                <w:lang w:val="en-US"/>
              </w:rPr>
            </w:pPr>
            <w:r w:rsidRPr="00906090">
              <w:rPr>
                <w:lang w:val="en-US"/>
              </w:rPr>
              <w:t>B.3</w:t>
            </w:r>
          </w:p>
        </w:tc>
        <w:tc>
          <w:tcPr>
            <w:tcW w:w="4096" w:type="dxa"/>
          </w:tcPr>
          <w:p w14:paraId="0793E636" w14:textId="04232C14" w:rsidR="00A701E3" w:rsidRPr="00906090" w:rsidRDefault="00A701E3" w:rsidP="00A701E3">
            <w:pPr>
              <w:spacing w:after="0"/>
              <w:rPr>
                <w:lang w:val="en-US"/>
              </w:rPr>
            </w:pPr>
            <w:r w:rsidRPr="00906090">
              <w:rPr>
                <w:lang w:val="en-US"/>
              </w:rPr>
              <w:t>Is proof of compliance with cybersecurity requirements created?</w:t>
            </w:r>
          </w:p>
        </w:tc>
        <w:sdt>
          <w:sdtPr>
            <w:rPr>
              <w:lang w:val="en-US"/>
            </w:rPr>
            <w:alias w:val="Selection"/>
            <w:tag w:val="Selection"/>
            <w:id w:val="488447816"/>
            <w:placeholder>
              <w:docPart w:val="E860513DA2044757BF489B97B009C543"/>
            </w:placeholder>
            <w15:color w:val="3366FF"/>
            <w:dropDownList>
              <w:listItem w:displayText="x" w:value="x"/>
              <w:listItem w:displayText=" " w:value=" "/>
            </w:dropDownList>
          </w:sdtPr>
          <w:sdtContent>
            <w:tc>
              <w:tcPr>
                <w:tcW w:w="567" w:type="dxa"/>
              </w:tcPr>
              <w:p w14:paraId="4FF35712" w14:textId="74B0F5ED" w:rsidR="00A701E3" w:rsidRPr="00906090" w:rsidRDefault="00C82102" w:rsidP="00A701E3">
                <w:pPr>
                  <w:spacing w:after="0"/>
                  <w:jc w:val="center"/>
                  <w:rPr>
                    <w:lang w:val="en-US"/>
                  </w:rPr>
                </w:pPr>
                <w:r>
                  <w:rPr>
                    <w:lang w:val="en-US"/>
                  </w:rPr>
                  <w:t xml:space="preserve"> </w:t>
                </w:r>
              </w:p>
            </w:tc>
          </w:sdtContent>
        </w:sdt>
        <w:sdt>
          <w:sdtPr>
            <w:rPr>
              <w:lang w:val="en-US"/>
            </w:rPr>
            <w:alias w:val="Selection"/>
            <w:tag w:val="Selection"/>
            <w:id w:val="-781181903"/>
            <w:placeholder>
              <w:docPart w:val="200E4372B3084CFC8100B4218D4FBFCD"/>
            </w:placeholder>
            <w15:color w:val="3366FF"/>
            <w:dropDownList>
              <w:listItem w:displayText="x" w:value="x"/>
              <w:listItem w:displayText=" " w:value=" "/>
            </w:dropDownList>
          </w:sdtPr>
          <w:sdtContent>
            <w:tc>
              <w:tcPr>
                <w:tcW w:w="709" w:type="dxa"/>
              </w:tcPr>
              <w:p w14:paraId="456022E2" w14:textId="608F08FF" w:rsidR="00A701E3" w:rsidRPr="00906090" w:rsidRDefault="00C82102" w:rsidP="00A701E3">
                <w:pPr>
                  <w:spacing w:after="0"/>
                  <w:jc w:val="center"/>
                  <w:rPr>
                    <w:lang w:val="en-US"/>
                  </w:rPr>
                </w:pPr>
                <w:r>
                  <w:rPr>
                    <w:lang w:val="en-US"/>
                  </w:rPr>
                  <w:t xml:space="preserve"> </w:t>
                </w:r>
              </w:p>
            </w:tc>
          </w:sdtContent>
        </w:sdt>
        <w:sdt>
          <w:sdtPr>
            <w:rPr>
              <w:lang w:val="en-US"/>
            </w:rPr>
            <w:alias w:val="Selection"/>
            <w:tag w:val="Selection"/>
            <w:id w:val="2096513474"/>
            <w:placeholder>
              <w:docPart w:val="D0239D97CBC24970A6DD2C7CDEE6F76A"/>
            </w:placeholder>
            <w15:color w:val="3366FF"/>
            <w:dropDownList>
              <w:listItem w:displayText="x" w:value="x"/>
              <w:listItem w:displayText=" " w:value=" "/>
            </w:dropDownList>
          </w:sdtPr>
          <w:sdtContent>
            <w:tc>
              <w:tcPr>
                <w:tcW w:w="542" w:type="dxa"/>
              </w:tcPr>
              <w:p w14:paraId="14270DAC" w14:textId="7E36DD87" w:rsidR="00A701E3" w:rsidRPr="00906090" w:rsidRDefault="00C82102" w:rsidP="00A701E3">
                <w:pPr>
                  <w:spacing w:after="0"/>
                  <w:jc w:val="center"/>
                  <w:rPr>
                    <w:lang w:val="en-US"/>
                  </w:rPr>
                </w:pPr>
                <w:r>
                  <w:rPr>
                    <w:lang w:val="en-US"/>
                  </w:rPr>
                  <w:t xml:space="preserve"> </w:t>
                </w:r>
              </w:p>
            </w:tc>
          </w:sdtContent>
        </w:sdt>
        <w:sdt>
          <w:sdtPr>
            <w:rPr>
              <w:lang w:val="en-US"/>
            </w:rPr>
            <w:id w:val="-167020882"/>
            <w:placeholder>
              <w:docPart w:val="C34185AC752640E2A45F03686FD31756"/>
            </w:placeholder>
            <w15:color w:val="3366FF"/>
            <w:text/>
          </w:sdtPr>
          <w:sdtContent>
            <w:tc>
              <w:tcPr>
                <w:tcW w:w="2711" w:type="dxa"/>
              </w:tcPr>
              <w:p w14:paraId="39444398" w14:textId="3EF12E69" w:rsidR="00A701E3" w:rsidRPr="00906090" w:rsidRDefault="00C82102" w:rsidP="00A701E3">
                <w:pPr>
                  <w:spacing w:after="0"/>
                  <w:rPr>
                    <w:lang w:val="en-US"/>
                  </w:rPr>
                </w:pPr>
                <w:r>
                  <w:rPr>
                    <w:lang w:val="en-US"/>
                  </w:rPr>
                  <w:t>Click or tap here to enter a text.</w:t>
                </w:r>
              </w:p>
            </w:tc>
          </w:sdtContent>
        </w:sdt>
      </w:tr>
    </w:tbl>
    <w:p w14:paraId="2CB6A1E0" w14:textId="77777777" w:rsidR="00D43E72" w:rsidRPr="00906090" w:rsidRDefault="00D43E72" w:rsidP="007A12FC">
      <w:pPr>
        <w:spacing w:after="0"/>
        <w:rPr>
          <w:lang w:val="en-US"/>
        </w:rPr>
      </w:pPr>
    </w:p>
    <w:tbl>
      <w:tblPr>
        <w:tblStyle w:val="Tabellenraster"/>
        <w:tblW w:w="0" w:type="auto"/>
        <w:tblLayout w:type="fixed"/>
        <w:tblLook w:val="04A0" w:firstRow="1" w:lastRow="0" w:firstColumn="1" w:lastColumn="0" w:noHBand="0" w:noVBand="1"/>
      </w:tblPr>
      <w:tblGrid>
        <w:gridCol w:w="435"/>
        <w:gridCol w:w="4096"/>
        <w:gridCol w:w="567"/>
        <w:gridCol w:w="709"/>
        <w:gridCol w:w="542"/>
        <w:gridCol w:w="2711"/>
      </w:tblGrid>
      <w:tr w:rsidR="00D43E72" w:rsidRPr="00906090" w14:paraId="393BADB7" w14:textId="77777777" w:rsidTr="00B91B2B">
        <w:trPr>
          <w:cnfStyle w:val="100000000000" w:firstRow="1" w:lastRow="0" w:firstColumn="0" w:lastColumn="0" w:oddVBand="0" w:evenVBand="0" w:oddHBand="0" w:evenHBand="0" w:firstRowFirstColumn="0" w:firstRowLastColumn="0" w:lastRowFirstColumn="0" w:lastRowLastColumn="0"/>
        </w:trPr>
        <w:tc>
          <w:tcPr>
            <w:tcW w:w="435" w:type="dxa"/>
            <w:shd w:val="clear" w:color="auto" w:fill="CCDFE9" w:themeFill="accent6" w:themeFillTint="66"/>
          </w:tcPr>
          <w:p w14:paraId="194EDFB3" w14:textId="6D19098F" w:rsidR="00D43E72" w:rsidRPr="00906090" w:rsidRDefault="00D43E72" w:rsidP="001D3491">
            <w:pPr>
              <w:spacing w:after="0"/>
              <w:rPr>
                <w:b/>
                <w:lang w:val="en-US"/>
              </w:rPr>
            </w:pPr>
            <w:r w:rsidRPr="00906090">
              <w:rPr>
                <w:b/>
                <w:lang w:val="en-US"/>
              </w:rPr>
              <w:t>C</w:t>
            </w:r>
          </w:p>
        </w:tc>
        <w:tc>
          <w:tcPr>
            <w:tcW w:w="4096" w:type="dxa"/>
            <w:shd w:val="clear" w:color="auto" w:fill="CCDFE9" w:themeFill="accent6" w:themeFillTint="66"/>
          </w:tcPr>
          <w:p w14:paraId="01E8980B" w14:textId="0F7CB1F3" w:rsidR="00D43E72" w:rsidRPr="00906090" w:rsidRDefault="00D43E72" w:rsidP="001D3491">
            <w:pPr>
              <w:spacing w:after="0"/>
              <w:rPr>
                <w:b/>
                <w:lang w:val="en-US"/>
              </w:rPr>
            </w:pPr>
            <w:r w:rsidRPr="00906090">
              <w:rPr>
                <w:b/>
                <w:lang w:val="en-US"/>
              </w:rPr>
              <w:t>Cybersecurity</w:t>
            </w:r>
            <w:r w:rsidR="00895CB8">
              <w:rPr>
                <w:b/>
                <w:lang w:val="en-US"/>
              </w:rPr>
              <w:t xml:space="preserve"> </w:t>
            </w:r>
            <w:r w:rsidRPr="00906090">
              <w:rPr>
                <w:b/>
                <w:lang w:val="en-US"/>
              </w:rPr>
              <w:t xml:space="preserve">Management in </w:t>
            </w:r>
            <w:r w:rsidR="006E3FF5" w:rsidRPr="00906090">
              <w:rPr>
                <w:b/>
                <w:lang w:val="en-US"/>
              </w:rPr>
              <w:t>the sup</w:t>
            </w:r>
            <w:r w:rsidR="00906090" w:rsidRPr="00906090">
              <w:rPr>
                <w:b/>
                <w:lang w:val="en-US"/>
              </w:rPr>
              <w:t>p</w:t>
            </w:r>
            <w:r w:rsidR="006E3FF5" w:rsidRPr="00906090">
              <w:rPr>
                <w:b/>
                <w:lang w:val="en-US"/>
              </w:rPr>
              <w:t>lier chain</w:t>
            </w:r>
          </w:p>
        </w:tc>
        <w:tc>
          <w:tcPr>
            <w:tcW w:w="567" w:type="dxa"/>
            <w:shd w:val="clear" w:color="auto" w:fill="CCDFE9" w:themeFill="accent6" w:themeFillTint="66"/>
          </w:tcPr>
          <w:p w14:paraId="531D9272" w14:textId="34510C15" w:rsidR="00D43E72" w:rsidRPr="00906090" w:rsidRDefault="006E3FF5" w:rsidP="00EC6925">
            <w:pPr>
              <w:spacing w:after="0"/>
              <w:jc w:val="center"/>
              <w:rPr>
                <w:b/>
                <w:lang w:val="en-US"/>
              </w:rPr>
            </w:pPr>
            <w:r w:rsidRPr="00906090">
              <w:rPr>
                <w:b/>
                <w:lang w:val="en-US"/>
              </w:rPr>
              <w:t>Yes</w:t>
            </w:r>
          </w:p>
        </w:tc>
        <w:tc>
          <w:tcPr>
            <w:tcW w:w="709" w:type="dxa"/>
            <w:shd w:val="clear" w:color="auto" w:fill="CCDFE9" w:themeFill="accent6" w:themeFillTint="66"/>
          </w:tcPr>
          <w:p w14:paraId="3087FEF4" w14:textId="1132F871" w:rsidR="00D43E72" w:rsidRPr="00906090" w:rsidRDefault="006E3FF5" w:rsidP="00EC6925">
            <w:pPr>
              <w:spacing w:after="0"/>
              <w:jc w:val="center"/>
              <w:rPr>
                <w:b/>
                <w:lang w:val="en-US"/>
              </w:rPr>
            </w:pPr>
            <w:r w:rsidRPr="00906090">
              <w:rPr>
                <w:b/>
                <w:lang w:val="en-US"/>
              </w:rPr>
              <w:t>Partly</w:t>
            </w:r>
          </w:p>
        </w:tc>
        <w:tc>
          <w:tcPr>
            <w:tcW w:w="542" w:type="dxa"/>
            <w:shd w:val="clear" w:color="auto" w:fill="CCDFE9" w:themeFill="accent6" w:themeFillTint="66"/>
          </w:tcPr>
          <w:p w14:paraId="6C4C9175" w14:textId="3E4F09FA" w:rsidR="00D43E72" w:rsidRPr="00906090" w:rsidRDefault="00D626FB" w:rsidP="00EC6925">
            <w:pPr>
              <w:spacing w:after="0"/>
              <w:jc w:val="center"/>
              <w:rPr>
                <w:b/>
                <w:lang w:val="en-US"/>
              </w:rPr>
            </w:pPr>
            <w:r w:rsidRPr="00906090">
              <w:rPr>
                <w:b/>
                <w:lang w:val="en-US"/>
              </w:rPr>
              <w:t>N</w:t>
            </w:r>
            <w:r w:rsidR="006E3FF5" w:rsidRPr="00906090">
              <w:rPr>
                <w:b/>
                <w:lang w:val="en-US"/>
              </w:rPr>
              <w:t>o</w:t>
            </w:r>
          </w:p>
        </w:tc>
        <w:tc>
          <w:tcPr>
            <w:tcW w:w="2711" w:type="dxa"/>
            <w:shd w:val="clear" w:color="auto" w:fill="CCDFE9" w:themeFill="accent6" w:themeFillTint="66"/>
          </w:tcPr>
          <w:p w14:paraId="507525E5" w14:textId="2BAD5D4E" w:rsidR="00D43E72" w:rsidRPr="00906090" w:rsidRDefault="006E3FF5" w:rsidP="001D3491">
            <w:pPr>
              <w:spacing w:after="0"/>
              <w:rPr>
                <w:b/>
                <w:lang w:val="en-US"/>
              </w:rPr>
            </w:pPr>
            <w:r w:rsidRPr="00906090">
              <w:rPr>
                <w:b/>
                <w:lang w:val="en-US"/>
              </w:rPr>
              <w:t>C</w:t>
            </w:r>
            <w:r w:rsidR="008B630E" w:rsidRPr="00906090">
              <w:rPr>
                <w:b/>
                <w:lang w:val="en-US"/>
              </w:rPr>
              <w:t>omment (Justification)</w:t>
            </w:r>
          </w:p>
        </w:tc>
      </w:tr>
      <w:tr w:rsidR="00A701E3" w:rsidRPr="00CA6930" w14:paraId="2014F72A" w14:textId="77777777" w:rsidTr="006E3FF5">
        <w:tc>
          <w:tcPr>
            <w:tcW w:w="435" w:type="dxa"/>
          </w:tcPr>
          <w:p w14:paraId="4184120F" w14:textId="7DA8795E" w:rsidR="00A701E3" w:rsidRPr="00906090" w:rsidRDefault="00A701E3" w:rsidP="00A701E3">
            <w:pPr>
              <w:spacing w:after="0"/>
              <w:rPr>
                <w:lang w:val="en-US"/>
              </w:rPr>
            </w:pPr>
            <w:r w:rsidRPr="00906090">
              <w:rPr>
                <w:lang w:val="en-US"/>
              </w:rPr>
              <w:t>C.1</w:t>
            </w:r>
          </w:p>
        </w:tc>
        <w:tc>
          <w:tcPr>
            <w:tcW w:w="4096" w:type="dxa"/>
          </w:tcPr>
          <w:p w14:paraId="02B5955B" w14:textId="366D248F" w:rsidR="00A701E3" w:rsidRPr="00906090" w:rsidRDefault="00A701E3" w:rsidP="00A701E3">
            <w:pPr>
              <w:spacing w:after="0"/>
              <w:rPr>
                <w:lang w:val="en-US"/>
              </w:rPr>
            </w:pPr>
            <w:r w:rsidRPr="00906090">
              <w:rPr>
                <w:lang w:val="en-US"/>
              </w:rPr>
              <w:t>Is it continuously ensured that subcontractors comply with security requirements?</w:t>
            </w:r>
          </w:p>
        </w:tc>
        <w:sdt>
          <w:sdtPr>
            <w:rPr>
              <w:lang w:val="en-US"/>
            </w:rPr>
            <w:alias w:val="Selection"/>
            <w:tag w:val="Selection"/>
            <w:id w:val="498317485"/>
            <w:placeholder>
              <w:docPart w:val="E3FAB3196BBC409283A8BAB169E5CB5E"/>
            </w:placeholder>
            <w15:color w:val="3366FF"/>
            <w:dropDownList>
              <w:listItem w:displayText="x" w:value="x"/>
              <w:listItem w:displayText=" " w:value=" "/>
            </w:dropDownList>
          </w:sdtPr>
          <w:sdtContent>
            <w:tc>
              <w:tcPr>
                <w:tcW w:w="567" w:type="dxa"/>
              </w:tcPr>
              <w:p w14:paraId="0B2F779D" w14:textId="31DC682A" w:rsidR="00A701E3" w:rsidRPr="00906090" w:rsidRDefault="00C82102" w:rsidP="00A701E3">
                <w:pPr>
                  <w:spacing w:after="0"/>
                  <w:jc w:val="center"/>
                  <w:rPr>
                    <w:lang w:val="en-US"/>
                  </w:rPr>
                </w:pPr>
                <w:r>
                  <w:rPr>
                    <w:lang w:val="en-US"/>
                  </w:rPr>
                  <w:t xml:space="preserve"> </w:t>
                </w:r>
              </w:p>
            </w:tc>
          </w:sdtContent>
        </w:sdt>
        <w:sdt>
          <w:sdtPr>
            <w:rPr>
              <w:lang w:val="en-US"/>
            </w:rPr>
            <w:alias w:val="Selection"/>
            <w:tag w:val="Selection"/>
            <w:id w:val="-1228682212"/>
            <w:placeholder>
              <w:docPart w:val="98C01E40D40B4BA5A2F124C477842196"/>
            </w:placeholder>
            <w15:color w:val="3366FF"/>
            <w:dropDownList>
              <w:listItem w:displayText="x" w:value="x"/>
              <w:listItem w:displayText=" " w:value=" "/>
            </w:dropDownList>
          </w:sdtPr>
          <w:sdtContent>
            <w:tc>
              <w:tcPr>
                <w:tcW w:w="709" w:type="dxa"/>
              </w:tcPr>
              <w:p w14:paraId="370C7451" w14:textId="5FA99FF0" w:rsidR="00A701E3" w:rsidRPr="00906090" w:rsidRDefault="00C82102" w:rsidP="00A701E3">
                <w:pPr>
                  <w:spacing w:after="0"/>
                  <w:jc w:val="center"/>
                  <w:rPr>
                    <w:lang w:val="en-US"/>
                  </w:rPr>
                </w:pPr>
                <w:r>
                  <w:rPr>
                    <w:lang w:val="en-US"/>
                  </w:rPr>
                  <w:t xml:space="preserve"> </w:t>
                </w:r>
              </w:p>
            </w:tc>
          </w:sdtContent>
        </w:sdt>
        <w:sdt>
          <w:sdtPr>
            <w:rPr>
              <w:lang w:val="en-US"/>
            </w:rPr>
            <w:alias w:val="Selection"/>
            <w:tag w:val="Selection"/>
            <w:id w:val="1613475922"/>
            <w:placeholder>
              <w:docPart w:val="FD7E853EEDA549D7ABF35118EAEC0DCF"/>
            </w:placeholder>
            <w15:color w:val="3366FF"/>
            <w:dropDownList>
              <w:listItem w:displayText="x" w:value="x"/>
              <w:listItem w:displayText=" " w:value=" "/>
            </w:dropDownList>
          </w:sdtPr>
          <w:sdtContent>
            <w:tc>
              <w:tcPr>
                <w:tcW w:w="542" w:type="dxa"/>
              </w:tcPr>
              <w:p w14:paraId="73D70D52" w14:textId="554BFDE7" w:rsidR="00A701E3" w:rsidRPr="00906090" w:rsidRDefault="00C82102" w:rsidP="00A701E3">
                <w:pPr>
                  <w:spacing w:after="0"/>
                  <w:jc w:val="center"/>
                  <w:rPr>
                    <w:lang w:val="en-US"/>
                  </w:rPr>
                </w:pPr>
                <w:r>
                  <w:rPr>
                    <w:lang w:val="en-US"/>
                  </w:rPr>
                  <w:t xml:space="preserve"> </w:t>
                </w:r>
              </w:p>
            </w:tc>
          </w:sdtContent>
        </w:sdt>
        <w:sdt>
          <w:sdtPr>
            <w:rPr>
              <w:lang w:val="en-US"/>
            </w:rPr>
            <w:id w:val="888376569"/>
            <w:placeholder>
              <w:docPart w:val="6D933499D60443AA920C6323F7B5C186"/>
            </w:placeholder>
            <w15:color w:val="3366FF"/>
            <w:text/>
          </w:sdtPr>
          <w:sdtContent>
            <w:tc>
              <w:tcPr>
                <w:tcW w:w="2711" w:type="dxa"/>
              </w:tcPr>
              <w:p w14:paraId="1C2705C4" w14:textId="38864038" w:rsidR="00A701E3" w:rsidRPr="00906090" w:rsidRDefault="00C82102" w:rsidP="00A701E3">
                <w:pPr>
                  <w:spacing w:after="0"/>
                  <w:rPr>
                    <w:lang w:val="en-US"/>
                  </w:rPr>
                </w:pPr>
                <w:r>
                  <w:rPr>
                    <w:lang w:val="en-US"/>
                  </w:rPr>
                  <w:t>Click or tap here to enter a text.</w:t>
                </w:r>
              </w:p>
            </w:tc>
          </w:sdtContent>
        </w:sdt>
      </w:tr>
    </w:tbl>
    <w:p w14:paraId="1F41E680" w14:textId="435A488C" w:rsidR="00D43E72" w:rsidRPr="00906090" w:rsidRDefault="00D43E72" w:rsidP="007A12FC">
      <w:pPr>
        <w:spacing w:after="0"/>
        <w:rPr>
          <w:lang w:val="en-US"/>
        </w:rPr>
      </w:pPr>
    </w:p>
    <w:tbl>
      <w:tblPr>
        <w:tblStyle w:val="Tabellenraster"/>
        <w:tblW w:w="0" w:type="auto"/>
        <w:tblLayout w:type="fixed"/>
        <w:tblLook w:val="04A0" w:firstRow="1" w:lastRow="0" w:firstColumn="1" w:lastColumn="0" w:noHBand="0" w:noVBand="1"/>
      </w:tblPr>
      <w:tblGrid>
        <w:gridCol w:w="435"/>
        <w:gridCol w:w="4096"/>
        <w:gridCol w:w="567"/>
        <w:gridCol w:w="709"/>
        <w:gridCol w:w="542"/>
        <w:gridCol w:w="2711"/>
      </w:tblGrid>
      <w:tr w:rsidR="006E3FF5" w:rsidRPr="00906090" w14:paraId="76167EA2" w14:textId="77777777" w:rsidTr="00B91B2B">
        <w:trPr>
          <w:cnfStyle w:val="100000000000" w:firstRow="1" w:lastRow="0" w:firstColumn="0" w:lastColumn="0" w:oddVBand="0" w:evenVBand="0" w:oddHBand="0" w:evenHBand="0" w:firstRowFirstColumn="0" w:firstRowLastColumn="0" w:lastRowFirstColumn="0" w:lastRowLastColumn="0"/>
        </w:trPr>
        <w:tc>
          <w:tcPr>
            <w:tcW w:w="435" w:type="dxa"/>
            <w:shd w:val="clear" w:color="auto" w:fill="CCDFE9" w:themeFill="accent6" w:themeFillTint="66"/>
          </w:tcPr>
          <w:p w14:paraId="2F480065" w14:textId="40A03121" w:rsidR="006E3FF5" w:rsidRPr="00906090" w:rsidRDefault="006E3FF5" w:rsidP="006E3FF5">
            <w:pPr>
              <w:spacing w:after="0"/>
              <w:rPr>
                <w:b/>
                <w:lang w:val="en-US"/>
              </w:rPr>
            </w:pPr>
            <w:r w:rsidRPr="00906090">
              <w:rPr>
                <w:b/>
                <w:lang w:val="en-US"/>
              </w:rPr>
              <w:t>D</w:t>
            </w:r>
          </w:p>
        </w:tc>
        <w:tc>
          <w:tcPr>
            <w:tcW w:w="4096" w:type="dxa"/>
            <w:shd w:val="clear" w:color="auto" w:fill="CCDFE9" w:themeFill="accent6" w:themeFillTint="66"/>
          </w:tcPr>
          <w:p w14:paraId="7843E0E1" w14:textId="5DFE85BE" w:rsidR="006E3FF5" w:rsidRPr="00906090" w:rsidRDefault="006E3FF5" w:rsidP="006E3FF5">
            <w:pPr>
              <w:spacing w:after="0"/>
              <w:rPr>
                <w:b/>
                <w:lang w:val="en-US"/>
              </w:rPr>
            </w:pPr>
            <w:r w:rsidRPr="00906090">
              <w:rPr>
                <w:b/>
                <w:lang w:val="en-US"/>
              </w:rPr>
              <w:t>Cybersecurity Management after Dev</w:t>
            </w:r>
            <w:r w:rsidR="00906090" w:rsidRPr="00906090">
              <w:rPr>
                <w:b/>
                <w:lang w:val="en-US"/>
              </w:rPr>
              <w:t>e</w:t>
            </w:r>
            <w:r w:rsidRPr="00906090">
              <w:rPr>
                <w:b/>
                <w:lang w:val="en-US"/>
              </w:rPr>
              <w:t>lopment</w:t>
            </w:r>
          </w:p>
        </w:tc>
        <w:tc>
          <w:tcPr>
            <w:tcW w:w="567" w:type="dxa"/>
            <w:shd w:val="clear" w:color="auto" w:fill="CCDFE9" w:themeFill="accent6" w:themeFillTint="66"/>
          </w:tcPr>
          <w:p w14:paraId="5F170ECC" w14:textId="465E7EBE" w:rsidR="006E3FF5" w:rsidRPr="00906090" w:rsidRDefault="006E3FF5" w:rsidP="006E3FF5">
            <w:pPr>
              <w:spacing w:after="0"/>
              <w:jc w:val="center"/>
              <w:rPr>
                <w:b/>
                <w:lang w:val="en-US"/>
              </w:rPr>
            </w:pPr>
            <w:r w:rsidRPr="00906090">
              <w:rPr>
                <w:b/>
                <w:lang w:val="en-US"/>
              </w:rPr>
              <w:t>Yes</w:t>
            </w:r>
          </w:p>
        </w:tc>
        <w:tc>
          <w:tcPr>
            <w:tcW w:w="709" w:type="dxa"/>
            <w:shd w:val="clear" w:color="auto" w:fill="CCDFE9" w:themeFill="accent6" w:themeFillTint="66"/>
          </w:tcPr>
          <w:p w14:paraId="129F9A14" w14:textId="4C56AC55" w:rsidR="006E3FF5" w:rsidRPr="00906090" w:rsidRDefault="006E3FF5" w:rsidP="006E3FF5">
            <w:pPr>
              <w:spacing w:after="0"/>
              <w:jc w:val="center"/>
              <w:rPr>
                <w:b/>
                <w:lang w:val="en-US"/>
              </w:rPr>
            </w:pPr>
            <w:r w:rsidRPr="00906090">
              <w:rPr>
                <w:b/>
                <w:lang w:val="en-US"/>
              </w:rPr>
              <w:t>Partly</w:t>
            </w:r>
          </w:p>
        </w:tc>
        <w:tc>
          <w:tcPr>
            <w:tcW w:w="542" w:type="dxa"/>
            <w:shd w:val="clear" w:color="auto" w:fill="CCDFE9" w:themeFill="accent6" w:themeFillTint="66"/>
          </w:tcPr>
          <w:p w14:paraId="0FE6AF4F" w14:textId="43E32169" w:rsidR="006E3FF5" w:rsidRPr="00906090" w:rsidRDefault="006E3FF5" w:rsidP="006E3FF5">
            <w:pPr>
              <w:spacing w:after="0"/>
              <w:jc w:val="center"/>
              <w:rPr>
                <w:b/>
                <w:lang w:val="en-US"/>
              </w:rPr>
            </w:pPr>
            <w:r w:rsidRPr="00906090">
              <w:rPr>
                <w:b/>
                <w:lang w:val="en-US"/>
              </w:rPr>
              <w:t>No</w:t>
            </w:r>
          </w:p>
        </w:tc>
        <w:tc>
          <w:tcPr>
            <w:tcW w:w="2711" w:type="dxa"/>
            <w:shd w:val="clear" w:color="auto" w:fill="CCDFE9" w:themeFill="accent6" w:themeFillTint="66"/>
          </w:tcPr>
          <w:p w14:paraId="1FE02C76" w14:textId="6C6C0B74" w:rsidR="006E3FF5" w:rsidRPr="00906090" w:rsidRDefault="006E3FF5" w:rsidP="006E3FF5">
            <w:pPr>
              <w:spacing w:after="0"/>
              <w:rPr>
                <w:b/>
                <w:lang w:val="en-US"/>
              </w:rPr>
            </w:pPr>
            <w:r w:rsidRPr="00906090">
              <w:rPr>
                <w:b/>
                <w:lang w:val="en-US"/>
              </w:rPr>
              <w:t>Comment (Justification)</w:t>
            </w:r>
          </w:p>
        </w:tc>
      </w:tr>
      <w:tr w:rsidR="00A701E3" w:rsidRPr="00CA6930" w14:paraId="5CAD7776" w14:textId="77777777" w:rsidTr="006E3FF5">
        <w:tc>
          <w:tcPr>
            <w:tcW w:w="435" w:type="dxa"/>
          </w:tcPr>
          <w:p w14:paraId="58050FE6" w14:textId="7F6A9A20" w:rsidR="00A701E3" w:rsidRPr="00906090" w:rsidRDefault="00A701E3" w:rsidP="00A701E3">
            <w:pPr>
              <w:spacing w:after="0"/>
              <w:rPr>
                <w:lang w:val="en-US"/>
              </w:rPr>
            </w:pPr>
            <w:r w:rsidRPr="00906090">
              <w:rPr>
                <w:lang w:val="en-US"/>
              </w:rPr>
              <w:t>D.1</w:t>
            </w:r>
          </w:p>
        </w:tc>
        <w:tc>
          <w:tcPr>
            <w:tcW w:w="4096" w:type="dxa"/>
          </w:tcPr>
          <w:p w14:paraId="553FDEEB" w14:textId="0DAB5B10" w:rsidR="00A701E3" w:rsidRPr="00906090" w:rsidRDefault="00A701E3" w:rsidP="00A701E3">
            <w:pPr>
              <w:spacing w:after="0"/>
              <w:rPr>
                <w:lang w:val="en-US"/>
              </w:rPr>
            </w:pPr>
            <w:r w:rsidRPr="00906090">
              <w:rPr>
                <w:lang w:val="en-US"/>
              </w:rPr>
              <w:t>Are internal and external sources of vulnerabilities continuously monitored over the entire life cycle?</w:t>
            </w:r>
          </w:p>
        </w:tc>
        <w:sdt>
          <w:sdtPr>
            <w:rPr>
              <w:lang w:val="en-US"/>
            </w:rPr>
            <w:alias w:val="Selection"/>
            <w:tag w:val="Selection"/>
            <w:id w:val="931401794"/>
            <w:placeholder>
              <w:docPart w:val="09A8F7CB359A4748AC38BF99F0FB0751"/>
            </w:placeholder>
            <w15:color w:val="3366FF"/>
            <w:dropDownList>
              <w:listItem w:displayText="x" w:value="x"/>
              <w:listItem w:displayText=" " w:value=" "/>
            </w:dropDownList>
          </w:sdtPr>
          <w:sdtContent>
            <w:tc>
              <w:tcPr>
                <w:tcW w:w="567" w:type="dxa"/>
              </w:tcPr>
              <w:p w14:paraId="0E57BA96" w14:textId="7D284276" w:rsidR="00A701E3" w:rsidRPr="00906090" w:rsidRDefault="00C82102" w:rsidP="00A701E3">
                <w:pPr>
                  <w:spacing w:after="0"/>
                  <w:jc w:val="center"/>
                  <w:rPr>
                    <w:lang w:val="en-US"/>
                  </w:rPr>
                </w:pPr>
                <w:r>
                  <w:rPr>
                    <w:lang w:val="en-US"/>
                  </w:rPr>
                  <w:t xml:space="preserve"> </w:t>
                </w:r>
              </w:p>
            </w:tc>
          </w:sdtContent>
        </w:sdt>
        <w:sdt>
          <w:sdtPr>
            <w:rPr>
              <w:lang w:val="en-US"/>
            </w:rPr>
            <w:alias w:val="Selection"/>
            <w:tag w:val="Selection"/>
            <w:id w:val="-273019732"/>
            <w:placeholder>
              <w:docPart w:val="00A39827E72B4902927311F091AB33E6"/>
            </w:placeholder>
            <w15:color w:val="3366FF"/>
            <w:dropDownList>
              <w:listItem w:displayText="x" w:value="x"/>
              <w:listItem w:displayText=" " w:value=" "/>
            </w:dropDownList>
          </w:sdtPr>
          <w:sdtContent>
            <w:tc>
              <w:tcPr>
                <w:tcW w:w="709" w:type="dxa"/>
              </w:tcPr>
              <w:p w14:paraId="569DBE78" w14:textId="04A262CA" w:rsidR="00A701E3" w:rsidRPr="00906090" w:rsidRDefault="00C82102" w:rsidP="00A701E3">
                <w:pPr>
                  <w:spacing w:after="0"/>
                  <w:jc w:val="center"/>
                  <w:rPr>
                    <w:lang w:val="en-US"/>
                  </w:rPr>
                </w:pPr>
                <w:r>
                  <w:rPr>
                    <w:lang w:val="en-US"/>
                  </w:rPr>
                  <w:t xml:space="preserve"> </w:t>
                </w:r>
              </w:p>
            </w:tc>
          </w:sdtContent>
        </w:sdt>
        <w:sdt>
          <w:sdtPr>
            <w:rPr>
              <w:lang w:val="en-US"/>
            </w:rPr>
            <w:alias w:val="Selection"/>
            <w:tag w:val="Selection"/>
            <w:id w:val="-793522862"/>
            <w:placeholder>
              <w:docPart w:val="EF8BCDE2276145858D1A0BD2E9253955"/>
            </w:placeholder>
            <w15:color w:val="3366FF"/>
            <w:dropDownList>
              <w:listItem w:displayText="x" w:value="x"/>
              <w:listItem w:displayText=" " w:value=" "/>
            </w:dropDownList>
          </w:sdtPr>
          <w:sdtContent>
            <w:tc>
              <w:tcPr>
                <w:tcW w:w="542" w:type="dxa"/>
              </w:tcPr>
              <w:p w14:paraId="7CA0E159" w14:textId="08B5019B" w:rsidR="00A701E3" w:rsidRPr="00906090" w:rsidRDefault="00C82102" w:rsidP="00A701E3">
                <w:pPr>
                  <w:spacing w:after="0"/>
                  <w:jc w:val="center"/>
                  <w:rPr>
                    <w:lang w:val="en-US"/>
                  </w:rPr>
                </w:pPr>
                <w:r>
                  <w:rPr>
                    <w:lang w:val="en-US"/>
                  </w:rPr>
                  <w:t xml:space="preserve"> </w:t>
                </w:r>
              </w:p>
            </w:tc>
          </w:sdtContent>
        </w:sdt>
        <w:sdt>
          <w:sdtPr>
            <w:rPr>
              <w:lang w:val="en-US"/>
            </w:rPr>
            <w:id w:val="682254176"/>
            <w:placeholder>
              <w:docPart w:val="940AEAFDE65D44DB8A2691D36F915841"/>
            </w:placeholder>
            <w15:color w:val="3366FF"/>
            <w:text/>
          </w:sdtPr>
          <w:sdtContent>
            <w:tc>
              <w:tcPr>
                <w:tcW w:w="2711" w:type="dxa"/>
              </w:tcPr>
              <w:p w14:paraId="42F218C8" w14:textId="64B2424F" w:rsidR="00A701E3" w:rsidRPr="00906090" w:rsidRDefault="00C82102" w:rsidP="00A701E3">
                <w:pPr>
                  <w:spacing w:after="0"/>
                  <w:rPr>
                    <w:lang w:val="en-US"/>
                  </w:rPr>
                </w:pPr>
                <w:r>
                  <w:rPr>
                    <w:lang w:val="en-US"/>
                  </w:rPr>
                  <w:t>Click or tap here to enter a text.</w:t>
                </w:r>
              </w:p>
            </w:tc>
          </w:sdtContent>
        </w:sdt>
      </w:tr>
      <w:tr w:rsidR="00A701E3" w:rsidRPr="00CA6930" w14:paraId="1EDC33DC" w14:textId="77777777" w:rsidTr="006E3FF5">
        <w:tc>
          <w:tcPr>
            <w:tcW w:w="435" w:type="dxa"/>
          </w:tcPr>
          <w:p w14:paraId="05CCDCA9" w14:textId="31F18B9E" w:rsidR="00A701E3" w:rsidRPr="00906090" w:rsidRDefault="00A701E3" w:rsidP="00A701E3">
            <w:pPr>
              <w:spacing w:after="0"/>
              <w:rPr>
                <w:lang w:val="en-US"/>
              </w:rPr>
            </w:pPr>
            <w:r w:rsidRPr="00906090">
              <w:rPr>
                <w:lang w:val="en-US"/>
              </w:rPr>
              <w:t>D.2</w:t>
            </w:r>
          </w:p>
        </w:tc>
        <w:tc>
          <w:tcPr>
            <w:tcW w:w="4096" w:type="dxa"/>
          </w:tcPr>
          <w:p w14:paraId="1F39FD5D" w14:textId="7C3C909D" w:rsidR="00A701E3" w:rsidRPr="00906090" w:rsidRDefault="00A701E3" w:rsidP="00A701E3">
            <w:pPr>
              <w:spacing w:after="0"/>
              <w:rPr>
                <w:lang w:val="en-US"/>
              </w:rPr>
            </w:pPr>
            <w:r w:rsidRPr="00906090">
              <w:rPr>
                <w:lang w:val="en-US"/>
              </w:rPr>
              <w:t>Is a response process established across the entire supply chain in the event of a cybersecurity incident?</w:t>
            </w:r>
          </w:p>
        </w:tc>
        <w:sdt>
          <w:sdtPr>
            <w:rPr>
              <w:lang w:val="en-US"/>
            </w:rPr>
            <w:alias w:val="Selection"/>
            <w:tag w:val="Selection"/>
            <w:id w:val="-1196700785"/>
            <w:placeholder>
              <w:docPart w:val="1BF8245034A44A24AAEEECBC7C663717"/>
            </w:placeholder>
            <w15:color w:val="3366FF"/>
            <w:dropDownList>
              <w:listItem w:displayText="x" w:value="x"/>
              <w:listItem w:displayText=" " w:value=" "/>
            </w:dropDownList>
          </w:sdtPr>
          <w:sdtContent>
            <w:tc>
              <w:tcPr>
                <w:tcW w:w="567" w:type="dxa"/>
              </w:tcPr>
              <w:p w14:paraId="0EB99495" w14:textId="7A44631E" w:rsidR="00A701E3" w:rsidRPr="00906090" w:rsidRDefault="00C82102" w:rsidP="00A701E3">
                <w:pPr>
                  <w:spacing w:after="0"/>
                  <w:jc w:val="center"/>
                  <w:rPr>
                    <w:lang w:val="en-US"/>
                  </w:rPr>
                </w:pPr>
                <w:r>
                  <w:rPr>
                    <w:lang w:val="en-US"/>
                  </w:rPr>
                  <w:t xml:space="preserve"> </w:t>
                </w:r>
              </w:p>
            </w:tc>
          </w:sdtContent>
        </w:sdt>
        <w:sdt>
          <w:sdtPr>
            <w:rPr>
              <w:lang w:val="en-US"/>
            </w:rPr>
            <w:alias w:val="Selection"/>
            <w:tag w:val="Selection"/>
            <w:id w:val="742532570"/>
            <w:placeholder>
              <w:docPart w:val="765A7936BFFB4F9FAE666A3F8242B3BA"/>
            </w:placeholder>
            <w15:color w:val="3366FF"/>
            <w:dropDownList>
              <w:listItem w:displayText="x" w:value="x"/>
              <w:listItem w:displayText=" " w:value=" "/>
            </w:dropDownList>
          </w:sdtPr>
          <w:sdtContent>
            <w:tc>
              <w:tcPr>
                <w:tcW w:w="709" w:type="dxa"/>
              </w:tcPr>
              <w:p w14:paraId="0085C9A9" w14:textId="3AD1ABCC" w:rsidR="00A701E3" w:rsidRPr="00906090" w:rsidRDefault="00C82102" w:rsidP="00A701E3">
                <w:pPr>
                  <w:spacing w:after="0"/>
                  <w:jc w:val="center"/>
                  <w:rPr>
                    <w:lang w:val="en-US"/>
                  </w:rPr>
                </w:pPr>
                <w:r>
                  <w:rPr>
                    <w:lang w:val="en-US"/>
                  </w:rPr>
                  <w:t xml:space="preserve"> </w:t>
                </w:r>
              </w:p>
            </w:tc>
          </w:sdtContent>
        </w:sdt>
        <w:sdt>
          <w:sdtPr>
            <w:rPr>
              <w:lang w:val="en-US"/>
            </w:rPr>
            <w:alias w:val="Selection"/>
            <w:tag w:val="Selection"/>
            <w:id w:val="-1872216736"/>
            <w:placeholder>
              <w:docPart w:val="A38404C157B34C128729C99DB600C218"/>
            </w:placeholder>
            <w15:color w:val="3366FF"/>
            <w:dropDownList>
              <w:listItem w:displayText="x" w:value="x"/>
              <w:listItem w:displayText=" " w:value=" "/>
            </w:dropDownList>
          </w:sdtPr>
          <w:sdtContent>
            <w:tc>
              <w:tcPr>
                <w:tcW w:w="542" w:type="dxa"/>
              </w:tcPr>
              <w:p w14:paraId="27960E58" w14:textId="20D5B9AA" w:rsidR="00A701E3" w:rsidRPr="00906090" w:rsidRDefault="00C82102" w:rsidP="00A701E3">
                <w:pPr>
                  <w:spacing w:after="0"/>
                  <w:jc w:val="center"/>
                  <w:rPr>
                    <w:lang w:val="en-US"/>
                  </w:rPr>
                </w:pPr>
                <w:r>
                  <w:rPr>
                    <w:lang w:val="en-US"/>
                  </w:rPr>
                  <w:t xml:space="preserve"> </w:t>
                </w:r>
              </w:p>
            </w:tc>
          </w:sdtContent>
        </w:sdt>
        <w:sdt>
          <w:sdtPr>
            <w:rPr>
              <w:lang w:val="en-US"/>
            </w:rPr>
            <w:id w:val="-1911229438"/>
            <w:placeholder>
              <w:docPart w:val="940AEAFDE65D44DB8A2691D36F915841"/>
            </w:placeholder>
            <w15:color w:val="3366FF"/>
            <w:text/>
          </w:sdtPr>
          <w:sdtContent>
            <w:tc>
              <w:tcPr>
                <w:tcW w:w="2711" w:type="dxa"/>
              </w:tcPr>
              <w:p w14:paraId="42B1176B" w14:textId="61882B47" w:rsidR="00A701E3" w:rsidRPr="00906090" w:rsidRDefault="00C82102" w:rsidP="00A701E3">
                <w:pPr>
                  <w:spacing w:after="0"/>
                  <w:rPr>
                    <w:lang w:val="en-US"/>
                  </w:rPr>
                </w:pPr>
                <w:r>
                  <w:rPr>
                    <w:lang w:val="en-US"/>
                  </w:rPr>
                  <w:t>Click or tap here to enter a text.</w:t>
                </w:r>
              </w:p>
            </w:tc>
          </w:sdtContent>
        </w:sdt>
      </w:tr>
    </w:tbl>
    <w:p w14:paraId="01F16ECF" w14:textId="77777777" w:rsidR="000E505C" w:rsidRPr="00906090" w:rsidRDefault="000E505C">
      <w:pPr>
        <w:spacing w:after="0" w:line="240" w:lineRule="auto"/>
        <w:rPr>
          <w:lang w:val="en-US"/>
        </w:rPr>
      </w:pPr>
      <w:r w:rsidRPr="00906090">
        <w:rPr>
          <w:lang w:val="en-US"/>
        </w:rPr>
        <w:br w:type="page"/>
      </w:r>
    </w:p>
    <w:p w14:paraId="083CB5C1" w14:textId="7CFE1E8F" w:rsidR="00C231D0" w:rsidRPr="00906090" w:rsidRDefault="00225BE1" w:rsidP="00C231D0">
      <w:pPr>
        <w:pStyle w:val="berschrift2"/>
        <w:rPr>
          <w:lang w:val="en-US"/>
        </w:rPr>
      </w:pPr>
      <w:r w:rsidRPr="00906090">
        <w:rPr>
          <w:lang w:val="en-US"/>
        </w:rPr>
        <w:lastRenderedPageBreak/>
        <w:t>Internal development locations</w:t>
      </w:r>
    </w:p>
    <w:p w14:paraId="36595B11" w14:textId="77777777" w:rsidR="00654257" w:rsidRPr="00906090" w:rsidRDefault="00654257" w:rsidP="00654257">
      <w:pPr>
        <w:rPr>
          <w:lang w:val="en-US"/>
        </w:rPr>
      </w:pPr>
      <w:r w:rsidRPr="00906090">
        <w:rPr>
          <w:lang w:val="en-US"/>
        </w:rPr>
        <w:t>Please indicate in the tables which in-house development sites are involved in the project and which development processes they carry out or which software modules are developed at these locations. The main development site shall be the location where the project management (MAN.3) is based.</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32"/>
        <w:gridCol w:w="11"/>
        <w:gridCol w:w="519"/>
        <w:gridCol w:w="23"/>
        <w:gridCol w:w="509"/>
        <w:gridCol w:w="36"/>
        <w:gridCol w:w="496"/>
        <w:gridCol w:w="49"/>
        <w:gridCol w:w="484"/>
        <w:gridCol w:w="62"/>
        <w:gridCol w:w="471"/>
        <w:gridCol w:w="74"/>
        <w:gridCol w:w="458"/>
        <w:gridCol w:w="87"/>
        <w:gridCol w:w="446"/>
        <w:gridCol w:w="127"/>
        <w:gridCol w:w="408"/>
        <w:gridCol w:w="533"/>
        <w:gridCol w:w="533"/>
        <w:gridCol w:w="533"/>
        <w:gridCol w:w="535"/>
        <w:gridCol w:w="533"/>
        <w:gridCol w:w="404"/>
        <w:gridCol w:w="129"/>
        <w:gridCol w:w="80"/>
        <w:gridCol w:w="453"/>
        <w:gridCol w:w="535"/>
      </w:tblGrid>
      <w:tr w:rsidR="001662E7" w:rsidRPr="00CA6930" w14:paraId="2C8FDD43" w14:textId="77777777" w:rsidTr="00B91B2B">
        <w:trPr>
          <w:cnfStyle w:val="100000000000" w:firstRow="1" w:lastRow="0" w:firstColumn="0" w:lastColumn="0" w:oddVBand="0" w:evenVBand="0" w:oddHBand="0" w:evenHBand="0" w:firstRowFirstColumn="0" w:firstRowLastColumn="0" w:lastRowFirstColumn="0" w:lastRowLastColumn="0"/>
          <w:trHeight w:hRule="exact" w:val="498"/>
        </w:trPr>
        <w:tc>
          <w:tcPr>
            <w:tcW w:w="9060" w:type="dxa"/>
            <w:gridSpan w:val="27"/>
            <w:shd w:val="clear" w:color="auto" w:fill="4A8BAB" w:themeFill="accent6" w:themeFillShade="BF"/>
            <w:tcMar>
              <w:bottom w:w="0" w:type="dxa"/>
            </w:tcMar>
            <w:vAlign w:val="center"/>
          </w:tcPr>
          <w:p w14:paraId="7B7AAEC6" w14:textId="3A62A660" w:rsidR="001662E7" w:rsidRPr="00906090" w:rsidRDefault="00225BE1" w:rsidP="001662E7">
            <w:pPr>
              <w:spacing w:after="0" w:line="240" w:lineRule="auto"/>
              <w:ind w:left="28" w:right="0"/>
              <w:jc w:val="center"/>
              <w:rPr>
                <w:b/>
                <w:bCs/>
                <w:lang w:val="en-US"/>
              </w:rPr>
            </w:pPr>
            <w:r w:rsidRPr="00906090">
              <w:rPr>
                <w:b/>
                <w:bCs/>
                <w:lang w:val="en-US"/>
              </w:rPr>
              <w:t>Main development location</w:t>
            </w:r>
            <w:r w:rsidR="008A2B74" w:rsidRPr="00906090">
              <w:rPr>
                <w:b/>
                <w:bCs/>
                <w:lang w:val="en-US"/>
              </w:rPr>
              <w:t xml:space="preserve"> (software</w:t>
            </w:r>
            <w:r w:rsidRPr="00906090">
              <w:rPr>
                <w:b/>
                <w:bCs/>
                <w:lang w:val="en-US"/>
              </w:rPr>
              <w:t xml:space="preserve"> responsible development location</w:t>
            </w:r>
            <w:r w:rsidR="008A2B74" w:rsidRPr="00906090">
              <w:rPr>
                <w:b/>
                <w:bCs/>
                <w:lang w:val="en-US"/>
              </w:rPr>
              <w:t>)</w:t>
            </w:r>
          </w:p>
        </w:tc>
      </w:tr>
      <w:tr w:rsidR="00B312E2" w:rsidRPr="00CA6930" w14:paraId="1DD9ACDE" w14:textId="77777777" w:rsidTr="00B91B2B">
        <w:trPr>
          <w:trHeight w:hRule="exact" w:val="282"/>
        </w:trPr>
        <w:tc>
          <w:tcPr>
            <w:tcW w:w="2659" w:type="dxa"/>
            <w:gridSpan w:val="9"/>
            <w:shd w:val="clear" w:color="auto" w:fill="EDEEEF" w:themeFill="accent2" w:themeFillTint="33"/>
            <w:tcMar>
              <w:bottom w:w="0" w:type="dxa"/>
            </w:tcMar>
            <w:vAlign w:val="center"/>
          </w:tcPr>
          <w:p w14:paraId="26282C95" w14:textId="7185860C" w:rsidR="00B312E2" w:rsidRPr="00906090" w:rsidRDefault="00225BE1" w:rsidP="00843CD0">
            <w:pPr>
              <w:spacing w:after="0" w:line="240" w:lineRule="auto"/>
              <w:ind w:left="28"/>
              <w:jc w:val="mediumKashida"/>
              <w:rPr>
                <w:sz w:val="20"/>
                <w:szCs w:val="20"/>
                <w:lang w:val="en-US"/>
              </w:rPr>
            </w:pPr>
            <w:r w:rsidRPr="00906090">
              <w:rPr>
                <w:sz w:val="20"/>
                <w:szCs w:val="20"/>
                <w:lang w:val="en-US"/>
              </w:rPr>
              <w:t>Location</w:t>
            </w:r>
            <w:r w:rsidR="00B312E2" w:rsidRPr="00906090">
              <w:rPr>
                <w:sz w:val="20"/>
                <w:szCs w:val="20"/>
                <w:lang w:val="en-US"/>
              </w:rPr>
              <w:t>:</w:t>
            </w:r>
          </w:p>
        </w:tc>
        <w:sdt>
          <w:sdtPr>
            <w:rPr>
              <w:sz w:val="20"/>
              <w:szCs w:val="20"/>
              <w:lang w:val="en-US"/>
            </w:rPr>
            <w:id w:val="-533192407"/>
            <w:placeholder>
              <w:docPart w:val="DefaultPlaceholder_-1854013440"/>
            </w:placeholder>
            <w15:color w:val="3366FF"/>
            <w:text/>
          </w:sdtPr>
          <w:sdtContent>
            <w:tc>
              <w:tcPr>
                <w:tcW w:w="6401" w:type="dxa"/>
                <w:gridSpan w:val="18"/>
                <w:vAlign w:val="center"/>
              </w:tcPr>
              <w:p w14:paraId="6E43106A" w14:textId="0A53E412" w:rsidR="00B312E2" w:rsidRPr="00906090" w:rsidRDefault="00C82102" w:rsidP="00843CD0">
                <w:pPr>
                  <w:spacing w:after="0" w:line="240" w:lineRule="auto"/>
                  <w:ind w:left="28" w:right="0"/>
                  <w:jc w:val="mediumKashida"/>
                  <w:rPr>
                    <w:sz w:val="20"/>
                    <w:szCs w:val="20"/>
                    <w:lang w:val="en-US"/>
                  </w:rPr>
                </w:pPr>
                <w:r>
                  <w:rPr>
                    <w:sz w:val="20"/>
                    <w:szCs w:val="20"/>
                    <w:lang w:val="en-US"/>
                  </w:rPr>
                  <w:t>Click or tap here to enter a text.</w:t>
                </w:r>
              </w:p>
            </w:tc>
          </w:sdtContent>
        </w:sdt>
      </w:tr>
      <w:tr w:rsidR="00B312E2" w:rsidRPr="00CA6930" w14:paraId="4013E33B" w14:textId="77777777" w:rsidTr="00B91B2B">
        <w:trPr>
          <w:trHeight w:hRule="exact" w:val="282"/>
        </w:trPr>
        <w:tc>
          <w:tcPr>
            <w:tcW w:w="2659" w:type="dxa"/>
            <w:gridSpan w:val="9"/>
            <w:shd w:val="clear" w:color="auto" w:fill="EDEEEF" w:themeFill="accent2" w:themeFillTint="33"/>
            <w:tcMar>
              <w:bottom w:w="0" w:type="dxa"/>
            </w:tcMar>
            <w:vAlign w:val="center"/>
          </w:tcPr>
          <w:p w14:paraId="42C98BF4" w14:textId="77777777" w:rsidR="00B312E2" w:rsidRPr="00906090" w:rsidRDefault="00B312E2" w:rsidP="00843CD0">
            <w:pPr>
              <w:spacing w:after="0" w:line="240" w:lineRule="auto"/>
              <w:ind w:left="28"/>
              <w:jc w:val="mediumKashida"/>
              <w:rPr>
                <w:sz w:val="20"/>
                <w:szCs w:val="20"/>
                <w:lang w:val="en-US"/>
              </w:rPr>
            </w:pPr>
            <w:r w:rsidRPr="00906090">
              <w:rPr>
                <w:sz w:val="20"/>
                <w:szCs w:val="20"/>
                <w:lang w:val="en-US"/>
              </w:rPr>
              <w:t>DUNS:</w:t>
            </w:r>
          </w:p>
        </w:tc>
        <w:sdt>
          <w:sdtPr>
            <w:rPr>
              <w:sz w:val="20"/>
              <w:szCs w:val="20"/>
              <w:lang w:val="en-US"/>
            </w:rPr>
            <w:id w:val="1031452644"/>
            <w:placeholder>
              <w:docPart w:val="DefaultPlaceholder_-1854013440"/>
            </w:placeholder>
            <w15:color w:val="3366FF"/>
            <w:text/>
          </w:sdtPr>
          <w:sdtContent>
            <w:tc>
              <w:tcPr>
                <w:tcW w:w="6401" w:type="dxa"/>
                <w:gridSpan w:val="18"/>
                <w:vAlign w:val="center"/>
              </w:tcPr>
              <w:p w14:paraId="490AD82C" w14:textId="107C4A7D" w:rsidR="00B312E2" w:rsidRPr="00906090" w:rsidRDefault="00C82102" w:rsidP="00843CD0">
                <w:pPr>
                  <w:spacing w:after="0" w:line="240" w:lineRule="auto"/>
                  <w:ind w:left="28" w:right="0"/>
                  <w:jc w:val="mediumKashida"/>
                  <w:rPr>
                    <w:sz w:val="20"/>
                    <w:szCs w:val="20"/>
                    <w:lang w:val="en-US"/>
                  </w:rPr>
                </w:pPr>
                <w:r>
                  <w:rPr>
                    <w:sz w:val="20"/>
                    <w:szCs w:val="20"/>
                    <w:lang w:val="en-US"/>
                  </w:rPr>
                  <w:t>Click or tap here to enter a text.</w:t>
                </w:r>
              </w:p>
            </w:tc>
          </w:sdtContent>
        </w:sdt>
      </w:tr>
      <w:tr w:rsidR="00BB0475" w:rsidRPr="00906090" w14:paraId="6CC56193" w14:textId="77777777" w:rsidTr="00B91B2B">
        <w:trPr>
          <w:trHeight w:hRule="exact" w:val="282"/>
        </w:trPr>
        <w:tc>
          <w:tcPr>
            <w:tcW w:w="9060" w:type="dxa"/>
            <w:gridSpan w:val="27"/>
            <w:shd w:val="clear" w:color="auto" w:fill="CCDFE9" w:themeFill="accent6" w:themeFillTint="66"/>
            <w:tcMar>
              <w:bottom w:w="0" w:type="dxa"/>
            </w:tcMar>
            <w:vAlign w:val="center"/>
          </w:tcPr>
          <w:p w14:paraId="1840107E" w14:textId="7FAEECD1" w:rsidR="00BB0475" w:rsidRPr="00906090" w:rsidRDefault="000F4222" w:rsidP="00572911">
            <w:pPr>
              <w:spacing w:after="0" w:line="240" w:lineRule="auto"/>
              <w:ind w:left="28" w:right="0"/>
              <w:rPr>
                <w:b/>
                <w:bCs/>
                <w:lang w:val="en-US"/>
              </w:rPr>
            </w:pPr>
            <w:r w:rsidRPr="00906090">
              <w:rPr>
                <w:b/>
                <w:bCs/>
                <w:lang w:val="en-US"/>
              </w:rPr>
              <w:t>Assessment</w:t>
            </w:r>
          </w:p>
        </w:tc>
      </w:tr>
      <w:tr w:rsidR="002C4230" w:rsidRPr="00906090" w14:paraId="2DF59CEF" w14:textId="77777777" w:rsidTr="00B91B2B">
        <w:trPr>
          <w:trHeight w:hRule="exact" w:val="282"/>
        </w:trPr>
        <w:tc>
          <w:tcPr>
            <w:tcW w:w="2659" w:type="dxa"/>
            <w:gridSpan w:val="9"/>
            <w:shd w:val="clear" w:color="auto" w:fill="EDEEEF" w:themeFill="accent2" w:themeFillTint="33"/>
            <w:tcMar>
              <w:bottom w:w="0" w:type="dxa"/>
            </w:tcMar>
            <w:vAlign w:val="center"/>
          </w:tcPr>
          <w:p w14:paraId="6B3D4042" w14:textId="7AD65240" w:rsidR="002C4230" w:rsidRPr="00906090" w:rsidRDefault="002C4230" w:rsidP="00843CD0">
            <w:pPr>
              <w:spacing w:after="0" w:line="240" w:lineRule="auto"/>
              <w:ind w:left="28"/>
              <w:jc w:val="mediumKashida"/>
              <w:rPr>
                <w:sz w:val="14"/>
                <w:szCs w:val="14"/>
                <w:lang w:val="en-US"/>
              </w:rPr>
            </w:pPr>
            <w:r w:rsidRPr="00906090">
              <w:rPr>
                <w:lang w:val="en-US"/>
              </w:rPr>
              <w:t>Referen</w:t>
            </w:r>
            <w:r w:rsidR="00225BE1" w:rsidRPr="00906090">
              <w:rPr>
                <w:lang w:val="en-US"/>
              </w:rPr>
              <w:t>ce Project</w:t>
            </w:r>
            <w:r w:rsidRPr="00906090">
              <w:rPr>
                <w:lang w:val="en-US"/>
              </w:rPr>
              <w:t>:</w:t>
            </w:r>
          </w:p>
        </w:tc>
        <w:sdt>
          <w:sdtPr>
            <w:rPr>
              <w:sz w:val="20"/>
              <w:szCs w:val="20"/>
              <w:lang w:val="en-US"/>
            </w:rPr>
            <w:id w:val="379215491"/>
            <w:placeholder>
              <w:docPart w:val="DefaultPlaceholder_-1854013440"/>
            </w:placeholder>
            <w15:color w:val="3366FF"/>
            <w:text/>
          </w:sdtPr>
          <w:sdtContent>
            <w:tc>
              <w:tcPr>
                <w:tcW w:w="4267" w:type="dxa"/>
                <w:gridSpan w:val="12"/>
                <w:vAlign w:val="center"/>
              </w:tcPr>
              <w:p w14:paraId="27D7078F" w14:textId="2C6BECB7" w:rsidR="002C4230" w:rsidRPr="00906090" w:rsidRDefault="00C82102" w:rsidP="00843CD0">
                <w:pPr>
                  <w:spacing w:after="0" w:line="240" w:lineRule="auto"/>
                  <w:ind w:left="28" w:right="0"/>
                  <w:jc w:val="mediumKashida"/>
                  <w:rPr>
                    <w:sz w:val="14"/>
                    <w:szCs w:val="14"/>
                    <w:lang w:val="en-US"/>
                  </w:rPr>
                </w:pPr>
                <w:r>
                  <w:rPr>
                    <w:sz w:val="20"/>
                    <w:szCs w:val="20"/>
                    <w:lang w:val="en-US"/>
                  </w:rPr>
                  <w:t>Click or tap here to enter a text.</w:t>
                </w:r>
              </w:p>
            </w:tc>
          </w:sdtContent>
        </w:sdt>
        <w:tc>
          <w:tcPr>
            <w:tcW w:w="937" w:type="dxa"/>
            <w:gridSpan w:val="2"/>
            <w:shd w:val="clear" w:color="auto" w:fill="EDEEEF" w:themeFill="accent2" w:themeFillTint="33"/>
            <w:tcMar>
              <w:bottom w:w="0" w:type="dxa"/>
            </w:tcMar>
            <w:vAlign w:val="center"/>
          </w:tcPr>
          <w:p w14:paraId="7F49BBDB" w14:textId="00AB99CC" w:rsidR="002C4230" w:rsidRPr="00906090" w:rsidRDefault="002C4230" w:rsidP="00843CD0">
            <w:pPr>
              <w:spacing w:after="0" w:line="240" w:lineRule="auto"/>
              <w:ind w:left="28" w:right="0"/>
              <w:jc w:val="mediumKashida"/>
              <w:rPr>
                <w:lang w:val="en-US"/>
              </w:rPr>
            </w:pPr>
            <w:r w:rsidRPr="00906090">
              <w:rPr>
                <w:lang w:val="en-US"/>
              </w:rPr>
              <w:t>Dat</w:t>
            </w:r>
            <w:r w:rsidR="000F4222" w:rsidRPr="00906090">
              <w:rPr>
                <w:lang w:val="en-US"/>
              </w:rPr>
              <w:t>e</w:t>
            </w:r>
            <w:r w:rsidRPr="00906090">
              <w:rPr>
                <w:lang w:val="en-US"/>
              </w:rPr>
              <w:t>:</w:t>
            </w:r>
          </w:p>
        </w:tc>
        <w:sdt>
          <w:sdtPr>
            <w:rPr>
              <w:sz w:val="20"/>
              <w:szCs w:val="20"/>
              <w:lang w:val="en-US"/>
            </w:rPr>
            <w:alias w:val="Selection"/>
            <w:tag w:val="Selection"/>
            <w:id w:val="-746735440"/>
            <w:placeholder>
              <w:docPart w:val="DefaultPlaceholder_-1854013438"/>
            </w:placeholder>
            <w15:color w:val="3366FF"/>
            <w:date>
              <w:dateFormat w:val="M/d/yyyy"/>
              <w:lid w:val="en-US"/>
              <w:storeMappedDataAs w:val="dateTime"/>
              <w:calendar w:val="gregorian"/>
            </w:date>
          </w:sdtPr>
          <w:sdtContent>
            <w:tc>
              <w:tcPr>
                <w:tcW w:w="1197" w:type="dxa"/>
                <w:gridSpan w:val="4"/>
                <w:tcMar>
                  <w:bottom w:w="0" w:type="dxa"/>
                </w:tcMar>
                <w:vAlign w:val="center"/>
              </w:tcPr>
              <w:p w14:paraId="4AB8C8A1" w14:textId="0B9297D9" w:rsidR="002C4230" w:rsidRPr="00906090" w:rsidRDefault="00C82102" w:rsidP="00843CD0">
                <w:pPr>
                  <w:spacing w:after="0" w:line="240" w:lineRule="auto"/>
                  <w:ind w:left="28" w:right="0"/>
                  <w:jc w:val="mediumKashida"/>
                  <w:rPr>
                    <w:sz w:val="14"/>
                    <w:szCs w:val="14"/>
                    <w:lang w:val="en-US"/>
                  </w:rPr>
                </w:pPr>
                <w:r>
                  <w:rPr>
                    <w:sz w:val="20"/>
                    <w:szCs w:val="20"/>
                  </w:rPr>
                  <w:t>Click</w:t>
                </w:r>
              </w:p>
            </w:tc>
          </w:sdtContent>
        </w:sdt>
      </w:tr>
      <w:tr w:rsidR="009713C0" w:rsidRPr="00CA6930" w14:paraId="71710EB5" w14:textId="77777777" w:rsidTr="00B91B2B">
        <w:trPr>
          <w:trHeight w:hRule="exact" w:val="283"/>
        </w:trPr>
        <w:tc>
          <w:tcPr>
            <w:tcW w:w="2659" w:type="dxa"/>
            <w:gridSpan w:val="9"/>
            <w:vMerge w:val="restart"/>
            <w:shd w:val="clear" w:color="auto" w:fill="EDEEEF" w:themeFill="accent2" w:themeFillTint="33"/>
            <w:tcMar>
              <w:bottom w:w="0" w:type="dxa"/>
            </w:tcMar>
            <w:vAlign w:val="center"/>
          </w:tcPr>
          <w:p w14:paraId="42924B80" w14:textId="611BD7FC" w:rsidR="009713C0" w:rsidRPr="00906090" w:rsidRDefault="00225BE1" w:rsidP="009713C0">
            <w:pPr>
              <w:spacing w:after="0" w:line="240" w:lineRule="auto"/>
              <w:ind w:left="28"/>
              <w:jc w:val="mediumKashida"/>
              <w:rPr>
                <w:sz w:val="14"/>
                <w:szCs w:val="14"/>
                <w:lang w:val="en-US"/>
              </w:rPr>
            </w:pPr>
            <w:r w:rsidRPr="00906090">
              <w:rPr>
                <w:lang w:val="en-US"/>
              </w:rPr>
              <w:t xml:space="preserve">Assessment </w:t>
            </w:r>
            <w:r w:rsidR="00906090" w:rsidRPr="00906090">
              <w:rPr>
                <w:lang w:val="en-US"/>
              </w:rPr>
              <w:t>m</w:t>
            </w:r>
            <w:r w:rsidRPr="00906090">
              <w:rPr>
                <w:lang w:val="en-US"/>
              </w:rPr>
              <w:t>ethod</w:t>
            </w:r>
            <w:r w:rsidR="009713C0" w:rsidRPr="00906090">
              <w:rPr>
                <w:lang w:val="en-US"/>
              </w:rPr>
              <w:t>:</w:t>
            </w:r>
          </w:p>
        </w:tc>
        <w:tc>
          <w:tcPr>
            <w:tcW w:w="6401" w:type="dxa"/>
            <w:gridSpan w:val="18"/>
            <w:vAlign w:val="center"/>
          </w:tcPr>
          <w:p w14:paraId="709078A4" w14:textId="19D772AA" w:rsidR="009713C0" w:rsidRPr="00906090" w:rsidRDefault="00000000" w:rsidP="005504EA">
            <w:pPr>
              <w:spacing w:after="0" w:line="240" w:lineRule="auto"/>
              <w:ind w:left="28"/>
              <w:rPr>
                <w:sz w:val="20"/>
                <w:szCs w:val="20"/>
                <w:lang w:val="en-US"/>
              </w:rPr>
            </w:pPr>
            <w:sdt>
              <w:sdtPr>
                <w:rPr>
                  <w:sz w:val="20"/>
                  <w:szCs w:val="20"/>
                  <w:lang w:val="en-US"/>
                </w:rPr>
                <w:alias w:val="Click here"/>
                <w:tag w:val="Click here"/>
                <w:id w:val="1939408472"/>
                <w:placeholder>
                  <w:docPart w:val="0DEC343DBCF14EA7866490BE1E46F8DE"/>
                </w:placeholder>
                <w15:color w:val="3366FF"/>
                <w:dropDownList>
                  <w:listItem w:displayText=" " w:value="  "/>
                  <w:listItem w:displayText="External Automotive SPICE Assessment" w:value="External Automotive SPICE Assessment"/>
                  <w:listItem w:displayText="Internal Automotive SPICE Assessment" w:value="Internal Automotive SPICE Assessment"/>
                  <w:listItem w:displayText="GAP-Analysis" w:value="GAP-Analysis"/>
                  <w:listItem w:displayText="Internal Assessment by your own quality department" w:value="Internal Assessment by your own quality department"/>
                  <w:listItem w:displayText="Click or tap here to make a selection." w:value="Click or tap here to make a selection."/>
                </w:dropDownList>
              </w:sdtPr>
              <w:sdtContent>
                <w:r w:rsidR="00C82102">
                  <w:rPr>
                    <w:sz w:val="20"/>
                    <w:szCs w:val="20"/>
                    <w:lang w:val="en-US"/>
                  </w:rPr>
                  <w:t>Click or tap here to make a selection.</w:t>
                </w:r>
              </w:sdtContent>
            </w:sdt>
          </w:p>
        </w:tc>
      </w:tr>
      <w:tr w:rsidR="009713C0" w:rsidRPr="00CA6930" w14:paraId="33000EDB" w14:textId="77777777" w:rsidTr="00B91B2B">
        <w:trPr>
          <w:trHeight w:hRule="exact" w:val="539"/>
        </w:trPr>
        <w:tc>
          <w:tcPr>
            <w:tcW w:w="2659" w:type="dxa"/>
            <w:gridSpan w:val="9"/>
            <w:vMerge/>
            <w:shd w:val="clear" w:color="auto" w:fill="EDEEEF" w:themeFill="accent2" w:themeFillTint="33"/>
            <w:tcMar>
              <w:bottom w:w="0" w:type="dxa"/>
            </w:tcMar>
            <w:vAlign w:val="center"/>
          </w:tcPr>
          <w:p w14:paraId="3A5314ED" w14:textId="77777777" w:rsidR="009713C0" w:rsidRPr="00906090" w:rsidRDefault="009713C0" w:rsidP="00843CD0">
            <w:pPr>
              <w:spacing w:after="0" w:line="240" w:lineRule="auto"/>
              <w:ind w:left="28"/>
              <w:jc w:val="mediumKashida"/>
              <w:rPr>
                <w:lang w:val="en-US"/>
              </w:rPr>
            </w:pPr>
          </w:p>
        </w:tc>
        <w:tc>
          <w:tcPr>
            <w:tcW w:w="6401" w:type="dxa"/>
            <w:gridSpan w:val="18"/>
            <w:shd w:val="clear" w:color="auto" w:fill="EDEEEF" w:themeFill="accent2" w:themeFillTint="33"/>
            <w:vAlign w:val="center"/>
          </w:tcPr>
          <w:p w14:paraId="20568A30" w14:textId="43EEDFE7" w:rsidR="009713C0" w:rsidRPr="00906090" w:rsidRDefault="00225BE1" w:rsidP="005504EA">
            <w:pPr>
              <w:spacing w:after="0" w:line="240" w:lineRule="auto"/>
              <w:ind w:left="28"/>
              <w:rPr>
                <w:sz w:val="16"/>
                <w:szCs w:val="16"/>
                <w:lang w:val="en-US"/>
              </w:rPr>
            </w:pPr>
            <w:r w:rsidRPr="00906090">
              <w:rPr>
                <w:sz w:val="16"/>
                <w:szCs w:val="16"/>
                <w:lang w:val="en-US"/>
              </w:rPr>
              <w:t>If an assessment report is available, please send the report to the above-mentioned e-mail inbox and confirm the use of the documents.</w:t>
            </w:r>
          </w:p>
        </w:tc>
      </w:tr>
      <w:tr w:rsidR="00D07386" w:rsidRPr="00CA6930" w14:paraId="0D52A78A" w14:textId="77777777" w:rsidTr="00B91B2B">
        <w:trPr>
          <w:trHeight w:hRule="exact" w:val="533"/>
        </w:trPr>
        <w:tc>
          <w:tcPr>
            <w:tcW w:w="2659" w:type="dxa"/>
            <w:gridSpan w:val="9"/>
            <w:vMerge w:val="restart"/>
            <w:shd w:val="clear" w:color="auto" w:fill="EDEEEF" w:themeFill="accent2" w:themeFillTint="33"/>
            <w:tcMar>
              <w:bottom w:w="0" w:type="dxa"/>
            </w:tcMar>
            <w:vAlign w:val="center"/>
          </w:tcPr>
          <w:p w14:paraId="06E14BFE" w14:textId="77777777" w:rsidR="00AD0A57" w:rsidRDefault="00225BE1" w:rsidP="002C4230">
            <w:pPr>
              <w:spacing w:after="0" w:line="240" w:lineRule="auto"/>
              <w:ind w:left="28"/>
              <w:rPr>
                <w:lang w:val="en-US"/>
              </w:rPr>
            </w:pPr>
            <w:r w:rsidRPr="00906090">
              <w:rPr>
                <w:lang w:val="en-US"/>
              </w:rPr>
              <w:t>If</w:t>
            </w:r>
            <w:r w:rsidR="00D07386" w:rsidRPr="00906090">
              <w:rPr>
                <w:lang w:val="en-US"/>
              </w:rPr>
              <w:t xml:space="preserve"> </w:t>
            </w:r>
            <w:r w:rsidR="000F4222" w:rsidRPr="00906090">
              <w:rPr>
                <w:lang w:val="en-US"/>
              </w:rPr>
              <w:t>the method is an</w:t>
            </w:r>
          </w:p>
          <w:p w14:paraId="1CD9D2FC" w14:textId="39BC464A" w:rsidR="00D07386" w:rsidRPr="00906090" w:rsidRDefault="00225BE1" w:rsidP="002C4230">
            <w:pPr>
              <w:spacing w:after="0" w:line="240" w:lineRule="auto"/>
              <w:ind w:left="28"/>
              <w:rPr>
                <w:lang w:val="en-US"/>
              </w:rPr>
            </w:pPr>
            <w:r w:rsidRPr="00906090">
              <w:rPr>
                <w:lang w:val="en-US"/>
              </w:rPr>
              <w:t>Assessment</w:t>
            </w:r>
            <w:r w:rsidR="00D07386" w:rsidRPr="00906090">
              <w:rPr>
                <w:lang w:val="en-US"/>
              </w:rPr>
              <w:t>:</w:t>
            </w:r>
          </w:p>
        </w:tc>
        <w:tc>
          <w:tcPr>
            <w:tcW w:w="2133" w:type="dxa"/>
            <w:gridSpan w:val="8"/>
            <w:shd w:val="clear" w:color="auto" w:fill="EDEEEF" w:themeFill="accent2" w:themeFillTint="33"/>
            <w:vAlign w:val="center"/>
          </w:tcPr>
          <w:p w14:paraId="0F93055C" w14:textId="77777777" w:rsidR="000E3124" w:rsidRDefault="000E3124" w:rsidP="000E3124">
            <w:pPr>
              <w:spacing w:after="0" w:line="240" w:lineRule="auto"/>
              <w:ind w:left="28" w:right="0"/>
              <w:jc w:val="center"/>
              <w:rPr>
                <w:sz w:val="16"/>
                <w:szCs w:val="16"/>
                <w:lang w:val="en-US"/>
              </w:rPr>
            </w:pPr>
            <w:r>
              <w:rPr>
                <w:sz w:val="16"/>
                <w:szCs w:val="16"/>
                <w:lang w:val="en-US"/>
              </w:rPr>
              <w:t>P</w:t>
            </w:r>
            <w:r w:rsidRPr="00AC0B02">
              <w:rPr>
                <w:sz w:val="16"/>
                <w:szCs w:val="16"/>
                <w:lang w:val="en-US"/>
              </w:rPr>
              <w:t>rocess improvement/</w:t>
            </w:r>
          </w:p>
          <w:p w14:paraId="6B7FBDB9" w14:textId="16415684" w:rsidR="00D07386" w:rsidRPr="00906090" w:rsidRDefault="000E3124" w:rsidP="000E3124">
            <w:pPr>
              <w:spacing w:after="0" w:line="240" w:lineRule="auto"/>
              <w:ind w:left="28" w:right="0"/>
              <w:jc w:val="center"/>
              <w:rPr>
                <w:sz w:val="16"/>
                <w:szCs w:val="16"/>
                <w:lang w:val="en-US"/>
              </w:rPr>
            </w:pPr>
            <w:r>
              <w:rPr>
                <w:sz w:val="16"/>
                <w:szCs w:val="16"/>
                <w:lang w:val="en-US"/>
              </w:rPr>
              <w:t>P</w:t>
            </w:r>
            <w:r w:rsidRPr="00AC0B02">
              <w:rPr>
                <w:sz w:val="16"/>
                <w:szCs w:val="16"/>
                <w:lang w:val="en-US"/>
              </w:rPr>
              <w:t>rocess-related product</w:t>
            </w:r>
            <w:r>
              <w:rPr>
                <w:sz w:val="16"/>
                <w:szCs w:val="16"/>
                <w:lang w:val="en-US"/>
              </w:rPr>
              <w:t xml:space="preserve"> risk</w:t>
            </w:r>
          </w:p>
        </w:tc>
        <w:tc>
          <w:tcPr>
            <w:tcW w:w="2134" w:type="dxa"/>
            <w:gridSpan w:val="4"/>
            <w:shd w:val="clear" w:color="auto" w:fill="EDEEEF" w:themeFill="accent2" w:themeFillTint="33"/>
            <w:vAlign w:val="center"/>
          </w:tcPr>
          <w:p w14:paraId="1E9E5A8B" w14:textId="28B91536" w:rsidR="00D07386" w:rsidRPr="00906090" w:rsidRDefault="008146C5" w:rsidP="00F10CB7">
            <w:pPr>
              <w:spacing w:after="0" w:line="240" w:lineRule="auto"/>
              <w:ind w:left="28" w:right="0"/>
              <w:jc w:val="center"/>
              <w:rPr>
                <w:sz w:val="16"/>
                <w:szCs w:val="16"/>
                <w:lang w:val="en-US"/>
              </w:rPr>
            </w:pPr>
            <w:r w:rsidRPr="00906090">
              <w:rPr>
                <w:sz w:val="16"/>
                <w:szCs w:val="16"/>
                <w:lang w:val="en-US"/>
              </w:rPr>
              <w:t>VDA-</w:t>
            </w:r>
            <w:r w:rsidR="00F64A27" w:rsidRPr="00906090">
              <w:rPr>
                <w:sz w:val="16"/>
                <w:szCs w:val="16"/>
                <w:lang w:val="en-US"/>
              </w:rPr>
              <w:t>Guidelines</w:t>
            </w:r>
          </w:p>
        </w:tc>
        <w:tc>
          <w:tcPr>
            <w:tcW w:w="2134" w:type="dxa"/>
            <w:gridSpan w:val="6"/>
            <w:shd w:val="clear" w:color="auto" w:fill="EDEEEF" w:themeFill="accent2" w:themeFillTint="33"/>
            <w:vAlign w:val="center"/>
          </w:tcPr>
          <w:p w14:paraId="3C04558C" w14:textId="633F51E5" w:rsidR="00D07386" w:rsidRPr="00906090" w:rsidRDefault="00225BE1" w:rsidP="00F10CB7">
            <w:pPr>
              <w:spacing w:after="0" w:line="240" w:lineRule="auto"/>
              <w:ind w:left="28" w:right="0"/>
              <w:jc w:val="center"/>
              <w:rPr>
                <w:sz w:val="16"/>
                <w:szCs w:val="16"/>
                <w:lang w:val="en-US"/>
              </w:rPr>
            </w:pPr>
            <w:r w:rsidRPr="00906090">
              <w:rPr>
                <w:sz w:val="16"/>
                <w:szCs w:val="16"/>
                <w:lang w:val="en-US"/>
              </w:rPr>
              <w:t xml:space="preserve">Consideration of </w:t>
            </w:r>
            <w:r w:rsidR="00365D9F" w:rsidRPr="00365D9F">
              <w:rPr>
                <w:sz w:val="16"/>
                <w:szCs w:val="16"/>
                <w:lang w:val="en-US"/>
              </w:rPr>
              <w:t>Automotive SPICE® for Cyber</w:t>
            </w:r>
            <w:r w:rsidR="00365D9F">
              <w:rPr>
                <w:sz w:val="16"/>
                <w:szCs w:val="16"/>
                <w:lang w:val="en-US"/>
              </w:rPr>
              <w:t xml:space="preserve"> S</w:t>
            </w:r>
            <w:r w:rsidR="00365D9F" w:rsidRPr="00365D9F">
              <w:rPr>
                <w:sz w:val="16"/>
                <w:szCs w:val="16"/>
                <w:lang w:val="en-US"/>
              </w:rPr>
              <w:t>ecurity</w:t>
            </w:r>
          </w:p>
        </w:tc>
      </w:tr>
      <w:tr w:rsidR="00D07386" w:rsidRPr="00906090" w14:paraId="54E9ABDC" w14:textId="77777777" w:rsidTr="00B91B2B">
        <w:trPr>
          <w:trHeight w:hRule="exact" w:val="340"/>
        </w:trPr>
        <w:tc>
          <w:tcPr>
            <w:tcW w:w="2659" w:type="dxa"/>
            <w:gridSpan w:val="9"/>
            <w:vMerge/>
            <w:shd w:val="clear" w:color="auto" w:fill="EDEEEF" w:themeFill="accent2" w:themeFillTint="33"/>
            <w:tcMar>
              <w:bottom w:w="0" w:type="dxa"/>
            </w:tcMar>
            <w:vAlign w:val="center"/>
          </w:tcPr>
          <w:p w14:paraId="194E2720" w14:textId="75F42FBC" w:rsidR="00D07386" w:rsidRPr="00906090" w:rsidRDefault="00D07386" w:rsidP="002C4230">
            <w:pPr>
              <w:spacing w:after="0" w:line="240" w:lineRule="auto"/>
              <w:ind w:left="28"/>
              <w:rPr>
                <w:lang w:val="en-US"/>
              </w:rPr>
            </w:pPr>
          </w:p>
        </w:tc>
        <w:tc>
          <w:tcPr>
            <w:tcW w:w="2133" w:type="dxa"/>
            <w:gridSpan w:val="8"/>
            <w:vAlign w:val="center"/>
          </w:tcPr>
          <w:p w14:paraId="663FA35B" w14:textId="62E42119" w:rsidR="00D07386" w:rsidRPr="00906090" w:rsidRDefault="00000000" w:rsidP="00F10CB7">
            <w:pPr>
              <w:spacing w:after="0" w:line="240" w:lineRule="auto"/>
              <w:ind w:left="28"/>
              <w:jc w:val="center"/>
              <w:rPr>
                <w:sz w:val="16"/>
                <w:szCs w:val="16"/>
                <w:lang w:val="en-US"/>
              </w:rPr>
            </w:pPr>
            <w:sdt>
              <w:sdtPr>
                <w:rPr>
                  <w:sz w:val="16"/>
                  <w:szCs w:val="16"/>
                  <w:lang w:val="en-US"/>
                </w:rPr>
                <w:alias w:val="Selection"/>
                <w:tag w:val="Selection"/>
                <w:id w:val="1337658757"/>
                <w:placeholder>
                  <w:docPart w:val="DEDF6C227B254CFB9E0F45C0FD35C908"/>
                </w:placeholder>
                <w15:color w:val="3366FF"/>
                <w:dropDownList>
                  <w:listItem w:displayText="Select an element." w:value="Select an element."/>
                  <w:listItem w:displayText="Process improvement" w:value="Process improvement"/>
                  <w:listItem w:displayText="Process-related product risk" w:value="Process-related product risk"/>
                  <w:listItem w:displayText=" " w:value="  "/>
                </w:dropDownList>
              </w:sdtPr>
              <w:sdtContent>
                <w:r w:rsidR="00C82102">
                  <w:rPr>
                    <w:sz w:val="16"/>
                    <w:szCs w:val="16"/>
                    <w:lang w:val="en-US"/>
                  </w:rPr>
                  <w:t>Select an element.</w:t>
                </w:r>
              </w:sdtContent>
            </w:sdt>
          </w:p>
        </w:tc>
        <w:tc>
          <w:tcPr>
            <w:tcW w:w="2134" w:type="dxa"/>
            <w:gridSpan w:val="4"/>
            <w:vAlign w:val="center"/>
          </w:tcPr>
          <w:p w14:paraId="326AC4C2" w14:textId="138359C3" w:rsidR="00D07386" w:rsidRPr="00906090" w:rsidRDefault="00000000" w:rsidP="00F10CB7">
            <w:pPr>
              <w:spacing w:after="0" w:line="240" w:lineRule="auto"/>
              <w:ind w:left="28"/>
              <w:jc w:val="center"/>
              <w:rPr>
                <w:sz w:val="16"/>
                <w:szCs w:val="16"/>
                <w:lang w:val="en-US"/>
              </w:rPr>
            </w:pPr>
            <w:sdt>
              <w:sdtPr>
                <w:rPr>
                  <w:sz w:val="16"/>
                  <w:szCs w:val="16"/>
                  <w:lang w:val="en-US"/>
                </w:rPr>
                <w:alias w:val="Select VDA-Guidlines"/>
                <w:tag w:val="Select VDA-Guidlines"/>
                <w:id w:val="-262689738"/>
                <w:placeholder>
                  <w:docPart w:val="DEDF6C227B254CFB9E0F45C0FD35C908"/>
                </w:placeholder>
                <w15:color w:val="3366FF"/>
                <w:dropDownList>
                  <w:listItem w:displayText="Select an element." w:value="Select an element."/>
                  <w:listItem w:displayText="Yes" w:value="Yes"/>
                  <w:listItem w:displayText="No" w:value="No"/>
                  <w:listItem w:displayText=" " w:value=" "/>
                </w:dropDownList>
              </w:sdtPr>
              <w:sdtContent>
                <w:r w:rsidR="00C82102">
                  <w:rPr>
                    <w:sz w:val="16"/>
                    <w:szCs w:val="16"/>
                    <w:lang w:val="en-US"/>
                  </w:rPr>
                  <w:t>Select an element.</w:t>
                </w:r>
              </w:sdtContent>
            </w:sdt>
          </w:p>
        </w:tc>
        <w:tc>
          <w:tcPr>
            <w:tcW w:w="2134" w:type="dxa"/>
            <w:gridSpan w:val="6"/>
            <w:vAlign w:val="center"/>
          </w:tcPr>
          <w:p w14:paraId="450B1321" w14:textId="4FD6A0E8" w:rsidR="00D07386" w:rsidRPr="00906090" w:rsidRDefault="00000000" w:rsidP="00F10CB7">
            <w:pPr>
              <w:spacing w:after="0" w:line="240" w:lineRule="auto"/>
              <w:ind w:left="28"/>
              <w:jc w:val="center"/>
              <w:rPr>
                <w:sz w:val="16"/>
                <w:szCs w:val="16"/>
                <w:lang w:val="en-US"/>
              </w:rPr>
            </w:pPr>
            <w:sdt>
              <w:sdtPr>
                <w:rPr>
                  <w:sz w:val="16"/>
                  <w:szCs w:val="16"/>
                  <w:lang w:val="en-US"/>
                </w:rPr>
                <w:alias w:val="Selection"/>
                <w:tag w:val="Selection"/>
                <w:id w:val="1437799210"/>
                <w:placeholder>
                  <w:docPart w:val="DEDF6C227B254CFB9E0F45C0FD35C908"/>
                </w:placeholder>
                <w15:color w:val="3366FF"/>
                <w:comboBox>
                  <w:listItem w:displayText="Select an element." w:value="Select an element."/>
                  <w:listItem w:displayText="Yes" w:value="Yes"/>
                  <w:listItem w:displayText="No" w:value="No"/>
                  <w:listItem w:displayText=" " w:value=" "/>
                </w:comboBox>
              </w:sdtPr>
              <w:sdtContent>
                <w:r w:rsidR="00C82102">
                  <w:rPr>
                    <w:sz w:val="16"/>
                    <w:szCs w:val="16"/>
                    <w:lang w:val="en-US"/>
                  </w:rPr>
                  <w:t>Select an element.</w:t>
                </w:r>
              </w:sdtContent>
            </w:sdt>
          </w:p>
        </w:tc>
      </w:tr>
      <w:tr w:rsidR="00B312E2" w:rsidRPr="00CA6930" w14:paraId="347636E2" w14:textId="77777777" w:rsidTr="00895CB8">
        <w:trPr>
          <w:trHeight w:hRule="exact" w:val="567"/>
        </w:trPr>
        <w:tc>
          <w:tcPr>
            <w:tcW w:w="2659" w:type="dxa"/>
            <w:gridSpan w:val="9"/>
            <w:shd w:val="clear" w:color="auto" w:fill="EDEEEF" w:themeFill="accent2" w:themeFillTint="33"/>
            <w:tcMar>
              <w:bottom w:w="0" w:type="dxa"/>
            </w:tcMar>
            <w:vAlign w:val="center"/>
          </w:tcPr>
          <w:p w14:paraId="3B4330B2" w14:textId="47F3F700" w:rsidR="00F64A27" w:rsidRPr="00906090" w:rsidRDefault="00B312E2" w:rsidP="00843CD0">
            <w:pPr>
              <w:spacing w:after="0" w:line="240" w:lineRule="auto"/>
              <w:ind w:left="28"/>
              <w:jc w:val="mediumKashida"/>
              <w:rPr>
                <w:lang w:val="en-US"/>
              </w:rPr>
            </w:pPr>
            <w:r w:rsidRPr="00906090">
              <w:rPr>
                <w:lang w:val="en-US"/>
              </w:rPr>
              <w:t>Lead-Assessor in</w:t>
            </w:r>
            <w:r w:rsidR="000F4222" w:rsidRPr="00906090">
              <w:rPr>
                <w:lang w:val="en-US"/>
              </w:rPr>
              <w:t>c</w:t>
            </w:r>
            <w:r w:rsidRPr="00906090">
              <w:rPr>
                <w:lang w:val="en-US"/>
              </w:rPr>
              <w:t>l.</w:t>
            </w:r>
          </w:p>
          <w:p w14:paraId="2372ECB8" w14:textId="778DA7A2" w:rsidR="00B312E2" w:rsidRPr="00906090" w:rsidRDefault="000F4222" w:rsidP="00843CD0">
            <w:pPr>
              <w:spacing w:after="0" w:line="240" w:lineRule="auto"/>
              <w:ind w:left="28"/>
              <w:jc w:val="mediumKashida"/>
              <w:rPr>
                <w:sz w:val="14"/>
                <w:szCs w:val="14"/>
                <w:lang w:val="en-US"/>
              </w:rPr>
            </w:pPr>
            <w:r w:rsidRPr="00906090">
              <w:rPr>
                <w:lang w:val="en-US"/>
              </w:rPr>
              <w:t>Company</w:t>
            </w:r>
            <w:r w:rsidR="00B312E2" w:rsidRPr="00906090">
              <w:rPr>
                <w:lang w:val="en-US"/>
              </w:rPr>
              <w:t>:</w:t>
            </w:r>
          </w:p>
        </w:tc>
        <w:sdt>
          <w:sdtPr>
            <w:rPr>
              <w:sz w:val="20"/>
              <w:szCs w:val="20"/>
              <w:lang w:val="en-US"/>
            </w:rPr>
            <w:id w:val="-353191809"/>
            <w:placeholder>
              <w:docPart w:val="DefaultPlaceholder_-1854013440"/>
            </w:placeholder>
            <w15:color w:val="3366FF"/>
            <w:text/>
          </w:sdtPr>
          <w:sdtContent>
            <w:tc>
              <w:tcPr>
                <w:tcW w:w="6401" w:type="dxa"/>
                <w:gridSpan w:val="18"/>
                <w:vAlign w:val="center"/>
              </w:tcPr>
              <w:p w14:paraId="0AF00180" w14:textId="044FCC00" w:rsidR="00B312E2" w:rsidRPr="00906090" w:rsidRDefault="00C82102" w:rsidP="00843CD0">
                <w:pPr>
                  <w:spacing w:after="0" w:line="240" w:lineRule="auto"/>
                  <w:ind w:left="28"/>
                  <w:jc w:val="mediumKashida"/>
                  <w:rPr>
                    <w:sz w:val="14"/>
                    <w:szCs w:val="14"/>
                    <w:lang w:val="en-US"/>
                  </w:rPr>
                </w:pPr>
                <w:r>
                  <w:rPr>
                    <w:sz w:val="20"/>
                    <w:szCs w:val="20"/>
                    <w:lang w:val="en-US"/>
                  </w:rPr>
                  <w:t>Click or tap here to enter a text.</w:t>
                </w:r>
              </w:p>
            </w:tc>
          </w:sdtContent>
        </w:sdt>
      </w:tr>
      <w:tr w:rsidR="00EE7B87" w:rsidRPr="00CA6930" w14:paraId="5A8C0CE4" w14:textId="77777777" w:rsidTr="00B91B2B">
        <w:trPr>
          <w:trHeight w:val="286"/>
        </w:trPr>
        <w:tc>
          <w:tcPr>
            <w:tcW w:w="9060" w:type="dxa"/>
            <w:gridSpan w:val="27"/>
            <w:shd w:val="clear" w:color="auto" w:fill="CCDFE9" w:themeFill="accent6" w:themeFillTint="66"/>
            <w:tcMar>
              <w:bottom w:w="0" w:type="dxa"/>
            </w:tcMar>
            <w:vAlign w:val="center"/>
          </w:tcPr>
          <w:p w14:paraId="34707D84" w14:textId="7C1CC4D2" w:rsidR="00EE7B87" w:rsidRPr="00572911" w:rsidRDefault="00EE7B87" w:rsidP="00EE7B87">
            <w:pPr>
              <w:spacing w:after="0" w:line="240" w:lineRule="auto"/>
              <w:ind w:left="28"/>
              <w:rPr>
                <w:b/>
                <w:bCs/>
                <w:sz w:val="14"/>
                <w:szCs w:val="14"/>
                <w:lang w:val="it-IT"/>
              </w:rPr>
            </w:pPr>
            <w:r w:rsidRPr="00572911">
              <w:rPr>
                <w:b/>
                <w:bCs/>
                <w:lang w:val="it-IT"/>
              </w:rPr>
              <w:t>Automotive SPICE PAM 3.1 (VDA Scope)</w:t>
            </w:r>
          </w:p>
        </w:tc>
      </w:tr>
      <w:tr w:rsidR="00225BE1" w:rsidRPr="00906090" w14:paraId="43548121" w14:textId="77777777" w:rsidTr="00B91B2B">
        <w:trPr>
          <w:trHeight w:val="286"/>
        </w:trPr>
        <w:tc>
          <w:tcPr>
            <w:tcW w:w="532" w:type="dxa"/>
            <w:shd w:val="clear" w:color="auto" w:fill="EDEEEF" w:themeFill="accent2" w:themeFillTint="33"/>
            <w:tcMar>
              <w:bottom w:w="0" w:type="dxa"/>
            </w:tcMar>
            <w:vAlign w:val="center"/>
          </w:tcPr>
          <w:p w14:paraId="36245C76" w14:textId="77777777" w:rsidR="00EA7464" w:rsidRPr="00906090" w:rsidRDefault="002C4230" w:rsidP="00843CD0">
            <w:pPr>
              <w:spacing w:after="0" w:line="240" w:lineRule="auto"/>
              <w:ind w:left="28" w:right="0"/>
              <w:jc w:val="center"/>
              <w:rPr>
                <w:sz w:val="14"/>
                <w:szCs w:val="14"/>
                <w:lang w:val="en-US"/>
              </w:rPr>
            </w:pPr>
            <w:r w:rsidRPr="00906090">
              <w:rPr>
                <w:sz w:val="14"/>
                <w:szCs w:val="14"/>
                <w:lang w:val="en-US"/>
              </w:rPr>
              <w:t>PA</w:t>
            </w:r>
          </w:p>
        </w:tc>
        <w:tc>
          <w:tcPr>
            <w:tcW w:w="530" w:type="dxa"/>
            <w:gridSpan w:val="2"/>
            <w:shd w:val="clear" w:color="auto" w:fill="EDEEEF" w:themeFill="accent2" w:themeFillTint="33"/>
            <w:tcMar>
              <w:bottom w:w="0" w:type="dxa"/>
            </w:tcMar>
            <w:vAlign w:val="center"/>
          </w:tcPr>
          <w:p w14:paraId="2BFBE4F9" w14:textId="77777777" w:rsidR="00EA7464" w:rsidRPr="00906090" w:rsidRDefault="00EA7464" w:rsidP="00843CD0">
            <w:pPr>
              <w:spacing w:after="0" w:line="240" w:lineRule="auto"/>
              <w:ind w:left="28" w:right="0"/>
              <w:jc w:val="center"/>
              <w:rPr>
                <w:sz w:val="14"/>
                <w:szCs w:val="14"/>
                <w:lang w:val="en-US"/>
              </w:rPr>
            </w:pPr>
            <w:r w:rsidRPr="00906090">
              <w:rPr>
                <w:sz w:val="14"/>
                <w:szCs w:val="14"/>
                <w:lang w:val="en-US"/>
              </w:rPr>
              <w:t>MAN.3</w:t>
            </w:r>
          </w:p>
        </w:tc>
        <w:tc>
          <w:tcPr>
            <w:tcW w:w="532" w:type="dxa"/>
            <w:gridSpan w:val="2"/>
            <w:shd w:val="clear" w:color="auto" w:fill="EDEEEF" w:themeFill="accent2" w:themeFillTint="33"/>
            <w:tcMar>
              <w:bottom w:w="0" w:type="dxa"/>
            </w:tcMar>
            <w:vAlign w:val="center"/>
          </w:tcPr>
          <w:p w14:paraId="798BF095" w14:textId="77777777" w:rsidR="00EA7464" w:rsidRPr="00906090" w:rsidRDefault="00843CD0" w:rsidP="00843CD0">
            <w:pPr>
              <w:spacing w:after="0" w:line="240" w:lineRule="auto"/>
              <w:ind w:left="28" w:right="0"/>
              <w:jc w:val="center"/>
              <w:rPr>
                <w:sz w:val="14"/>
                <w:szCs w:val="14"/>
                <w:lang w:val="en-US"/>
              </w:rPr>
            </w:pPr>
            <w:r w:rsidRPr="00906090">
              <w:rPr>
                <w:sz w:val="14"/>
                <w:szCs w:val="14"/>
                <w:lang w:val="en-US"/>
              </w:rPr>
              <w:t>SUP.1</w:t>
            </w:r>
          </w:p>
        </w:tc>
        <w:tc>
          <w:tcPr>
            <w:tcW w:w="532" w:type="dxa"/>
            <w:gridSpan w:val="2"/>
            <w:shd w:val="clear" w:color="auto" w:fill="EDEEEF" w:themeFill="accent2" w:themeFillTint="33"/>
            <w:tcMar>
              <w:bottom w:w="0" w:type="dxa"/>
            </w:tcMar>
            <w:vAlign w:val="center"/>
          </w:tcPr>
          <w:p w14:paraId="089972F4" w14:textId="77777777" w:rsidR="00EA7464" w:rsidRPr="00906090" w:rsidRDefault="00843CD0" w:rsidP="00843CD0">
            <w:pPr>
              <w:spacing w:after="0" w:line="240" w:lineRule="auto"/>
              <w:ind w:left="28" w:right="0"/>
              <w:jc w:val="center"/>
              <w:rPr>
                <w:sz w:val="14"/>
                <w:szCs w:val="14"/>
                <w:lang w:val="en-US"/>
              </w:rPr>
            </w:pPr>
            <w:r w:rsidRPr="00906090">
              <w:rPr>
                <w:sz w:val="14"/>
                <w:szCs w:val="14"/>
                <w:lang w:val="en-US"/>
              </w:rPr>
              <w:t>SUP.8</w:t>
            </w:r>
          </w:p>
        </w:tc>
        <w:tc>
          <w:tcPr>
            <w:tcW w:w="533" w:type="dxa"/>
            <w:gridSpan w:val="2"/>
            <w:shd w:val="clear" w:color="auto" w:fill="EDEEEF" w:themeFill="accent2" w:themeFillTint="33"/>
            <w:tcMar>
              <w:bottom w:w="0" w:type="dxa"/>
            </w:tcMar>
            <w:vAlign w:val="center"/>
          </w:tcPr>
          <w:p w14:paraId="01DBA0A2" w14:textId="77777777" w:rsidR="00EA7464" w:rsidRPr="00906090" w:rsidRDefault="00843CD0" w:rsidP="00843CD0">
            <w:pPr>
              <w:spacing w:after="0" w:line="240" w:lineRule="auto"/>
              <w:ind w:left="28" w:right="0"/>
              <w:jc w:val="center"/>
              <w:rPr>
                <w:sz w:val="14"/>
                <w:szCs w:val="14"/>
                <w:lang w:val="en-US"/>
              </w:rPr>
            </w:pPr>
            <w:r w:rsidRPr="00906090">
              <w:rPr>
                <w:sz w:val="14"/>
                <w:szCs w:val="14"/>
                <w:lang w:val="en-US"/>
              </w:rPr>
              <w:t>SUP.9</w:t>
            </w:r>
          </w:p>
        </w:tc>
        <w:tc>
          <w:tcPr>
            <w:tcW w:w="533" w:type="dxa"/>
            <w:gridSpan w:val="2"/>
            <w:shd w:val="clear" w:color="auto" w:fill="EDEEEF" w:themeFill="accent2" w:themeFillTint="33"/>
            <w:tcMar>
              <w:bottom w:w="0" w:type="dxa"/>
            </w:tcMar>
            <w:vAlign w:val="center"/>
          </w:tcPr>
          <w:p w14:paraId="61AE1DD9" w14:textId="6E3C502A" w:rsidR="00EA7464" w:rsidRPr="00906090" w:rsidRDefault="00843CD0" w:rsidP="000B1095">
            <w:pPr>
              <w:spacing w:after="0" w:line="240" w:lineRule="auto"/>
              <w:ind w:left="28" w:right="0"/>
              <w:jc w:val="center"/>
              <w:rPr>
                <w:sz w:val="14"/>
                <w:szCs w:val="14"/>
                <w:lang w:val="en-US"/>
              </w:rPr>
            </w:pPr>
            <w:r w:rsidRPr="00906090">
              <w:rPr>
                <w:sz w:val="14"/>
                <w:szCs w:val="14"/>
                <w:lang w:val="en-US"/>
              </w:rPr>
              <w:t>SU</w:t>
            </w:r>
            <w:r w:rsidR="000B1095" w:rsidRPr="00906090">
              <w:rPr>
                <w:sz w:val="14"/>
                <w:szCs w:val="14"/>
                <w:lang w:val="en-US"/>
              </w:rPr>
              <w:t>P</w:t>
            </w:r>
            <w:r w:rsidRPr="00906090">
              <w:rPr>
                <w:sz w:val="14"/>
                <w:szCs w:val="14"/>
                <w:lang w:val="en-US"/>
              </w:rPr>
              <w:t>.10</w:t>
            </w:r>
          </w:p>
        </w:tc>
        <w:tc>
          <w:tcPr>
            <w:tcW w:w="532" w:type="dxa"/>
            <w:gridSpan w:val="2"/>
            <w:shd w:val="clear" w:color="auto" w:fill="EDEEEF" w:themeFill="accent2" w:themeFillTint="33"/>
            <w:tcMar>
              <w:bottom w:w="0" w:type="dxa"/>
            </w:tcMar>
            <w:vAlign w:val="center"/>
          </w:tcPr>
          <w:p w14:paraId="6FBBF41C" w14:textId="77777777" w:rsidR="00EA7464" w:rsidRPr="00906090" w:rsidRDefault="00843CD0" w:rsidP="00843CD0">
            <w:pPr>
              <w:spacing w:after="0" w:line="240" w:lineRule="auto"/>
              <w:ind w:left="28" w:right="0"/>
              <w:jc w:val="center"/>
              <w:rPr>
                <w:sz w:val="14"/>
                <w:szCs w:val="14"/>
                <w:lang w:val="en-US"/>
              </w:rPr>
            </w:pPr>
            <w:r w:rsidRPr="00906090">
              <w:rPr>
                <w:sz w:val="14"/>
                <w:szCs w:val="14"/>
                <w:lang w:val="en-US"/>
              </w:rPr>
              <w:t>ACQ.4</w:t>
            </w:r>
          </w:p>
        </w:tc>
        <w:tc>
          <w:tcPr>
            <w:tcW w:w="533" w:type="dxa"/>
            <w:gridSpan w:val="2"/>
            <w:shd w:val="clear" w:color="auto" w:fill="EDEEEF" w:themeFill="accent2" w:themeFillTint="33"/>
            <w:tcMar>
              <w:bottom w:w="0" w:type="dxa"/>
            </w:tcMar>
            <w:vAlign w:val="center"/>
          </w:tcPr>
          <w:p w14:paraId="1890C4B2" w14:textId="77777777" w:rsidR="00EA7464" w:rsidRPr="00906090" w:rsidRDefault="00843CD0" w:rsidP="00843CD0">
            <w:pPr>
              <w:spacing w:after="0" w:line="240" w:lineRule="auto"/>
              <w:ind w:left="28" w:right="0"/>
              <w:jc w:val="center"/>
              <w:rPr>
                <w:sz w:val="14"/>
                <w:szCs w:val="14"/>
                <w:lang w:val="en-US"/>
              </w:rPr>
            </w:pPr>
            <w:r w:rsidRPr="00906090">
              <w:rPr>
                <w:sz w:val="14"/>
                <w:szCs w:val="14"/>
                <w:lang w:val="en-US"/>
              </w:rPr>
              <w:t>SYS.2</w:t>
            </w:r>
          </w:p>
        </w:tc>
        <w:tc>
          <w:tcPr>
            <w:tcW w:w="535" w:type="dxa"/>
            <w:gridSpan w:val="2"/>
            <w:shd w:val="clear" w:color="auto" w:fill="EDEEEF" w:themeFill="accent2" w:themeFillTint="33"/>
            <w:tcMar>
              <w:bottom w:w="0" w:type="dxa"/>
            </w:tcMar>
            <w:vAlign w:val="center"/>
          </w:tcPr>
          <w:p w14:paraId="04D69126" w14:textId="77777777" w:rsidR="00EA7464" w:rsidRPr="00906090" w:rsidRDefault="00843CD0" w:rsidP="00843CD0">
            <w:pPr>
              <w:spacing w:after="0" w:line="240" w:lineRule="auto"/>
              <w:ind w:left="28" w:right="0"/>
              <w:jc w:val="center"/>
              <w:rPr>
                <w:sz w:val="14"/>
                <w:szCs w:val="14"/>
                <w:lang w:val="en-US"/>
              </w:rPr>
            </w:pPr>
            <w:r w:rsidRPr="00906090">
              <w:rPr>
                <w:sz w:val="14"/>
                <w:szCs w:val="14"/>
                <w:lang w:val="en-US"/>
              </w:rPr>
              <w:t>SYS.3</w:t>
            </w:r>
          </w:p>
        </w:tc>
        <w:tc>
          <w:tcPr>
            <w:tcW w:w="533" w:type="dxa"/>
            <w:shd w:val="clear" w:color="auto" w:fill="EDEEEF" w:themeFill="accent2" w:themeFillTint="33"/>
            <w:tcMar>
              <w:bottom w:w="0" w:type="dxa"/>
            </w:tcMar>
            <w:vAlign w:val="center"/>
          </w:tcPr>
          <w:p w14:paraId="368AFFED" w14:textId="77777777" w:rsidR="00EA7464" w:rsidRPr="00906090" w:rsidRDefault="00843CD0" w:rsidP="00843CD0">
            <w:pPr>
              <w:spacing w:after="0" w:line="240" w:lineRule="auto"/>
              <w:ind w:left="28" w:right="0"/>
              <w:jc w:val="center"/>
              <w:rPr>
                <w:sz w:val="14"/>
                <w:szCs w:val="14"/>
                <w:lang w:val="en-US"/>
              </w:rPr>
            </w:pPr>
            <w:r w:rsidRPr="00906090">
              <w:rPr>
                <w:sz w:val="14"/>
                <w:szCs w:val="14"/>
                <w:lang w:val="en-US"/>
              </w:rPr>
              <w:t>SYS.4</w:t>
            </w:r>
          </w:p>
        </w:tc>
        <w:tc>
          <w:tcPr>
            <w:tcW w:w="533" w:type="dxa"/>
            <w:shd w:val="clear" w:color="auto" w:fill="EDEEEF" w:themeFill="accent2" w:themeFillTint="33"/>
            <w:tcMar>
              <w:bottom w:w="0" w:type="dxa"/>
            </w:tcMar>
            <w:vAlign w:val="center"/>
          </w:tcPr>
          <w:p w14:paraId="0D88E584" w14:textId="77777777" w:rsidR="00EA7464" w:rsidRPr="00906090" w:rsidRDefault="00843CD0" w:rsidP="00843CD0">
            <w:pPr>
              <w:spacing w:after="0" w:line="240" w:lineRule="auto"/>
              <w:ind w:left="28" w:right="0"/>
              <w:jc w:val="center"/>
              <w:rPr>
                <w:sz w:val="14"/>
                <w:szCs w:val="14"/>
                <w:lang w:val="en-US"/>
              </w:rPr>
            </w:pPr>
            <w:r w:rsidRPr="00906090">
              <w:rPr>
                <w:sz w:val="14"/>
                <w:szCs w:val="14"/>
                <w:lang w:val="en-US"/>
              </w:rPr>
              <w:t>SYS.5</w:t>
            </w:r>
          </w:p>
        </w:tc>
        <w:tc>
          <w:tcPr>
            <w:tcW w:w="533" w:type="dxa"/>
            <w:shd w:val="clear" w:color="auto" w:fill="EDEEEF" w:themeFill="accent2" w:themeFillTint="33"/>
            <w:tcMar>
              <w:bottom w:w="0" w:type="dxa"/>
            </w:tcMar>
            <w:vAlign w:val="center"/>
          </w:tcPr>
          <w:p w14:paraId="57D9B831" w14:textId="77777777" w:rsidR="00EA7464" w:rsidRPr="00906090" w:rsidRDefault="00843CD0" w:rsidP="00843CD0">
            <w:pPr>
              <w:spacing w:after="0" w:line="240" w:lineRule="auto"/>
              <w:ind w:left="28" w:right="0"/>
              <w:jc w:val="center"/>
              <w:rPr>
                <w:sz w:val="14"/>
                <w:szCs w:val="14"/>
                <w:lang w:val="en-US"/>
              </w:rPr>
            </w:pPr>
            <w:r w:rsidRPr="00906090">
              <w:rPr>
                <w:sz w:val="14"/>
                <w:szCs w:val="14"/>
                <w:lang w:val="en-US"/>
              </w:rPr>
              <w:t>SWE.1</w:t>
            </w:r>
          </w:p>
        </w:tc>
        <w:tc>
          <w:tcPr>
            <w:tcW w:w="535" w:type="dxa"/>
            <w:shd w:val="clear" w:color="auto" w:fill="EDEEEF" w:themeFill="accent2" w:themeFillTint="33"/>
            <w:tcMar>
              <w:bottom w:w="0" w:type="dxa"/>
            </w:tcMar>
            <w:vAlign w:val="center"/>
          </w:tcPr>
          <w:p w14:paraId="567C1554" w14:textId="77777777" w:rsidR="00EA7464" w:rsidRPr="00906090" w:rsidRDefault="00843CD0" w:rsidP="00843CD0">
            <w:pPr>
              <w:spacing w:after="0" w:line="240" w:lineRule="auto"/>
              <w:ind w:left="28" w:right="0"/>
              <w:jc w:val="center"/>
              <w:rPr>
                <w:sz w:val="14"/>
                <w:szCs w:val="14"/>
                <w:lang w:val="en-US"/>
              </w:rPr>
            </w:pPr>
            <w:r w:rsidRPr="00906090">
              <w:rPr>
                <w:sz w:val="14"/>
                <w:szCs w:val="14"/>
                <w:lang w:val="en-US"/>
              </w:rPr>
              <w:t>SWE.2</w:t>
            </w:r>
          </w:p>
        </w:tc>
        <w:tc>
          <w:tcPr>
            <w:tcW w:w="533" w:type="dxa"/>
            <w:shd w:val="clear" w:color="auto" w:fill="EDEEEF" w:themeFill="accent2" w:themeFillTint="33"/>
            <w:tcMar>
              <w:bottom w:w="0" w:type="dxa"/>
            </w:tcMar>
            <w:vAlign w:val="center"/>
          </w:tcPr>
          <w:p w14:paraId="714B1613" w14:textId="77777777" w:rsidR="00EA7464" w:rsidRPr="00906090" w:rsidRDefault="00843CD0" w:rsidP="00843CD0">
            <w:pPr>
              <w:spacing w:after="0" w:line="240" w:lineRule="auto"/>
              <w:ind w:left="28" w:right="0"/>
              <w:jc w:val="center"/>
              <w:rPr>
                <w:sz w:val="14"/>
                <w:szCs w:val="14"/>
                <w:lang w:val="en-US"/>
              </w:rPr>
            </w:pPr>
            <w:r w:rsidRPr="00906090">
              <w:rPr>
                <w:sz w:val="14"/>
                <w:szCs w:val="14"/>
                <w:lang w:val="en-US"/>
              </w:rPr>
              <w:t>SWE.3</w:t>
            </w:r>
          </w:p>
        </w:tc>
        <w:tc>
          <w:tcPr>
            <w:tcW w:w="533" w:type="dxa"/>
            <w:gridSpan w:val="2"/>
            <w:shd w:val="clear" w:color="auto" w:fill="EDEEEF" w:themeFill="accent2" w:themeFillTint="33"/>
            <w:tcMar>
              <w:bottom w:w="0" w:type="dxa"/>
            </w:tcMar>
            <w:vAlign w:val="center"/>
          </w:tcPr>
          <w:p w14:paraId="689AB995" w14:textId="77777777" w:rsidR="00EA7464" w:rsidRPr="00906090" w:rsidRDefault="00843CD0" w:rsidP="00843CD0">
            <w:pPr>
              <w:spacing w:after="0" w:line="240" w:lineRule="auto"/>
              <w:ind w:left="28" w:right="0"/>
              <w:jc w:val="center"/>
              <w:rPr>
                <w:sz w:val="14"/>
                <w:szCs w:val="14"/>
                <w:lang w:val="en-US"/>
              </w:rPr>
            </w:pPr>
            <w:r w:rsidRPr="00906090">
              <w:rPr>
                <w:sz w:val="14"/>
                <w:szCs w:val="14"/>
                <w:lang w:val="en-US"/>
              </w:rPr>
              <w:t>SWE.4</w:t>
            </w:r>
          </w:p>
        </w:tc>
        <w:tc>
          <w:tcPr>
            <w:tcW w:w="533" w:type="dxa"/>
            <w:gridSpan w:val="2"/>
            <w:shd w:val="clear" w:color="auto" w:fill="EDEEEF" w:themeFill="accent2" w:themeFillTint="33"/>
            <w:tcMar>
              <w:bottom w:w="0" w:type="dxa"/>
            </w:tcMar>
            <w:vAlign w:val="center"/>
          </w:tcPr>
          <w:p w14:paraId="12CE6B83" w14:textId="77777777" w:rsidR="00EA7464" w:rsidRPr="00906090" w:rsidRDefault="00843CD0" w:rsidP="00843CD0">
            <w:pPr>
              <w:spacing w:after="0" w:line="240" w:lineRule="auto"/>
              <w:ind w:left="28" w:right="0"/>
              <w:jc w:val="center"/>
              <w:rPr>
                <w:sz w:val="14"/>
                <w:szCs w:val="14"/>
                <w:lang w:val="en-US"/>
              </w:rPr>
            </w:pPr>
            <w:r w:rsidRPr="00906090">
              <w:rPr>
                <w:sz w:val="14"/>
                <w:szCs w:val="14"/>
                <w:lang w:val="en-US"/>
              </w:rPr>
              <w:t>SWE.5</w:t>
            </w:r>
          </w:p>
        </w:tc>
        <w:tc>
          <w:tcPr>
            <w:tcW w:w="535" w:type="dxa"/>
            <w:shd w:val="clear" w:color="auto" w:fill="EDEEEF" w:themeFill="accent2" w:themeFillTint="33"/>
            <w:tcMar>
              <w:bottom w:w="0" w:type="dxa"/>
            </w:tcMar>
            <w:vAlign w:val="center"/>
          </w:tcPr>
          <w:p w14:paraId="13FF4707" w14:textId="77777777" w:rsidR="00EA7464" w:rsidRPr="00906090" w:rsidRDefault="00843CD0" w:rsidP="00843CD0">
            <w:pPr>
              <w:spacing w:after="0" w:line="240" w:lineRule="auto"/>
              <w:ind w:left="28" w:right="0"/>
              <w:jc w:val="center"/>
              <w:rPr>
                <w:sz w:val="14"/>
                <w:szCs w:val="14"/>
                <w:lang w:val="en-US"/>
              </w:rPr>
            </w:pPr>
            <w:r w:rsidRPr="00906090">
              <w:rPr>
                <w:sz w:val="14"/>
                <w:szCs w:val="14"/>
                <w:lang w:val="en-US"/>
              </w:rPr>
              <w:t>SWE.6</w:t>
            </w:r>
          </w:p>
        </w:tc>
      </w:tr>
      <w:tr w:rsidR="00A701E3" w:rsidRPr="00906090" w14:paraId="507B5E6D" w14:textId="77777777" w:rsidTr="00B91B2B">
        <w:trPr>
          <w:trHeight w:val="286"/>
        </w:trPr>
        <w:tc>
          <w:tcPr>
            <w:tcW w:w="532" w:type="dxa"/>
            <w:shd w:val="clear" w:color="auto" w:fill="EDEEEF" w:themeFill="accent2" w:themeFillTint="33"/>
            <w:tcMar>
              <w:bottom w:w="0" w:type="dxa"/>
            </w:tcMar>
            <w:vAlign w:val="center"/>
          </w:tcPr>
          <w:p w14:paraId="1BEAA190" w14:textId="77777777" w:rsidR="00A701E3" w:rsidRPr="00906090" w:rsidRDefault="00A701E3" w:rsidP="00A701E3">
            <w:pPr>
              <w:spacing w:after="0" w:line="240" w:lineRule="auto"/>
              <w:ind w:left="0" w:right="0"/>
              <w:jc w:val="center"/>
              <w:rPr>
                <w:sz w:val="14"/>
                <w:szCs w:val="14"/>
                <w:lang w:val="en-US"/>
              </w:rPr>
            </w:pPr>
            <w:r w:rsidRPr="00906090">
              <w:rPr>
                <w:sz w:val="14"/>
                <w:szCs w:val="14"/>
                <w:lang w:val="en-US"/>
              </w:rPr>
              <w:t>1.1</w:t>
            </w:r>
          </w:p>
        </w:tc>
        <w:sdt>
          <w:sdtPr>
            <w:rPr>
              <w:sz w:val="14"/>
              <w:szCs w:val="14"/>
              <w:lang w:val="en-US"/>
            </w:rPr>
            <w:alias w:val="Rating"/>
            <w:tag w:val="Rating"/>
            <w:id w:val="-200787938"/>
            <w:placeholder>
              <w:docPart w:val="218D2BE79956457384FB28297407FA7E"/>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0" w:type="dxa"/>
                <w:gridSpan w:val="2"/>
                <w:tcMar>
                  <w:bottom w:w="0" w:type="dxa"/>
                </w:tcMar>
                <w:vAlign w:val="center"/>
              </w:tcPr>
              <w:p w14:paraId="1344CB3C" w14:textId="30FAF71D"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557857767"/>
            <w:placeholder>
              <w:docPart w:val="6AFD69404DAA4B94AB53B03B64E1ADAD"/>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51357FEF" w14:textId="04D82D81"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424237232"/>
            <w:placeholder>
              <w:docPart w:val="42777B664C8D430E95C8697D7B04366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0C79C413" w14:textId="60D10B5E"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360627696"/>
            <w:placeholder>
              <w:docPart w:val="F3013EC914394E15B9BE64E1FFB7050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3663D4FC" w14:textId="765BD311"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670919260"/>
            <w:placeholder>
              <w:docPart w:val="10284A6762D54418B0C281B99297372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2EEE9759" w14:textId="2AC8FD81"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346744838"/>
            <w:placeholder>
              <w:docPart w:val="4E414E819AA44876950E95CA14D50DA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1230F5F8" w14:textId="1B467480"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650406934"/>
            <w:placeholder>
              <w:docPart w:val="C9115ACA5E354F74831DDF50EF9DF1A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7B58ED41" w14:textId="43BB936C"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56004470"/>
            <w:placeholder>
              <w:docPart w:val="AD22457DCA124DB2B918622A80D8A67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gridSpan w:val="2"/>
                <w:tcMar>
                  <w:bottom w:w="0" w:type="dxa"/>
                </w:tcMar>
              </w:tcPr>
              <w:p w14:paraId="1D92BF5E" w14:textId="2900C778"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792712199"/>
            <w:placeholder>
              <w:docPart w:val="9C5CE6E9C0954362AEAFA3B8ADA6FEA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21C42A3B" w14:textId="4F233133"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033268157"/>
            <w:placeholder>
              <w:docPart w:val="BBCE2BFF820E4134AE8A120334CF8FF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7D94CBEF" w14:textId="556B1282"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279025953"/>
            <w:placeholder>
              <w:docPart w:val="345785AD32D54592A100DB243ECC900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506079FF" w14:textId="5D1F050B"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29773050"/>
            <w:placeholder>
              <w:docPart w:val="57C8788BD020431E8CB0523062EE711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20351450" w14:textId="2957F526"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2037691543"/>
            <w:placeholder>
              <w:docPart w:val="E4D52FE47F31495E9F960C180E3905A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2F591163" w14:textId="6D2913E3"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468812275"/>
            <w:placeholder>
              <w:docPart w:val="0B9D704D8E424A968223F71B826C300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06FCD205" w14:textId="018CDA4E"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948922544"/>
            <w:placeholder>
              <w:docPart w:val="1C2975FC00F34D6C981D1A5175F9135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2C11AF22" w14:textId="5C2AD521"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552198245"/>
            <w:placeholder>
              <w:docPart w:val="C479C890A54546E29878D04574F0DF7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3D78705C" w14:textId="34D1A6AF"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tr>
      <w:tr w:rsidR="00A701E3" w:rsidRPr="00906090" w14:paraId="09602196" w14:textId="77777777" w:rsidTr="00B91B2B">
        <w:trPr>
          <w:trHeight w:val="286"/>
        </w:trPr>
        <w:tc>
          <w:tcPr>
            <w:tcW w:w="532" w:type="dxa"/>
            <w:shd w:val="clear" w:color="auto" w:fill="EDEEEF" w:themeFill="accent2" w:themeFillTint="33"/>
            <w:tcMar>
              <w:bottom w:w="0" w:type="dxa"/>
            </w:tcMar>
            <w:vAlign w:val="center"/>
          </w:tcPr>
          <w:p w14:paraId="27E24FBE" w14:textId="77777777" w:rsidR="00A701E3" w:rsidRPr="00906090" w:rsidRDefault="00A701E3" w:rsidP="00A701E3">
            <w:pPr>
              <w:spacing w:after="0" w:line="240" w:lineRule="auto"/>
              <w:ind w:left="0" w:right="0"/>
              <w:jc w:val="center"/>
              <w:rPr>
                <w:sz w:val="14"/>
                <w:szCs w:val="14"/>
                <w:lang w:val="en-US"/>
              </w:rPr>
            </w:pPr>
            <w:r w:rsidRPr="00906090">
              <w:rPr>
                <w:sz w:val="14"/>
                <w:szCs w:val="14"/>
                <w:lang w:val="en-US"/>
              </w:rPr>
              <w:t>2.1</w:t>
            </w:r>
          </w:p>
        </w:tc>
        <w:sdt>
          <w:sdtPr>
            <w:rPr>
              <w:sz w:val="14"/>
              <w:szCs w:val="14"/>
              <w:lang w:val="en-US"/>
            </w:rPr>
            <w:alias w:val="Rating"/>
            <w:tag w:val="Rating"/>
            <w:id w:val="-1132401397"/>
            <w:placeholder>
              <w:docPart w:val="87B2033D96714D7D8E585063DFEDC57D"/>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0" w:type="dxa"/>
                <w:gridSpan w:val="2"/>
                <w:tcMar>
                  <w:bottom w:w="0" w:type="dxa"/>
                </w:tcMar>
              </w:tcPr>
              <w:p w14:paraId="301A0530" w14:textId="099D0F09"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684215529"/>
            <w:placeholder>
              <w:docPart w:val="2DF8AD07A769427CA2A5C36A353734A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7145E21E" w14:textId="2E1978FD"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72861059"/>
            <w:placeholder>
              <w:docPart w:val="0E6AF6699E8A47F2B10EB926EE2D53C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21009761" w14:textId="225B7946"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2044504083"/>
            <w:placeholder>
              <w:docPart w:val="A9FF8677E74B41D785591FCF987AED8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2EBC2F18" w14:textId="213B2C36"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468716132"/>
            <w:placeholder>
              <w:docPart w:val="275AB1C0AD7B45C698023809B508257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046770CE" w14:textId="503E3072"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08319457"/>
            <w:placeholder>
              <w:docPart w:val="993D24FEDBF447008AB56F559B4FBC9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0F5F5473" w14:textId="74F0965E"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785258430"/>
            <w:placeholder>
              <w:docPart w:val="86AEB4C049184FD087F3EE7DF8532B4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57376970" w14:textId="66F60476"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832528352"/>
            <w:placeholder>
              <w:docPart w:val="81FAEC762D1B43ECAD5831DA3B3F1F7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gridSpan w:val="2"/>
                <w:tcMar>
                  <w:bottom w:w="0" w:type="dxa"/>
                </w:tcMar>
              </w:tcPr>
              <w:p w14:paraId="03D4C73B" w14:textId="3C0355F8"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765065012"/>
            <w:placeholder>
              <w:docPart w:val="2238BA2BC2174D5889D3EA4D5F87A3C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14EBD83C" w14:textId="4B6F0A20"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86874711"/>
            <w:placeholder>
              <w:docPart w:val="62F384D7BA174799A5FAFBC27CF5A89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36D3394F" w14:textId="52423599"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711310326"/>
            <w:placeholder>
              <w:docPart w:val="187E962C338144FEA30028A4499700F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604A586D" w14:textId="49FD75F4"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219984302"/>
            <w:placeholder>
              <w:docPart w:val="ADF563334D124B039B8D66C4476E07B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1F2F2770" w14:textId="7C12B734"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826803539"/>
            <w:placeholder>
              <w:docPart w:val="0D21662096194496A1E1BF20DFCECFEE"/>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6F08C55B" w14:textId="6EEF9821"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91533381"/>
            <w:placeholder>
              <w:docPart w:val="0BE2E1F637BC4E74903A351C081FD43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3E8833D0" w14:textId="68169822"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785005274"/>
            <w:placeholder>
              <w:docPart w:val="DFC2EAA7B6CC4F7CA56174E2A4F6653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0A3880DE" w14:textId="0CF53125"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520058824"/>
            <w:placeholder>
              <w:docPart w:val="6083E121C7134F1595668E6265CD803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34B47102" w14:textId="2CDFF28A" w:rsidR="00A701E3" w:rsidRPr="00906090" w:rsidRDefault="00C82102" w:rsidP="00A701E3">
                <w:pPr>
                  <w:spacing w:after="0" w:line="240" w:lineRule="auto"/>
                  <w:ind w:left="28" w:right="0"/>
                  <w:jc w:val="center"/>
                  <w:rPr>
                    <w:sz w:val="14"/>
                    <w:szCs w:val="14"/>
                    <w:lang w:val="en-US"/>
                  </w:rPr>
                </w:pPr>
                <w:r>
                  <w:rPr>
                    <w:sz w:val="14"/>
                    <w:szCs w:val="14"/>
                    <w:lang w:val="en-US"/>
                  </w:rPr>
                  <w:t xml:space="preserve"> </w:t>
                </w:r>
              </w:p>
            </w:tc>
          </w:sdtContent>
        </w:sdt>
      </w:tr>
      <w:tr w:rsidR="00A701E3" w:rsidRPr="00906090" w14:paraId="49FF2A60" w14:textId="77777777" w:rsidTr="00B91B2B">
        <w:trPr>
          <w:trHeight w:val="286"/>
        </w:trPr>
        <w:tc>
          <w:tcPr>
            <w:tcW w:w="532" w:type="dxa"/>
            <w:shd w:val="clear" w:color="auto" w:fill="EDEEEF" w:themeFill="accent2" w:themeFillTint="33"/>
            <w:tcMar>
              <w:bottom w:w="0" w:type="dxa"/>
            </w:tcMar>
            <w:vAlign w:val="center"/>
          </w:tcPr>
          <w:p w14:paraId="47F53263" w14:textId="77777777" w:rsidR="00A701E3" w:rsidRPr="00906090" w:rsidRDefault="00A701E3" w:rsidP="00A701E3">
            <w:pPr>
              <w:spacing w:after="0" w:line="240" w:lineRule="auto"/>
              <w:jc w:val="center"/>
              <w:rPr>
                <w:sz w:val="14"/>
                <w:szCs w:val="14"/>
                <w:lang w:val="en-US"/>
              </w:rPr>
            </w:pPr>
            <w:r w:rsidRPr="00906090">
              <w:rPr>
                <w:sz w:val="14"/>
                <w:szCs w:val="14"/>
                <w:lang w:val="en-US"/>
              </w:rPr>
              <w:t>2.2</w:t>
            </w:r>
          </w:p>
        </w:tc>
        <w:sdt>
          <w:sdtPr>
            <w:rPr>
              <w:sz w:val="14"/>
              <w:szCs w:val="14"/>
              <w:lang w:val="en-US"/>
            </w:rPr>
            <w:alias w:val="Rating"/>
            <w:tag w:val="Rating"/>
            <w:id w:val="1725791047"/>
            <w:placeholder>
              <w:docPart w:val="C7D2388FA90D40518CBAAF5EB52000C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0" w:type="dxa"/>
                <w:gridSpan w:val="2"/>
                <w:tcMar>
                  <w:bottom w:w="0" w:type="dxa"/>
                </w:tcMar>
              </w:tcPr>
              <w:p w14:paraId="249AD0F7" w14:textId="55601778" w:rsidR="00A701E3" w:rsidRPr="00906090" w:rsidRDefault="00C82102"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415624233"/>
            <w:placeholder>
              <w:docPart w:val="FAEC5E2D531B4E8CAB8921EA3F83DA6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624F54C4" w14:textId="48EEE1C8" w:rsidR="00A701E3" w:rsidRPr="00906090" w:rsidRDefault="00C82102"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576984661"/>
            <w:placeholder>
              <w:docPart w:val="E56313C7A0E74033AEF3169DD5807E5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1873D685" w14:textId="21B8D574" w:rsidR="00A701E3" w:rsidRPr="00906090" w:rsidRDefault="00C82102"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430430944"/>
            <w:placeholder>
              <w:docPart w:val="FB051A4E59CC493C8BB037DCFAB0C53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2EF974B3" w14:textId="54101085" w:rsidR="00A701E3" w:rsidRPr="00906090" w:rsidRDefault="00C82102"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055429884"/>
            <w:placeholder>
              <w:docPart w:val="7F9D94F1885A4849A251C27FD0146EE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32FEBC56" w14:textId="3DE91B8C" w:rsidR="00A701E3" w:rsidRPr="00906090" w:rsidRDefault="00C82102"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527771090"/>
            <w:placeholder>
              <w:docPart w:val="12A509157FF94CCAB696D2EBC1776DFE"/>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718C09C1" w14:textId="7E0CCCA8" w:rsidR="00A701E3" w:rsidRPr="00906090" w:rsidRDefault="00C82102"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930925229"/>
            <w:placeholder>
              <w:docPart w:val="A7DA6D0C5C834C55A861AC069F5EB290"/>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245F1B24" w14:textId="2E06C493" w:rsidR="00A701E3" w:rsidRPr="00906090" w:rsidRDefault="00C82102"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15947828"/>
            <w:placeholder>
              <w:docPart w:val="625DB00EC3D74816A928BE52C56CD77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gridSpan w:val="2"/>
                <w:tcMar>
                  <w:bottom w:w="0" w:type="dxa"/>
                </w:tcMar>
              </w:tcPr>
              <w:p w14:paraId="6FA0E873" w14:textId="72A840C1" w:rsidR="00A701E3" w:rsidRPr="00906090" w:rsidRDefault="00C82102"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074500488"/>
            <w:placeholder>
              <w:docPart w:val="A2E6FD9F3F9C4C19942271AD46B5B01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0B0282B6" w14:textId="36CA2121" w:rsidR="00A701E3" w:rsidRPr="00906090" w:rsidRDefault="00C82102"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585497804"/>
            <w:placeholder>
              <w:docPart w:val="CF911F34F4424E7E9A13F6368EE2D2E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7A5D2833" w14:textId="0C66CDED" w:rsidR="00A701E3" w:rsidRPr="00906090" w:rsidRDefault="00C82102"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977536953"/>
            <w:placeholder>
              <w:docPart w:val="5FFA79CDA53E4F99B4AE3E97BD0430DD"/>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62DC338C" w14:textId="1A41AD5B" w:rsidR="00A701E3" w:rsidRPr="00906090" w:rsidRDefault="00C82102"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38590965"/>
            <w:placeholder>
              <w:docPart w:val="6492AC1DC7004DD593D767DDF3A60F8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34B267FD" w14:textId="53F5E140" w:rsidR="00A701E3" w:rsidRPr="00906090" w:rsidRDefault="00C82102"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538470283"/>
            <w:placeholder>
              <w:docPart w:val="0C676BB81FFF4DB9A547D063297FFDA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3B4C1E7E" w14:textId="5FFCB32D" w:rsidR="00A701E3" w:rsidRPr="00906090" w:rsidRDefault="00C82102"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057752215"/>
            <w:placeholder>
              <w:docPart w:val="1AF111F4C169446EB4BA15EA1DA8776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723A897C" w14:textId="46F00E34" w:rsidR="00A701E3" w:rsidRPr="00906090" w:rsidRDefault="00C82102"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306767000"/>
            <w:placeholder>
              <w:docPart w:val="D963BB33CA6342F3BA342A2055C81FB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4AB93F59" w14:textId="5EDDC5A6" w:rsidR="00A701E3" w:rsidRPr="00906090" w:rsidRDefault="00C82102"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816517063"/>
            <w:placeholder>
              <w:docPart w:val="54ACA9009F7A4E9C94D11FC8136FEFF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3FC0295A" w14:textId="0A222F23" w:rsidR="00A701E3" w:rsidRPr="00906090" w:rsidRDefault="00C82102" w:rsidP="00A701E3">
                <w:pPr>
                  <w:spacing w:after="0" w:line="240" w:lineRule="auto"/>
                  <w:ind w:left="28"/>
                  <w:jc w:val="center"/>
                  <w:rPr>
                    <w:sz w:val="14"/>
                    <w:szCs w:val="14"/>
                    <w:lang w:val="en-US"/>
                  </w:rPr>
                </w:pPr>
                <w:r>
                  <w:rPr>
                    <w:sz w:val="14"/>
                    <w:szCs w:val="14"/>
                    <w:lang w:val="en-US"/>
                  </w:rPr>
                  <w:t xml:space="preserve"> </w:t>
                </w:r>
              </w:p>
            </w:tc>
          </w:sdtContent>
        </w:sdt>
      </w:tr>
      <w:tr w:rsidR="006900F4" w:rsidRPr="006900F4" w14:paraId="144B2CF6" w14:textId="77777777" w:rsidTr="00B91B2B">
        <w:trPr>
          <w:trHeight w:val="286"/>
        </w:trPr>
        <w:tc>
          <w:tcPr>
            <w:tcW w:w="8072" w:type="dxa"/>
            <w:gridSpan w:val="25"/>
            <w:shd w:val="clear" w:color="auto" w:fill="EDEEEF" w:themeFill="accent2" w:themeFillTint="33"/>
            <w:tcMar>
              <w:bottom w:w="0" w:type="dxa"/>
            </w:tcMar>
            <w:vAlign w:val="center"/>
          </w:tcPr>
          <w:p w14:paraId="2F5BBE83" w14:textId="53E424CF" w:rsidR="006900F4" w:rsidRPr="006900F4" w:rsidRDefault="006900F4" w:rsidP="00EE7B87">
            <w:pPr>
              <w:spacing w:after="0" w:line="240" w:lineRule="auto"/>
              <w:ind w:left="28"/>
              <w:rPr>
                <w:lang w:val="en-US"/>
              </w:rPr>
            </w:pPr>
            <w:r w:rsidRPr="006900F4">
              <w:rPr>
                <w:lang w:val="en-US"/>
              </w:rPr>
              <w:t xml:space="preserve">Does the evaluation under Automotive </w:t>
            </w:r>
            <w:r w:rsidR="00F940EC" w:rsidRPr="00F940EC">
              <w:rPr>
                <w:lang w:val="en-US"/>
              </w:rPr>
              <w:t>SPICE</w:t>
            </w:r>
            <w:r w:rsidRPr="006900F4">
              <w:rPr>
                <w:lang w:val="en-US"/>
              </w:rPr>
              <w:t xml:space="preserve"> PAM 3.1 include </w:t>
            </w:r>
            <w:r w:rsidR="00E151CD">
              <w:rPr>
                <w:lang w:val="en-US"/>
              </w:rPr>
              <w:t>Cybersecurity</w:t>
            </w:r>
            <w:r w:rsidR="00B91B2B">
              <w:rPr>
                <w:lang w:val="en-US"/>
              </w:rPr>
              <w:t xml:space="preserve"> </w:t>
            </w:r>
            <w:r w:rsidRPr="006900F4">
              <w:rPr>
                <w:lang w:val="en-US"/>
              </w:rPr>
              <w:t>implements (e.g. MAN.3)?</w:t>
            </w:r>
          </w:p>
        </w:tc>
        <w:sdt>
          <w:sdtPr>
            <w:rPr>
              <w:lang w:val="en-US"/>
            </w:rPr>
            <w:alias w:val="Selection"/>
            <w:tag w:val="Selection"/>
            <w:id w:val="1191656840"/>
            <w:placeholder>
              <w:docPart w:val="DefaultPlaceholder_-1854013438"/>
            </w:placeholder>
            <w15:color w:val="3366FF"/>
            <w:dropDownList>
              <w:listItem w:displayText="Yes" w:value="Yes"/>
              <w:listItem w:displayText="No" w:value="No"/>
              <w:listItem w:displayText="Click or tap here." w:value="Click or tap here."/>
            </w:dropDownList>
          </w:sdtPr>
          <w:sdtContent>
            <w:tc>
              <w:tcPr>
                <w:tcW w:w="988" w:type="dxa"/>
                <w:gridSpan w:val="2"/>
                <w:vAlign w:val="center"/>
              </w:tcPr>
              <w:p w14:paraId="655BF822" w14:textId="7D01BBA0" w:rsidR="006900F4" w:rsidRPr="006900F4" w:rsidRDefault="006900F4" w:rsidP="00EE7B87">
                <w:pPr>
                  <w:spacing w:after="0" w:line="240" w:lineRule="auto"/>
                  <w:ind w:left="28"/>
                </w:pPr>
                <w:r>
                  <w:rPr>
                    <w:lang w:val="en-US"/>
                  </w:rPr>
                  <w:t>Click or tap here.</w:t>
                </w:r>
              </w:p>
            </w:tc>
          </w:sdtContent>
        </w:sdt>
      </w:tr>
      <w:tr w:rsidR="00EE7B87" w:rsidRPr="00CA6930" w14:paraId="19A64BA6" w14:textId="77777777" w:rsidTr="00B91B2B">
        <w:trPr>
          <w:trHeight w:val="286"/>
        </w:trPr>
        <w:tc>
          <w:tcPr>
            <w:tcW w:w="9060" w:type="dxa"/>
            <w:gridSpan w:val="27"/>
            <w:shd w:val="clear" w:color="auto" w:fill="CCDFE9" w:themeFill="accent6" w:themeFillTint="66"/>
            <w:tcMar>
              <w:bottom w:w="0" w:type="dxa"/>
            </w:tcMar>
            <w:vAlign w:val="center"/>
          </w:tcPr>
          <w:p w14:paraId="3508475B" w14:textId="4DE0286F" w:rsidR="00EE7B87" w:rsidRPr="00572911" w:rsidRDefault="00EE7B87" w:rsidP="00EE7B87">
            <w:pPr>
              <w:spacing w:after="0" w:line="240" w:lineRule="auto"/>
              <w:ind w:left="28"/>
              <w:rPr>
                <w:b/>
                <w:bCs/>
                <w:sz w:val="14"/>
                <w:szCs w:val="14"/>
                <w:lang w:val="en-US"/>
              </w:rPr>
            </w:pPr>
            <w:r w:rsidRPr="00572911">
              <w:rPr>
                <w:b/>
                <w:bCs/>
                <w:lang w:val="en-US"/>
              </w:rPr>
              <w:t xml:space="preserve">Automotive SPICE for </w:t>
            </w:r>
            <w:r w:rsidR="00E151CD" w:rsidRPr="00572911">
              <w:rPr>
                <w:b/>
                <w:bCs/>
                <w:lang w:val="en-US"/>
              </w:rPr>
              <w:t>Cybersecurity (</w:t>
            </w:r>
            <w:r w:rsidR="00B46BF5">
              <w:rPr>
                <w:b/>
                <w:bCs/>
                <w:lang w:val="en-US"/>
              </w:rPr>
              <w:t>1</w:t>
            </w:r>
            <w:r w:rsidR="00B46BF5" w:rsidRPr="00B46BF5">
              <w:rPr>
                <w:b/>
                <w:bCs/>
                <w:vertAlign w:val="superscript"/>
                <w:lang w:val="en-US"/>
              </w:rPr>
              <w:t>st</w:t>
            </w:r>
            <w:r w:rsidR="00B46BF5">
              <w:rPr>
                <w:b/>
                <w:bCs/>
                <w:lang w:val="en-US"/>
              </w:rPr>
              <w:t xml:space="preserve"> edition</w:t>
            </w:r>
            <w:r w:rsidR="00E151CD" w:rsidRPr="00572911">
              <w:rPr>
                <w:b/>
                <w:bCs/>
                <w:lang w:val="en-US"/>
              </w:rPr>
              <w:t>)</w:t>
            </w:r>
          </w:p>
        </w:tc>
      </w:tr>
      <w:tr w:rsidR="005D073F" w:rsidRPr="00906090" w14:paraId="7E1CD5B3" w14:textId="77777777" w:rsidTr="00B91B2B">
        <w:trPr>
          <w:trHeight w:val="272"/>
        </w:trPr>
        <w:tc>
          <w:tcPr>
            <w:tcW w:w="543" w:type="dxa"/>
            <w:gridSpan w:val="2"/>
            <w:shd w:val="clear" w:color="auto" w:fill="EDEEEF" w:themeFill="accent2" w:themeFillTint="33"/>
            <w:tcMar>
              <w:bottom w:w="0" w:type="dxa"/>
            </w:tcMar>
            <w:vAlign w:val="center"/>
          </w:tcPr>
          <w:p w14:paraId="5D09860E" w14:textId="77777777" w:rsidR="005D073F" w:rsidRPr="00906090" w:rsidRDefault="005D073F" w:rsidP="00093800">
            <w:pPr>
              <w:spacing w:after="0" w:line="240" w:lineRule="auto"/>
              <w:jc w:val="center"/>
              <w:rPr>
                <w:sz w:val="14"/>
                <w:szCs w:val="14"/>
                <w:lang w:val="en-US"/>
              </w:rPr>
            </w:pPr>
            <w:r w:rsidRPr="00906090">
              <w:rPr>
                <w:sz w:val="14"/>
                <w:szCs w:val="14"/>
                <w:lang w:val="en-US"/>
              </w:rPr>
              <w:t>PA</w:t>
            </w:r>
          </w:p>
        </w:tc>
        <w:tc>
          <w:tcPr>
            <w:tcW w:w="542" w:type="dxa"/>
            <w:gridSpan w:val="2"/>
            <w:shd w:val="clear" w:color="auto" w:fill="EDEEEF" w:themeFill="accent2" w:themeFillTint="33"/>
            <w:tcMar>
              <w:bottom w:w="0" w:type="dxa"/>
            </w:tcMar>
            <w:vAlign w:val="center"/>
          </w:tcPr>
          <w:p w14:paraId="5168B77A" w14:textId="77777777" w:rsidR="005D073F" w:rsidRPr="00906090" w:rsidRDefault="005D073F" w:rsidP="00093800">
            <w:pPr>
              <w:spacing w:after="0" w:line="240" w:lineRule="auto"/>
              <w:ind w:left="28"/>
              <w:jc w:val="center"/>
              <w:rPr>
                <w:sz w:val="14"/>
                <w:szCs w:val="14"/>
                <w:lang w:val="en-US"/>
              </w:rPr>
            </w:pPr>
            <w:r w:rsidRPr="00906090">
              <w:rPr>
                <w:sz w:val="14"/>
                <w:szCs w:val="14"/>
                <w:lang w:val="en-US"/>
              </w:rPr>
              <w:t>SEC.1</w:t>
            </w:r>
          </w:p>
        </w:tc>
        <w:tc>
          <w:tcPr>
            <w:tcW w:w="545" w:type="dxa"/>
            <w:gridSpan w:val="2"/>
            <w:shd w:val="clear" w:color="auto" w:fill="EDEEEF" w:themeFill="accent2" w:themeFillTint="33"/>
            <w:tcMar>
              <w:bottom w:w="0" w:type="dxa"/>
            </w:tcMar>
            <w:vAlign w:val="center"/>
          </w:tcPr>
          <w:p w14:paraId="3953AED8" w14:textId="77777777" w:rsidR="005D073F" w:rsidRPr="00906090" w:rsidRDefault="005D073F" w:rsidP="00093800">
            <w:pPr>
              <w:spacing w:after="0" w:line="240" w:lineRule="auto"/>
              <w:ind w:left="28"/>
              <w:jc w:val="center"/>
              <w:rPr>
                <w:sz w:val="14"/>
                <w:szCs w:val="14"/>
                <w:lang w:val="en-US"/>
              </w:rPr>
            </w:pPr>
            <w:r w:rsidRPr="00906090">
              <w:rPr>
                <w:sz w:val="14"/>
                <w:szCs w:val="14"/>
                <w:lang w:val="en-US"/>
              </w:rPr>
              <w:t>SEC.2</w:t>
            </w:r>
          </w:p>
        </w:tc>
        <w:tc>
          <w:tcPr>
            <w:tcW w:w="545" w:type="dxa"/>
            <w:gridSpan w:val="2"/>
            <w:shd w:val="clear" w:color="auto" w:fill="EDEEEF" w:themeFill="accent2" w:themeFillTint="33"/>
            <w:tcMar>
              <w:bottom w:w="0" w:type="dxa"/>
            </w:tcMar>
            <w:vAlign w:val="center"/>
          </w:tcPr>
          <w:p w14:paraId="5A67610B" w14:textId="77777777" w:rsidR="005D073F" w:rsidRPr="00906090" w:rsidRDefault="005D073F" w:rsidP="00093800">
            <w:pPr>
              <w:spacing w:after="0" w:line="240" w:lineRule="auto"/>
              <w:ind w:left="28"/>
              <w:jc w:val="center"/>
              <w:rPr>
                <w:sz w:val="14"/>
                <w:szCs w:val="14"/>
                <w:lang w:val="en-US"/>
              </w:rPr>
            </w:pPr>
            <w:r w:rsidRPr="00906090">
              <w:rPr>
                <w:sz w:val="14"/>
                <w:szCs w:val="14"/>
                <w:lang w:val="en-US"/>
              </w:rPr>
              <w:t>SEC.3</w:t>
            </w:r>
          </w:p>
        </w:tc>
        <w:tc>
          <w:tcPr>
            <w:tcW w:w="546" w:type="dxa"/>
            <w:gridSpan w:val="2"/>
            <w:shd w:val="clear" w:color="auto" w:fill="EDEEEF" w:themeFill="accent2" w:themeFillTint="33"/>
            <w:tcMar>
              <w:bottom w:w="0" w:type="dxa"/>
            </w:tcMar>
            <w:vAlign w:val="center"/>
          </w:tcPr>
          <w:p w14:paraId="4B02D543" w14:textId="77777777" w:rsidR="005D073F" w:rsidRPr="00906090" w:rsidRDefault="005D073F" w:rsidP="00093800">
            <w:pPr>
              <w:spacing w:after="0" w:line="240" w:lineRule="auto"/>
              <w:ind w:left="28"/>
              <w:jc w:val="center"/>
              <w:rPr>
                <w:sz w:val="14"/>
                <w:szCs w:val="14"/>
                <w:lang w:val="en-US"/>
              </w:rPr>
            </w:pPr>
            <w:r w:rsidRPr="00906090">
              <w:rPr>
                <w:sz w:val="14"/>
                <w:szCs w:val="14"/>
                <w:lang w:val="en-US"/>
              </w:rPr>
              <w:t>SEC.4</w:t>
            </w:r>
          </w:p>
        </w:tc>
        <w:tc>
          <w:tcPr>
            <w:tcW w:w="545" w:type="dxa"/>
            <w:gridSpan w:val="2"/>
            <w:shd w:val="clear" w:color="auto" w:fill="EDEEEF" w:themeFill="accent2" w:themeFillTint="33"/>
            <w:tcMar>
              <w:bottom w:w="0" w:type="dxa"/>
            </w:tcMar>
            <w:vAlign w:val="center"/>
          </w:tcPr>
          <w:p w14:paraId="46BC4541" w14:textId="77777777" w:rsidR="005D073F" w:rsidRPr="00906090" w:rsidRDefault="005D073F" w:rsidP="00093800">
            <w:pPr>
              <w:spacing w:after="0" w:line="240" w:lineRule="auto"/>
              <w:ind w:left="28"/>
              <w:jc w:val="center"/>
              <w:rPr>
                <w:sz w:val="14"/>
                <w:szCs w:val="14"/>
                <w:lang w:val="en-US"/>
              </w:rPr>
            </w:pPr>
            <w:r w:rsidRPr="00906090">
              <w:rPr>
                <w:sz w:val="14"/>
                <w:szCs w:val="14"/>
                <w:lang w:val="en-US"/>
              </w:rPr>
              <w:t>MAN.7</w:t>
            </w:r>
          </w:p>
        </w:tc>
        <w:tc>
          <w:tcPr>
            <w:tcW w:w="545" w:type="dxa"/>
            <w:gridSpan w:val="2"/>
            <w:shd w:val="clear" w:color="auto" w:fill="EDEEEF" w:themeFill="accent2" w:themeFillTint="33"/>
            <w:vAlign w:val="center"/>
          </w:tcPr>
          <w:p w14:paraId="3FB9A741" w14:textId="77777777" w:rsidR="005D073F" w:rsidRPr="00906090" w:rsidRDefault="005D073F" w:rsidP="00093800">
            <w:pPr>
              <w:spacing w:after="0" w:line="240" w:lineRule="auto"/>
              <w:ind w:left="28"/>
              <w:jc w:val="center"/>
              <w:rPr>
                <w:bCs/>
                <w:sz w:val="14"/>
                <w:szCs w:val="14"/>
                <w:lang w:val="en-US"/>
              </w:rPr>
            </w:pPr>
            <w:r w:rsidRPr="00906090">
              <w:rPr>
                <w:bCs/>
                <w:sz w:val="14"/>
                <w:szCs w:val="14"/>
                <w:lang w:val="en-US"/>
              </w:rPr>
              <w:t>ACQ.2</w:t>
            </w:r>
          </w:p>
        </w:tc>
        <w:tc>
          <w:tcPr>
            <w:tcW w:w="573" w:type="dxa"/>
            <w:gridSpan w:val="2"/>
            <w:shd w:val="clear" w:color="auto" w:fill="EDEEEF" w:themeFill="accent2" w:themeFillTint="33"/>
            <w:vAlign w:val="center"/>
          </w:tcPr>
          <w:p w14:paraId="4AB51771" w14:textId="30A4F118" w:rsidR="005D073F" w:rsidRPr="00906090" w:rsidRDefault="005D073F" w:rsidP="00093800">
            <w:pPr>
              <w:spacing w:after="0" w:line="240" w:lineRule="auto"/>
              <w:ind w:left="28"/>
              <w:jc w:val="center"/>
              <w:rPr>
                <w:sz w:val="14"/>
                <w:szCs w:val="14"/>
                <w:lang w:val="en-US"/>
              </w:rPr>
            </w:pPr>
            <w:r>
              <w:rPr>
                <w:sz w:val="14"/>
                <w:szCs w:val="14"/>
                <w:lang w:val="en-US"/>
              </w:rPr>
              <w:t>ACQ.4</w:t>
            </w:r>
          </w:p>
        </w:tc>
        <w:tc>
          <w:tcPr>
            <w:tcW w:w="4676" w:type="dxa"/>
            <w:gridSpan w:val="11"/>
            <w:vMerge w:val="restart"/>
            <w:shd w:val="clear" w:color="auto" w:fill="EDEEEF" w:themeFill="accent2" w:themeFillTint="33"/>
            <w:vAlign w:val="center"/>
          </w:tcPr>
          <w:p w14:paraId="50523DE2" w14:textId="281BB9D6" w:rsidR="005D073F" w:rsidRPr="00906090" w:rsidRDefault="005D073F" w:rsidP="00093800">
            <w:pPr>
              <w:spacing w:after="0" w:line="240" w:lineRule="auto"/>
              <w:ind w:left="28"/>
              <w:jc w:val="center"/>
              <w:rPr>
                <w:sz w:val="14"/>
                <w:szCs w:val="14"/>
                <w:lang w:val="en-US"/>
              </w:rPr>
            </w:pPr>
          </w:p>
        </w:tc>
      </w:tr>
      <w:tr w:rsidR="005D073F" w:rsidRPr="00906090" w14:paraId="31BA9018" w14:textId="77777777" w:rsidTr="00B91B2B">
        <w:trPr>
          <w:trHeight w:val="272"/>
        </w:trPr>
        <w:tc>
          <w:tcPr>
            <w:tcW w:w="543" w:type="dxa"/>
            <w:gridSpan w:val="2"/>
            <w:shd w:val="clear" w:color="auto" w:fill="EDEEEF" w:themeFill="accent2" w:themeFillTint="33"/>
            <w:tcMar>
              <w:bottom w:w="0" w:type="dxa"/>
            </w:tcMar>
            <w:vAlign w:val="center"/>
          </w:tcPr>
          <w:p w14:paraId="333F229F" w14:textId="77777777" w:rsidR="005D073F" w:rsidRPr="00906090" w:rsidRDefault="005D073F" w:rsidP="00A701E3">
            <w:pPr>
              <w:spacing w:after="0" w:line="240" w:lineRule="auto"/>
              <w:jc w:val="center"/>
              <w:rPr>
                <w:sz w:val="14"/>
                <w:szCs w:val="14"/>
                <w:lang w:val="en-US"/>
              </w:rPr>
            </w:pPr>
            <w:r w:rsidRPr="00906090">
              <w:rPr>
                <w:sz w:val="14"/>
                <w:szCs w:val="14"/>
                <w:lang w:val="en-US"/>
              </w:rPr>
              <w:t>1.1</w:t>
            </w:r>
          </w:p>
        </w:tc>
        <w:sdt>
          <w:sdtPr>
            <w:rPr>
              <w:sz w:val="14"/>
              <w:szCs w:val="14"/>
              <w:lang w:val="en-US"/>
            </w:rPr>
            <w:alias w:val="Rating"/>
            <w:tag w:val="Rating"/>
            <w:id w:val="-96330439"/>
            <w:placeholder>
              <w:docPart w:val="202C1D306B174CD7B579DDA40E0EA2F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2" w:type="dxa"/>
                <w:gridSpan w:val="2"/>
                <w:tcMar>
                  <w:bottom w:w="0" w:type="dxa"/>
                </w:tcMar>
              </w:tcPr>
              <w:p w14:paraId="18200B80" w14:textId="2DDD2725" w:rsidR="005D073F" w:rsidRPr="00906090" w:rsidRDefault="005D073F"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478742176"/>
            <w:placeholder>
              <w:docPart w:val="0FA1D9B5B5EC4D9E8CE21F3127A10F1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2065E9E5" w14:textId="1A67521E" w:rsidR="005D073F" w:rsidRPr="00906090" w:rsidRDefault="005D073F"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368574215"/>
            <w:placeholder>
              <w:docPart w:val="7670016A60CE428B8E2CFD657FA2D22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00CAB91B" w14:textId="12D6EDDE" w:rsidR="005D073F" w:rsidRPr="00906090" w:rsidRDefault="005D073F"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655209523"/>
            <w:placeholder>
              <w:docPart w:val="7004C42E71CE42A38A38875BD54DE7A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6" w:type="dxa"/>
                <w:gridSpan w:val="2"/>
                <w:tcMar>
                  <w:bottom w:w="0" w:type="dxa"/>
                </w:tcMar>
              </w:tcPr>
              <w:p w14:paraId="7C2BFC26" w14:textId="7E101E9A" w:rsidR="005D073F" w:rsidRPr="00906090" w:rsidRDefault="005D073F"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12403645"/>
            <w:placeholder>
              <w:docPart w:val="FA3208100C984C1A9F0B5E7AC3B7C4A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3E75389D" w14:textId="42E1EE39" w:rsidR="005D073F" w:rsidRPr="00906090" w:rsidRDefault="005D073F"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987515567"/>
            <w:placeholder>
              <w:docPart w:val="495D1DAEAF4E40418E273DD16E1ED23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shd w:val="clear" w:color="auto" w:fill="FFFFFF" w:themeFill="background1"/>
              </w:tcPr>
              <w:p w14:paraId="3209B953" w14:textId="16F0AB1E" w:rsidR="005D073F" w:rsidRPr="00906090" w:rsidRDefault="005D073F" w:rsidP="00A701E3">
                <w:pPr>
                  <w:spacing w:after="0" w:line="240" w:lineRule="auto"/>
                  <w:ind w:left="28"/>
                  <w:jc w:val="center"/>
                  <w:rPr>
                    <w:sz w:val="14"/>
                    <w:szCs w:val="14"/>
                    <w:lang w:val="en-US"/>
                  </w:rPr>
                </w:pPr>
                <w:r>
                  <w:rPr>
                    <w:sz w:val="14"/>
                    <w:szCs w:val="14"/>
                    <w:lang w:val="en-US"/>
                  </w:rPr>
                  <w:t xml:space="preserve"> </w:t>
                </w:r>
              </w:p>
            </w:tc>
          </w:sdtContent>
        </w:sdt>
        <w:tc>
          <w:tcPr>
            <w:tcW w:w="573" w:type="dxa"/>
            <w:gridSpan w:val="2"/>
            <w:vAlign w:val="center"/>
          </w:tcPr>
          <w:p w14:paraId="766F54F9" w14:textId="77777777" w:rsidR="005D073F" w:rsidRPr="00906090" w:rsidRDefault="005D073F" w:rsidP="00A701E3">
            <w:pPr>
              <w:spacing w:after="0" w:line="240" w:lineRule="auto"/>
              <w:ind w:left="28"/>
              <w:jc w:val="center"/>
              <w:rPr>
                <w:sz w:val="14"/>
                <w:szCs w:val="14"/>
                <w:lang w:val="en-US"/>
              </w:rPr>
            </w:pPr>
          </w:p>
        </w:tc>
        <w:tc>
          <w:tcPr>
            <w:tcW w:w="4676" w:type="dxa"/>
            <w:gridSpan w:val="11"/>
            <w:vMerge/>
            <w:shd w:val="clear" w:color="auto" w:fill="EDEEEF" w:themeFill="accent2" w:themeFillTint="33"/>
            <w:vAlign w:val="center"/>
          </w:tcPr>
          <w:p w14:paraId="3A177A46" w14:textId="5884B70D" w:rsidR="005D073F" w:rsidRPr="00906090" w:rsidRDefault="005D073F" w:rsidP="00A701E3">
            <w:pPr>
              <w:spacing w:after="0" w:line="240" w:lineRule="auto"/>
              <w:ind w:left="28"/>
              <w:jc w:val="center"/>
              <w:rPr>
                <w:sz w:val="14"/>
                <w:szCs w:val="14"/>
                <w:lang w:val="en-US"/>
              </w:rPr>
            </w:pPr>
          </w:p>
        </w:tc>
      </w:tr>
      <w:tr w:rsidR="005D073F" w:rsidRPr="00906090" w14:paraId="50FE93A1" w14:textId="77777777" w:rsidTr="00B91B2B">
        <w:trPr>
          <w:trHeight w:val="272"/>
        </w:trPr>
        <w:tc>
          <w:tcPr>
            <w:tcW w:w="543" w:type="dxa"/>
            <w:gridSpan w:val="2"/>
            <w:shd w:val="clear" w:color="auto" w:fill="EDEEEF" w:themeFill="accent2" w:themeFillTint="33"/>
            <w:tcMar>
              <w:bottom w:w="0" w:type="dxa"/>
            </w:tcMar>
            <w:vAlign w:val="center"/>
          </w:tcPr>
          <w:p w14:paraId="5D36B931" w14:textId="77777777" w:rsidR="005D073F" w:rsidRPr="00906090" w:rsidRDefault="005D073F" w:rsidP="00A701E3">
            <w:pPr>
              <w:spacing w:after="0" w:line="240" w:lineRule="auto"/>
              <w:jc w:val="center"/>
              <w:rPr>
                <w:sz w:val="14"/>
                <w:szCs w:val="14"/>
                <w:lang w:val="en-US"/>
              </w:rPr>
            </w:pPr>
            <w:r w:rsidRPr="00906090">
              <w:rPr>
                <w:sz w:val="14"/>
                <w:szCs w:val="14"/>
                <w:lang w:val="en-US"/>
              </w:rPr>
              <w:t>2.1</w:t>
            </w:r>
          </w:p>
        </w:tc>
        <w:sdt>
          <w:sdtPr>
            <w:rPr>
              <w:sz w:val="14"/>
              <w:szCs w:val="14"/>
              <w:lang w:val="en-US"/>
            </w:rPr>
            <w:alias w:val="Rating"/>
            <w:tag w:val="Rating"/>
            <w:id w:val="331959341"/>
            <w:placeholder>
              <w:docPart w:val="381115BECCFA4BCFAA7180C5529ABA2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2" w:type="dxa"/>
                <w:gridSpan w:val="2"/>
                <w:tcMar>
                  <w:bottom w:w="0" w:type="dxa"/>
                </w:tcMar>
              </w:tcPr>
              <w:p w14:paraId="176B69CA" w14:textId="1D870629" w:rsidR="005D073F" w:rsidRPr="00906090" w:rsidRDefault="005D073F"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597293533"/>
            <w:placeholder>
              <w:docPart w:val="DA28E8D4C6FC4BAEAD2FBFE2B14010B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0EC62DD2" w14:textId="60C95BFF" w:rsidR="005D073F" w:rsidRPr="00906090" w:rsidRDefault="005D073F"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454439737"/>
            <w:placeholder>
              <w:docPart w:val="FC84CF2006144CBDAAFADB854DF3A1C0"/>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63D8970C" w14:textId="74AF40A8" w:rsidR="005D073F" w:rsidRPr="00906090" w:rsidRDefault="005D073F"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979180012"/>
            <w:placeholder>
              <w:docPart w:val="20F9CEDBE9D7480BB9CF93FE609AB5F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6" w:type="dxa"/>
                <w:gridSpan w:val="2"/>
                <w:tcMar>
                  <w:bottom w:w="0" w:type="dxa"/>
                </w:tcMar>
              </w:tcPr>
              <w:p w14:paraId="07278553" w14:textId="16147BDA" w:rsidR="005D073F" w:rsidRPr="00906090" w:rsidRDefault="005D073F"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930095031"/>
            <w:placeholder>
              <w:docPart w:val="9D2DCEB98B4848A38F341FED951C1EF0"/>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12326C17" w14:textId="20EA5E7B" w:rsidR="005D073F" w:rsidRPr="00906090" w:rsidRDefault="005D073F"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567869169"/>
            <w:placeholder>
              <w:docPart w:val="DF577DC782D646F1A2DCA7D090ED8BB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shd w:val="clear" w:color="auto" w:fill="FFFFFF" w:themeFill="background1"/>
              </w:tcPr>
              <w:p w14:paraId="336964E8" w14:textId="5E9F4B13" w:rsidR="005D073F" w:rsidRPr="00906090" w:rsidRDefault="005D073F" w:rsidP="00A701E3">
                <w:pPr>
                  <w:spacing w:after="0" w:line="240" w:lineRule="auto"/>
                  <w:ind w:left="28"/>
                  <w:jc w:val="center"/>
                  <w:rPr>
                    <w:sz w:val="14"/>
                    <w:szCs w:val="14"/>
                    <w:lang w:val="en-US"/>
                  </w:rPr>
                </w:pPr>
                <w:r>
                  <w:rPr>
                    <w:sz w:val="14"/>
                    <w:szCs w:val="14"/>
                    <w:lang w:val="en-US"/>
                  </w:rPr>
                  <w:t xml:space="preserve"> </w:t>
                </w:r>
              </w:p>
            </w:tc>
          </w:sdtContent>
        </w:sdt>
        <w:tc>
          <w:tcPr>
            <w:tcW w:w="573" w:type="dxa"/>
            <w:gridSpan w:val="2"/>
            <w:vAlign w:val="center"/>
          </w:tcPr>
          <w:p w14:paraId="200770F2" w14:textId="77777777" w:rsidR="005D073F" w:rsidRPr="00906090" w:rsidRDefault="005D073F" w:rsidP="00A701E3">
            <w:pPr>
              <w:spacing w:after="0" w:line="240" w:lineRule="auto"/>
              <w:ind w:left="28"/>
              <w:jc w:val="center"/>
              <w:rPr>
                <w:sz w:val="14"/>
                <w:szCs w:val="14"/>
                <w:lang w:val="en-US"/>
              </w:rPr>
            </w:pPr>
          </w:p>
        </w:tc>
        <w:tc>
          <w:tcPr>
            <w:tcW w:w="4676" w:type="dxa"/>
            <w:gridSpan w:val="11"/>
            <w:vMerge/>
            <w:shd w:val="clear" w:color="auto" w:fill="EDEEEF" w:themeFill="accent2" w:themeFillTint="33"/>
            <w:vAlign w:val="center"/>
          </w:tcPr>
          <w:p w14:paraId="6D50D4BF" w14:textId="023756BE" w:rsidR="005D073F" w:rsidRPr="00906090" w:rsidRDefault="005D073F" w:rsidP="00A701E3">
            <w:pPr>
              <w:spacing w:after="0" w:line="240" w:lineRule="auto"/>
              <w:ind w:left="28"/>
              <w:jc w:val="center"/>
              <w:rPr>
                <w:sz w:val="14"/>
                <w:szCs w:val="14"/>
                <w:lang w:val="en-US"/>
              </w:rPr>
            </w:pPr>
          </w:p>
        </w:tc>
      </w:tr>
      <w:tr w:rsidR="005D073F" w:rsidRPr="00906090" w14:paraId="1E2E679D" w14:textId="77777777" w:rsidTr="00B91B2B">
        <w:trPr>
          <w:trHeight w:val="272"/>
        </w:trPr>
        <w:tc>
          <w:tcPr>
            <w:tcW w:w="543" w:type="dxa"/>
            <w:gridSpan w:val="2"/>
            <w:shd w:val="clear" w:color="auto" w:fill="EDEEEF" w:themeFill="accent2" w:themeFillTint="33"/>
            <w:tcMar>
              <w:bottom w:w="0" w:type="dxa"/>
            </w:tcMar>
            <w:vAlign w:val="center"/>
          </w:tcPr>
          <w:p w14:paraId="51726539" w14:textId="77777777" w:rsidR="005D073F" w:rsidRPr="00906090" w:rsidRDefault="005D073F" w:rsidP="00A701E3">
            <w:pPr>
              <w:spacing w:after="0" w:line="240" w:lineRule="auto"/>
              <w:jc w:val="center"/>
              <w:rPr>
                <w:sz w:val="14"/>
                <w:szCs w:val="14"/>
                <w:lang w:val="en-US"/>
              </w:rPr>
            </w:pPr>
            <w:r w:rsidRPr="00906090">
              <w:rPr>
                <w:sz w:val="14"/>
                <w:szCs w:val="14"/>
                <w:lang w:val="en-US"/>
              </w:rPr>
              <w:t>2.2</w:t>
            </w:r>
          </w:p>
        </w:tc>
        <w:sdt>
          <w:sdtPr>
            <w:rPr>
              <w:sz w:val="14"/>
              <w:szCs w:val="14"/>
              <w:lang w:val="en-US"/>
            </w:rPr>
            <w:alias w:val="Rating"/>
            <w:tag w:val="Rating"/>
            <w:id w:val="1074937928"/>
            <w:placeholder>
              <w:docPart w:val="1A3FEFCA4040422AB4B534A9B29A8AD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2" w:type="dxa"/>
                <w:gridSpan w:val="2"/>
                <w:tcMar>
                  <w:bottom w:w="0" w:type="dxa"/>
                </w:tcMar>
              </w:tcPr>
              <w:p w14:paraId="2CA21E77" w14:textId="5D7451C1" w:rsidR="005D073F" w:rsidRPr="00906090" w:rsidRDefault="005D073F"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355073433"/>
            <w:placeholder>
              <w:docPart w:val="E7F384FBCEB64FABA0BF3F18932849D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62777E24" w14:textId="0A1524A3" w:rsidR="005D073F" w:rsidRPr="00906090" w:rsidRDefault="005D073F"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700005364"/>
            <w:placeholder>
              <w:docPart w:val="9EE988CB052E467DA3F2D9755DC3555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1D2F0CC9" w14:textId="7ACDFEE6" w:rsidR="005D073F" w:rsidRPr="00906090" w:rsidRDefault="005D073F"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775635409"/>
            <w:placeholder>
              <w:docPart w:val="18AEC8A3895B4BC2A4C83425990DE33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6" w:type="dxa"/>
                <w:gridSpan w:val="2"/>
                <w:tcMar>
                  <w:bottom w:w="0" w:type="dxa"/>
                </w:tcMar>
              </w:tcPr>
              <w:p w14:paraId="310A4F77" w14:textId="77E614E7" w:rsidR="005D073F" w:rsidRPr="00906090" w:rsidRDefault="005D073F"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989900702"/>
            <w:placeholder>
              <w:docPart w:val="2470A91F631147BC807DC36A28AD0C7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739756E7" w14:textId="6738AF07" w:rsidR="005D073F" w:rsidRPr="00906090" w:rsidRDefault="005D073F" w:rsidP="00A701E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886676209"/>
            <w:placeholder>
              <w:docPart w:val="15FCBDC11B9E430D92C281B50395ED5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shd w:val="clear" w:color="auto" w:fill="FFFFFF" w:themeFill="background1"/>
              </w:tcPr>
              <w:p w14:paraId="0FEDD17C" w14:textId="6DD3D1C9" w:rsidR="005D073F" w:rsidRPr="00906090" w:rsidRDefault="005D073F" w:rsidP="00A701E3">
                <w:pPr>
                  <w:spacing w:after="0" w:line="240" w:lineRule="auto"/>
                  <w:ind w:left="28"/>
                  <w:jc w:val="center"/>
                  <w:rPr>
                    <w:sz w:val="14"/>
                    <w:szCs w:val="14"/>
                    <w:lang w:val="en-US"/>
                  </w:rPr>
                </w:pPr>
                <w:r>
                  <w:rPr>
                    <w:sz w:val="14"/>
                    <w:szCs w:val="14"/>
                    <w:lang w:val="en-US"/>
                  </w:rPr>
                  <w:t xml:space="preserve"> </w:t>
                </w:r>
              </w:p>
            </w:tc>
          </w:sdtContent>
        </w:sdt>
        <w:tc>
          <w:tcPr>
            <w:tcW w:w="573" w:type="dxa"/>
            <w:gridSpan w:val="2"/>
            <w:vAlign w:val="center"/>
          </w:tcPr>
          <w:p w14:paraId="0A949C28" w14:textId="77777777" w:rsidR="005D073F" w:rsidRPr="00906090" w:rsidRDefault="005D073F" w:rsidP="00A701E3">
            <w:pPr>
              <w:spacing w:after="0" w:line="240" w:lineRule="auto"/>
              <w:ind w:left="28"/>
              <w:jc w:val="center"/>
              <w:rPr>
                <w:sz w:val="14"/>
                <w:szCs w:val="14"/>
                <w:lang w:val="en-US"/>
              </w:rPr>
            </w:pPr>
          </w:p>
        </w:tc>
        <w:tc>
          <w:tcPr>
            <w:tcW w:w="4676" w:type="dxa"/>
            <w:gridSpan w:val="11"/>
            <w:vMerge/>
            <w:shd w:val="clear" w:color="auto" w:fill="EDEEEF" w:themeFill="accent2" w:themeFillTint="33"/>
            <w:vAlign w:val="center"/>
          </w:tcPr>
          <w:p w14:paraId="318A3560" w14:textId="22A7632E" w:rsidR="005D073F" w:rsidRPr="00906090" w:rsidRDefault="005D073F" w:rsidP="00A701E3">
            <w:pPr>
              <w:spacing w:after="0" w:line="240" w:lineRule="auto"/>
              <w:ind w:left="28"/>
              <w:jc w:val="center"/>
              <w:rPr>
                <w:sz w:val="14"/>
                <w:szCs w:val="14"/>
                <w:lang w:val="en-US"/>
              </w:rPr>
            </w:pPr>
          </w:p>
        </w:tc>
      </w:tr>
    </w:tbl>
    <w:p w14:paraId="0C9DAEC1" w14:textId="28B794EA" w:rsidR="005C3CDC" w:rsidRPr="00906090" w:rsidRDefault="005C3CDC">
      <w:pPr>
        <w:spacing w:after="0" w:line="240" w:lineRule="auto"/>
        <w:rPr>
          <w:lang w:val="en-US"/>
        </w:rPr>
      </w:pPr>
    </w:p>
    <w:p w14:paraId="224898B5" w14:textId="77777777" w:rsidR="000F4222" w:rsidRPr="00906090" w:rsidRDefault="000F4222">
      <w:pPr>
        <w:spacing w:after="0" w:line="240" w:lineRule="auto"/>
        <w:rPr>
          <w:lang w:val="en-US"/>
        </w:rPr>
      </w:pPr>
    </w:p>
    <w:p w14:paraId="525CE386" w14:textId="77777777" w:rsidR="000F4222" w:rsidRPr="00906090" w:rsidRDefault="000F4222">
      <w:pPr>
        <w:spacing w:after="0" w:line="240" w:lineRule="auto"/>
        <w:rPr>
          <w:lang w:val="en-US"/>
        </w:rPr>
      </w:pPr>
    </w:p>
    <w:p w14:paraId="25D89898" w14:textId="11505F50" w:rsidR="005C3CDC" w:rsidRDefault="005C3CDC">
      <w:pPr>
        <w:spacing w:after="0" w:line="240" w:lineRule="auto"/>
        <w:rPr>
          <w:lang w:val="en-US"/>
        </w:rPr>
      </w:pPr>
      <w:r w:rsidRPr="00906090">
        <w:rPr>
          <w:lang w:val="en-US"/>
        </w:rPr>
        <w:br w:type="page"/>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32"/>
        <w:gridCol w:w="11"/>
        <w:gridCol w:w="519"/>
        <w:gridCol w:w="23"/>
        <w:gridCol w:w="509"/>
        <w:gridCol w:w="36"/>
        <w:gridCol w:w="496"/>
        <w:gridCol w:w="49"/>
        <w:gridCol w:w="484"/>
        <w:gridCol w:w="62"/>
        <w:gridCol w:w="471"/>
        <w:gridCol w:w="74"/>
        <w:gridCol w:w="458"/>
        <w:gridCol w:w="87"/>
        <w:gridCol w:w="446"/>
        <w:gridCol w:w="127"/>
        <w:gridCol w:w="408"/>
        <w:gridCol w:w="533"/>
        <w:gridCol w:w="533"/>
        <w:gridCol w:w="533"/>
        <w:gridCol w:w="535"/>
        <w:gridCol w:w="533"/>
        <w:gridCol w:w="404"/>
        <w:gridCol w:w="129"/>
        <w:gridCol w:w="80"/>
        <w:gridCol w:w="453"/>
        <w:gridCol w:w="535"/>
      </w:tblGrid>
      <w:tr w:rsidR="009E1C81" w:rsidRPr="00B91B2B" w14:paraId="1C0CC3BE" w14:textId="77777777" w:rsidTr="00895CB8">
        <w:trPr>
          <w:cnfStyle w:val="100000000000" w:firstRow="1" w:lastRow="0" w:firstColumn="0" w:lastColumn="0" w:oddVBand="0" w:evenVBand="0" w:oddHBand="0" w:evenHBand="0" w:firstRowFirstColumn="0" w:firstRowLastColumn="0" w:lastRowFirstColumn="0" w:lastRowLastColumn="0"/>
          <w:trHeight w:hRule="exact" w:val="499"/>
        </w:trPr>
        <w:tc>
          <w:tcPr>
            <w:tcW w:w="9060" w:type="dxa"/>
            <w:gridSpan w:val="27"/>
            <w:shd w:val="clear" w:color="auto" w:fill="4A8BAB" w:themeFill="accent6" w:themeFillShade="BF"/>
            <w:tcMar>
              <w:bottom w:w="0" w:type="dxa"/>
            </w:tcMar>
            <w:vAlign w:val="center"/>
          </w:tcPr>
          <w:p w14:paraId="179DCEA1" w14:textId="1C4D1B67" w:rsidR="009E1C81" w:rsidRPr="00906090" w:rsidRDefault="009E1C81" w:rsidP="00292A53">
            <w:pPr>
              <w:spacing w:after="0" w:line="240" w:lineRule="auto"/>
              <w:ind w:left="28" w:right="0"/>
              <w:jc w:val="center"/>
              <w:rPr>
                <w:b/>
                <w:bCs/>
                <w:lang w:val="en-US"/>
              </w:rPr>
            </w:pPr>
            <w:r>
              <w:rPr>
                <w:b/>
                <w:bCs/>
                <w:lang w:val="en-US"/>
              </w:rPr>
              <w:lastRenderedPageBreak/>
              <w:t>2</w:t>
            </w:r>
            <w:r w:rsidRPr="009E1C81">
              <w:rPr>
                <w:b/>
                <w:bCs/>
                <w:vertAlign w:val="superscript"/>
                <w:lang w:val="en-US"/>
              </w:rPr>
              <w:t>nd</w:t>
            </w:r>
            <w:r>
              <w:rPr>
                <w:b/>
                <w:bCs/>
                <w:lang w:val="en-US"/>
              </w:rPr>
              <w:t xml:space="preserve"> development </w:t>
            </w:r>
            <w:r w:rsidRPr="00906090">
              <w:rPr>
                <w:b/>
                <w:bCs/>
                <w:lang w:val="en-US"/>
              </w:rPr>
              <w:t>location</w:t>
            </w:r>
          </w:p>
        </w:tc>
      </w:tr>
      <w:tr w:rsidR="009E1C81" w:rsidRPr="00CA6930" w14:paraId="60564B2D" w14:textId="77777777" w:rsidTr="00292A53">
        <w:trPr>
          <w:trHeight w:hRule="exact" w:val="282"/>
        </w:trPr>
        <w:tc>
          <w:tcPr>
            <w:tcW w:w="2659" w:type="dxa"/>
            <w:gridSpan w:val="9"/>
            <w:shd w:val="clear" w:color="auto" w:fill="EDEEEF" w:themeFill="accent2" w:themeFillTint="33"/>
            <w:tcMar>
              <w:bottom w:w="0" w:type="dxa"/>
            </w:tcMar>
            <w:vAlign w:val="center"/>
          </w:tcPr>
          <w:p w14:paraId="30BE0DEA" w14:textId="77777777" w:rsidR="009E1C81" w:rsidRPr="00906090" w:rsidRDefault="009E1C81" w:rsidP="00292A53">
            <w:pPr>
              <w:spacing w:after="0" w:line="240" w:lineRule="auto"/>
              <w:ind w:left="28"/>
              <w:jc w:val="mediumKashida"/>
              <w:rPr>
                <w:sz w:val="20"/>
                <w:szCs w:val="20"/>
                <w:lang w:val="en-US"/>
              </w:rPr>
            </w:pPr>
            <w:r w:rsidRPr="00906090">
              <w:rPr>
                <w:sz w:val="20"/>
                <w:szCs w:val="20"/>
                <w:lang w:val="en-US"/>
              </w:rPr>
              <w:t>Location:</w:t>
            </w:r>
          </w:p>
        </w:tc>
        <w:sdt>
          <w:sdtPr>
            <w:rPr>
              <w:sz w:val="20"/>
              <w:szCs w:val="20"/>
              <w:lang w:val="en-US"/>
            </w:rPr>
            <w:id w:val="1144161964"/>
            <w:placeholder>
              <w:docPart w:val="38941E346BC84FD0BC71CAD9FE3E12FA"/>
            </w:placeholder>
            <w15:color w:val="3366FF"/>
            <w:text/>
          </w:sdtPr>
          <w:sdtContent>
            <w:tc>
              <w:tcPr>
                <w:tcW w:w="6401" w:type="dxa"/>
                <w:gridSpan w:val="18"/>
                <w:vAlign w:val="center"/>
              </w:tcPr>
              <w:p w14:paraId="0628A533" w14:textId="77777777" w:rsidR="009E1C81" w:rsidRPr="00906090" w:rsidRDefault="009E1C81" w:rsidP="00292A53">
                <w:pPr>
                  <w:spacing w:after="0" w:line="240" w:lineRule="auto"/>
                  <w:ind w:left="28" w:right="0"/>
                  <w:jc w:val="mediumKashida"/>
                  <w:rPr>
                    <w:sz w:val="20"/>
                    <w:szCs w:val="20"/>
                    <w:lang w:val="en-US"/>
                  </w:rPr>
                </w:pPr>
                <w:r>
                  <w:rPr>
                    <w:sz w:val="20"/>
                    <w:szCs w:val="20"/>
                    <w:lang w:val="en-US"/>
                  </w:rPr>
                  <w:t>Click or tap here to enter a text.</w:t>
                </w:r>
              </w:p>
            </w:tc>
          </w:sdtContent>
        </w:sdt>
      </w:tr>
      <w:tr w:rsidR="009E1C81" w:rsidRPr="00CA6930" w14:paraId="385D8680" w14:textId="77777777" w:rsidTr="00292A53">
        <w:trPr>
          <w:trHeight w:hRule="exact" w:val="282"/>
        </w:trPr>
        <w:tc>
          <w:tcPr>
            <w:tcW w:w="2659" w:type="dxa"/>
            <w:gridSpan w:val="9"/>
            <w:shd w:val="clear" w:color="auto" w:fill="EDEEEF" w:themeFill="accent2" w:themeFillTint="33"/>
            <w:tcMar>
              <w:bottom w:w="0" w:type="dxa"/>
            </w:tcMar>
            <w:vAlign w:val="center"/>
          </w:tcPr>
          <w:p w14:paraId="698ED948" w14:textId="77777777" w:rsidR="009E1C81" w:rsidRPr="00906090" w:rsidRDefault="009E1C81" w:rsidP="00292A53">
            <w:pPr>
              <w:spacing w:after="0" w:line="240" w:lineRule="auto"/>
              <w:ind w:left="28"/>
              <w:jc w:val="mediumKashida"/>
              <w:rPr>
                <w:sz w:val="20"/>
                <w:szCs w:val="20"/>
                <w:lang w:val="en-US"/>
              </w:rPr>
            </w:pPr>
            <w:r w:rsidRPr="00906090">
              <w:rPr>
                <w:sz w:val="20"/>
                <w:szCs w:val="20"/>
                <w:lang w:val="en-US"/>
              </w:rPr>
              <w:t>DUNS:</w:t>
            </w:r>
          </w:p>
        </w:tc>
        <w:sdt>
          <w:sdtPr>
            <w:rPr>
              <w:sz w:val="20"/>
              <w:szCs w:val="20"/>
              <w:lang w:val="en-US"/>
            </w:rPr>
            <w:id w:val="-769928971"/>
            <w:placeholder>
              <w:docPart w:val="38941E346BC84FD0BC71CAD9FE3E12FA"/>
            </w:placeholder>
            <w15:color w:val="3366FF"/>
            <w:text/>
          </w:sdtPr>
          <w:sdtContent>
            <w:tc>
              <w:tcPr>
                <w:tcW w:w="6401" w:type="dxa"/>
                <w:gridSpan w:val="18"/>
                <w:vAlign w:val="center"/>
              </w:tcPr>
              <w:p w14:paraId="28329A7D" w14:textId="77777777" w:rsidR="009E1C81" w:rsidRPr="00906090" w:rsidRDefault="009E1C81" w:rsidP="00292A53">
                <w:pPr>
                  <w:spacing w:after="0" w:line="240" w:lineRule="auto"/>
                  <w:ind w:left="28" w:right="0"/>
                  <w:jc w:val="mediumKashida"/>
                  <w:rPr>
                    <w:sz w:val="20"/>
                    <w:szCs w:val="20"/>
                    <w:lang w:val="en-US"/>
                  </w:rPr>
                </w:pPr>
                <w:r>
                  <w:rPr>
                    <w:sz w:val="20"/>
                    <w:szCs w:val="20"/>
                    <w:lang w:val="en-US"/>
                  </w:rPr>
                  <w:t>Click or tap here to enter a text.</w:t>
                </w:r>
              </w:p>
            </w:tc>
          </w:sdtContent>
        </w:sdt>
      </w:tr>
      <w:tr w:rsidR="009E1C81" w:rsidRPr="00906090" w14:paraId="7E1DDB37" w14:textId="77777777" w:rsidTr="00292A53">
        <w:trPr>
          <w:trHeight w:hRule="exact" w:val="282"/>
        </w:trPr>
        <w:tc>
          <w:tcPr>
            <w:tcW w:w="9060" w:type="dxa"/>
            <w:gridSpan w:val="27"/>
            <w:shd w:val="clear" w:color="auto" w:fill="CCDFE9" w:themeFill="accent6" w:themeFillTint="66"/>
            <w:tcMar>
              <w:bottom w:w="0" w:type="dxa"/>
            </w:tcMar>
            <w:vAlign w:val="center"/>
          </w:tcPr>
          <w:p w14:paraId="76FDB536" w14:textId="77777777" w:rsidR="009E1C81" w:rsidRPr="00906090" w:rsidRDefault="009E1C81" w:rsidP="00292A53">
            <w:pPr>
              <w:spacing w:after="0" w:line="240" w:lineRule="auto"/>
              <w:ind w:left="28" w:right="0"/>
              <w:rPr>
                <w:b/>
                <w:bCs/>
                <w:lang w:val="en-US"/>
              </w:rPr>
            </w:pPr>
            <w:r w:rsidRPr="00906090">
              <w:rPr>
                <w:b/>
                <w:bCs/>
                <w:lang w:val="en-US"/>
              </w:rPr>
              <w:t>Assessment</w:t>
            </w:r>
          </w:p>
        </w:tc>
      </w:tr>
      <w:tr w:rsidR="009E1C81" w:rsidRPr="00906090" w14:paraId="51A96C00" w14:textId="77777777" w:rsidTr="00292A53">
        <w:trPr>
          <w:trHeight w:hRule="exact" w:val="282"/>
        </w:trPr>
        <w:tc>
          <w:tcPr>
            <w:tcW w:w="2659" w:type="dxa"/>
            <w:gridSpan w:val="9"/>
            <w:shd w:val="clear" w:color="auto" w:fill="EDEEEF" w:themeFill="accent2" w:themeFillTint="33"/>
            <w:tcMar>
              <w:bottom w:w="0" w:type="dxa"/>
            </w:tcMar>
            <w:vAlign w:val="center"/>
          </w:tcPr>
          <w:p w14:paraId="5A6FBDE5" w14:textId="77777777" w:rsidR="009E1C81" w:rsidRPr="00906090" w:rsidRDefault="009E1C81" w:rsidP="00292A53">
            <w:pPr>
              <w:spacing w:after="0" w:line="240" w:lineRule="auto"/>
              <w:ind w:left="28"/>
              <w:jc w:val="mediumKashida"/>
              <w:rPr>
                <w:sz w:val="14"/>
                <w:szCs w:val="14"/>
                <w:lang w:val="en-US"/>
              </w:rPr>
            </w:pPr>
            <w:r w:rsidRPr="00906090">
              <w:rPr>
                <w:lang w:val="en-US"/>
              </w:rPr>
              <w:t>Reference Project:</w:t>
            </w:r>
          </w:p>
        </w:tc>
        <w:sdt>
          <w:sdtPr>
            <w:rPr>
              <w:sz w:val="20"/>
              <w:szCs w:val="20"/>
              <w:lang w:val="en-US"/>
            </w:rPr>
            <w:id w:val="-1568805853"/>
            <w:placeholder>
              <w:docPart w:val="38941E346BC84FD0BC71CAD9FE3E12FA"/>
            </w:placeholder>
            <w15:color w:val="3366FF"/>
            <w:text/>
          </w:sdtPr>
          <w:sdtContent>
            <w:tc>
              <w:tcPr>
                <w:tcW w:w="4267" w:type="dxa"/>
                <w:gridSpan w:val="12"/>
                <w:vAlign w:val="center"/>
              </w:tcPr>
              <w:p w14:paraId="0BD4F035" w14:textId="77777777" w:rsidR="009E1C81" w:rsidRPr="00906090" w:rsidRDefault="009E1C81" w:rsidP="00292A53">
                <w:pPr>
                  <w:spacing w:after="0" w:line="240" w:lineRule="auto"/>
                  <w:ind w:left="28" w:right="0"/>
                  <w:jc w:val="mediumKashida"/>
                  <w:rPr>
                    <w:sz w:val="14"/>
                    <w:szCs w:val="14"/>
                    <w:lang w:val="en-US"/>
                  </w:rPr>
                </w:pPr>
                <w:r>
                  <w:rPr>
                    <w:sz w:val="20"/>
                    <w:szCs w:val="20"/>
                    <w:lang w:val="en-US"/>
                  </w:rPr>
                  <w:t>Click or tap here to enter a text.</w:t>
                </w:r>
              </w:p>
            </w:tc>
          </w:sdtContent>
        </w:sdt>
        <w:tc>
          <w:tcPr>
            <w:tcW w:w="937" w:type="dxa"/>
            <w:gridSpan w:val="2"/>
            <w:shd w:val="clear" w:color="auto" w:fill="EDEEEF" w:themeFill="accent2" w:themeFillTint="33"/>
            <w:tcMar>
              <w:bottom w:w="0" w:type="dxa"/>
            </w:tcMar>
            <w:vAlign w:val="center"/>
          </w:tcPr>
          <w:p w14:paraId="030FD7F5" w14:textId="77777777" w:rsidR="009E1C81" w:rsidRPr="00906090" w:rsidRDefault="009E1C81" w:rsidP="00292A53">
            <w:pPr>
              <w:spacing w:after="0" w:line="240" w:lineRule="auto"/>
              <w:ind w:left="28" w:right="0"/>
              <w:jc w:val="mediumKashida"/>
              <w:rPr>
                <w:lang w:val="en-US"/>
              </w:rPr>
            </w:pPr>
            <w:r w:rsidRPr="00906090">
              <w:rPr>
                <w:lang w:val="en-US"/>
              </w:rPr>
              <w:t>Date:</w:t>
            </w:r>
          </w:p>
        </w:tc>
        <w:sdt>
          <w:sdtPr>
            <w:rPr>
              <w:sz w:val="20"/>
              <w:szCs w:val="20"/>
              <w:lang w:val="en-US"/>
            </w:rPr>
            <w:alias w:val="Selection"/>
            <w:tag w:val="Selection"/>
            <w:id w:val="1612316370"/>
            <w:placeholder>
              <w:docPart w:val="695A9D429796467B9669F3073E051A75"/>
            </w:placeholder>
            <w15:color w:val="3366FF"/>
            <w:date>
              <w:dateFormat w:val="M/d/yyyy"/>
              <w:lid w:val="en-US"/>
              <w:storeMappedDataAs w:val="dateTime"/>
              <w:calendar w:val="gregorian"/>
            </w:date>
          </w:sdtPr>
          <w:sdtContent>
            <w:tc>
              <w:tcPr>
                <w:tcW w:w="1197" w:type="dxa"/>
                <w:gridSpan w:val="4"/>
                <w:tcMar>
                  <w:bottom w:w="0" w:type="dxa"/>
                </w:tcMar>
                <w:vAlign w:val="center"/>
              </w:tcPr>
              <w:p w14:paraId="11DC760C" w14:textId="77777777" w:rsidR="009E1C81" w:rsidRPr="00906090" w:rsidRDefault="009E1C81" w:rsidP="00292A53">
                <w:pPr>
                  <w:spacing w:after="0" w:line="240" w:lineRule="auto"/>
                  <w:ind w:left="28" w:right="0"/>
                  <w:jc w:val="mediumKashida"/>
                  <w:rPr>
                    <w:sz w:val="14"/>
                    <w:szCs w:val="14"/>
                    <w:lang w:val="en-US"/>
                  </w:rPr>
                </w:pPr>
                <w:r>
                  <w:rPr>
                    <w:sz w:val="20"/>
                    <w:szCs w:val="20"/>
                  </w:rPr>
                  <w:t>Click</w:t>
                </w:r>
              </w:p>
            </w:tc>
          </w:sdtContent>
        </w:sdt>
      </w:tr>
      <w:tr w:rsidR="009E1C81" w:rsidRPr="00CA6930" w14:paraId="4CF5739C" w14:textId="77777777" w:rsidTr="00292A53">
        <w:trPr>
          <w:trHeight w:hRule="exact" w:val="283"/>
        </w:trPr>
        <w:tc>
          <w:tcPr>
            <w:tcW w:w="2659" w:type="dxa"/>
            <w:gridSpan w:val="9"/>
            <w:vMerge w:val="restart"/>
            <w:shd w:val="clear" w:color="auto" w:fill="EDEEEF" w:themeFill="accent2" w:themeFillTint="33"/>
            <w:tcMar>
              <w:bottom w:w="0" w:type="dxa"/>
            </w:tcMar>
            <w:vAlign w:val="center"/>
          </w:tcPr>
          <w:p w14:paraId="6BA10AF9" w14:textId="77777777" w:rsidR="009E1C81" w:rsidRPr="00906090" w:rsidRDefault="009E1C81" w:rsidP="00292A53">
            <w:pPr>
              <w:spacing w:after="0" w:line="240" w:lineRule="auto"/>
              <w:ind w:left="28"/>
              <w:jc w:val="mediumKashida"/>
              <w:rPr>
                <w:sz w:val="14"/>
                <w:szCs w:val="14"/>
                <w:lang w:val="en-US"/>
              </w:rPr>
            </w:pPr>
            <w:r w:rsidRPr="00906090">
              <w:rPr>
                <w:lang w:val="en-US"/>
              </w:rPr>
              <w:t>Assessment method:</w:t>
            </w:r>
          </w:p>
        </w:tc>
        <w:tc>
          <w:tcPr>
            <w:tcW w:w="6401" w:type="dxa"/>
            <w:gridSpan w:val="18"/>
            <w:vAlign w:val="center"/>
          </w:tcPr>
          <w:p w14:paraId="1C2EDD88" w14:textId="77777777" w:rsidR="009E1C81" w:rsidRPr="00906090" w:rsidRDefault="00000000" w:rsidP="00292A53">
            <w:pPr>
              <w:spacing w:after="0" w:line="240" w:lineRule="auto"/>
              <w:ind w:left="28"/>
              <w:rPr>
                <w:sz w:val="20"/>
                <w:szCs w:val="20"/>
                <w:lang w:val="en-US"/>
              </w:rPr>
            </w:pPr>
            <w:sdt>
              <w:sdtPr>
                <w:rPr>
                  <w:sz w:val="20"/>
                  <w:szCs w:val="20"/>
                  <w:lang w:val="en-US"/>
                </w:rPr>
                <w:alias w:val="Click here"/>
                <w:tag w:val="Click here"/>
                <w:id w:val="870347846"/>
                <w:placeholder>
                  <w:docPart w:val="0AD4829D3D7741EC9538DC017DF09B23"/>
                </w:placeholder>
                <w15:color w:val="3366FF"/>
                <w:dropDownList>
                  <w:listItem w:displayText=" " w:value="  "/>
                  <w:listItem w:displayText="External Automotive SPICE Assessment" w:value="External Automotive SPICE Assessment"/>
                  <w:listItem w:displayText="Internal Automotive SPICE Assessment" w:value="Internal Automotive SPICE Assessment"/>
                  <w:listItem w:displayText="GAP-Analysis" w:value="GAP-Analysis"/>
                  <w:listItem w:displayText="Internal Assessment by your own quality department" w:value="Internal Assessment by your own quality department"/>
                  <w:listItem w:displayText="Click or tap here to make a selection." w:value="Click or tap here to make a selection."/>
                </w:dropDownList>
              </w:sdtPr>
              <w:sdtContent>
                <w:r w:rsidR="009E1C81">
                  <w:rPr>
                    <w:sz w:val="20"/>
                    <w:szCs w:val="20"/>
                    <w:lang w:val="en-US"/>
                  </w:rPr>
                  <w:t>Click or tap here to make a selection.</w:t>
                </w:r>
              </w:sdtContent>
            </w:sdt>
          </w:p>
        </w:tc>
      </w:tr>
      <w:tr w:rsidR="009E1C81" w:rsidRPr="00CA6930" w14:paraId="3E097BE4" w14:textId="77777777" w:rsidTr="00292A53">
        <w:trPr>
          <w:trHeight w:hRule="exact" w:val="539"/>
        </w:trPr>
        <w:tc>
          <w:tcPr>
            <w:tcW w:w="2659" w:type="dxa"/>
            <w:gridSpan w:val="9"/>
            <w:vMerge/>
            <w:shd w:val="clear" w:color="auto" w:fill="EDEEEF" w:themeFill="accent2" w:themeFillTint="33"/>
            <w:tcMar>
              <w:bottom w:w="0" w:type="dxa"/>
            </w:tcMar>
            <w:vAlign w:val="center"/>
          </w:tcPr>
          <w:p w14:paraId="7F611344" w14:textId="77777777" w:rsidR="009E1C81" w:rsidRPr="00906090" w:rsidRDefault="009E1C81" w:rsidP="00292A53">
            <w:pPr>
              <w:spacing w:after="0" w:line="240" w:lineRule="auto"/>
              <w:ind w:left="28"/>
              <w:jc w:val="mediumKashida"/>
              <w:rPr>
                <w:lang w:val="en-US"/>
              </w:rPr>
            </w:pPr>
          </w:p>
        </w:tc>
        <w:tc>
          <w:tcPr>
            <w:tcW w:w="6401" w:type="dxa"/>
            <w:gridSpan w:val="18"/>
            <w:shd w:val="clear" w:color="auto" w:fill="EDEEEF" w:themeFill="accent2" w:themeFillTint="33"/>
            <w:vAlign w:val="center"/>
          </w:tcPr>
          <w:p w14:paraId="4A2D119C" w14:textId="77777777" w:rsidR="009E1C81" w:rsidRPr="00906090" w:rsidRDefault="009E1C81" w:rsidP="00292A53">
            <w:pPr>
              <w:spacing w:after="0" w:line="240" w:lineRule="auto"/>
              <w:ind w:left="28"/>
              <w:rPr>
                <w:sz w:val="16"/>
                <w:szCs w:val="16"/>
                <w:lang w:val="en-US"/>
              </w:rPr>
            </w:pPr>
            <w:r w:rsidRPr="00906090">
              <w:rPr>
                <w:sz w:val="16"/>
                <w:szCs w:val="16"/>
                <w:lang w:val="en-US"/>
              </w:rPr>
              <w:t>If an assessment report is available, please send the report to the above-mentioned e-mail inbox and confirm the use of the documents.</w:t>
            </w:r>
          </w:p>
        </w:tc>
      </w:tr>
      <w:tr w:rsidR="009E1C81" w:rsidRPr="00CA6930" w14:paraId="54CED33C" w14:textId="77777777" w:rsidTr="00292A53">
        <w:trPr>
          <w:trHeight w:hRule="exact" w:val="533"/>
        </w:trPr>
        <w:tc>
          <w:tcPr>
            <w:tcW w:w="2659" w:type="dxa"/>
            <w:gridSpan w:val="9"/>
            <w:vMerge w:val="restart"/>
            <w:shd w:val="clear" w:color="auto" w:fill="EDEEEF" w:themeFill="accent2" w:themeFillTint="33"/>
            <w:tcMar>
              <w:bottom w:w="0" w:type="dxa"/>
            </w:tcMar>
            <w:vAlign w:val="center"/>
          </w:tcPr>
          <w:p w14:paraId="0CE2BB17" w14:textId="77777777" w:rsidR="009E1C81" w:rsidRDefault="009E1C81" w:rsidP="00292A53">
            <w:pPr>
              <w:spacing w:after="0" w:line="240" w:lineRule="auto"/>
              <w:ind w:left="28"/>
              <w:rPr>
                <w:lang w:val="en-US"/>
              </w:rPr>
            </w:pPr>
            <w:r w:rsidRPr="00906090">
              <w:rPr>
                <w:lang w:val="en-US"/>
              </w:rPr>
              <w:t>If the method is an</w:t>
            </w:r>
          </w:p>
          <w:p w14:paraId="71300BFD" w14:textId="77777777" w:rsidR="009E1C81" w:rsidRPr="00906090" w:rsidRDefault="009E1C81" w:rsidP="00292A53">
            <w:pPr>
              <w:spacing w:after="0" w:line="240" w:lineRule="auto"/>
              <w:ind w:left="28"/>
              <w:rPr>
                <w:lang w:val="en-US"/>
              </w:rPr>
            </w:pPr>
            <w:r w:rsidRPr="00906090">
              <w:rPr>
                <w:lang w:val="en-US"/>
              </w:rPr>
              <w:t>Assessment:</w:t>
            </w:r>
          </w:p>
        </w:tc>
        <w:tc>
          <w:tcPr>
            <w:tcW w:w="2133" w:type="dxa"/>
            <w:gridSpan w:val="8"/>
            <w:shd w:val="clear" w:color="auto" w:fill="EDEEEF" w:themeFill="accent2" w:themeFillTint="33"/>
            <w:vAlign w:val="center"/>
          </w:tcPr>
          <w:p w14:paraId="7A24DA2E" w14:textId="77777777" w:rsidR="000E3124" w:rsidRDefault="000E3124" w:rsidP="000E3124">
            <w:pPr>
              <w:spacing w:after="0" w:line="240" w:lineRule="auto"/>
              <w:ind w:left="28" w:right="0"/>
              <w:jc w:val="center"/>
              <w:rPr>
                <w:sz w:val="16"/>
                <w:szCs w:val="16"/>
                <w:lang w:val="en-US"/>
              </w:rPr>
            </w:pPr>
            <w:r>
              <w:rPr>
                <w:sz w:val="16"/>
                <w:szCs w:val="16"/>
                <w:lang w:val="en-US"/>
              </w:rPr>
              <w:t>P</w:t>
            </w:r>
            <w:r w:rsidRPr="00AC0B02">
              <w:rPr>
                <w:sz w:val="16"/>
                <w:szCs w:val="16"/>
                <w:lang w:val="en-US"/>
              </w:rPr>
              <w:t>rocess improvement/</w:t>
            </w:r>
          </w:p>
          <w:p w14:paraId="136C5A04" w14:textId="72D30022" w:rsidR="009E1C81" w:rsidRPr="00906090" w:rsidRDefault="000E3124" w:rsidP="000E3124">
            <w:pPr>
              <w:spacing w:after="0" w:line="240" w:lineRule="auto"/>
              <w:ind w:left="28" w:right="0"/>
              <w:jc w:val="center"/>
              <w:rPr>
                <w:sz w:val="16"/>
                <w:szCs w:val="16"/>
                <w:lang w:val="en-US"/>
              </w:rPr>
            </w:pPr>
            <w:r>
              <w:rPr>
                <w:sz w:val="16"/>
                <w:szCs w:val="16"/>
                <w:lang w:val="en-US"/>
              </w:rPr>
              <w:t>P</w:t>
            </w:r>
            <w:r w:rsidRPr="00AC0B02">
              <w:rPr>
                <w:sz w:val="16"/>
                <w:szCs w:val="16"/>
                <w:lang w:val="en-US"/>
              </w:rPr>
              <w:t>rocess-related product</w:t>
            </w:r>
            <w:r>
              <w:rPr>
                <w:sz w:val="16"/>
                <w:szCs w:val="16"/>
                <w:lang w:val="en-US"/>
              </w:rPr>
              <w:t xml:space="preserve"> risk</w:t>
            </w:r>
          </w:p>
        </w:tc>
        <w:tc>
          <w:tcPr>
            <w:tcW w:w="2134" w:type="dxa"/>
            <w:gridSpan w:val="4"/>
            <w:shd w:val="clear" w:color="auto" w:fill="EDEEEF" w:themeFill="accent2" w:themeFillTint="33"/>
            <w:vAlign w:val="center"/>
          </w:tcPr>
          <w:p w14:paraId="3EC613D6" w14:textId="77777777" w:rsidR="009E1C81" w:rsidRPr="00906090" w:rsidRDefault="009E1C81" w:rsidP="00292A53">
            <w:pPr>
              <w:spacing w:after="0" w:line="240" w:lineRule="auto"/>
              <w:ind w:left="28" w:right="0"/>
              <w:jc w:val="center"/>
              <w:rPr>
                <w:sz w:val="16"/>
                <w:szCs w:val="16"/>
                <w:lang w:val="en-US"/>
              </w:rPr>
            </w:pPr>
            <w:r w:rsidRPr="00906090">
              <w:rPr>
                <w:sz w:val="16"/>
                <w:szCs w:val="16"/>
                <w:lang w:val="en-US"/>
              </w:rPr>
              <w:t>VDA-Guidelines</w:t>
            </w:r>
          </w:p>
        </w:tc>
        <w:tc>
          <w:tcPr>
            <w:tcW w:w="2134" w:type="dxa"/>
            <w:gridSpan w:val="6"/>
            <w:shd w:val="clear" w:color="auto" w:fill="EDEEEF" w:themeFill="accent2" w:themeFillTint="33"/>
            <w:vAlign w:val="center"/>
          </w:tcPr>
          <w:p w14:paraId="4FF3BE0D" w14:textId="77777777" w:rsidR="009E1C81" w:rsidRPr="00906090" w:rsidRDefault="009E1C81" w:rsidP="00292A53">
            <w:pPr>
              <w:spacing w:after="0" w:line="240" w:lineRule="auto"/>
              <w:ind w:left="28" w:right="0"/>
              <w:jc w:val="center"/>
              <w:rPr>
                <w:sz w:val="16"/>
                <w:szCs w:val="16"/>
                <w:lang w:val="en-US"/>
              </w:rPr>
            </w:pPr>
            <w:r w:rsidRPr="00906090">
              <w:rPr>
                <w:sz w:val="16"/>
                <w:szCs w:val="16"/>
                <w:lang w:val="en-US"/>
              </w:rPr>
              <w:t xml:space="preserve">Consideration of </w:t>
            </w:r>
            <w:r w:rsidRPr="00365D9F">
              <w:rPr>
                <w:sz w:val="16"/>
                <w:szCs w:val="16"/>
                <w:lang w:val="en-US"/>
              </w:rPr>
              <w:t>Automotive SPICE® for Cyber</w:t>
            </w:r>
            <w:r>
              <w:rPr>
                <w:sz w:val="16"/>
                <w:szCs w:val="16"/>
                <w:lang w:val="en-US"/>
              </w:rPr>
              <w:t xml:space="preserve"> S</w:t>
            </w:r>
            <w:r w:rsidRPr="00365D9F">
              <w:rPr>
                <w:sz w:val="16"/>
                <w:szCs w:val="16"/>
                <w:lang w:val="en-US"/>
              </w:rPr>
              <w:t>ecurity</w:t>
            </w:r>
          </w:p>
        </w:tc>
      </w:tr>
      <w:tr w:rsidR="009E1C81" w:rsidRPr="00906090" w14:paraId="7CEEFE79" w14:textId="77777777" w:rsidTr="00292A53">
        <w:trPr>
          <w:trHeight w:hRule="exact" w:val="340"/>
        </w:trPr>
        <w:tc>
          <w:tcPr>
            <w:tcW w:w="2659" w:type="dxa"/>
            <w:gridSpan w:val="9"/>
            <w:vMerge/>
            <w:shd w:val="clear" w:color="auto" w:fill="EDEEEF" w:themeFill="accent2" w:themeFillTint="33"/>
            <w:tcMar>
              <w:bottom w:w="0" w:type="dxa"/>
            </w:tcMar>
            <w:vAlign w:val="center"/>
          </w:tcPr>
          <w:p w14:paraId="1D8A8ED3" w14:textId="77777777" w:rsidR="009E1C81" w:rsidRPr="00906090" w:rsidRDefault="009E1C81" w:rsidP="00292A53">
            <w:pPr>
              <w:spacing w:after="0" w:line="240" w:lineRule="auto"/>
              <w:ind w:left="28"/>
              <w:rPr>
                <w:lang w:val="en-US"/>
              </w:rPr>
            </w:pPr>
          </w:p>
        </w:tc>
        <w:tc>
          <w:tcPr>
            <w:tcW w:w="2133" w:type="dxa"/>
            <w:gridSpan w:val="8"/>
            <w:vAlign w:val="center"/>
          </w:tcPr>
          <w:p w14:paraId="6795E8F3" w14:textId="5157B2F4" w:rsidR="009E1C81" w:rsidRPr="00906090" w:rsidRDefault="00000000" w:rsidP="00292A53">
            <w:pPr>
              <w:spacing w:after="0" w:line="240" w:lineRule="auto"/>
              <w:ind w:left="28"/>
              <w:jc w:val="center"/>
              <w:rPr>
                <w:sz w:val="16"/>
                <w:szCs w:val="16"/>
                <w:lang w:val="en-US"/>
              </w:rPr>
            </w:pPr>
            <w:sdt>
              <w:sdtPr>
                <w:rPr>
                  <w:sz w:val="16"/>
                  <w:szCs w:val="16"/>
                  <w:lang w:val="en-US"/>
                </w:rPr>
                <w:alias w:val="Selection"/>
                <w:tag w:val="Selection"/>
                <w:id w:val="788709272"/>
                <w:placeholder>
                  <w:docPart w:val="6AC5309C9E9F49A6A317B3A3A333352B"/>
                </w:placeholder>
                <w15:color w:val="3366FF"/>
                <w:dropDownList>
                  <w:listItem w:displayText="Select an element." w:value="Select an element."/>
                  <w:listItem w:displayText="Process improvement" w:value="Process improvement"/>
                  <w:listItem w:displayText="Process-related product risk" w:value="Process-related product risk"/>
                  <w:listItem w:displayText=" " w:value="  "/>
                </w:dropDownList>
              </w:sdtPr>
              <w:sdtContent>
                <w:r w:rsidR="000E3124">
                  <w:rPr>
                    <w:sz w:val="16"/>
                    <w:szCs w:val="16"/>
                    <w:lang w:val="en-US"/>
                  </w:rPr>
                  <w:t>Select an element.</w:t>
                </w:r>
              </w:sdtContent>
            </w:sdt>
          </w:p>
        </w:tc>
        <w:tc>
          <w:tcPr>
            <w:tcW w:w="2134" w:type="dxa"/>
            <w:gridSpan w:val="4"/>
            <w:vAlign w:val="center"/>
          </w:tcPr>
          <w:p w14:paraId="7D16AA3C" w14:textId="77777777" w:rsidR="009E1C81" w:rsidRPr="00906090" w:rsidRDefault="00000000" w:rsidP="00292A53">
            <w:pPr>
              <w:spacing w:after="0" w:line="240" w:lineRule="auto"/>
              <w:ind w:left="28"/>
              <w:jc w:val="center"/>
              <w:rPr>
                <w:sz w:val="16"/>
                <w:szCs w:val="16"/>
                <w:lang w:val="en-US"/>
              </w:rPr>
            </w:pPr>
            <w:sdt>
              <w:sdtPr>
                <w:rPr>
                  <w:sz w:val="16"/>
                  <w:szCs w:val="16"/>
                  <w:lang w:val="en-US"/>
                </w:rPr>
                <w:alias w:val="Select VDA-Guidlines"/>
                <w:tag w:val="Select VDA-Guidlines"/>
                <w:id w:val="1171371627"/>
                <w:placeholder>
                  <w:docPart w:val="E0848417100E4225981C575875A60DF8"/>
                </w:placeholder>
                <w15:color w:val="3366FF"/>
                <w:dropDownList>
                  <w:listItem w:displayText="Select an element." w:value="Select an element."/>
                  <w:listItem w:displayText="Yes" w:value="Yes"/>
                  <w:listItem w:displayText="No" w:value="No"/>
                  <w:listItem w:displayText=" " w:value=" "/>
                </w:dropDownList>
              </w:sdtPr>
              <w:sdtContent>
                <w:r w:rsidR="009E1C81">
                  <w:rPr>
                    <w:sz w:val="16"/>
                    <w:szCs w:val="16"/>
                    <w:lang w:val="en-US"/>
                  </w:rPr>
                  <w:t>Select an element.</w:t>
                </w:r>
              </w:sdtContent>
            </w:sdt>
          </w:p>
        </w:tc>
        <w:tc>
          <w:tcPr>
            <w:tcW w:w="2134" w:type="dxa"/>
            <w:gridSpan w:val="6"/>
            <w:vAlign w:val="center"/>
          </w:tcPr>
          <w:p w14:paraId="698DB894" w14:textId="0EC4F682" w:rsidR="009E1C81" w:rsidRPr="00906090" w:rsidRDefault="00000000" w:rsidP="00292A53">
            <w:pPr>
              <w:spacing w:after="0" w:line="240" w:lineRule="auto"/>
              <w:ind w:left="28"/>
              <w:jc w:val="center"/>
              <w:rPr>
                <w:sz w:val="16"/>
                <w:szCs w:val="16"/>
                <w:lang w:val="en-US"/>
              </w:rPr>
            </w:pPr>
            <w:sdt>
              <w:sdtPr>
                <w:rPr>
                  <w:sz w:val="16"/>
                  <w:szCs w:val="16"/>
                  <w:lang w:val="en-US"/>
                </w:rPr>
                <w:alias w:val="Selection"/>
                <w:tag w:val="Selection"/>
                <w:id w:val="-372079304"/>
                <w:placeholder>
                  <w:docPart w:val="AF7D19F69F534F649F79270FAEABE161"/>
                </w:placeholder>
                <w15:color w:val="3366FF"/>
                <w:comboBox>
                  <w:listItem w:displayText="Select an element." w:value="Select an element."/>
                  <w:listItem w:displayText="Yes" w:value="Yes"/>
                  <w:listItem w:displayText="No" w:value="No"/>
                  <w:listItem w:displayText=" " w:value=" "/>
                </w:comboBox>
              </w:sdtPr>
              <w:sdtContent>
                <w:r w:rsidR="000E3124">
                  <w:rPr>
                    <w:sz w:val="16"/>
                    <w:szCs w:val="16"/>
                    <w:lang w:val="en-US"/>
                  </w:rPr>
                  <w:t>Select an element.</w:t>
                </w:r>
              </w:sdtContent>
            </w:sdt>
          </w:p>
        </w:tc>
      </w:tr>
      <w:tr w:rsidR="009E1C81" w:rsidRPr="00CA6930" w14:paraId="0B9A88EC" w14:textId="77777777" w:rsidTr="00895CB8">
        <w:trPr>
          <w:trHeight w:hRule="exact" w:val="567"/>
        </w:trPr>
        <w:tc>
          <w:tcPr>
            <w:tcW w:w="2659" w:type="dxa"/>
            <w:gridSpan w:val="9"/>
            <w:shd w:val="clear" w:color="auto" w:fill="EDEEEF" w:themeFill="accent2" w:themeFillTint="33"/>
            <w:tcMar>
              <w:bottom w:w="0" w:type="dxa"/>
            </w:tcMar>
            <w:vAlign w:val="center"/>
          </w:tcPr>
          <w:p w14:paraId="77A559B2" w14:textId="77777777" w:rsidR="009E1C81" w:rsidRPr="00906090" w:rsidRDefault="009E1C81" w:rsidP="00292A53">
            <w:pPr>
              <w:spacing w:after="0" w:line="240" w:lineRule="auto"/>
              <w:ind w:left="28"/>
              <w:jc w:val="mediumKashida"/>
              <w:rPr>
                <w:lang w:val="en-US"/>
              </w:rPr>
            </w:pPr>
            <w:r w:rsidRPr="00906090">
              <w:rPr>
                <w:lang w:val="en-US"/>
              </w:rPr>
              <w:t>Lead-Assessor incl.</w:t>
            </w:r>
          </w:p>
          <w:p w14:paraId="1D6EF7AE" w14:textId="77777777" w:rsidR="009E1C81" w:rsidRPr="00906090" w:rsidRDefault="009E1C81" w:rsidP="00292A53">
            <w:pPr>
              <w:spacing w:after="0" w:line="240" w:lineRule="auto"/>
              <w:ind w:left="28"/>
              <w:jc w:val="mediumKashida"/>
              <w:rPr>
                <w:sz w:val="14"/>
                <w:szCs w:val="14"/>
                <w:lang w:val="en-US"/>
              </w:rPr>
            </w:pPr>
            <w:r w:rsidRPr="00906090">
              <w:rPr>
                <w:lang w:val="en-US"/>
              </w:rPr>
              <w:t>Company:</w:t>
            </w:r>
          </w:p>
        </w:tc>
        <w:sdt>
          <w:sdtPr>
            <w:rPr>
              <w:sz w:val="20"/>
              <w:szCs w:val="20"/>
              <w:lang w:val="en-US"/>
            </w:rPr>
            <w:id w:val="-1080445375"/>
            <w:placeholder>
              <w:docPart w:val="38941E346BC84FD0BC71CAD9FE3E12FA"/>
            </w:placeholder>
            <w15:color w:val="3366FF"/>
            <w:text/>
          </w:sdtPr>
          <w:sdtContent>
            <w:tc>
              <w:tcPr>
                <w:tcW w:w="6401" w:type="dxa"/>
                <w:gridSpan w:val="18"/>
                <w:vAlign w:val="center"/>
              </w:tcPr>
              <w:p w14:paraId="452084FC" w14:textId="77777777" w:rsidR="009E1C81" w:rsidRPr="00906090" w:rsidRDefault="009E1C81" w:rsidP="00292A53">
                <w:pPr>
                  <w:spacing w:after="0" w:line="240" w:lineRule="auto"/>
                  <w:ind w:left="28"/>
                  <w:jc w:val="mediumKashida"/>
                  <w:rPr>
                    <w:sz w:val="14"/>
                    <w:szCs w:val="14"/>
                    <w:lang w:val="en-US"/>
                  </w:rPr>
                </w:pPr>
                <w:r>
                  <w:rPr>
                    <w:sz w:val="20"/>
                    <w:szCs w:val="20"/>
                    <w:lang w:val="en-US"/>
                  </w:rPr>
                  <w:t>Click or tap here to enter a text.</w:t>
                </w:r>
              </w:p>
            </w:tc>
          </w:sdtContent>
        </w:sdt>
      </w:tr>
      <w:tr w:rsidR="009E1C81" w:rsidRPr="00CA6930" w14:paraId="4A4F0CF6" w14:textId="77777777" w:rsidTr="00292A53">
        <w:trPr>
          <w:trHeight w:val="286"/>
        </w:trPr>
        <w:tc>
          <w:tcPr>
            <w:tcW w:w="9060" w:type="dxa"/>
            <w:gridSpan w:val="27"/>
            <w:shd w:val="clear" w:color="auto" w:fill="CCDFE9" w:themeFill="accent6" w:themeFillTint="66"/>
            <w:tcMar>
              <w:bottom w:w="0" w:type="dxa"/>
            </w:tcMar>
            <w:vAlign w:val="center"/>
          </w:tcPr>
          <w:p w14:paraId="42838340" w14:textId="77777777" w:rsidR="009E1C81" w:rsidRPr="00572911" w:rsidRDefault="009E1C81" w:rsidP="00292A53">
            <w:pPr>
              <w:spacing w:after="0" w:line="240" w:lineRule="auto"/>
              <w:ind w:left="28"/>
              <w:rPr>
                <w:b/>
                <w:bCs/>
                <w:sz w:val="14"/>
                <w:szCs w:val="14"/>
                <w:lang w:val="it-IT"/>
              </w:rPr>
            </w:pPr>
            <w:r w:rsidRPr="00572911">
              <w:rPr>
                <w:b/>
                <w:bCs/>
                <w:lang w:val="it-IT"/>
              </w:rPr>
              <w:t>Automotive SPICE PAM 3.1 (VDA Scope)</w:t>
            </w:r>
          </w:p>
        </w:tc>
      </w:tr>
      <w:tr w:rsidR="009E1C81" w:rsidRPr="00906090" w14:paraId="43E32390" w14:textId="77777777" w:rsidTr="00292A53">
        <w:trPr>
          <w:trHeight w:val="286"/>
        </w:trPr>
        <w:tc>
          <w:tcPr>
            <w:tcW w:w="532" w:type="dxa"/>
            <w:shd w:val="clear" w:color="auto" w:fill="EDEEEF" w:themeFill="accent2" w:themeFillTint="33"/>
            <w:tcMar>
              <w:bottom w:w="0" w:type="dxa"/>
            </w:tcMar>
            <w:vAlign w:val="center"/>
          </w:tcPr>
          <w:p w14:paraId="55B1039F"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PA</w:t>
            </w:r>
          </w:p>
        </w:tc>
        <w:tc>
          <w:tcPr>
            <w:tcW w:w="530" w:type="dxa"/>
            <w:gridSpan w:val="2"/>
            <w:shd w:val="clear" w:color="auto" w:fill="EDEEEF" w:themeFill="accent2" w:themeFillTint="33"/>
            <w:tcMar>
              <w:bottom w:w="0" w:type="dxa"/>
            </w:tcMar>
            <w:vAlign w:val="center"/>
          </w:tcPr>
          <w:p w14:paraId="02E4C4D4"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MAN.3</w:t>
            </w:r>
          </w:p>
        </w:tc>
        <w:tc>
          <w:tcPr>
            <w:tcW w:w="532" w:type="dxa"/>
            <w:gridSpan w:val="2"/>
            <w:shd w:val="clear" w:color="auto" w:fill="EDEEEF" w:themeFill="accent2" w:themeFillTint="33"/>
            <w:tcMar>
              <w:bottom w:w="0" w:type="dxa"/>
            </w:tcMar>
            <w:vAlign w:val="center"/>
          </w:tcPr>
          <w:p w14:paraId="1D5FB93B"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SUP.1</w:t>
            </w:r>
          </w:p>
        </w:tc>
        <w:tc>
          <w:tcPr>
            <w:tcW w:w="532" w:type="dxa"/>
            <w:gridSpan w:val="2"/>
            <w:shd w:val="clear" w:color="auto" w:fill="EDEEEF" w:themeFill="accent2" w:themeFillTint="33"/>
            <w:tcMar>
              <w:bottom w:w="0" w:type="dxa"/>
            </w:tcMar>
            <w:vAlign w:val="center"/>
          </w:tcPr>
          <w:p w14:paraId="7C51D975"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SUP.8</w:t>
            </w:r>
          </w:p>
        </w:tc>
        <w:tc>
          <w:tcPr>
            <w:tcW w:w="533" w:type="dxa"/>
            <w:gridSpan w:val="2"/>
            <w:shd w:val="clear" w:color="auto" w:fill="EDEEEF" w:themeFill="accent2" w:themeFillTint="33"/>
            <w:tcMar>
              <w:bottom w:w="0" w:type="dxa"/>
            </w:tcMar>
            <w:vAlign w:val="center"/>
          </w:tcPr>
          <w:p w14:paraId="6B106A38"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SUP.9</w:t>
            </w:r>
          </w:p>
        </w:tc>
        <w:tc>
          <w:tcPr>
            <w:tcW w:w="533" w:type="dxa"/>
            <w:gridSpan w:val="2"/>
            <w:shd w:val="clear" w:color="auto" w:fill="EDEEEF" w:themeFill="accent2" w:themeFillTint="33"/>
            <w:tcMar>
              <w:bottom w:w="0" w:type="dxa"/>
            </w:tcMar>
            <w:vAlign w:val="center"/>
          </w:tcPr>
          <w:p w14:paraId="6FC7C4FA"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SUP.10</w:t>
            </w:r>
          </w:p>
        </w:tc>
        <w:tc>
          <w:tcPr>
            <w:tcW w:w="532" w:type="dxa"/>
            <w:gridSpan w:val="2"/>
            <w:shd w:val="clear" w:color="auto" w:fill="EDEEEF" w:themeFill="accent2" w:themeFillTint="33"/>
            <w:tcMar>
              <w:bottom w:w="0" w:type="dxa"/>
            </w:tcMar>
            <w:vAlign w:val="center"/>
          </w:tcPr>
          <w:p w14:paraId="5DDC948B"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ACQ.4</w:t>
            </w:r>
          </w:p>
        </w:tc>
        <w:tc>
          <w:tcPr>
            <w:tcW w:w="533" w:type="dxa"/>
            <w:gridSpan w:val="2"/>
            <w:shd w:val="clear" w:color="auto" w:fill="EDEEEF" w:themeFill="accent2" w:themeFillTint="33"/>
            <w:tcMar>
              <w:bottom w:w="0" w:type="dxa"/>
            </w:tcMar>
            <w:vAlign w:val="center"/>
          </w:tcPr>
          <w:p w14:paraId="723B7DB9"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SYS.2</w:t>
            </w:r>
          </w:p>
        </w:tc>
        <w:tc>
          <w:tcPr>
            <w:tcW w:w="535" w:type="dxa"/>
            <w:gridSpan w:val="2"/>
            <w:shd w:val="clear" w:color="auto" w:fill="EDEEEF" w:themeFill="accent2" w:themeFillTint="33"/>
            <w:tcMar>
              <w:bottom w:w="0" w:type="dxa"/>
            </w:tcMar>
            <w:vAlign w:val="center"/>
          </w:tcPr>
          <w:p w14:paraId="6F530B41"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SYS.3</w:t>
            </w:r>
          </w:p>
        </w:tc>
        <w:tc>
          <w:tcPr>
            <w:tcW w:w="533" w:type="dxa"/>
            <w:shd w:val="clear" w:color="auto" w:fill="EDEEEF" w:themeFill="accent2" w:themeFillTint="33"/>
            <w:tcMar>
              <w:bottom w:w="0" w:type="dxa"/>
            </w:tcMar>
            <w:vAlign w:val="center"/>
          </w:tcPr>
          <w:p w14:paraId="5FE3AFED"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SYS.4</w:t>
            </w:r>
          </w:p>
        </w:tc>
        <w:tc>
          <w:tcPr>
            <w:tcW w:w="533" w:type="dxa"/>
            <w:shd w:val="clear" w:color="auto" w:fill="EDEEEF" w:themeFill="accent2" w:themeFillTint="33"/>
            <w:tcMar>
              <w:bottom w:w="0" w:type="dxa"/>
            </w:tcMar>
            <w:vAlign w:val="center"/>
          </w:tcPr>
          <w:p w14:paraId="3CE105EB"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SYS.5</w:t>
            </w:r>
          </w:p>
        </w:tc>
        <w:tc>
          <w:tcPr>
            <w:tcW w:w="533" w:type="dxa"/>
            <w:shd w:val="clear" w:color="auto" w:fill="EDEEEF" w:themeFill="accent2" w:themeFillTint="33"/>
            <w:tcMar>
              <w:bottom w:w="0" w:type="dxa"/>
            </w:tcMar>
            <w:vAlign w:val="center"/>
          </w:tcPr>
          <w:p w14:paraId="1FACD4A7"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SWE.1</w:t>
            </w:r>
          </w:p>
        </w:tc>
        <w:tc>
          <w:tcPr>
            <w:tcW w:w="535" w:type="dxa"/>
            <w:shd w:val="clear" w:color="auto" w:fill="EDEEEF" w:themeFill="accent2" w:themeFillTint="33"/>
            <w:tcMar>
              <w:bottom w:w="0" w:type="dxa"/>
            </w:tcMar>
            <w:vAlign w:val="center"/>
          </w:tcPr>
          <w:p w14:paraId="4466BAB2"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SWE.2</w:t>
            </w:r>
          </w:p>
        </w:tc>
        <w:tc>
          <w:tcPr>
            <w:tcW w:w="533" w:type="dxa"/>
            <w:shd w:val="clear" w:color="auto" w:fill="EDEEEF" w:themeFill="accent2" w:themeFillTint="33"/>
            <w:tcMar>
              <w:bottom w:w="0" w:type="dxa"/>
            </w:tcMar>
            <w:vAlign w:val="center"/>
          </w:tcPr>
          <w:p w14:paraId="34152910"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SWE.3</w:t>
            </w:r>
          </w:p>
        </w:tc>
        <w:tc>
          <w:tcPr>
            <w:tcW w:w="533" w:type="dxa"/>
            <w:gridSpan w:val="2"/>
            <w:shd w:val="clear" w:color="auto" w:fill="EDEEEF" w:themeFill="accent2" w:themeFillTint="33"/>
            <w:tcMar>
              <w:bottom w:w="0" w:type="dxa"/>
            </w:tcMar>
            <w:vAlign w:val="center"/>
          </w:tcPr>
          <w:p w14:paraId="2AD521F5"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SWE.4</w:t>
            </w:r>
          </w:p>
        </w:tc>
        <w:tc>
          <w:tcPr>
            <w:tcW w:w="533" w:type="dxa"/>
            <w:gridSpan w:val="2"/>
            <w:shd w:val="clear" w:color="auto" w:fill="EDEEEF" w:themeFill="accent2" w:themeFillTint="33"/>
            <w:tcMar>
              <w:bottom w:w="0" w:type="dxa"/>
            </w:tcMar>
            <w:vAlign w:val="center"/>
          </w:tcPr>
          <w:p w14:paraId="4D8470FF"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SWE.5</w:t>
            </w:r>
          </w:p>
        </w:tc>
        <w:tc>
          <w:tcPr>
            <w:tcW w:w="535" w:type="dxa"/>
            <w:shd w:val="clear" w:color="auto" w:fill="EDEEEF" w:themeFill="accent2" w:themeFillTint="33"/>
            <w:tcMar>
              <w:bottom w:w="0" w:type="dxa"/>
            </w:tcMar>
            <w:vAlign w:val="center"/>
          </w:tcPr>
          <w:p w14:paraId="6CEFBAEE"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SWE.6</w:t>
            </w:r>
          </w:p>
        </w:tc>
      </w:tr>
      <w:tr w:rsidR="009E1C81" w:rsidRPr="00906090" w14:paraId="2DEF9A32" w14:textId="77777777" w:rsidTr="00292A53">
        <w:trPr>
          <w:trHeight w:val="286"/>
        </w:trPr>
        <w:tc>
          <w:tcPr>
            <w:tcW w:w="532" w:type="dxa"/>
            <w:shd w:val="clear" w:color="auto" w:fill="EDEEEF" w:themeFill="accent2" w:themeFillTint="33"/>
            <w:tcMar>
              <w:bottom w:w="0" w:type="dxa"/>
            </w:tcMar>
            <w:vAlign w:val="center"/>
          </w:tcPr>
          <w:p w14:paraId="7BD822C0" w14:textId="77777777" w:rsidR="009E1C81" w:rsidRPr="00906090" w:rsidRDefault="009E1C81" w:rsidP="00292A53">
            <w:pPr>
              <w:spacing w:after="0" w:line="240" w:lineRule="auto"/>
              <w:ind w:left="0" w:right="0"/>
              <w:jc w:val="center"/>
              <w:rPr>
                <w:sz w:val="14"/>
                <w:szCs w:val="14"/>
                <w:lang w:val="en-US"/>
              </w:rPr>
            </w:pPr>
            <w:r w:rsidRPr="00906090">
              <w:rPr>
                <w:sz w:val="14"/>
                <w:szCs w:val="14"/>
                <w:lang w:val="en-US"/>
              </w:rPr>
              <w:t>1.1</w:t>
            </w:r>
          </w:p>
        </w:tc>
        <w:sdt>
          <w:sdtPr>
            <w:rPr>
              <w:sz w:val="14"/>
              <w:szCs w:val="14"/>
              <w:lang w:val="en-US"/>
            </w:rPr>
            <w:alias w:val="Rating"/>
            <w:tag w:val="Rating"/>
            <w:id w:val="1219939753"/>
            <w:placeholder>
              <w:docPart w:val="3E387593793549AEB507EC1165BC916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0" w:type="dxa"/>
                <w:gridSpan w:val="2"/>
                <w:tcMar>
                  <w:bottom w:w="0" w:type="dxa"/>
                </w:tcMar>
                <w:vAlign w:val="center"/>
              </w:tcPr>
              <w:p w14:paraId="2DBA1EFB"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571629130"/>
            <w:placeholder>
              <w:docPart w:val="0905B59764D34773AEA60C317A54D1F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58434724"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714872511"/>
            <w:placeholder>
              <w:docPart w:val="BBADA2002E96490C9183920C3EA7009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280D269E"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094135405"/>
            <w:placeholder>
              <w:docPart w:val="EA1CBAF4390F4BA09CEB4FF0FBFC325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1B8F3C84"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539933617"/>
            <w:placeholder>
              <w:docPart w:val="5C42C0F05056452CB24B7D66668C096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61114182"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041252827"/>
            <w:placeholder>
              <w:docPart w:val="D19C081D3DA74893B95B8A65ACCA04B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6E0B02D9"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329677650"/>
            <w:placeholder>
              <w:docPart w:val="5BD313482FEE4613B0DA591AB607AD1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37792AE1"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77632815"/>
            <w:placeholder>
              <w:docPart w:val="3879CE261E2D41AABEEE9399D64CB59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gridSpan w:val="2"/>
                <w:tcMar>
                  <w:bottom w:w="0" w:type="dxa"/>
                </w:tcMar>
              </w:tcPr>
              <w:p w14:paraId="3E6ED0E1"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838798000"/>
            <w:placeholder>
              <w:docPart w:val="1C3EAD1B3CFA4A389D2AE43662DEA4C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3C502B18"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061861990"/>
            <w:placeholder>
              <w:docPart w:val="27C40638CD364A25A7B0D267EF95A0B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6A920C03"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977950787"/>
            <w:placeholder>
              <w:docPart w:val="F8B5A9EAE1214557AD84ED65DE84909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7FE3B630"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033579718"/>
            <w:placeholder>
              <w:docPart w:val="4FA810837B384D2395DF17EFE05DE4E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5DD14D3E"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281567331"/>
            <w:placeholder>
              <w:docPart w:val="ECC814B8F3734593BD8EE9FE03040E4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418D1C77"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486584649"/>
            <w:placeholder>
              <w:docPart w:val="C56F394C32604E9FAB4F8D3BDDF5C37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5D89CC02"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12676074"/>
            <w:placeholder>
              <w:docPart w:val="4F3E009D09AA40C2B481B02F10BC1DDE"/>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0A644D36"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298073329"/>
            <w:placeholder>
              <w:docPart w:val="6208B9798E9346CF85C33A719561D18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44F2B3FC"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tr>
      <w:tr w:rsidR="009E1C81" w:rsidRPr="00906090" w14:paraId="4AD8C9FC" w14:textId="77777777" w:rsidTr="00292A53">
        <w:trPr>
          <w:trHeight w:val="286"/>
        </w:trPr>
        <w:tc>
          <w:tcPr>
            <w:tcW w:w="532" w:type="dxa"/>
            <w:shd w:val="clear" w:color="auto" w:fill="EDEEEF" w:themeFill="accent2" w:themeFillTint="33"/>
            <w:tcMar>
              <w:bottom w:w="0" w:type="dxa"/>
            </w:tcMar>
            <w:vAlign w:val="center"/>
          </w:tcPr>
          <w:p w14:paraId="5BFB4D39" w14:textId="77777777" w:rsidR="009E1C81" w:rsidRPr="00906090" w:rsidRDefault="009E1C81" w:rsidP="00292A53">
            <w:pPr>
              <w:spacing w:after="0" w:line="240" w:lineRule="auto"/>
              <w:ind w:left="0" w:right="0"/>
              <w:jc w:val="center"/>
              <w:rPr>
                <w:sz w:val="14"/>
                <w:szCs w:val="14"/>
                <w:lang w:val="en-US"/>
              </w:rPr>
            </w:pPr>
            <w:r w:rsidRPr="00906090">
              <w:rPr>
                <w:sz w:val="14"/>
                <w:szCs w:val="14"/>
                <w:lang w:val="en-US"/>
              </w:rPr>
              <w:t>2.1</w:t>
            </w:r>
          </w:p>
        </w:tc>
        <w:sdt>
          <w:sdtPr>
            <w:rPr>
              <w:sz w:val="14"/>
              <w:szCs w:val="14"/>
              <w:lang w:val="en-US"/>
            </w:rPr>
            <w:alias w:val="Rating"/>
            <w:tag w:val="Rating"/>
            <w:id w:val="641702832"/>
            <w:placeholder>
              <w:docPart w:val="A46AA046A06C40E9A678CAEC7E44C40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0" w:type="dxa"/>
                <w:gridSpan w:val="2"/>
                <w:tcMar>
                  <w:bottom w:w="0" w:type="dxa"/>
                </w:tcMar>
              </w:tcPr>
              <w:p w14:paraId="52CE7479"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78488836"/>
            <w:placeholder>
              <w:docPart w:val="AED20B2EB6894676A4C06E153CB1A96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55572DF5"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416558302"/>
            <w:placeholder>
              <w:docPart w:val="6B37F103E4714B378C9122D2E45B3A4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0C8AEE58"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977494908"/>
            <w:placeholder>
              <w:docPart w:val="9A3EEFE755124B7DA628D20442825E2E"/>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48E64D61"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361059254"/>
            <w:placeholder>
              <w:docPart w:val="92920989D1964742A9D0AE0A69E82CB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463370E8"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91518416"/>
            <w:placeholder>
              <w:docPart w:val="475A5AFF11A9436B980AEE03EE38314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3E7F58FC"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313929452"/>
            <w:placeholder>
              <w:docPart w:val="044779A9E5A24AC99F68B612043B1F4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36859A2F"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452287592"/>
            <w:placeholder>
              <w:docPart w:val="CEEF2EAEEC874A4FA3F89E832E8DD33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gridSpan w:val="2"/>
                <w:tcMar>
                  <w:bottom w:w="0" w:type="dxa"/>
                </w:tcMar>
              </w:tcPr>
              <w:p w14:paraId="3E78C05C"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176803669"/>
            <w:placeholder>
              <w:docPart w:val="1045B71528E44E438389C0766D30EB8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3978679C"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57907916"/>
            <w:placeholder>
              <w:docPart w:val="52DFACFD9D054432A20D2D55D0678BE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5B2B8B82"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486854542"/>
            <w:placeholder>
              <w:docPart w:val="AAF8CD1B54484908ABBD36710696FD7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3093F124"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556472294"/>
            <w:placeholder>
              <w:docPart w:val="38FC3CF8821C481397359B4F6E92232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3696AFAC"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959173499"/>
            <w:placeholder>
              <w:docPart w:val="AA3C4B40809C4108AED06567A0714E1E"/>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4DDE18CC"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630400185"/>
            <w:placeholder>
              <w:docPart w:val="9069C854D08245EB9D474048609C830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5C6A369B"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403512349"/>
            <w:placeholder>
              <w:docPart w:val="39A050CB6873487DB8CDD08F503AB65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71BDB2BF"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627044549"/>
            <w:placeholder>
              <w:docPart w:val="6800BC780FF0456CBA78CD4E93629BD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157F2C72"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tr>
      <w:tr w:rsidR="009E1C81" w:rsidRPr="00906090" w14:paraId="08C940DA" w14:textId="77777777" w:rsidTr="00292A53">
        <w:trPr>
          <w:trHeight w:val="286"/>
        </w:trPr>
        <w:tc>
          <w:tcPr>
            <w:tcW w:w="532" w:type="dxa"/>
            <w:shd w:val="clear" w:color="auto" w:fill="EDEEEF" w:themeFill="accent2" w:themeFillTint="33"/>
            <w:tcMar>
              <w:bottom w:w="0" w:type="dxa"/>
            </w:tcMar>
            <w:vAlign w:val="center"/>
          </w:tcPr>
          <w:p w14:paraId="79C9A7B4" w14:textId="77777777" w:rsidR="009E1C81" w:rsidRPr="00906090" w:rsidRDefault="009E1C81" w:rsidP="00292A53">
            <w:pPr>
              <w:spacing w:after="0" w:line="240" w:lineRule="auto"/>
              <w:jc w:val="center"/>
              <w:rPr>
                <w:sz w:val="14"/>
                <w:szCs w:val="14"/>
                <w:lang w:val="en-US"/>
              </w:rPr>
            </w:pPr>
            <w:r w:rsidRPr="00906090">
              <w:rPr>
                <w:sz w:val="14"/>
                <w:szCs w:val="14"/>
                <w:lang w:val="en-US"/>
              </w:rPr>
              <w:t>2.2</w:t>
            </w:r>
          </w:p>
        </w:tc>
        <w:sdt>
          <w:sdtPr>
            <w:rPr>
              <w:sz w:val="14"/>
              <w:szCs w:val="14"/>
              <w:lang w:val="en-US"/>
            </w:rPr>
            <w:alias w:val="Rating"/>
            <w:tag w:val="Rating"/>
            <w:id w:val="2044321574"/>
            <w:placeholder>
              <w:docPart w:val="7DE0B43C082E440894D02F17277E468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0" w:type="dxa"/>
                <w:gridSpan w:val="2"/>
                <w:tcMar>
                  <w:bottom w:w="0" w:type="dxa"/>
                </w:tcMar>
              </w:tcPr>
              <w:p w14:paraId="48339874"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511340527"/>
            <w:placeholder>
              <w:docPart w:val="6EAA863A8B4B498EA0C0D7BCC929795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7E6C81EA"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067062476"/>
            <w:placeholder>
              <w:docPart w:val="06B0DA247038434B9B11EE6A2765F99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23C0DDCE"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406137279"/>
            <w:placeholder>
              <w:docPart w:val="6F0BD342678D4B7F92A9E140DD780C2E"/>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3909DB9D"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660582186"/>
            <w:placeholder>
              <w:docPart w:val="6631DC300DC942CD86D1C5194EA3693D"/>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4A3ADD37"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451783626"/>
            <w:placeholder>
              <w:docPart w:val="2AE7B3D0487944BA820EB66CE7FE11C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4F457640"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025081392"/>
            <w:placeholder>
              <w:docPart w:val="D4BE58D5521B4E3BB920FD93D3B23FF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36D644F9"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610312639"/>
            <w:placeholder>
              <w:docPart w:val="8E3AA25E72604AA8B9077C4A771D63C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gridSpan w:val="2"/>
                <w:tcMar>
                  <w:bottom w:w="0" w:type="dxa"/>
                </w:tcMar>
              </w:tcPr>
              <w:p w14:paraId="5520E87C"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583682956"/>
            <w:placeholder>
              <w:docPart w:val="CF31E058308C42DBA36AFA614C5C691D"/>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6A83C9B1"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990290756"/>
            <w:placeholder>
              <w:docPart w:val="3487D191A1134EEE8EFD8F42E9CFBE1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5CDD73AD"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714358516"/>
            <w:placeholder>
              <w:docPart w:val="80A6EE99B74843CCAB2E2392CF34C3A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36AB8EA9"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649090366"/>
            <w:placeholder>
              <w:docPart w:val="EC0E844D82134EC68E21F6E03E9214D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6E8CC8ED"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455176247"/>
            <w:placeholder>
              <w:docPart w:val="E27CD1D047DF401398F648BDA006FD2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2A051CA4"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904785502"/>
            <w:placeholder>
              <w:docPart w:val="ED114675104245ECA31661CC98E8CE7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212892D3"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287697010"/>
            <w:placeholder>
              <w:docPart w:val="5A277E6A4E9C4116BB0F4B9CF69A1AC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2C957AED"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731355913"/>
            <w:placeholder>
              <w:docPart w:val="138372A243984149A57E7FA3363335A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7D999A81"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r>
      <w:tr w:rsidR="009E1C81" w:rsidRPr="006900F4" w14:paraId="0EE5E61B" w14:textId="77777777" w:rsidTr="00292A53">
        <w:trPr>
          <w:trHeight w:val="286"/>
        </w:trPr>
        <w:tc>
          <w:tcPr>
            <w:tcW w:w="8072" w:type="dxa"/>
            <w:gridSpan w:val="25"/>
            <w:shd w:val="clear" w:color="auto" w:fill="EDEEEF" w:themeFill="accent2" w:themeFillTint="33"/>
            <w:tcMar>
              <w:bottom w:w="0" w:type="dxa"/>
            </w:tcMar>
            <w:vAlign w:val="center"/>
          </w:tcPr>
          <w:p w14:paraId="2BC99395" w14:textId="142DB6CF" w:rsidR="009E1C81" w:rsidRPr="006900F4" w:rsidRDefault="009E1C81" w:rsidP="00292A53">
            <w:pPr>
              <w:spacing w:after="0" w:line="240" w:lineRule="auto"/>
              <w:ind w:left="28"/>
              <w:rPr>
                <w:lang w:val="en-US"/>
              </w:rPr>
            </w:pPr>
            <w:r w:rsidRPr="006900F4">
              <w:rPr>
                <w:lang w:val="en-US"/>
              </w:rPr>
              <w:t xml:space="preserve">Does the evaluation under Automotive </w:t>
            </w:r>
            <w:r w:rsidR="00F940EC" w:rsidRPr="00F940EC">
              <w:rPr>
                <w:lang w:val="en-US"/>
              </w:rPr>
              <w:t>SPICE</w:t>
            </w:r>
            <w:r w:rsidRPr="006900F4">
              <w:rPr>
                <w:lang w:val="en-US"/>
              </w:rPr>
              <w:t xml:space="preserve"> PAM 3.1 include </w:t>
            </w:r>
            <w:r>
              <w:rPr>
                <w:lang w:val="en-US"/>
              </w:rPr>
              <w:t xml:space="preserve">Cybersecurity </w:t>
            </w:r>
            <w:r w:rsidRPr="006900F4">
              <w:rPr>
                <w:lang w:val="en-US"/>
              </w:rPr>
              <w:t>implements (e.g. MAN.3)?</w:t>
            </w:r>
          </w:p>
        </w:tc>
        <w:sdt>
          <w:sdtPr>
            <w:rPr>
              <w:lang w:val="en-US"/>
            </w:rPr>
            <w:alias w:val="Selection"/>
            <w:tag w:val="Selection"/>
            <w:id w:val="468256053"/>
            <w:placeholder>
              <w:docPart w:val="695A9D429796467B9669F3073E051A75"/>
            </w:placeholder>
            <w15:color w:val="3366FF"/>
            <w:dropDownList>
              <w:listItem w:displayText="Yes" w:value="Yes"/>
              <w:listItem w:displayText="No" w:value="No"/>
              <w:listItem w:displayText="Click or tap here." w:value="Click or tap here."/>
            </w:dropDownList>
          </w:sdtPr>
          <w:sdtContent>
            <w:tc>
              <w:tcPr>
                <w:tcW w:w="988" w:type="dxa"/>
                <w:gridSpan w:val="2"/>
                <w:vAlign w:val="center"/>
              </w:tcPr>
              <w:p w14:paraId="6F2F914B" w14:textId="77777777" w:rsidR="009E1C81" w:rsidRPr="006900F4" w:rsidRDefault="009E1C81" w:rsidP="00292A53">
                <w:pPr>
                  <w:spacing w:after="0" w:line="240" w:lineRule="auto"/>
                  <w:ind w:left="28"/>
                </w:pPr>
                <w:r>
                  <w:rPr>
                    <w:lang w:val="en-US"/>
                  </w:rPr>
                  <w:t>Click or tap here.</w:t>
                </w:r>
              </w:p>
            </w:tc>
          </w:sdtContent>
        </w:sdt>
      </w:tr>
      <w:tr w:rsidR="009E1C81" w:rsidRPr="00CA6930" w14:paraId="754C6A60" w14:textId="77777777" w:rsidTr="00292A53">
        <w:trPr>
          <w:trHeight w:val="286"/>
        </w:trPr>
        <w:tc>
          <w:tcPr>
            <w:tcW w:w="9060" w:type="dxa"/>
            <w:gridSpan w:val="27"/>
            <w:shd w:val="clear" w:color="auto" w:fill="CCDFE9" w:themeFill="accent6" w:themeFillTint="66"/>
            <w:tcMar>
              <w:bottom w:w="0" w:type="dxa"/>
            </w:tcMar>
            <w:vAlign w:val="center"/>
          </w:tcPr>
          <w:p w14:paraId="24B95707" w14:textId="30277FBA" w:rsidR="009E1C81" w:rsidRPr="00572911" w:rsidRDefault="009E1C81" w:rsidP="00292A53">
            <w:pPr>
              <w:spacing w:after="0" w:line="240" w:lineRule="auto"/>
              <w:ind w:left="28"/>
              <w:rPr>
                <w:b/>
                <w:bCs/>
                <w:sz w:val="14"/>
                <w:szCs w:val="14"/>
                <w:lang w:val="en-US"/>
              </w:rPr>
            </w:pPr>
            <w:r w:rsidRPr="00572911">
              <w:rPr>
                <w:b/>
                <w:bCs/>
                <w:lang w:val="en-US"/>
              </w:rPr>
              <w:t>Automotive SPICE for Cybersecurity (</w:t>
            </w:r>
            <w:r w:rsidR="00B46BF5">
              <w:rPr>
                <w:b/>
                <w:bCs/>
                <w:lang w:val="en-US"/>
              </w:rPr>
              <w:t>1</w:t>
            </w:r>
            <w:r w:rsidR="00B46BF5" w:rsidRPr="00B46BF5">
              <w:rPr>
                <w:b/>
                <w:bCs/>
                <w:vertAlign w:val="superscript"/>
                <w:lang w:val="en-US"/>
              </w:rPr>
              <w:t>st</w:t>
            </w:r>
            <w:r w:rsidR="00B46BF5">
              <w:rPr>
                <w:b/>
                <w:bCs/>
                <w:lang w:val="en-US"/>
              </w:rPr>
              <w:t xml:space="preserve"> edition</w:t>
            </w:r>
            <w:r w:rsidRPr="00572911">
              <w:rPr>
                <w:b/>
                <w:bCs/>
                <w:lang w:val="en-US"/>
              </w:rPr>
              <w:t>)</w:t>
            </w:r>
          </w:p>
        </w:tc>
      </w:tr>
      <w:tr w:rsidR="009E1C81" w:rsidRPr="00906090" w14:paraId="0DCD8AF3" w14:textId="77777777" w:rsidTr="00292A53">
        <w:trPr>
          <w:trHeight w:val="272"/>
        </w:trPr>
        <w:tc>
          <w:tcPr>
            <w:tcW w:w="543" w:type="dxa"/>
            <w:gridSpan w:val="2"/>
            <w:shd w:val="clear" w:color="auto" w:fill="EDEEEF" w:themeFill="accent2" w:themeFillTint="33"/>
            <w:tcMar>
              <w:bottom w:w="0" w:type="dxa"/>
            </w:tcMar>
            <w:vAlign w:val="center"/>
          </w:tcPr>
          <w:p w14:paraId="0F99E5FB" w14:textId="77777777" w:rsidR="009E1C81" w:rsidRPr="00906090" w:rsidRDefault="009E1C81" w:rsidP="00292A53">
            <w:pPr>
              <w:spacing w:after="0" w:line="240" w:lineRule="auto"/>
              <w:jc w:val="center"/>
              <w:rPr>
                <w:sz w:val="14"/>
                <w:szCs w:val="14"/>
                <w:lang w:val="en-US"/>
              </w:rPr>
            </w:pPr>
            <w:r w:rsidRPr="00906090">
              <w:rPr>
                <w:sz w:val="14"/>
                <w:szCs w:val="14"/>
                <w:lang w:val="en-US"/>
              </w:rPr>
              <w:t>PA</w:t>
            </w:r>
          </w:p>
        </w:tc>
        <w:tc>
          <w:tcPr>
            <w:tcW w:w="542" w:type="dxa"/>
            <w:gridSpan w:val="2"/>
            <w:shd w:val="clear" w:color="auto" w:fill="EDEEEF" w:themeFill="accent2" w:themeFillTint="33"/>
            <w:tcMar>
              <w:bottom w:w="0" w:type="dxa"/>
            </w:tcMar>
            <w:vAlign w:val="center"/>
          </w:tcPr>
          <w:p w14:paraId="1E188076"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SEC.1</w:t>
            </w:r>
          </w:p>
        </w:tc>
        <w:tc>
          <w:tcPr>
            <w:tcW w:w="545" w:type="dxa"/>
            <w:gridSpan w:val="2"/>
            <w:shd w:val="clear" w:color="auto" w:fill="EDEEEF" w:themeFill="accent2" w:themeFillTint="33"/>
            <w:tcMar>
              <w:bottom w:w="0" w:type="dxa"/>
            </w:tcMar>
            <w:vAlign w:val="center"/>
          </w:tcPr>
          <w:p w14:paraId="2D050423"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SEC.2</w:t>
            </w:r>
          </w:p>
        </w:tc>
        <w:tc>
          <w:tcPr>
            <w:tcW w:w="545" w:type="dxa"/>
            <w:gridSpan w:val="2"/>
            <w:shd w:val="clear" w:color="auto" w:fill="EDEEEF" w:themeFill="accent2" w:themeFillTint="33"/>
            <w:tcMar>
              <w:bottom w:w="0" w:type="dxa"/>
            </w:tcMar>
            <w:vAlign w:val="center"/>
          </w:tcPr>
          <w:p w14:paraId="347C8151"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SEC.3</w:t>
            </w:r>
          </w:p>
        </w:tc>
        <w:tc>
          <w:tcPr>
            <w:tcW w:w="546" w:type="dxa"/>
            <w:gridSpan w:val="2"/>
            <w:shd w:val="clear" w:color="auto" w:fill="EDEEEF" w:themeFill="accent2" w:themeFillTint="33"/>
            <w:tcMar>
              <w:bottom w:w="0" w:type="dxa"/>
            </w:tcMar>
            <w:vAlign w:val="center"/>
          </w:tcPr>
          <w:p w14:paraId="2779C8A9"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SEC.4</w:t>
            </w:r>
          </w:p>
        </w:tc>
        <w:tc>
          <w:tcPr>
            <w:tcW w:w="545" w:type="dxa"/>
            <w:gridSpan w:val="2"/>
            <w:shd w:val="clear" w:color="auto" w:fill="EDEEEF" w:themeFill="accent2" w:themeFillTint="33"/>
            <w:tcMar>
              <w:bottom w:w="0" w:type="dxa"/>
            </w:tcMar>
            <w:vAlign w:val="center"/>
          </w:tcPr>
          <w:p w14:paraId="0613B2C5"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MAN.7</w:t>
            </w:r>
          </w:p>
        </w:tc>
        <w:tc>
          <w:tcPr>
            <w:tcW w:w="545" w:type="dxa"/>
            <w:gridSpan w:val="2"/>
            <w:shd w:val="clear" w:color="auto" w:fill="EDEEEF" w:themeFill="accent2" w:themeFillTint="33"/>
            <w:vAlign w:val="center"/>
          </w:tcPr>
          <w:p w14:paraId="3CBDEBF6" w14:textId="77777777" w:rsidR="009E1C81" w:rsidRPr="00906090" w:rsidRDefault="009E1C81" w:rsidP="00292A53">
            <w:pPr>
              <w:spacing w:after="0" w:line="240" w:lineRule="auto"/>
              <w:ind w:left="28"/>
              <w:jc w:val="center"/>
              <w:rPr>
                <w:bCs/>
                <w:sz w:val="14"/>
                <w:szCs w:val="14"/>
                <w:lang w:val="en-US"/>
              </w:rPr>
            </w:pPr>
            <w:r w:rsidRPr="00906090">
              <w:rPr>
                <w:bCs/>
                <w:sz w:val="14"/>
                <w:szCs w:val="14"/>
                <w:lang w:val="en-US"/>
              </w:rPr>
              <w:t>ACQ.2</w:t>
            </w:r>
          </w:p>
        </w:tc>
        <w:tc>
          <w:tcPr>
            <w:tcW w:w="573" w:type="dxa"/>
            <w:gridSpan w:val="2"/>
            <w:shd w:val="clear" w:color="auto" w:fill="EDEEEF" w:themeFill="accent2" w:themeFillTint="33"/>
            <w:vAlign w:val="center"/>
          </w:tcPr>
          <w:p w14:paraId="5D11FF47" w14:textId="77777777" w:rsidR="009E1C81" w:rsidRPr="00906090" w:rsidRDefault="009E1C81" w:rsidP="00292A53">
            <w:pPr>
              <w:spacing w:after="0" w:line="240" w:lineRule="auto"/>
              <w:ind w:left="28"/>
              <w:jc w:val="center"/>
              <w:rPr>
                <w:sz w:val="14"/>
                <w:szCs w:val="14"/>
                <w:lang w:val="en-US"/>
              </w:rPr>
            </w:pPr>
            <w:r>
              <w:rPr>
                <w:sz w:val="14"/>
                <w:szCs w:val="14"/>
                <w:lang w:val="en-US"/>
              </w:rPr>
              <w:t>ACQ.4</w:t>
            </w:r>
          </w:p>
        </w:tc>
        <w:tc>
          <w:tcPr>
            <w:tcW w:w="4676" w:type="dxa"/>
            <w:gridSpan w:val="11"/>
            <w:vMerge w:val="restart"/>
            <w:shd w:val="clear" w:color="auto" w:fill="EDEEEF" w:themeFill="accent2" w:themeFillTint="33"/>
            <w:vAlign w:val="center"/>
          </w:tcPr>
          <w:p w14:paraId="167B2881" w14:textId="77777777" w:rsidR="009E1C81" w:rsidRPr="00906090" w:rsidRDefault="009E1C81" w:rsidP="00292A53">
            <w:pPr>
              <w:spacing w:after="0" w:line="240" w:lineRule="auto"/>
              <w:ind w:left="28"/>
              <w:jc w:val="center"/>
              <w:rPr>
                <w:sz w:val="14"/>
                <w:szCs w:val="14"/>
                <w:lang w:val="en-US"/>
              </w:rPr>
            </w:pPr>
          </w:p>
        </w:tc>
      </w:tr>
      <w:tr w:rsidR="009E1C81" w:rsidRPr="00906090" w14:paraId="07795B5C" w14:textId="77777777" w:rsidTr="00292A53">
        <w:trPr>
          <w:trHeight w:val="272"/>
        </w:trPr>
        <w:tc>
          <w:tcPr>
            <w:tcW w:w="543" w:type="dxa"/>
            <w:gridSpan w:val="2"/>
            <w:shd w:val="clear" w:color="auto" w:fill="EDEEEF" w:themeFill="accent2" w:themeFillTint="33"/>
            <w:tcMar>
              <w:bottom w:w="0" w:type="dxa"/>
            </w:tcMar>
            <w:vAlign w:val="center"/>
          </w:tcPr>
          <w:p w14:paraId="21583497" w14:textId="77777777" w:rsidR="009E1C81" w:rsidRPr="00906090" w:rsidRDefault="009E1C81" w:rsidP="00292A53">
            <w:pPr>
              <w:spacing w:after="0" w:line="240" w:lineRule="auto"/>
              <w:jc w:val="center"/>
              <w:rPr>
                <w:sz w:val="14"/>
                <w:szCs w:val="14"/>
                <w:lang w:val="en-US"/>
              </w:rPr>
            </w:pPr>
            <w:r w:rsidRPr="00906090">
              <w:rPr>
                <w:sz w:val="14"/>
                <w:szCs w:val="14"/>
                <w:lang w:val="en-US"/>
              </w:rPr>
              <w:t>1.1</w:t>
            </w:r>
          </w:p>
        </w:tc>
        <w:sdt>
          <w:sdtPr>
            <w:rPr>
              <w:sz w:val="14"/>
              <w:szCs w:val="14"/>
              <w:lang w:val="en-US"/>
            </w:rPr>
            <w:alias w:val="Rating"/>
            <w:tag w:val="Rating"/>
            <w:id w:val="148486794"/>
            <w:placeholder>
              <w:docPart w:val="EFCD00897C4F44DE94C156AAC4C164F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2" w:type="dxa"/>
                <w:gridSpan w:val="2"/>
                <w:tcMar>
                  <w:bottom w:w="0" w:type="dxa"/>
                </w:tcMar>
              </w:tcPr>
              <w:p w14:paraId="4FE6540E"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660383839"/>
            <w:placeholder>
              <w:docPart w:val="19A6EEE347F041A282016BE74732FB6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523376B3"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966655089"/>
            <w:placeholder>
              <w:docPart w:val="B0D6F41A7FD5430097C0D0791003C0E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1B5D9429"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650751807"/>
            <w:placeholder>
              <w:docPart w:val="A4A7DE4F14584811AF2E7855B2DB4E1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6" w:type="dxa"/>
                <w:gridSpan w:val="2"/>
                <w:tcMar>
                  <w:bottom w:w="0" w:type="dxa"/>
                </w:tcMar>
              </w:tcPr>
              <w:p w14:paraId="7009A848"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160886689"/>
            <w:placeholder>
              <w:docPart w:val="5871C6AE7F6E4B5F97E514842E9B4CA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3D89C59F"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898907373"/>
            <w:placeholder>
              <w:docPart w:val="5E5A28F9036940AF8DBB3EE5646385E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shd w:val="clear" w:color="auto" w:fill="FFFFFF" w:themeFill="background1"/>
              </w:tcPr>
              <w:p w14:paraId="696F3B27"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c>
          <w:tcPr>
            <w:tcW w:w="573" w:type="dxa"/>
            <w:gridSpan w:val="2"/>
            <w:vAlign w:val="center"/>
          </w:tcPr>
          <w:p w14:paraId="6B3D3190" w14:textId="77777777" w:rsidR="009E1C81" w:rsidRPr="00906090" w:rsidRDefault="009E1C81" w:rsidP="00292A53">
            <w:pPr>
              <w:spacing w:after="0" w:line="240" w:lineRule="auto"/>
              <w:ind w:left="28"/>
              <w:jc w:val="center"/>
              <w:rPr>
                <w:sz w:val="14"/>
                <w:szCs w:val="14"/>
                <w:lang w:val="en-US"/>
              </w:rPr>
            </w:pPr>
          </w:p>
        </w:tc>
        <w:tc>
          <w:tcPr>
            <w:tcW w:w="4676" w:type="dxa"/>
            <w:gridSpan w:val="11"/>
            <w:vMerge/>
            <w:shd w:val="clear" w:color="auto" w:fill="EDEEEF" w:themeFill="accent2" w:themeFillTint="33"/>
            <w:vAlign w:val="center"/>
          </w:tcPr>
          <w:p w14:paraId="25A35ED2" w14:textId="77777777" w:rsidR="009E1C81" w:rsidRPr="00906090" w:rsidRDefault="009E1C81" w:rsidP="00292A53">
            <w:pPr>
              <w:spacing w:after="0" w:line="240" w:lineRule="auto"/>
              <w:ind w:left="28"/>
              <w:jc w:val="center"/>
              <w:rPr>
                <w:sz w:val="14"/>
                <w:szCs w:val="14"/>
                <w:lang w:val="en-US"/>
              </w:rPr>
            </w:pPr>
          </w:p>
        </w:tc>
      </w:tr>
      <w:tr w:rsidR="009E1C81" w:rsidRPr="00906090" w14:paraId="270E4454" w14:textId="77777777" w:rsidTr="00292A53">
        <w:trPr>
          <w:trHeight w:val="272"/>
        </w:trPr>
        <w:tc>
          <w:tcPr>
            <w:tcW w:w="543" w:type="dxa"/>
            <w:gridSpan w:val="2"/>
            <w:shd w:val="clear" w:color="auto" w:fill="EDEEEF" w:themeFill="accent2" w:themeFillTint="33"/>
            <w:tcMar>
              <w:bottom w:w="0" w:type="dxa"/>
            </w:tcMar>
            <w:vAlign w:val="center"/>
          </w:tcPr>
          <w:p w14:paraId="55B28D52" w14:textId="77777777" w:rsidR="009E1C81" w:rsidRPr="00906090" w:rsidRDefault="009E1C81" w:rsidP="00292A53">
            <w:pPr>
              <w:spacing w:after="0" w:line="240" w:lineRule="auto"/>
              <w:jc w:val="center"/>
              <w:rPr>
                <w:sz w:val="14"/>
                <w:szCs w:val="14"/>
                <w:lang w:val="en-US"/>
              </w:rPr>
            </w:pPr>
            <w:r w:rsidRPr="00906090">
              <w:rPr>
                <w:sz w:val="14"/>
                <w:szCs w:val="14"/>
                <w:lang w:val="en-US"/>
              </w:rPr>
              <w:t>2.1</w:t>
            </w:r>
          </w:p>
        </w:tc>
        <w:sdt>
          <w:sdtPr>
            <w:rPr>
              <w:sz w:val="14"/>
              <w:szCs w:val="14"/>
              <w:lang w:val="en-US"/>
            </w:rPr>
            <w:alias w:val="Rating"/>
            <w:tag w:val="Rating"/>
            <w:id w:val="67691552"/>
            <w:placeholder>
              <w:docPart w:val="D1673FB628494A33AC592CE45245DEA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2" w:type="dxa"/>
                <w:gridSpan w:val="2"/>
                <w:tcMar>
                  <w:bottom w:w="0" w:type="dxa"/>
                </w:tcMar>
              </w:tcPr>
              <w:p w14:paraId="3DE465C5"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371651057"/>
            <w:placeholder>
              <w:docPart w:val="F957AD5EB08545D8B584E3FAF10A936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7E210E61"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599764891"/>
            <w:placeholder>
              <w:docPart w:val="805B21250EB94802BC8D08388A68F1F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55319AF2"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507871083"/>
            <w:placeholder>
              <w:docPart w:val="3B42E94D8370405F875EBB2363A2F46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6" w:type="dxa"/>
                <w:gridSpan w:val="2"/>
                <w:tcMar>
                  <w:bottom w:w="0" w:type="dxa"/>
                </w:tcMar>
              </w:tcPr>
              <w:p w14:paraId="6B120B8E"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020142008"/>
            <w:placeholder>
              <w:docPart w:val="62C21DCFC9E74B70A8504E389EE534A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2E523807"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387607558"/>
            <w:placeholder>
              <w:docPart w:val="2D4EC6C4B32D4091B0562E811A32B82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shd w:val="clear" w:color="auto" w:fill="FFFFFF" w:themeFill="background1"/>
              </w:tcPr>
              <w:p w14:paraId="233C3EAF"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c>
          <w:tcPr>
            <w:tcW w:w="573" w:type="dxa"/>
            <w:gridSpan w:val="2"/>
            <w:vAlign w:val="center"/>
          </w:tcPr>
          <w:p w14:paraId="593D86C1" w14:textId="77777777" w:rsidR="009E1C81" w:rsidRPr="00906090" w:rsidRDefault="009E1C81" w:rsidP="00292A53">
            <w:pPr>
              <w:spacing w:after="0" w:line="240" w:lineRule="auto"/>
              <w:ind w:left="28"/>
              <w:jc w:val="center"/>
              <w:rPr>
                <w:sz w:val="14"/>
                <w:szCs w:val="14"/>
                <w:lang w:val="en-US"/>
              </w:rPr>
            </w:pPr>
          </w:p>
        </w:tc>
        <w:tc>
          <w:tcPr>
            <w:tcW w:w="4676" w:type="dxa"/>
            <w:gridSpan w:val="11"/>
            <w:vMerge/>
            <w:shd w:val="clear" w:color="auto" w:fill="EDEEEF" w:themeFill="accent2" w:themeFillTint="33"/>
            <w:vAlign w:val="center"/>
          </w:tcPr>
          <w:p w14:paraId="28678962" w14:textId="77777777" w:rsidR="009E1C81" w:rsidRPr="00906090" w:rsidRDefault="009E1C81" w:rsidP="00292A53">
            <w:pPr>
              <w:spacing w:after="0" w:line="240" w:lineRule="auto"/>
              <w:ind w:left="28"/>
              <w:jc w:val="center"/>
              <w:rPr>
                <w:sz w:val="14"/>
                <w:szCs w:val="14"/>
                <w:lang w:val="en-US"/>
              </w:rPr>
            </w:pPr>
          </w:p>
        </w:tc>
      </w:tr>
      <w:tr w:rsidR="009E1C81" w:rsidRPr="00906090" w14:paraId="25B40681" w14:textId="77777777" w:rsidTr="00292A53">
        <w:trPr>
          <w:trHeight w:val="272"/>
        </w:trPr>
        <w:tc>
          <w:tcPr>
            <w:tcW w:w="543" w:type="dxa"/>
            <w:gridSpan w:val="2"/>
            <w:shd w:val="clear" w:color="auto" w:fill="EDEEEF" w:themeFill="accent2" w:themeFillTint="33"/>
            <w:tcMar>
              <w:bottom w:w="0" w:type="dxa"/>
            </w:tcMar>
            <w:vAlign w:val="center"/>
          </w:tcPr>
          <w:p w14:paraId="6960082E" w14:textId="77777777" w:rsidR="009E1C81" w:rsidRPr="00906090" w:rsidRDefault="009E1C81" w:rsidP="00292A53">
            <w:pPr>
              <w:spacing w:after="0" w:line="240" w:lineRule="auto"/>
              <w:jc w:val="center"/>
              <w:rPr>
                <w:sz w:val="14"/>
                <w:szCs w:val="14"/>
                <w:lang w:val="en-US"/>
              </w:rPr>
            </w:pPr>
            <w:r w:rsidRPr="00906090">
              <w:rPr>
                <w:sz w:val="14"/>
                <w:szCs w:val="14"/>
                <w:lang w:val="en-US"/>
              </w:rPr>
              <w:t>2.2</w:t>
            </w:r>
          </w:p>
        </w:tc>
        <w:sdt>
          <w:sdtPr>
            <w:rPr>
              <w:sz w:val="14"/>
              <w:szCs w:val="14"/>
              <w:lang w:val="en-US"/>
            </w:rPr>
            <w:alias w:val="Rating"/>
            <w:tag w:val="Rating"/>
            <w:id w:val="-512224583"/>
            <w:placeholder>
              <w:docPart w:val="0E728B440925486BB39BD410F31CE4D0"/>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2" w:type="dxa"/>
                <w:gridSpan w:val="2"/>
                <w:tcMar>
                  <w:bottom w:w="0" w:type="dxa"/>
                </w:tcMar>
              </w:tcPr>
              <w:p w14:paraId="2426B95C"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144533186"/>
            <w:placeholder>
              <w:docPart w:val="38E1DD1976774E32A82A431DC399D5C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7CA1C06E"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173309257"/>
            <w:placeholder>
              <w:docPart w:val="7ABBBE099B4541E0AE74FE652F47B23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64603D23"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56636567"/>
            <w:placeholder>
              <w:docPart w:val="DFF506928E744BBDAC25D648DE1573E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6" w:type="dxa"/>
                <w:gridSpan w:val="2"/>
                <w:tcMar>
                  <w:bottom w:w="0" w:type="dxa"/>
                </w:tcMar>
              </w:tcPr>
              <w:p w14:paraId="5B16473F"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908182576"/>
            <w:placeholder>
              <w:docPart w:val="9A26F21F5ED54383A991F2E15FD2AE8E"/>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00B82C6F"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814990807"/>
            <w:placeholder>
              <w:docPart w:val="7352C972141746E88A7C27123BB5139D"/>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shd w:val="clear" w:color="auto" w:fill="FFFFFF" w:themeFill="background1"/>
              </w:tcPr>
              <w:p w14:paraId="348D4B0F"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c>
          <w:tcPr>
            <w:tcW w:w="573" w:type="dxa"/>
            <w:gridSpan w:val="2"/>
            <w:vAlign w:val="center"/>
          </w:tcPr>
          <w:p w14:paraId="2B8542C9" w14:textId="77777777" w:rsidR="009E1C81" w:rsidRPr="00906090" w:rsidRDefault="009E1C81" w:rsidP="00292A53">
            <w:pPr>
              <w:spacing w:after="0" w:line="240" w:lineRule="auto"/>
              <w:ind w:left="28"/>
              <w:jc w:val="center"/>
              <w:rPr>
                <w:sz w:val="14"/>
                <w:szCs w:val="14"/>
                <w:lang w:val="en-US"/>
              </w:rPr>
            </w:pPr>
          </w:p>
        </w:tc>
        <w:tc>
          <w:tcPr>
            <w:tcW w:w="4676" w:type="dxa"/>
            <w:gridSpan w:val="11"/>
            <w:vMerge/>
            <w:shd w:val="clear" w:color="auto" w:fill="EDEEEF" w:themeFill="accent2" w:themeFillTint="33"/>
            <w:vAlign w:val="center"/>
          </w:tcPr>
          <w:p w14:paraId="325FF12C" w14:textId="77777777" w:rsidR="009E1C81" w:rsidRPr="00906090" w:rsidRDefault="009E1C81" w:rsidP="00292A53">
            <w:pPr>
              <w:spacing w:after="0" w:line="240" w:lineRule="auto"/>
              <w:ind w:left="28"/>
              <w:jc w:val="center"/>
              <w:rPr>
                <w:sz w:val="14"/>
                <w:szCs w:val="14"/>
                <w:lang w:val="en-US"/>
              </w:rPr>
            </w:pPr>
          </w:p>
        </w:tc>
      </w:tr>
    </w:tbl>
    <w:p w14:paraId="6958E3BC" w14:textId="7761F769" w:rsidR="005D2BC5" w:rsidRPr="00906090" w:rsidRDefault="005D2BC5">
      <w:pPr>
        <w:spacing w:after="0" w:line="240" w:lineRule="auto"/>
        <w:rPr>
          <w:lang w:val="en-US"/>
        </w:rPr>
      </w:pPr>
    </w:p>
    <w:p w14:paraId="50BDC27A" w14:textId="1264561D" w:rsidR="00F64A27" w:rsidRPr="00906090" w:rsidRDefault="00F64A27" w:rsidP="002C4230">
      <w:pPr>
        <w:spacing w:after="160"/>
        <w:rPr>
          <w:lang w:val="en-US"/>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32"/>
        <w:gridCol w:w="11"/>
        <w:gridCol w:w="519"/>
        <w:gridCol w:w="23"/>
        <w:gridCol w:w="509"/>
        <w:gridCol w:w="36"/>
        <w:gridCol w:w="496"/>
        <w:gridCol w:w="49"/>
        <w:gridCol w:w="484"/>
        <w:gridCol w:w="62"/>
        <w:gridCol w:w="471"/>
        <w:gridCol w:w="74"/>
        <w:gridCol w:w="458"/>
        <w:gridCol w:w="87"/>
        <w:gridCol w:w="446"/>
        <w:gridCol w:w="127"/>
        <w:gridCol w:w="408"/>
        <w:gridCol w:w="533"/>
        <w:gridCol w:w="533"/>
        <w:gridCol w:w="533"/>
        <w:gridCol w:w="535"/>
        <w:gridCol w:w="533"/>
        <w:gridCol w:w="404"/>
        <w:gridCol w:w="129"/>
        <w:gridCol w:w="80"/>
        <w:gridCol w:w="453"/>
        <w:gridCol w:w="535"/>
      </w:tblGrid>
      <w:tr w:rsidR="009E1C81" w:rsidRPr="00B91B2B" w14:paraId="5C056464" w14:textId="77777777" w:rsidTr="00895CB8">
        <w:trPr>
          <w:cnfStyle w:val="100000000000" w:firstRow="1" w:lastRow="0" w:firstColumn="0" w:lastColumn="0" w:oddVBand="0" w:evenVBand="0" w:oddHBand="0" w:evenHBand="0" w:firstRowFirstColumn="0" w:firstRowLastColumn="0" w:lastRowFirstColumn="0" w:lastRowLastColumn="0"/>
          <w:trHeight w:hRule="exact" w:val="499"/>
        </w:trPr>
        <w:tc>
          <w:tcPr>
            <w:tcW w:w="9060" w:type="dxa"/>
            <w:gridSpan w:val="27"/>
            <w:shd w:val="clear" w:color="auto" w:fill="4A8BAB" w:themeFill="accent6" w:themeFillShade="BF"/>
            <w:tcMar>
              <w:bottom w:w="0" w:type="dxa"/>
            </w:tcMar>
            <w:vAlign w:val="center"/>
          </w:tcPr>
          <w:p w14:paraId="643EE5DE" w14:textId="70E4474B" w:rsidR="009E1C81" w:rsidRPr="00906090" w:rsidRDefault="009E1C81" w:rsidP="00292A53">
            <w:pPr>
              <w:spacing w:after="0" w:line="240" w:lineRule="auto"/>
              <w:ind w:left="28" w:right="0"/>
              <w:jc w:val="center"/>
              <w:rPr>
                <w:b/>
                <w:bCs/>
                <w:lang w:val="en-US"/>
              </w:rPr>
            </w:pPr>
            <w:r>
              <w:rPr>
                <w:b/>
                <w:bCs/>
                <w:lang w:val="en-US"/>
              </w:rPr>
              <w:t>3</w:t>
            </w:r>
            <w:r>
              <w:rPr>
                <w:b/>
                <w:bCs/>
                <w:vertAlign w:val="superscript"/>
                <w:lang w:val="en-US"/>
              </w:rPr>
              <w:t>rd</w:t>
            </w:r>
            <w:r>
              <w:rPr>
                <w:b/>
                <w:bCs/>
                <w:lang w:val="en-US"/>
              </w:rPr>
              <w:t xml:space="preserve"> development </w:t>
            </w:r>
            <w:r w:rsidRPr="00906090">
              <w:rPr>
                <w:b/>
                <w:bCs/>
                <w:lang w:val="en-US"/>
              </w:rPr>
              <w:t>locatio</w:t>
            </w:r>
            <w:r>
              <w:rPr>
                <w:b/>
                <w:bCs/>
                <w:lang w:val="en-US"/>
              </w:rPr>
              <w:t>n</w:t>
            </w:r>
          </w:p>
        </w:tc>
      </w:tr>
      <w:tr w:rsidR="009E1C81" w:rsidRPr="00CA6930" w14:paraId="4093D99D" w14:textId="77777777" w:rsidTr="00292A53">
        <w:trPr>
          <w:trHeight w:hRule="exact" w:val="282"/>
        </w:trPr>
        <w:tc>
          <w:tcPr>
            <w:tcW w:w="2659" w:type="dxa"/>
            <w:gridSpan w:val="9"/>
            <w:shd w:val="clear" w:color="auto" w:fill="EDEEEF" w:themeFill="accent2" w:themeFillTint="33"/>
            <w:tcMar>
              <w:bottom w:w="0" w:type="dxa"/>
            </w:tcMar>
            <w:vAlign w:val="center"/>
          </w:tcPr>
          <w:p w14:paraId="55E93C00" w14:textId="77777777" w:rsidR="009E1C81" w:rsidRPr="00906090" w:rsidRDefault="009E1C81" w:rsidP="00292A53">
            <w:pPr>
              <w:spacing w:after="0" w:line="240" w:lineRule="auto"/>
              <w:ind w:left="28"/>
              <w:jc w:val="mediumKashida"/>
              <w:rPr>
                <w:sz w:val="20"/>
                <w:szCs w:val="20"/>
                <w:lang w:val="en-US"/>
              </w:rPr>
            </w:pPr>
            <w:r w:rsidRPr="00906090">
              <w:rPr>
                <w:sz w:val="20"/>
                <w:szCs w:val="20"/>
                <w:lang w:val="en-US"/>
              </w:rPr>
              <w:t>Location:</w:t>
            </w:r>
          </w:p>
        </w:tc>
        <w:sdt>
          <w:sdtPr>
            <w:rPr>
              <w:sz w:val="20"/>
              <w:szCs w:val="20"/>
              <w:lang w:val="en-US"/>
            </w:rPr>
            <w:id w:val="1324464361"/>
            <w:placeholder>
              <w:docPart w:val="C28BF7F412524A87B663A54E71E30261"/>
            </w:placeholder>
            <w15:color w:val="3366FF"/>
            <w:text/>
          </w:sdtPr>
          <w:sdtContent>
            <w:tc>
              <w:tcPr>
                <w:tcW w:w="6401" w:type="dxa"/>
                <w:gridSpan w:val="18"/>
                <w:vAlign w:val="center"/>
              </w:tcPr>
              <w:p w14:paraId="6FAFA683" w14:textId="77777777" w:rsidR="009E1C81" w:rsidRPr="00906090" w:rsidRDefault="009E1C81" w:rsidP="00292A53">
                <w:pPr>
                  <w:spacing w:after="0" w:line="240" w:lineRule="auto"/>
                  <w:ind w:left="28" w:right="0"/>
                  <w:jc w:val="mediumKashida"/>
                  <w:rPr>
                    <w:sz w:val="20"/>
                    <w:szCs w:val="20"/>
                    <w:lang w:val="en-US"/>
                  </w:rPr>
                </w:pPr>
                <w:r>
                  <w:rPr>
                    <w:sz w:val="20"/>
                    <w:szCs w:val="20"/>
                    <w:lang w:val="en-US"/>
                  </w:rPr>
                  <w:t>Click or tap here to enter a text.</w:t>
                </w:r>
              </w:p>
            </w:tc>
          </w:sdtContent>
        </w:sdt>
      </w:tr>
      <w:tr w:rsidR="009E1C81" w:rsidRPr="00CA6930" w14:paraId="72C23070" w14:textId="77777777" w:rsidTr="00292A53">
        <w:trPr>
          <w:trHeight w:hRule="exact" w:val="282"/>
        </w:trPr>
        <w:tc>
          <w:tcPr>
            <w:tcW w:w="2659" w:type="dxa"/>
            <w:gridSpan w:val="9"/>
            <w:shd w:val="clear" w:color="auto" w:fill="EDEEEF" w:themeFill="accent2" w:themeFillTint="33"/>
            <w:tcMar>
              <w:bottom w:w="0" w:type="dxa"/>
            </w:tcMar>
            <w:vAlign w:val="center"/>
          </w:tcPr>
          <w:p w14:paraId="031036C7" w14:textId="77777777" w:rsidR="009E1C81" w:rsidRPr="00906090" w:rsidRDefault="009E1C81" w:rsidP="00292A53">
            <w:pPr>
              <w:spacing w:after="0" w:line="240" w:lineRule="auto"/>
              <w:ind w:left="28"/>
              <w:jc w:val="mediumKashida"/>
              <w:rPr>
                <w:sz w:val="20"/>
                <w:szCs w:val="20"/>
                <w:lang w:val="en-US"/>
              </w:rPr>
            </w:pPr>
            <w:r w:rsidRPr="00906090">
              <w:rPr>
                <w:sz w:val="20"/>
                <w:szCs w:val="20"/>
                <w:lang w:val="en-US"/>
              </w:rPr>
              <w:t>DUNS:</w:t>
            </w:r>
          </w:p>
        </w:tc>
        <w:sdt>
          <w:sdtPr>
            <w:rPr>
              <w:sz w:val="20"/>
              <w:szCs w:val="20"/>
              <w:lang w:val="en-US"/>
            </w:rPr>
            <w:id w:val="663902811"/>
            <w:placeholder>
              <w:docPart w:val="C28BF7F412524A87B663A54E71E30261"/>
            </w:placeholder>
            <w15:color w:val="3366FF"/>
            <w:text/>
          </w:sdtPr>
          <w:sdtContent>
            <w:tc>
              <w:tcPr>
                <w:tcW w:w="6401" w:type="dxa"/>
                <w:gridSpan w:val="18"/>
                <w:vAlign w:val="center"/>
              </w:tcPr>
              <w:p w14:paraId="2012227F" w14:textId="77777777" w:rsidR="009E1C81" w:rsidRPr="00906090" w:rsidRDefault="009E1C81" w:rsidP="00292A53">
                <w:pPr>
                  <w:spacing w:after="0" w:line="240" w:lineRule="auto"/>
                  <w:ind w:left="28" w:right="0"/>
                  <w:jc w:val="mediumKashida"/>
                  <w:rPr>
                    <w:sz w:val="20"/>
                    <w:szCs w:val="20"/>
                    <w:lang w:val="en-US"/>
                  </w:rPr>
                </w:pPr>
                <w:r>
                  <w:rPr>
                    <w:sz w:val="20"/>
                    <w:szCs w:val="20"/>
                    <w:lang w:val="en-US"/>
                  </w:rPr>
                  <w:t>Click or tap here to enter a text.</w:t>
                </w:r>
              </w:p>
            </w:tc>
          </w:sdtContent>
        </w:sdt>
      </w:tr>
      <w:tr w:rsidR="009E1C81" w:rsidRPr="00906090" w14:paraId="2539FB60" w14:textId="77777777" w:rsidTr="00292A53">
        <w:trPr>
          <w:trHeight w:hRule="exact" w:val="282"/>
        </w:trPr>
        <w:tc>
          <w:tcPr>
            <w:tcW w:w="9060" w:type="dxa"/>
            <w:gridSpan w:val="27"/>
            <w:shd w:val="clear" w:color="auto" w:fill="CCDFE9" w:themeFill="accent6" w:themeFillTint="66"/>
            <w:tcMar>
              <w:bottom w:w="0" w:type="dxa"/>
            </w:tcMar>
            <w:vAlign w:val="center"/>
          </w:tcPr>
          <w:p w14:paraId="1EC9226A" w14:textId="77777777" w:rsidR="009E1C81" w:rsidRPr="00906090" w:rsidRDefault="009E1C81" w:rsidP="00292A53">
            <w:pPr>
              <w:spacing w:after="0" w:line="240" w:lineRule="auto"/>
              <w:ind w:left="28" w:right="0"/>
              <w:rPr>
                <w:b/>
                <w:bCs/>
                <w:lang w:val="en-US"/>
              </w:rPr>
            </w:pPr>
            <w:r w:rsidRPr="00906090">
              <w:rPr>
                <w:b/>
                <w:bCs/>
                <w:lang w:val="en-US"/>
              </w:rPr>
              <w:t>Assessment</w:t>
            </w:r>
          </w:p>
        </w:tc>
      </w:tr>
      <w:tr w:rsidR="009E1C81" w:rsidRPr="00906090" w14:paraId="763BEB14" w14:textId="77777777" w:rsidTr="00292A53">
        <w:trPr>
          <w:trHeight w:hRule="exact" w:val="282"/>
        </w:trPr>
        <w:tc>
          <w:tcPr>
            <w:tcW w:w="2659" w:type="dxa"/>
            <w:gridSpan w:val="9"/>
            <w:shd w:val="clear" w:color="auto" w:fill="EDEEEF" w:themeFill="accent2" w:themeFillTint="33"/>
            <w:tcMar>
              <w:bottom w:w="0" w:type="dxa"/>
            </w:tcMar>
            <w:vAlign w:val="center"/>
          </w:tcPr>
          <w:p w14:paraId="3C6D5490" w14:textId="77777777" w:rsidR="009E1C81" w:rsidRPr="00906090" w:rsidRDefault="009E1C81" w:rsidP="00292A53">
            <w:pPr>
              <w:spacing w:after="0" w:line="240" w:lineRule="auto"/>
              <w:ind w:left="28"/>
              <w:jc w:val="mediumKashida"/>
              <w:rPr>
                <w:sz w:val="14"/>
                <w:szCs w:val="14"/>
                <w:lang w:val="en-US"/>
              </w:rPr>
            </w:pPr>
            <w:r w:rsidRPr="00906090">
              <w:rPr>
                <w:lang w:val="en-US"/>
              </w:rPr>
              <w:t>Reference Project:</w:t>
            </w:r>
          </w:p>
        </w:tc>
        <w:sdt>
          <w:sdtPr>
            <w:rPr>
              <w:sz w:val="20"/>
              <w:szCs w:val="20"/>
              <w:lang w:val="en-US"/>
            </w:rPr>
            <w:id w:val="-1232840534"/>
            <w:placeholder>
              <w:docPart w:val="C28BF7F412524A87B663A54E71E30261"/>
            </w:placeholder>
            <w15:color w:val="3366FF"/>
            <w:text/>
          </w:sdtPr>
          <w:sdtContent>
            <w:tc>
              <w:tcPr>
                <w:tcW w:w="4267" w:type="dxa"/>
                <w:gridSpan w:val="12"/>
                <w:vAlign w:val="center"/>
              </w:tcPr>
              <w:p w14:paraId="4951E51D" w14:textId="77777777" w:rsidR="009E1C81" w:rsidRPr="00906090" w:rsidRDefault="009E1C81" w:rsidP="00292A53">
                <w:pPr>
                  <w:spacing w:after="0" w:line="240" w:lineRule="auto"/>
                  <w:ind w:left="28" w:right="0"/>
                  <w:jc w:val="mediumKashida"/>
                  <w:rPr>
                    <w:sz w:val="14"/>
                    <w:szCs w:val="14"/>
                    <w:lang w:val="en-US"/>
                  </w:rPr>
                </w:pPr>
                <w:r>
                  <w:rPr>
                    <w:sz w:val="20"/>
                    <w:szCs w:val="20"/>
                    <w:lang w:val="en-US"/>
                  </w:rPr>
                  <w:t>Click or tap here to enter a text.</w:t>
                </w:r>
              </w:p>
            </w:tc>
          </w:sdtContent>
        </w:sdt>
        <w:tc>
          <w:tcPr>
            <w:tcW w:w="937" w:type="dxa"/>
            <w:gridSpan w:val="2"/>
            <w:shd w:val="clear" w:color="auto" w:fill="EDEEEF" w:themeFill="accent2" w:themeFillTint="33"/>
            <w:tcMar>
              <w:bottom w:w="0" w:type="dxa"/>
            </w:tcMar>
            <w:vAlign w:val="center"/>
          </w:tcPr>
          <w:p w14:paraId="65CF6A57" w14:textId="77777777" w:rsidR="009E1C81" w:rsidRPr="00906090" w:rsidRDefault="009E1C81" w:rsidP="00292A53">
            <w:pPr>
              <w:spacing w:after="0" w:line="240" w:lineRule="auto"/>
              <w:ind w:left="28" w:right="0"/>
              <w:jc w:val="mediumKashida"/>
              <w:rPr>
                <w:lang w:val="en-US"/>
              </w:rPr>
            </w:pPr>
            <w:r w:rsidRPr="00906090">
              <w:rPr>
                <w:lang w:val="en-US"/>
              </w:rPr>
              <w:t>Date:</w:t>
            </w:r>
          </w:p>
        </w:tc>
        <w:sdt>
          <w:sdtPr>
            <w:rPr>
              <w:sz w:val="20"/>
              <w:szCs w:val="20"/>
              <w:lang w:val="en-US"/>
            </w:rPr>
            <w:alias w:val="Selection"/>
            <w:tag w:val="Selection"/>
            <w:id w:val="-1043142475"/>
            <w:placeholder>
              <w:docPart w:val="FD33F76CD54E4EA3BBEC1128B7F89341"/>
            </w:placeholder>
            <w15:color w:val="3366FF"/>
            <w:date>
              <w:dateFormat w:val="M/d/yyyy"/>
              <w:lid w:val="en-US"/>
              <w:storeMappedDataAs w:val="dateTime"/>
              <w:calendar w:val="gregorian"/>
            </w:date>
          </w:sdtPr>
          <w:sdtContent>
            <w:tc>
              <w:tcPr>
                <w:tcW w:w="1197" w:type="dxa"/>
                <w:gridSpan w:val="4"/>
                <w:tcMar>
                  <w:bottom w:w="0" w:type="dxa"/>
                </w:tcMar>
                <w:vAlign w:val="center"/>
              </w:tcPr>
              <w:p w14:paraId="612F7F85" w14:textId="77777777" w:rsidR="009E1C81" w:rsidRPr="00906090" w:rsidRDefault="009E1C81" w:rsidP="00292A53">
                <w:pPr>
                  <w:spacing w:after="0" w:line="240" w:lineRule="auto"/>
                  <w:ind w:left="28" w:right="0"/>
                  <w:jc w:val="mediumKashida"/>
                  <w:rPr>
                    <w:sz w:val="14"/>
                    <w:szCs w:val="14"/>
                    <w:lang w:val="en-US"/>
                  </w:rPr>
                </w:pPr>
                <w:r>
                  <w:rPr>
                    <w:sz w:val="20"/>
                    <w:szCs w:val="20"/>
                  </w:rPr>
                  <w:t>Click</w:t>
                </w:r>
              </w:p>
            </w:tc>
          </w:sdtContent>
        </w:sdt>
      </w:tr>
      <w:tr w:rsidR="009E1C81" w:rsidRPr="00CA6930" w14:paraId="23BEA320" w14:textId="77777777" w:rsidTr="00292A53">
        <w:trPr>
          <w:trHeight w:hRule="exact" w:val="283"/>
        </w:trPr>
        <w:tc>
          <w:tcPr>
            <w:tcW w:w="2659" w:type="dxa"/>
            <w:gridSpan w:val="9"/>
            <w:vMerge w:val="restart"/>
            <w:shd w:val="clear" w:color="auto" w:fill="EDEEEF" w:themeFill="accent2" w:themeFillTint="33"/>
            <w:tcMar>
              <w:bottom w:w="0" w:type="dxa"/>
            </w:tcMar>
            <w:vAlign w:val="center"/>
          </w:tcPr>
          <w:p w14:paraId="73B64F54" w14:textId="77777777" w:rsidR="009E1C81" w:rsidRPr="00906090" w:rsidRDefault="009E1C81" w:rsidP="00292A53">
            <w:pPr>
              <w:spacing w:after="0" w:line="240" w:lineRule="auto"/>
              <w:ind w:left="28"/>
              <w:jc w:val="mediumKashida"/>
              <w:rPr>
                <w:sz w:val="14"/>
                <w:szCs w:val="14"/>
                <w:lang w:val="en-US"/>
              </w:rPr>
            </w:pPr>
            <w:r w:rsidRPr="00906090">
              <w:rPr>
                <w:lang w:val="en-US"/>
              </w:rPr>
              <w:t>Assessment method:</w:t>
            </w:r>
          </w:p>
        </w:tc>
        <w:tc>
          <w:tcPr>
            <w:tcW w:w="6401" w:type="dxa"/>
            <w:gridSpan w:val="18"/>
            <w:vAlign w:val="center"/>
          </w:tcPr>
          <w:p w14:paraId="340E4D77" w14:textId="77777777" w:rsidR="009E1C81" w:rsidRPr="00906090" w:rsidRDefault="00000000" w:rsidP="00292A53">
            <w:pPr>
              <w:spacing w:after="0" w:line="240" w:lineRule="auto"/>
              <w:ind w:left="28"/>
              <w:rPr>
                <w:sz w:val="20"/>
                <w:szCs w:val="20"/>
                <w:lang w:val="en-US"/>
              </w:rPr>
            </w:pPr>
            <w:sdt>
              <w:sdtPr>
                <w:rPr>
                  <w:sz w:val="20"/>
                  <w:szCs w:val="20"/>
                  <w:lang w:val="en-US"/>
                </w:rPr>
                <w:alias w:val="Click here"/>
                <w:tag w:val="Click here"/>
                <w:id w:val="-718676420"/>
                <w:placeholder>
                  <w:docPart w:val="D1B749753C8049ADA309E81ECC3F59FD"/>
                </w:placeholder>
                <w15:color w:val="3366FF"/>
                <w:dropDownList>
                  <w:listItem w:displayText=" " w:value="  "/>
                  <w:listItem w:displayText="External Automotive SPICE Assessment" w:value="External Automotive SPICE Assessment"/>
                  <w:listItem w:displayText="Internal Automotive SPICE Assessment" w:value="Internal Automotive SPICE Assessment"/>
                  <w:listItem w:displayText="GAP-Analysis" w:value="GAP-Analysis"/>
                  <w:listItem w:displayText="Internal Assessment by your own quality department" w:value="Internal Assessment by your own quality department"/>
                  <w:listItem w:displayText="Click or tap here to make a selection." w:value="Click or tap here to make a selection."/>
                </w:dropDownList>
              </w:sdtPr>
              <w:sdtContent>
                <w:r w:rsidR="009E1C81">
                  <w:rPr>
                    <w:sz w:val="20"/>
                    <w:szCs w:val="20"/>
                    <w:lang w:val="en-US"/>
                  </w:rPr>
                  <w:t>Click or tap here to make a selection.</w:t>
                </w:r>
              </w:sdtContent>
            </w:sdt>
          </w:p>
        </w:tc>
      </w:tr>
      <w:tr w:rsidR="009E1C81" w:rsidRPr="00CA6930" w14:paraId="015DE693" w14:textId="77777777" w:rsidTr="00292A53">
        <w:trPr>
          <w:trHeight w:hRule="exact" w:val="539"/>
        </w:trPr>
        <w:tc>
          <w:tcPr>
            <w:tcW w:w="2659" w:type="dxa"/>
            <w:gridSpan w:val="9"/>
            <w:vMerge/>
            <w:shd w:val="clear" w:color="auto" w:fill="EDEEEF" w:themeFill="accent2" w:themeFillTint="33"/>
            <w:tcMar>
              <w:bottom w:w="0" w:type="dxa"/>
            </w:tcMar>
            <w:vAlign w:val="center"/>
          </w:tcPr>
          <w:p w14:paraId="6384D4BF" w14:textId="77777777" w:rsidR="009E1C81" w:rsidRPr="00906090" w:rsidRDefault="009E1C81" w:rsidP="00292A53">
            <w:pPr>
              <w:spacing w:after="0" w:line="240" w:lineRule="auto"/>
              <w:ind w:left="28"/>
              <w:jc w:val="mediumKashida"/>
              <w:rPr>
                <w:lang w:val="en-US"/>
              </w:rPr>
            </w:pPr>
          </w:p>
        </w:tc>
        <w:tc>
          <w:tcPr>
            <w:tcW w:w="6401" w:type="dxa"/>
            <w:gridSpan w:val="18"/>
            <w:shd w:val="clear" w:color="auto" w:fill="EDEEEF" w:themeFill="accent2" w:themeFillTint="33"/>
            <w:vAlign w:val="center"/>
          </w:tcPr>
          <w:p w14:paraId="79E28038" w14:textId="77777777" w:rsidR="009E1C81" w:rsidRPr="00906090" w:rsidRDefault="009E1C81" w:rsidP="00292A53">
            <w:pPr>
              <w:spacing w:after="0" w:line="240" w:lineRule="auto"/>
              <w:ind w:left="28"/>
              <w:rPr>
                <w:sz w:val="16"/>
                <w:szCs w:val="16"/>
                <w:lang w:val="en-US"/>
              </w:rPr>
            </w:pPr>
            <w:r w:rsidRPr="00906090">
              <w:rPr>
                <w:sz w:val="16"/>
                <w:szCs w:val="16"/>
                <w:lang w:val="en-US"/>
              </w:rPr>
              <w:t>If an assessment report is available, please send the report to the above-mentioned e-mail inbox and confirm the use of the documents.</w:t>
            </w:r>
          </w:p>
        </w:tc>
      </w:tr>
      <w:tr w:rsidR="009E1C81" w:rsidRPr="00CA6930" w14:paraId="4549CC52" w14:textId="77777777" w:rsidTr="00292A53">
        <w:trPr>
          <w:trHeight w:hRule="exact" w:val="533"/>
        </w:trPr>
        <w:tc>
          <w:tcPr>
            <w:tcW w:w="2659" w:type="dxa"/>
            <w:gridSpan w:val="9"/>
            <w:vMerge w:val="restart"/>
            <w:shd w:val="clear" w:color="auto" w:fill="EDEEEF" w:themeFill="accent2" w:themeFillTint="33"/>
            <w:tcMar>
              <w:bottom w:w="0" w:type="dxa"/>
            </w:tcMar>
            <w:vAlign w:val="center"/>
          </w:tcPr>
          <w:p w14:paraId="0A633D31" w14:textId="77777777" w:rsidR="009E1C81" w:rsidRDefault="009E1C81" w:rsidP="00292A53">
            <w:pPr>
              <w:spacing w:after="0" w:line="240" w:lineRule="auto"/>
              <w:ind w:left="28"/>
              <w:rPr>
                <w:lang w:val="en-US"/>
              </w:rPr>
            </w:pPr>
            <w:r w:rsidRPr="00906090">
              <w:rPr>
                <w:lang w:val="en-US"/>
              </w:rPr>
              <w:t>If the method is an</w:t>
            </w:r>
          </w:p>
          <w:p w14:paraId="1C2F4597" w14:textId="77777777" w:rsidR="009E1C81" w:rsidRPr="00906090" w:rsidRDefault="009E1C81" w:rsidP="00292A53">
            <w:pPr>
              <w:spacing w:after="0" w:line="240" w:lineRule="auto"/>
              <w:ind w:left="28"/>
              <w:rPr>
                <w:lang w:val="en-US"/>
              </w:rPr>
            </w:pPr>
            <w:r w:rsidRPr="00906090">
              <w:rPr>
                <w:lang w:val="en-US"/>
              </w:rPr>
              <w:t>Assessment:</w:t>
            </w:r>
          </w:p>
        </w:tc>
        <w:tc>
          <w:tcPr>
            <w:tcW w:w="2133" w:type="dxa"/>
            <w:gridSpan w:val="8"/>
            <w:shd w:val="clear" w:color="auto" w:fill="EDEEEF" w:themeFill="accent2" w:themeFillTint="33"/>
            <w:vAlign w:val="center"/>
          </w:tcPr>
          <w:p w14:paraId="520F37B3" w14:textId="77777777" w:rsidR="000E3124" w:rsidRDefault="000E3124" w:rsidP="000E3124">
            <w:pPr>
              <w:spacing w:after="0" w:line="240" w:lineRule="auto"/>
              <w:ind w:left="28" w:right="0"/>
              <w:jc w:val="center"/>
              <w:rPr>
                <w:sz w:val="16"/>
                <w:szCs w:val="16"/>
                <w:lang w:val="en-US"/>
              </w:rPr>
            </w:pPr>
            <w:r>
              <w:rPr>
                <w:sz w:val="16"/>
                <w:szCs w:val="16"/>
                <w:lang w:val="en-US"/>
              </w:rPr>
              <w:t>P</w:t>
            </w:r>
            <w:r w:rsidRPr="00AC0B02">
              <w:rPr>
                <w:sz w:val="16"/>
                <w:szCs w:val="16"/>
                <w:lang w:val="en-US"/>
              </w:rPr>
              <w:t>rocess improvement/</w:t>
            </w:r>
          </w:p>
          <w:p w14:paraId="37B8CC83" w14:textId="2CD8A59F" w:rsidR="009E1C81" w:rsidRPr="00906090" w:rsidRDefault="000E3124" w:rsidP="000E3124">
            <w:pPr>
              <w:spacing w:after="0" w:line="240" w:lineRule="auto"/>
              <w:ind w:left="28" w:right="0"/>
              <w:jc w:val="center"/>
              <w:rPr>
                <w:sz w:val="16"/>
                <w:szCs w:val="16"/>
                <w:lang w:val="en-US"/>
              </w:rPr>
            </w:pPr>
            <w:r>
              <w:rPr>
                <w:sz w:val="16"/>
                <w:szCs w:val="16"/>
                <w:lang w:val="en-US"/>
              </w:rPr>
              <w:t>P</w:t>
            </w:r>
            <w:r w:rsidRPr="00AC0B02">
              <w:rPr>
                <w:sz w:val="16"/>
                <w:szCs w:val="16"/>
                <w:lang w:val="en-US"/>
              </w:rPr>
              <w:t>rocess-related product</w:t>
            </w:r>
            <w:r>
              <w:rPr>
                <w:sz w:val="16"/>
                <w:szCs w:val="16"/>
                <w:lang w:val="en-US"/>
              </w:rPr>
              <w:t xml:space="preserve"> risk</w:t>
            </w:r>
          </w:p>
        </w:tc>
        <w:tc>
          <w:tcPr>
            <w:tcW w:w="2134" w:type="dxa"/>
            <w:gridSpan w:val="4"/>
            <w:shd w:val="clear" w:color="auto" w:fill="EDEEEF" w:themeFill="accent2" w:themeFillTint="33"/>
            <w:vAlign w:val="center"/>
          </w:tcPr>
          <w:p w14:paraId="478A9601" w14:textId="77777777" w:rsidR="009E1C81" w:rsidRPr="00906090" w:rsidRDefault="009E1C81" w:rsidP="00292A53">
            <w:pPr>
              <w:spacing w:after="0" w:line="240" w:lineRule="auto"/>
              <w:ind w:left="28" w:right="0"/>
              <w:jc w:val="center"/>
              <w:rPr>
                <w:sz w:val="16"/>
                <w:szCs w:val="16"/>
                <w:lang w:val="en-US"/>
              </w:rPr>
            </w:pPr>
            <w:r w:rsidRPr="00906090">
              <w:rPr>
                <w:sz w:val="16"/>
                <w:szCs w:val="16"/>
                <w:lang w:val="en-US"/>
              </w:rPr>
              <w:t>VDA-Guidelines</w:t>
            </w:r>
          </w:p>
        </w:tc>
        <w:tc>
          <w:tcPr>
            <w:tcW w:w="2134" w:type="dxa"/>
            <w:gridSpan w:val="6"/>
            <w:shd w:val="clear" w:color="auto" w:fill="EDEEEF" w:themeFill="accent2" w:themeFillTint="33"/>
            <w:vAlign w:val="center"/>
          </w:tcPr>
          <w:p w14:paraId="2AA98B17" w14:textId="77777777" w:rsidR="009E1C81" w:rsidRPr="00906090" w:rsidRDefault="009E1C81" w:rsidP="00292A53">
            <w:pPr>
              <w:spacing w:after="0" w:line="240" w:lineRule="auto"/>
              <w:ind w:left="28" w:right="0"/>
              <w:jc w:val="center"/>
              <w:rPr>
                <w:sz w:val="16"/>
                <w:szCs w:val="16"/>
                <w:lang w:val="en-US"/>
              </w:rPr>
            </w:pPr>
            <w:r w:rsidRPr="00906090">
              <w:rPr>
                <w:sz w:val="16"/>
                <w:szCs w:val="16"/>
                <w:lang w:val="en-US"/>
              </w:rPr>
              <w:t xml:space="preserve">Consideration of </w:t>
            </w:r>
            <w:r w:rsidRPr="00365D9F">
              <w:rPr>
                <w:sz w:val="16"/>
                <w:szCs w:val="16"/>
                <w:lang w:val="en-US"/>
              </w:rPr>
              <w:t>Automotive SPICE® for Cyber</w:t>
            </w:r>
            <w:r>
              <w:rPr>
                <w:sz w:val="16"/>
                <w:szCs w:val="16"/>
                <w:lang w:val="en-US"/>
              </w:rPr>
              <w:t xml:space="preserve"> S</w:t>
            </w:r>
            <w:r w:rsidRPr="00365D9F">
              <w:rPr>
                <w:sz w:val="16"/>
                <w:szCs w:val="16"/>
                <w:lang w:val="en-US"/>
              </w:rPr>
              <w:t>ecurity</w:t>
            </w:r>
          </w:p>
        </w:tc>
      </w:tr>
      <w:tr w:rsidR="009E1C81" w:rsidRPr="00906090" w14:paraId="3FDFB5E4" w14:textId="77777777" w:rsidTr="00292A53">
        <w:trPr>
          <w:trHeight w:hRule="exact" w:val="340"/>
        </w:trPr>
        <w:tc>
          <w:tcPr>
            <w:tcW w:w="2659" w:type="dxa"/>
            <w:gridSpan w:val="9"/>
            <w:vMerge/>
            <w:shd w:val="clear" w:color="auto" w:fill="EDEEEF" w:themeFill="accent2" w:themeFillTint="33"/>
            <w:tcMar>
              <w:bottom w:w="0" w:type="dxa"/>
            </w:tcMar>
            <w:vAlign w:val="center"/>
          </w:tcPr>
          <w:p w14:paraId="3B302CE6" w14:textId="77777777" w:rsidR="009E1C81" w:rsidRPr="00906090" w:rsidRDefault="009E1C81" w:rsidP="00292A53">
            <w:pPr>
              <w:spacing w:after="0" w:line="240" w:lineRule="auto"/>
              <w:ind w:left="28"/>
              <w:rPr>
                <w:lang w:val="en-US"/>
              </w:rPr>
            </w:pPr>
          </w:p>
        </w:tc>
        <w:tc>
          <w:tcPr>
            <w:tcW w:w="2133" w:type="dxa"/>
            <w:gridSpan w:val="8"/>
            <w:vAlign w:val="center"/>
          </w:tcPr>
          <w:p w14:paraId="4237357E" w14:textId="0054BD94" w:rsidR="009E1C81" w:rsidRPr="00906090" w:rsidRDefault="00000000" w:rsidP="00292A53">
            <w:pPr>
              <w:spacing w:after="0" w:line="240" w:lineRule="auto"/>
              <w:ind w:left="28"/>
              <w:jc w:val="center"/>
              <w:rPr>
                <w:sz w:val="16"/>
                <w:szCs w:val="16"/>
                <w:lang w:val="en-US"/>
              </w:rPr>
            </w:pPr>
            <w:sdt>
              <w:sdtPr>
                <w:rPr>
                  <w:sz w:val="16"/>
                  <w:szCs w:val="16"/>
                  <w:lang w:val="en-US"/>
                </w:rPr>
                <w:alias w:val="Selection"/>
                <w:tag w:val="Selection"/>
                <w:id w:val="1246923321"/>
                <w:placeholder>
                  <w:docPart w:val="AD5451AAF4564242B79841A142D19CA3"/>
                </w:placeholder>
                <w15:color w:val="3366FF"/>
                <w:dropDownList>
                  <w:listItem w:displayText="Select an element." w:value="Select an element."/>
                  <w:listItem w:displayText="Process improvement" w:value="Process improvement"/>
                  <w:listItem w:displayText="Process-related product risk" w:value="Process-related product risk"/>
                  <w:listItem w:displayText=" " w:value="  "/>
                </w:dropDownList>
              </w:sdtPr>
              <w:sdtContent>
                <w:r w:rsidR="000E3124">
                  <w:rPr>
                    <w:sz w:val="16"/>
                    <w:szCs w:val="16"/>
                    <w:lang w:val="en-US"/>
                  </w:rPr>
                  <w:t>Select an element.</w:t>
                </w:r>
              </w:sdtContent>
            </w:sdt>
          </w:p>
        </w:tc>
        <w:tc>
          <w:tcPr>
            <w:tcW w:w="2134" w:type="dxa"/>
            <w:gridSpan w:val="4"/>
            <w:vAlign w:val="center"/>
          </w:tcPr>
          <w:p w14:paraId="5B0BF69E" w14:textId="77777777" w:rsidR="009E1C81" w:rsidRPr="00906090" w:rsidRDefault="00000000" w:rsidP="00292A53">
            <w:pPr>
              <w:spacing w:after="0" w:line="240" w:lineRule="auto"/>
              <w:ind w:left="28"/>
              <w:jc w:val="center"/>
              <w:rPr>
                <w:sz w:val="16"/>
                <w:szCs w:val="16"/>
                <w:lang w:val="en-US"/>
              </w:rPr>
            </w:pPr>
            <w:sdt>
              <w:sdtPr>
                <w:rPr>
                  <w:sz w:val="16"/>
                  <w:szCs w:val="16"/>
                  <w:lang w:val="en-US"/>
                </w:rPr>
                <w:alias w:val="Select VDA-Guidlines"/>
                <w:tag w:val="Select VDA-Guidlines"/>
                <w:id w:val="1685482778"/>
                <w:placeholder>
                  <w:docPart w:val="A18F022A2299483FBA328C4187C1F8B1"/>
                </w:placeholder>
                <w15:color w:val="3366FF"/>
                <w:dropDownList>
                  <w:listItem w:displayText="Select an element." w:value="Select an element."/>
                  <w:listItem w:displayText="Yes" w:value="Yes"/>
                  <w:listItem w:displayText="No" w:value="No"/>
                  <w:listItem w:displayText=" " w:value=" "/>
                </w:dropDownList>
              </w:sdtPr>
              <w:sdtContent>
                <w:r w:rsidR="009E1C81">
                  <w:rPr>
                    <w:sz w:val="16"/>
                    <w:szCs w:val="16"/>
                    <w:lang w:val="en-US"/>
                  </w:rPr>
                  <w:t>Select an element.</w:t>
                </w:r>
              </w:sdtContent>
            </w:sdt>
          </w:p>
        </w:tc>
        <w:tc>
          <w:tcPr>
            <w:tcW w:w="2134" w:type="dxa"/>
            <w:gridSpan w:val="6"/>
            <w:vAlign w:val="center"/>
          </w:tcPr>
          <w:p w14:paraId="7500EF0D" w14:textId="5086997D" w:rsidR="009E1C81" w:rsidRPr="00906090" w:rsidRDefault="00000000" w:rsidP="00292A53">
            <w:pPr>
              <w:spacing w:after="0" w:line="240" w:lineRule="auto"/>
              <w:ind w:left="28"/>
              <w:jc w:val="center"/>
              <w:rPr>
                <w:sz w:val="16"/>
                <w:szCs w:val="16"/>
                <w:lang w:val="en-US"/>
              </w:rPr>
            </w:pPr>
            <w:sdt>
              <w:sdtPr>
                <w:rPr>
                  <w:sz w:val="16"/>
                  <w:szCs w:val="16"/>
                  <w:lang w:val="en-US"/>
                </w:rPr>
                <w:alias w:val="Selection"/>
                <w:tag w:val="Selection"/>
                <w:id w:val="-898441304"/>
                <w:placeholder>
                  <w:docPart w:val="93EE71136DBB42CDBEA1D593FC1CED91"/>
                </w:placeholder>
                <w15:color w:val="3366FF"/>
                <w:comboBox>
                  <w:listItem w:displayText="Select an element." w:value="Select an element."/>
                  <w:listItem w:displayText="Yes" w:value="Yes"/>
                  <w:listItem w:displayText="No" w:value="No"/>
                  <w:listItem w:displayText=" " w:value=" "/>
                </w:comboBox>
              </w:sdtPr>
              <w:sdtContent>
                <w:r w:rsidR="000E3124">
                  <w:rPr>
                    <w:sz w:val="16"/>
                    <w:szCs w:val="16"/>
                    <w:lang w:val="en-US"/>
                  </w:rPr>
                  <w:t>Select an element.</w:t>
                </w:r>
              </w:sdtContent>
            </w:sdt>
          </w:p>
        </w:tc>
      </w:tr>
      <w:tr w:rsidR="009E1C81" w:rsidRPr="00CA6930" w14:paraId="339F876D" w14:textId="77777777" w:rsidTr="00895CB8">
        <w:trPr>
          <w:trHeight w:hRule="exact" w:val="567"/>
        </w:trPr>
        <w:tc>
          <w:tcPr>
            <w:tcW w:w="2659" w:type="dxa"/>
            <w:gridSpan w:val="9"/>
            <w:shd w:val="clear" w:color="auto" w:fill="EDEEEF" w:themeFill="accent2" w:themeFillTint="33"/>
            <w:tcMar>
              <w:bottom w:w="0" w:type="dxa"/>
            </w:tcMar>
            <w:vAlign w:val="center"/>
          </w:tcPr>
          <w:p w14:paraId="0451C286" w14:textId="77777777" w:rsidR="009E1C81" w:rsidRPr="00906090" w:rsidRDefault="009E1C81" w:rsidP="00292A53">
            <w:pPr>
              <w:spacing w:after="0" w:line="240" w:lineRule="auto"/>
              <w:ind w:left="28"/>
              <w:jc w:val="mediumKashida"/>
              <w:rPr>
                <w:lang w:val="en-US"/>
              </w:rPr>
            </w:pPr>
            <w:r w:rsidRPr="00906090">
              <w:rPr>
                <w:lang w:val="en-US"/>
              </w:rPr>
              <w:t>Lead-Assessor incl.</w:t>
            </w:r>
          </w:p>
          <w:p w14:paraId="4FA04839" w14:textId="77777777" w:rsidR="009E1C81" w:rsidRPr="00906090" w:rsidRDefault="009E1C81" w:rsidP="00292A53">
            <w:pPr>
              <w:spacing w:after="0" w:line="240" w:lineRule="auto"/>
              <w:ind w:left="28"/>
              <w:jc w:val="mediumKashida"/>
              <w:rPr>
                <w:sz w:val="14"/>
                <w:szCs w:val="14"/>
                <w:lang w:val="en-US"/>
              </w:rPr>
            </w:pPr>
            <w:r w:rsidRPr="00906090">
              <w:rPr>
                <w:lang w:val="en-US"/>
              </w:rPr>
              <w:t>Company:</w:t>
            </w:r>
          </w:p>
        </w:tc>
        <w:sdt>
          <w:sdtPr>
            <w:rPr>
              <w:sz w:val="20"/>
              <w:szCs w:val="20"/>
              <w:lang w:val="en-US"/>
            </w:rPr>
            <w:id w:val="-876851421"/>
            <w:placeholder>
              <w:docPart w:val="C28BF7F412524A87B663A54E71E30261"/>
            </w:placeholder>
            <w15:color w:val="3366FF"/>
            <w:text/>
          </w:sdtPr>
          <w:sdtContent>
            <w:tc>
              <w:tcPr>
                <w:tcW w:w="6401" w:type="dxa"/>
                <w:gridSpan w:val="18"/>
                <w:vAlign w:val="center"/>
              </w:tcPr>
              <w:p w14:paraId="52FF9FBA" w14:textId="77777777" w:rsidR="009E1C81" w:rsidRPr="00906090" w:rsidRDefault="009E1C81" w:rsidP="00292A53">
                <w:pPr>
                  <w:spacing w:after="0" w:line="240" w:lineRule="auto"/>
                  <w:ind w:left="28"/>
                  <w:jc w:val="mediumKashida"/>
                  <w:rPr>
                    <w:sz w:val="14"/>
                    <w:szCs w:val="14"/>
                    <w:lang w:val="en-US"/>
                  </w:rPr>
                </w:pPr>
                <w:r>
                  <w:rPr>
                    <w:sz w:val="20"/>
                    <w:szCs w:val="20"/>
                    <w:lang w:val="en-US"/>
                  </w:rPr>
                  <w:t>Click or tap here to enter a text.</w:t>
                </w:r>
              </w:p>
            </w:tc>
          </w:sdtContent>
        </w:sdt>
      </w:tr>
      <w:tr w:rsidR="009E1C81" w:rsidRPr="00CA6930" w14:paraId="4EAC8E3E" w14:textId="77777777" w:rsidTr="00292A53">
        <w:trPr>
          <w:trHeight w:val="286"/>
        </w:trPr>
        <w:tc>
          <w:tcPr>
            <w:tcW w:w="9060" w:type="dxa"/>
            <w:gridSpan w:val="27"/>
            <w:shd w:val="clear" w:color="auto" w:fill="CCDFE9" w:themeFill="accent6" w:themeFillTint="66"/>
            <w:tcMar>
              <w:bottom w:w="0" w:type="dxa"/>
            </w:tcMar>
            <w:vAlign w:val="center"/>
          </w:tcPr>
          <w:p w14:paraId="0A1B26CF" w14:textId="77777777" w:rsidR="009E1C81" w:rsidRPr="00572911" w:rsidRDefault="009E1C81" w:rsidP="00292A53">
            <w:pPr>
              <w:spacing w:after="0" w:line="240" w:lineRule="auto"/>
              <w:ind w:left="28"/>
              <w:rPr>
                <w:b/>
                <w:bCs/>
                <w:sz w:val="14"/>
                <w:szCs w:val="14"/>
                <w:lang w:val="it-IT"/>
              </w:rPr>
            </w:pPr>
            <w:r w:rsidRPr="00572911">
              <w:rPr>
                <w:b/>
                <w:bCs/>
                <w:lang w:val="it-IT"/>
              </w:rPr>
              <w:t>Automotive SPICE PAM 3.1 (VDA Scope)</w:t>
            </w:r>
          </w:p>
        </w:tc>
      </w:tr>
      <w:tr w:rsidR="009E1C81" w:rsidRPr="00906090" w14:paraId="46625F59" w14:textId="77777777" w:rsidTr="00292A53">
        <w:trPr>
          <w:trHeight w:val="286"/>
        </w:trPr>
        <w:tc>
          <w:tcPr>
            <w:tcW w:w="532" w:type="dxa"/>
            <w:shd w:val="clear" w:color="auto" w:fill="EDEEEF" w:themeFill="accent2" w:themeFillTint="33"/>
            <w:tcMar>
              <w:bottom w:w="0" w:type="dxa"/>
            </w:tcMar>
            <w:vAlign w:val="center"/>
          </w:tcPr>
          <w:p w14:paraId="4CD9BF75"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PA</w:t>
            </w:r>
          </w:p>
        </w:tc>
        <w:tc>
          <w:tcPr>
            <w:tcW w:w="530" w:type="dxa"/>
            <w:gridSpan w:val="2"/>
            <w:shd w:val="clear" w:color="auto" w:fill="EDEEEF" w:themeFill="accent2" w:themeFillTint="33"/>
            <w:tcMar>
              <w:bottom w:w="0" w:type="dxa"/>
            </w:tcMar>
            <w:vAlign w:val="center"/>
          </w:tcPr>
          <w:p w14:paraId="5892CAA9"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MAN.3</w:t>
            </w:r>
          </w:p>
        </w:tc>
        <w:tc>
          <w:tcPr>
            <w:tcW w:w="532" w:type="dxa"/>
            <w:gridSpan w:val="2"/>
            <w:shd w:val="clear" w:color="auto" w:fill="EDEEEF" w:themeFill="accent2" w:themeFillTint="33"/>
            <w:tcMar>
              <w:bottom w:w="0" w:type="dxa"/>
            </w:tcMar>
            <w:vAlign w:val="center"/>
          </w:tcPr>
          <w:p w14:paraId="1275A976"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SUP.1</w:t>
            </w:r>
          </w:p>
        </w:tc>
        <w:tc>
          <w:tcPr>
            <w:tcW w:w="532" w:type="dxa"/>
            <w:gridSpan w:val="2"/>
            <w:shd w:val="clear" w:color="auto" w:fill="EDEEEF" w:themeFill="accent2" w:themeFillTint="33"/>
            <w:tcMar>
              <w:bottom w:w="0" w:type="dxa"/>
            </w:tcMar>
            <w:vAlign w:val="center"/>
          </w:tcPr>
          <w:p w14:paraId="46F2D534"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SUP.8</w:t>
            </w:r>
          </w:p>
        </w:tc>
        <w:tc>
          <w:tcPr>
            <w:tcW w:w="533" w:type="dxa"/>
            <w:gridSpan w:val="2"/>
            <w:shd w:val="clear" w:color="auto" w:fill="EDEEEF" w:themeFill="accent2" w:themeFillTint="33"/>
            <w:tcMar>
              <w:bottom w:w="0" w:type="dxa"/>
            </w:tcMar>
            <w:vAlign w:val="center"/>
          </w:tcPr>
          <w:p w14:paraId="6CEA14B6"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SUP.9</w:t>
            </w:r>
          </w:p>
        </w:tc>
        <w:tc>
          <w:tcPr>
            <w:tcW w:w="533" w:type="dxa"/>
            <w:gridSpan w:val="2"/>
            <w:shd w:val="clear" w:color="auto" w:fill="EDEEEF" w:themeFill="accent2" w:themeFillTint="33"/>
            <w:tcMar>
              <w:bottom w:w="0" w:type="dxa"/>
            </w:tcMar>
            <w:vAlign w:val="center"/>
          </w:tcPr>
          <w:p w14:paraId="6B298EBD"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SUP.10</w:t>
            </w:r>
          </w:p>
        </w:tc>
        <w:tc>
          <w:tcPr>
            <w:tcW w:w="532" w:type="dxa"/>
            <w:gridSpan w:val="2"/>
            <w:shd w:val="clear" w:color="auto" w:fill="EDEEEF" w:themeFill="accent2" w:themeFillTint="33"/>
            <w:tcMar>
              <w:bottom w:w="0" w:type="dxa"/>
            </w:tcMar>
            <w:vAlign w:val="center"/>
          </w:tcPr>
          <w:p w14:paraId="3455D5FB"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ACQ.4</w:t>
            </w:r>
          </w:p>
        </w:tc>
        <w:tc>
          <w:tcPr>
            <w:tcW w:w="533" w:type="dxa"/>
            <w:gridSpan w:val="2"/>
            <w:shd w:val="clear" w:color="auto" w:fill="EDEEEF" w:themeFill="accent2" w:themeFillTint="33"/>
            <w:tcMar>
              <w:bottom w:w="0" w:type="dxa"/>
            </w:tcMar>
            <w:vAlign w:val="center"/>
          </w:tcPr>
          <w:p w14:paraId="5BFED89F"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SYS.2</w:t>
            </w:r>
          </w:p>
        </w:tc>
        <w:tc>
          <w:tcPr>
            <w:tcW w:w="535" w:type="dxa"/>
            <w:gridSpan w:val="2"/>
            <w:shd w:val="clear" w:color="auto" w:fill="EDEEEF" w:themeFill="accent2" w:themeFillTint="33"/>
            <w:tcMar>
              <w:bottom w:w="0" w:type="dxa"/>
            </w:tcMar>
            <w:vAlign w:val="center"/>
          </w:tcPr>
          <w:p w14:paraId="5AC92ED1"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SYS.3</w:t>
            </w:r>
          </w:p>
        </w:tc>
        <w:tc>
          <w:tcPr>
            <w:tcW w:w="533" w:type="dxa"/>
            <w:shd w:val="clear" w:color="auto" w:fill="EDEEEF" w:themeFill="accent2" w:themeFillTint="33"/>
            <w:tcMar>
              <w:bottom w:w="0" w:type="dxa"/>
            </w:tcMar>
            <w:vAlign w:val="center"/>
          </w:tcPr>
          <w:p w14:paraId="7315E6B5"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SYS.4</w:t>
            </w:r>
          </w:p>
        </w:tc>
        <w:tc>
          <w:tcPr>
            <w:tcW w:w="533" w:type="dxa"/>
            <w:shd w:val="clear" w:color="auto" w:fill="EDEEEF" w:themeFill="accent2" w:themeFillTint="33"/>
            <w:tcMar>
              <w:bottom w:w="0" w:type="dxa"/>
            </w:tcMar>
            <w:vAlign w:val="center"/>
          </w:tcPr>
          <w:p w14:paraId="2A40A557"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SYS.5</w:t>
            </w:r>
          </w:p>
        </w:tc>
        <w:tc>
          <w:tcPr>
            <w:tcW w:w="533" w:type="dxa"/>
            <w:shd w:val="clear" w:color="auto" w:fill="EDEEEF" w:themeFill="accent2" w:themeFillTint="33"/>
            <w:tcMar>
              <w:bottom w:w="0" w:type="dxa"/>
            </w:tcMar>
            <w:vAlign w:val="center"/>
          </w:tcPr>
          <w:p w14:paraId="0D13D08D"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SWE.1</w:t>
            </w:r>
          </w:p>
        </w:tc>
        <w:tc>
          <w:tcPr>
            <w:tcW w:w="535" w:type="dxa"/>
            <w:shd w:val="clear" w:color="auto" w:fill="EDEEEF" w:themeFill="accent2" w:themeFillTint="33"/>
            <w:tcMar>
              <w:bottom w:w="0" w:type="dxa"/>
            </w:tcMar>
            <w:vAlign w:val="center"/>
          </w:tcPr>
          <w:p w14:paraId="4C3471CF"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SWE.2</w:t>
            </w:r>
          </w:p>
        </w:tc>
        <w:tc>
          <w:tcPr>
            <w:tcW w:w="533" w:type="dxa"/>
            <w:shd w:val="clear" w:color="auto" w:fill="EDEEEF" w:themeFill="accent2" w:themeFillTint="33"/>
            <w:tcMar>
              <w:bottom w:w="0" w:type="dxa"/>
            </w:tcMar>
            <w:vAlign w:val="center"/>
          </w:tcPr>
          <w:p w14:paraId="12FF0212"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SWE.3</w:t>
            </w:r>
          </w:p>
        </w:tc>
        <w:tc>
          <w:tcPr>
            <w:tcW w:w="533" w:type="dxa"/>
            <w:gridSpan w:val="2"/>
            <w:shd w:val="clear" w:color="auto" w:fill="EDEEEF" w:themeFill="accent2" w:themeFillTint="33"/>
            <w:tcMar>
              <w:bottom w:w="0" w:type="dxa"/>
            </w:tcMar>
            <w:vAlign w:val="center"/>
          </w:tcPr>
          <w:p w14:paraId="5BFF2748"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SWE.4</w:t>
            </w:r>
          </w:p>
        </w:tc>
        <w:tc>
          <w:tcPr>
            <w:tcW w:w="533" w:type="dxa"/>
            <w:gridSpan w:val="2"/>
            <w:shd w:val="clear" w:color="auto" w:fill="EDEEEF" w:themeFill="accent2" w:themeFillTint="33"/>
            <w:tcMar>
              <w:bottom w:w="0" w:type="dxa"/>
            </w:tcMar>
            <w:vAlign w:val="center"/>
          </w:tcPr>
          <w:p w14:paraId="6692DE94"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SWE.5</w:t>
            </w:r>
          </w:p>
        </w:tc>
        <w:tc>
          <w:tcPr>
            <w:tcW w:w="535" w:type="dxa"/>
            <w:shd w:val="clear" w:color="auto" w:fill="EDEEEF" w:themeFill="accent2" w:themeFillTint="33"/>
            <w:tcMar>
              <w:bottom w:w="0" w:type="dxa"/>
            </w:tcMar>
            <w:vAlign w:val="center"/>
          </w:tcPr>
          <w:p w14:paraId="2B71C369"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SWE.6</w:t>
            </w:r>
          </w:p>
        </w:tc>
      </w:tr>
      <w:tr w:rsidR="009E1C81" w:rsidRPr="00906090" w14:paraId="2BF01C39" w14:textId="77777777" w:rsidTr="00292A53">
        <w:trPr>
          <w:trHeight w:val="286"/>
        </w:trPr>
        <w:tc>
          <w:tcPr>
            <w:tcW w:w="532" w:type="dxa"/>
            <w:shd w:val="clear" w:color="auto" w:fill="EDEEEF" w:themeFill="accent2" w:themeFillTint="33"/>
            <w:tcMar>
              <w:bottom w:w="0" w:type="dxa"/>
            </w:tcMar>
            <w:vAlign w:val="center"/>
          </w:tcPr>
          <w:p w14:paraId="46F0A8C2" w14:textId="77777777" w:rsidR="009E1C81" w:rsidRPr="00906090" w:rsidRDefault="009E1C81" w:rsidP="00292A53">
            <w:pPr>
              <w:spacing w:after="0" w:line="240" w:lineRule="auto"/>
              <w:ind w:left="0" w:right="0"/>
              <w:jc w:val="center"/>
              <w:rPr>
                <w:sz w:val="14"/>
                <w:szCs w:val="14"/>
                <w:lang w:val="en-US"/>
              </w:rPr>
            </w:pPr>
            <w:r w:rsidRPr="00906090">
              <w:rPr>
                <w:sz w:val="14"/>
                <w:szCs w:val="14"/>
                <w:lang w:val="en-US"/>
              </w:rPr>
              <w:t>1.1</w:t>
            </w:r>
          </w:p>
        </w:tc>
        <w:sdt>
          <w:sdtPr>
            <w:rPr>
              <w:sz w:val="14"/>
              <w:szCs w:val="14"/>
              <w:lang w:val="en-US"/>
            </w:rPr>
            <w:alias w:val="Rating"/>
            <w:tag w:val="Rating"/>
            <w:id w:val="997619450"/>
            <w:placeholder>
              <w:docPart w:val="EEC6F6C7225041D8B8C03688D0EB116E"/>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0" w:type="dxa"/>
                <w:gridSpan w:val="2"/>
                <w:tcMar>
                  <w:bottom w:w="0" w:type="dxa"/>
                </w:tcMar>
                <w:vAlign w:val="center"/>
              </w:tcPr>
              <w:p w14:paraId="1986E2A3"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243399239"/>
            <w:placeholder>
              <w:docPart w:val="411BCE9FE1804D48A3DD579619BC25D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66B1379E"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994021560"/>
            <w:placeholder>
              <w:docPart w:val="1F03153F922C4568B4DCE8DBD499DE1E"/>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37AF8F47"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446511368"/>
            <w:placeholder>
              <w:docPart w:val="8447E8E1884445B387297EC6F2863EF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65185954"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933473474"/>
            <w:placeholder>
              <w:docPart w:val="272995EE39194C999F7DC78B3592B9C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7227D0BE"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468820268"/>
            <w:placeholder>
              <w:docPart w:val="F086E6416CB24C7595B0974099E6342D"/>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7C7FF212"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859478753"/>
            <w:placeholder>
              <w:docPart w:val="DFBA0FBC459D4EEBA3B0DDB156B7956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53768FDA"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425774944"/>
            <w:placeholder>
              <w:docPart w:val="2C89634A30834F3EBC8266DF16BCEAF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gridSpan w:val="2"/>
                <w:tcMar>
                  <w:bottom w:w="0" w:type="dxa"/>
                </w:tcMar>
              </w:tcPr>
              <w:p w14:paraId="06798D05"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204862386"/>
            <w:placeholder>
              <w:docPart w:val="E951750136204F4AA48F2B69C8F5813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00239EBC"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475178023"/>
            <w:placeholder>
              <w:docPart w:val="A73CD87FF1ED49E98D8DB2D551785E1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718D4253"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974411414"/>
            <w:placeholder>
              <w:docPart w:val="145B57784465473D959DFAC20604517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5336548D"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170836"/>
            <w:placeholder>
              <w:docPart w:val="6F911847502B47A9B8A3E38261D573F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66568AC0"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352030798"/>
            <w:placeholder>
              <w:docPart w:val="097A95A020C34CE0AEEB1CA8E22E49D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2115C650"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749311231"/>
            <w:placeholder>
              <w:docPart w:val="E791B7120C2D4D13A6514EA58D7725E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5B65A761"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582058472"/>
            <w:placeholder>
              <w:docPart w:val="DA950AE9E6D847DA9D40A342D41AD95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65D3168B"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557672541"/>
            <w:placeholder>
              <w:docPart w:val="B200302DB8704564952BAD123FFFD5D0"/>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6E14B852"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tr>
      <w:tr w:rsidR="009E1C81" w:rsidRPr="00906090" w14:paraId="5BC93771" w14:textId="77777777" w:rsidTr="00292A53">
        <w:trPr>
          <w:trHeight w:val="286"/>
        </w:trPr>
        <w:tc>
          <w:tcPr>
            <w:tcW w:w="532" w:type="dxa"/>
            <w:shd w:val="clear" w:color="auto" w:fill="EDEEEF" w:themeFill="accent2" w:themeFillTint="33"/>
            <w:tcMar>
              <w:bottom w:w="0" w:type="dxa"/>
            </w:tcMar>
            <w:vAlign w:val="center"/>
          </w:tcPr>
          <w:p w14:paraId="3577890E" w14:textId="77777777" w:rsidR="009E1C81" w:rsidRPr="00906090" w:rsidRDefault="009E1C81" w:rsidP="00292A53">
            <w:pPr>
              <w:spacing w:after="0" w:line="240" w:lineRule="auto"/>
              <w:ind w:left="0" w:right="0"/>
              <w:jc w:val="center"/>
              <w:rPr>
                <w:sz w:val="14"/>
                <w:szCs w:val="14"/>
                <w:lang w:val="en-US"/>
              </w:rPr>
            </w:pPr>
            <w:r w:rsidRPr="00906090">
              <w:rPr>
                <w:sz w:val="14"/>
                <w:szCs w:val="14"/>
                <w:lang w:val="en-US"/>
              </w:rPr>
              <w:t>2.1</w:t>
            </w:r>
          </w:p>
        </w:tc>
        <w:sdt>
          <w:sdtPr>
            <w:rPr>
              <w:sz w:val="14"/>
              <w:szCs w:val="14"/>
              <w:lang w:val="en-US"/>
            </w:rPr>
            <w:alias w:val="Rating"/>
            <w:tag w:val="Rating"/>
            <w:id w:val="1808668841"/>
            <w:placeholder>
              <w:docPart w:val="B05BC588F9E5491188BD040E3C7CAD2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0" w:type="dxa"/>
                <w:gridSpan w:val="2"/>
                <w:tcMar>
                  <w:bottom w:w="0" w:type="dxa"/>
                </w:tcMar>
              </w:tcPr>
              <w:p w14:paraId="45D1A977"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346600857"/>
            <w:placeholder>
              <w:docPart w:val="5252791DC19D485888E38838F6F6A55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175F09BB"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727640456"/>
            <w:placeholder>
              <w:docPart w:val="EC1C531E8340416E970CBCBBAB2A9B9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34051A0F"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828058337"/>
            <w:placeholder>
              <w:docPart w:val="5FA2B0F9FE17410F934F1F661DA8E76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42C58418"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725108654"/>
            <w:placeholder>
              <w:docPart w:val="089341EBCC4D4D1A98EF07C783D979E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2E6973F9"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637255540"/>
            <w:placeholder>
              <w:docPart w:val="63A4D128752E406F84BC88EEEC34698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1E92D679"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585972679"/>
            <w:placeholder>
              <w:docPart w:val="64CB08660BD4411E8B6036D87E422BB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023AB095"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2045361042"/>
            <w:placeholder>
              <w:docPart w:val="0290B61A746F460C87738323FEEFFD2D"/>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gridSpan w:val="2"/>
                <w:tcMar>
                  <w:bottom w:w="0" w:type="dxa"/>
                </w:tcMar>
              </w:tcPr>
              <w:p w14:paraId="209508B1"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2040571447"/>
            <w:placeholder>
              <w:docPart w:val="82CE3E53755942D3842F571B2DBB70D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107B2980"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153671705"/>
            <w:placeholder>
              <w:docPart w:val="BDF8D3A2E30F4BB08836438C79F5F6F0"/>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5FF3CAA5"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026398626"/>
            <w:placeholder>
              <w:docPart w:val="9543D3F983A643CC81C0769E78F2990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26B21028"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823532387"/>
            <w:placeholder>
              <w:docPart w:val="30399F3B3C114309902C2F99FF7CA8F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18229DCF"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2091109503"/>
            <w:placeholder>
              <w:docPart w:val="10EAFF7ACDE94501B99DE0B54FDF1A6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030CC86C"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773465210"/>
            <w:placeholder>
              <w:docPart w:val="8ADFE2ABE4E54D209CDF3A4F9C1F943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1C718FE2"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2058585141"/>
            <w:placeholder>
              <w:docPart w:val="0B2A05E9B4AA4AB584363B3DDE3233F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4BA990DE"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301351500"/>
            <w:placeholder>
              <w:docPart w:val="2CD5C875A41442DC97446B01C3B28B1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4327753B"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tr>
      <w:tr w:rsidR="009E1C81" w:rsidRPr="00906090" w14:paraId="16FC1771" w14:textId="77777777" w:rsidTr="00292A53">
        <w:trPr>
          <w:trHeight w:val="286"/>
        </w:trPr>
        <w:tc>
          <w:tcPr>
            <w:tcW w:w="532" w:type="dxa"/>
            <w:shd w:val="clear" w:color="auto" w:fill="EDEEEF" w:themeFill="accent2" w:themeFillTint="33"/>
            <w:tcMar>
              <w:bottom w:w="0" w:type="dxa"/>
            </w:tcMar>
            <w:vAlign w:val="center"/>
          </w:tcPr>
          <w:p w14:paraId="5160D02D" w14:textId="77777777" w:rsidR="009E1C81" w:rsidRPr="00906090" w:rsidRDefault="009E1C81" w:rsidP="00292A53">
            <w:pPr>
              <w:spacing w:after="0" w:line="240" w:lineRule="auto"/>
              <w:jc w:val="center"/>
              <w:rPr>
                <w:sz w:val="14"/>
                <w:szCs w:val="14"/>
                <w:lang w:val="en-US"/>
              </w:rPr>
            </w:pPr>
            <w:r w:rsidRPr="00906090">
              <w:rPr>
                <w:sz w:val="14"/>
                <w:szCs w:val="14"/>
                <w:lang w:val="en-US"/>
              </w:rPr>
              <w:t>2.2</w:t>
            </w:r>
          </w:p>
        </w:tc>
        <w:sdt>
          <w:sdtPr>
            <w:rPr>
              <w:sz w:val="14"/>
              <w:szCs w:val="14"/>
              <w:lang w:val="en-US"/>
            </w:rPr>
            <w:alias w:val="Rating"/>
            <w:tag w:val="Rating"/>
            <w:id w:val="-1883401005"/>
            <w:placeholder>
              <w:docPart w:val="7713BDBEC96B4BB387C40D756395E25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0" w:type="dxa"/>
                <w:gridSpan w:val="2"/>
                <w:tcMar>
                  <w:bottom w:w="0" w:type="dxa"/>
                </w:tcMar>
              </w:tcPr>
              <w:p w14:paraId="0A1F3E4B"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736166204"/>
            <w:placeholder>
              <w:docPart w:val="DCB1CD236E4A47029EBDC290E51016B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6BA584F5"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437192999"/>
            <w:placeholder>
              <w:docPart w:val="44A37469AF504BE987A831DC9C1597DD"/>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47EA904F"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782997697"/>
            <w:placeholder>
              <w:docPart w:val="A02ACB4064CB42C4AECDB4EF4FBF595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0CAEF05B"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458501428"/>
            <w:placeholder>
              <w:docPart w:val="3EC20E6C57544AB09D45D3749BC3EE6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2E479BBE"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427006020"/>
            <w:placeholder>
              <w:docPart w:val="96F6A6AB0E994A7BBEB2B3555146C80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0C2E82D8"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490227558"/>
            <w:placeholder>
              <w:docPart w:val="57E9EEF10C1D4B1C9555974A60E80DE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6F5E627F"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028129118"/>
            <w:placeholder>
              <w:docPart w:val="7A7FBDC092CA44C9B3C9DADE7D9A6EB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gridSpan w:val="2"/>
                <w:tcMar>
                  <w:bottom w:w="0" w:type="dxa"/>
                </w:tcMar>
              </w:tcPr>
              <w:p w14:paraId="12F58DA9"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133217313"/>
            <w:placeholder>
              <w:docPart w:val="02DD73F17FB14939B7E782D4D086993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7148590B"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11733903"/>
            <w:placeholder>
              <w:docPart w:val="851F275743FB4AF388DD6D28F538489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7F8CF43A"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796871843"/>
            <w:placeholder>
              <w:docPart w:val="08405A29C01147B98A3C74FEB0D18DE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5D825160"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288972641"/>
            <w:placeholder>
              <w:docPart w:val="0058F305A3074948A16D7BE9F32D722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6B78B6E6"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13350221"/>
            <w:placeholder>
              <w:docPart w:val="CD6FC8A417274E66BA82D5091F7C2AB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110D8C65"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853791015"/>
            <w:placeholder>
              <w:docPart w:val="6B2771C4EA684DC5A7DFBE2F32D2FFD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4FCFB577"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995233098"/>
            <w:placeholder>
              <w:docPart w:val="8321FBA43F694E738ED747D2A5CA422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6E71679A"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662433136"/>
            <w:placeholder>
              <w:docPart w:val="64C9D82D00EB430E88BFE3622151248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0FA062D4"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r>
      <w:tr w:rsidR="009E1C81" w:rsidRPr="006900F4" w14:paraId="3712B572" w14:textId="77777777" w:rsidTr="00292A53">
        <w:trPr>
          <w:trHeight w:val="286"/>
        </w:trPr>
        <w:tc>
          <w:tcPr>
            <w:tcW w:w="8072" w:type="dxa"/>
            <w:gridSpan w:val="25"/>
            <w:shd w:val="clear" w:color="auto" w:fill="EDEEEF" w:themeFill="accent2" w:themeFillTint="33"/>
            <w:tcMar>
              <w:bottom w:w="0" w:type="dxa"/>
            </w:tcMar>
            <w:vAlign w:val="center"/>
          </w:tcPr>
          <w:p w14:paraId="601BF4E8" w14:textId="009B1BA1" w:rsidR="009E1C81" w:rsidRPr="006900F4" w:rsidRDefault="009E1C81" w:rsidP="00292A53">
            <w:pPr>
              <w:spacing w:after="0" w:line="240" w:lineRule="auto"/>
              <w:ind w:left="28"/>
              <w:rPr>
                <w:lang w:val="en-US"/>
              </w:rPr>
            </w:pPr>
            <w:r w:rsidRPr="006900F4">
              <w:rPr>
                <w:lang w:val="en-US"/>
              </w:rPr>
              <w:lastRenderedPageBreak/>
              <w:t xml:space="preserve">Does the evaluation under Automotive </w:t>
            </w:r>
            <w:r w:rsidR="00F940EC" w:rsidRPr="00F940EC">
              <w:rPr>
                <w:lang w:val="en-US"/>
              </w:rPr>
              <w:t>SPICE</w:t>
            </w:r>
            <w:r w:rsidRPr="006900F4">
              <w:rPr>
                <w:lang w:val="en-US"/>
              </w:rPr>
              <w:t xml:space="preserve"> PAM 3.1 include </w:t>
            </w:r>
            <w:r>
              <w:rPr>
                <w:lang w:val="en-US"/>
              </w:rPr>
              <w:t xml:space="preserve">Cybersecurity </w:t>
            </w:r>
            <w:r w:rsidRPr="006900F4">
              <w:rPr>
                <w:lang w:val="en-US"/>
              </w:rPr>
              <w:t>implements (e.g. MAN.3)?</w:t>
            </w:r>
          </w:p>
        </w:tc>
        <w:sdt>
          <w:sdtPr>
            <w:rPr>
              <w:lang w:val="en-US"/>
            </w:rPr>
            <w:alias w:val="Selection"/>
            <w:tag w:val="Selection"/>
            <w:id w:val="1352688203"/>
            <w:placeholder>
              <w:docPart w:val="FD33F76CD54E4EA3BBEC1128B7F89341"/>
            </w:placeholder>
            <w15:color w:val="3366FF"/>
            <w:dropDownList>
              <w:listItem w:displayText="Yes" w:value="Yes"/>
              <w:listItem w:displayText="No" w:value="No"/>
              <w:listItem w:displayText="Click or tap here." w:value="Click or tap here."/>
            </w:dropDownList>
          </w:sdtPr>
          <w:sdtContent>
            <w:tc>
              <w:tcPr>
                <w:tcW w:w="988" w:type="dxa"/>
                <w:gridSpan w:val="2"/>
                <w:vAlign w:val="center"/>
              </w:tcPr>
              <w:p w14:paraId="2B8F6497" w14:textId="77777777" w:rsidR="009E1C81" w:rsidRPr="006900F4" w:rsidRDefault="009E1C81" w:rsidP="00292A53">
                <w:pPr>
                  <w:spacing w:after="0" w:line="240" w:lineRule="auto"/>
                  <w:ind w:left="28"/>
                </w:pPr>
                <w:r>
                  <w:rPr>
                    <w:lang w:val="en-US"/>
                  </w:rPr>
                  <w:t>Click or tap here.</w:t>
                </w:r>
              </w:p>
            </w:tc>
          </w:sdtContent>
        </w:sdt>
      </w:tr>
      <w:tr w:rsidR="009E1C81" w:rsidRPr="00CA6930" w14:paraId="7C4EDB7A" w14:textId="77777777" w:rsidTr="00292A53">
        <w:trPr>
          <w:trHeight w:val="286"/>
        </w:trPr>
        <w:tc>
          <w:tcPr>
            <w:tcW w:w="9060" w:type="dxa"/>
            <w:gridSpan w:val="27"/>
            <w:shd w:val="clear" w:color="auto" w:fill="CCDFE9" w:themeFill="accent6" w:themeFillTint="66"/>
            <w:tcMar>
              <w:bottom w:w="0" w:type="dxa"/>
            </w:tcMar>
            <w:vAlign w:val="center"/>
          </w:tcPr>
          <w:p w14:paraId="63C79FEB" w14:textId="58A19858" w:rsidR="009E1C81" w:rsidRPr="00572911" w:rsidRDefault="009E1C81" w:rsidP="00292A53">
            <w:pPr>
              <w:spacing w:after="0" w:line="240" w:lineRule="auto"/>
              <w:ind w:left="28"/>
              <w:rPr>
                <w:b/>
                <w:bCs/>
                <w:sz w:val="14"/>
                <w:szCs w:val="14"/>
                <w:lang w:val="en-US"/>
              </w:rPr>
            </w:pPr>
            <w:r w:rsidRPr="00572911">
              <w:rPr>
                <w:b/>
                <w:bCs/>
                <w:lang w:val="en-US"/>
              </w:rPr>
              <w:t>Automotive SPICE for Cybersecurity (</w:t>
            </w:r>
            <w:r w:rsidR="00B46BF5">
              <w:rPr>
                <w:b/>
                <w:bCs/>
                <w:lang w:val="en-US"/>
              </w:rPr>
              <w:t>1</w:t>
            </w:r>
            <w:r w:rsidR="00B46BF5" w:rsidRPr="00B46BF5">
              <w:rPr>
                <w:b/>
                <w:bCs/>
                <w:vertAlign w:val="superscript"/>
                <w:lang w:val="en-US"/>
              </w:rPr>
              <w:t>st</w:t>
            </w:r>
            <w:r w:rsidR="00B46BF5">
              <w:rPr>
                <w:b/>
                <w:bCs/>
                <w:lang w:val="en-US"/>
              </w:rPr>
              <w:t xml:space="preserve"> edition</w:t>
            </w:r>
            <w:r w:rsidRPr="00572911">
              <w:rPr>
                <w:b/>
                <w:bCs/>
                <w:lang w:val="en-US"/>
              </w:rPr>
              <w:t>)</w:t>
            </w:r>
          </w:p>
        </w:tc>
      </w:tr>
      <w:tr w:rsidR="009E1C81" w:rsidRPr="00906090" w14:paraId="0AF9BAAD" w14:textId="77777777" w:rsidTr="00292A53">
        <w:trPr>
          <w:trHeight w:val="272"/>
        </w:trPr>
        <w:tc>
          <w:tcPr>
            <w:tcW w:w="543" w:type="dxa"/>
            <w:gridSpan w:val="2"/>
            <w:shd w:val="clear" w:color="auto" w:fill="EDEEEF" w:themeFill="accent2" w:themeFillTint="33"/>
            <w:tcMar>
              <w:bottom w:w="0" w:type="dxa"/>
            </w:tcMar>
            <w:vAlign w:val="center"/>
          </w:tcPr>
          <w:p w14:paraId="7846C0BE" w14:textId="77777777" w:rsidR="009E1C81" w:rsidRPr="00906090" w:rsidRDefault="009E1C81" w:rsidP="00292A53">
            <w:pPr>
              <w:spacing w:after="0" w:line="240" w:lineRule="auto"/>
              <w:jc w:val="center"/>
              <w:rPr>
                <w:sz w:val="14"/>
                <w:szCs w:val="14"/>
                <w:lang w:val="en-US"/>
              </w:rPr>
            </w:pPr>
            <w:r w:rsidRPr="00906090">
              <w:rPr>
                <w:sz w:val="14"/>
                <w:szCs w:val="14"/>
                <w:lang w:val="en-US"/>
              </w:rPr>
              <w:t>PA</w:t>
            </w:r>
          </w:p>
        </w:tc>
        <w:tc>
          <w:tcPr>
            <w:tcW w:w="542" w:type="dxa"/>
            <w:gridSpan w:val="2"/>
            <w:shd w:val="clear" w:color="auto" w:fill="EDEEEF" w:themeFill="accent2" w:themeFillTint="33"/>
            <w:tcMar>
              <w:bottom w:w="0" w:type="dxa"/>
            </w:tcMar>
            <w:vAlign w:val="center"/>
          </w:tcPr>
          <w:p w14:paraId="4D5D28BE"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SEC.1</w:t>
            </w:r>
          </w:p>
        </w:tc>
        <w:tc>
          <w:tcPr>
            <w:tcW w:w="545" w:type="dxa"/>
            <w:gridSpan w:val="2"/>
            <w:shd w:val="clear" w:color="auto" w:fill="EDEEEF" w:themeFill="accent2" w:themeFillTint="33"/>
            <w:tcMar>
              <w:bottom w:w="0" w:type="dxa"/>
            </w:tcMar>
            <w:vAlign w:val="center"/>
          </w:tcPr>
          <w:p w14:paraId="09F0D446"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SEC.2</w:t>
            </w:r>
          </w:p>
        </w:tc>
        <w:tc>
          <w:tcPr>
            <w:tcW w:w="545" w:type="dxa"/>
            <w:gridSpan w:val="2"/>
            <w:shd w:val="clear" w:color="auto" w:fill="EDEEEF" w:themeFill="accent2" w:themeFillTint="33"/>
            <w:tcMar>
              <w:bottom w:w="0" w:type="dxa"/>
            </w:tcMar>
            <w:vAlign w:val="center"/>
          </w:tcPr>
          <w:p w14:paraId="770C2D56"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SEC.3</w:t>
            </w:r>
          </w:p>
        </w:tc>
        <w:tc>
          <w:tcPr>
            <w:tcW w:w="546" w:type="dxa"/>
            <w:gridSpan w:val="2"/>
            <w:shd w:val="clear" w:color="auto" w:fill="EDEEEF" w:themeFill="accent2" w:themeFillTint="33"/>
            <w:tcMar>
              <w:bottom w:w="0" w:type="dxa"/>
            </w:tcMar>
            <w:vAlign w:val="center"/>
          </w:tcPr>
          <w:p w14:paraId="29342704"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SEC.4</w:t>
            </w:r>
          </w:p>
        </w:tc>
        <w:tc>
          <w:tcPr>
            <w:tcW w:w="545" w:type="dxa"/>
            <w:gridSpan w:val="2"/>
            <w:shd w:val="clear" w:color="auto" w:fill="EDEEEF" w:themeFill="accent2" w:themeFillTint="33"/>
            <w:tcMar>
              <w:bottom w:w="0" w:type="dxa"/>
            </w:tcMar>
            <w:vAlign w:val="center"/>
          </w:tcPr>
          <w:p w14:paraId="50C99826"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MAN.7</w:t>
            </w:r>
          </w:p>
        </w:tc>
        <w:tc>
          <w:tcPr>
            <w:tcW w:w="545" w:type="dxa"/>
            <w:gridSpan w:val="2"/>
            <w:shd w:val="clear" w:color="auto" w:fill="EDEEEF" w:themeFill="accent2" w:themeFillTint="33"/>
            <w:vAlign w:val="center"/>
          </w:tcPr>
          <w:p w14:paraId="60DEBF85" w14:textId="77777777" w:rsidR="009E1C81" w:rsidRPr="00906090" w:rsidRDefault="009E1C81" w:rsidP="00292A53">
            <w:pPr>
              <w:spacing w:after="0" w:line="240" w:lineRule="auto"/>
              <w:ind w:left="28"/>
              <w:jc w:val="center"/>
              <w:rPr>
                <w:bCs/>
                <w:sz w:val="14"/>
                <w:szCs w:val="14"/>
                <w:lang w:val="en-US"/>
              </w:rPr>
            </w:pPr>
            <w:r w:rsidRPr="00906090">
              <w:rPr>
                <w:bCs/>
                <w:sz w:val="14"/>
                <w:szCs w:val="14"/>
                <w:lang w:val="en-US"/>
              </w:rPr>
              <w:t>ACQ.2</w:t>
            </w:r>
          </w:p>
        </w:tc>
        <w:tc>
          <w:tcPr>
            <w:tcW w:w="573" w:type="dxa"/>
            <w:gridSpan w:val="2"/>
            <w:shd w:val="clear" w:color="auto" w:fill="EDEEEF" w:themeFill="accent2" w:themeFillTint="33"/>
            <w:vAlign w:val="center"/>
          </w:tcPr>
          <w:p w14:paraId="5C6649BA" w14:textId="77777777" w:rsidR="009E1C81" w:rsidRPr="00906090" w:rsidRDefault="009E1C81" w:rsidP="00292A53">
            <w:pPr>
              <w:spacing w:after="0" w:line="240" w:lineRule="auto"/>
              <w:ind w:left="28"/>
              <w:jc w:val="center"/>
              <w:rPr>
                <w:sz w:val="14"/>
                <w:szCs w:val="14"/>
                <w:lang w:val="en-US"/>
              </w:rPr>
            </w:pPr>
            <w:r>
              <w:rPr>
                <w:sz w:val="14"/>
                <w:szCs w:val="14"/>
                <w:lang w:val="en-US"/>
              </w:rPr>
              <w:t>ACQ.4</w:t>
            </w:r>
          </w:p>
        </w:tc>
        <w:tc>
          <w:tcPr>
            <w:tcW w:w="4676" w:type="dxa"/>
            <w:gridSpan w:val="11"/>
            <w:vMerge w:val="restart"/>
            <w:shd w:val="clear" w:color="auto" w:fill="EDEEEF" w:themeFill="accent2" w:themeFillTint="33"/>
            <w:vAlign w:val="center"/>
          </w:tcPr>
          <w:p w14:paraId="5B273A70" w14:textId="77777777" w:rsidR="009E1C81" w:rsidRPr="00906090" w:rsidRDefault="009E1C81" w:rsidP="00292A53">
            <w:pPr>
              <w:spacing w:after="0" w:line="240" w:lineRule="auto"/>
              <w:ind w:left="28"/>
              <w:jc w:val="center"/>
              <w:rPr>
                <w:sz w:val="14"/>
                <w:szCs w:val="14"/>
                <w:lang w:val="en-US"/>
              </w:rPr>
            </w:pPr>
          </w:p>
        </w:tc>
      </w:tr>
      <w:tr w:rsidR="009E1C81" w:rsidRPr="00906090" w14:paraId="192E7E2C" w14:textId="77777777" w:rsidTr="00292A53">
        <w:trPr>
          <w:trHeight w:val="272"/>
        </w:trPr>
        <w:tc>
          <w:tcPr>
            <w:tcW w:w="543" w:type="dxa"/>
            <w:gridSpan w:val="2"/>
            <w:shd w:val="clear" w:color="auto" w:fill="EDEEEF" w:themeFill="accent2" w:themeFillTint="33"/>
            <w:tcMar>
              <w:bottom w:w="0" w:type="dxa"/>
            </w:tcMar>
            <w:vAlign w:val="center"/>
          </w:tcPr>
          <w:p w14:paraId="297B261D" w14:textId="77777777" w:rsidR="009E1C81" w:rsidRPr="00906090" w:rsidRDefault="009E1C81" w:rsidP="00292A53">
            <w:pPr>
              <w:spacing w:after="0" w:line="240" w:lineRule="auto"/>
              <w:jc w:val="center"/>
              <w:rPr>
                <w:sz w:val="14"/>
                <w:szCs w:val="14"/>
                <w:lang w:val="en-US"/>
              </w:rPr>
            </w:pPr>
            <w:r w:rsidRPr="00906090">
              <w:rPr>
                <w:sz w:val="14"/>
                <w:szCs w:val="14"/>
                <w:lang w:val="en-US"/>
              </w:rPr>
              <w:t>1.1</w:t>
            </w:r>
          </w:p>
        </w:tc>
        <w:sdt>
          <w:sdtPr>
            <w:rPr>
              <w:sz w:val="14"/>
              <w:szCs w:val="14"/>
              <w:lang w:val="en-US"/>
            </w:rPr>
            <w:alias w:val="Rating"/>
            <w:tag w:val="Rating"/>
            <w:id w:val="842898843"/>
            <w:placeholder>
              <w:docPart w:val="8C53FD257EDC4A1BBC998FC8ECC372A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2" w:type="dxa"/>
                <w:gridSpan w:val="2"/>
                <w:tcMar>
                  <w:bottom w:w="0" w:type="dxa"/>
                </w:tcMar>
              </w:tcPr>
              <w:p w14:paraId="7471E0E7"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269773896"/>
            <w:placeholder>
              <w:docPart w:val="4901393F98E74986A904F1EA020858E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4FCDEADD"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49125076"/>
            <w:placeholder>
              <w:docPart w:val="5FD3F8DA0931489FA86F23316B5AF33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29B7FE52"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591381752"/>
            <w:placeholder>
              <w:docPart w:val="94A451B8BA224EF98AE46D2762CEDED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6" w:type="dxa"/>
                <w:gridSpan w:val="2"/>
                <w:tcMar>
                  <w:bottom w:w="0" w:type="dxa"/>
                </w:tcMar>
              </w:tcPr>
              <w:p w14:paraId="12A4680F"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753810745"/>
            <w:placeholder>
              <w:docPart w:val="1D250F6EEBF34486A2A0F3524045300E"/>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4838B9E0"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667054609"/>
            <w:placeholder>
              <w:docPart w:val="AFC266D7661C465B9F43F23DFB95247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shd w:val="clear" w:color="auto" w:fill="FFFFFF" w:themeFill="background1"/>
              </w:tcPr>
              <w:p w14:paraId="433FA995"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c>
          <w:tcPr>
            <w:tcW w:w="573" w:type="dxa"/>
            <w:gridSpan w:val="2"/>
            <w:vAlign w:val="center"/>
          </w:tcPr>
          <w:p w14:paraId="7C597F7C" w14:textId="77777777" w:rsidR="009E1C81" w:rsidRPr="00906090" w:rsidRDefault="009E1C81" w:rsidP="00292A53">
            <w:pPr>
              <w:spacing w:after="0" w:line="240" w:lineRule="auto"/>
              <w:ind w:left="28"/>
              <w:jc w:val="center"/>
              <w:rPr>
                <w:sz w:val="14"/>
                <w:szCs w:val="14"/>
                <w:lang w:val="en-US"/>
              </w:rPr>
            </w:pPr>
          </w:p>
        </w:tc>
        <w:tc>
          <w:tcPr>
            <w:tcW w:w="4676" w:type="dxa"/>
            <w:gridSpan w:val="11"/>
            <w:vMerge/>
            <w:shd w:val="clear" w:color="auto" w:fill="EDEEEF" w:themeFill="accent2" w:themeFillTint="33"/>
            <w:vAlign w:val="center"/>
          </w:tcPr>
          <w:p w14:paraId="107CA765" w14:textId="77777777" w:rsidR="009E1C81" w:rsidRPr="00906090" w:rsidRDefault="009E1C81" w:rsidP="00292A53">
            <w:pPr>
              <w:spacing w:after="0" w:line="240" w:lineRule="auto"/>
              <w:ind w:left="28"/>
              <w:jc w:val="center"/>
              <w:rPr>
                <w:sz w:val="14"/>
                <w:szCs w:val="14"/>
                <w:lang w:val="en-US"/>
              </w:rPr>
            </w:pPr>
          </w:p>
        </w:tc>
      </w:tr>
      <w:tr w:rsidR="009E1C81" w:rsidRPr="00906090" w14:paraId="23D4453C" w14:textId="77777777" w:rsidTr="00292A53">
        <w:trPr>
          <w:trHeight w:val="272"/>
        </w:trPr>
        <w:tc>
          <w:tcPr>
            <w:tcW w:w="543" w:type="dxa"/>
            <w:gridSpan w:val="2"/>
            <w:shd w:val="clear" w:color="auto" w:fill="EDEEEF" w:themeFill="accent2" w:themeFillTint="33"/>
            <w:tcMar>
              <w:bottom w:w="0" w:type="dxa"/>
            </w:tcMar>
            <w:vAlign w:val="center"/>
          </w:tcPr>
          <w:p w14:paraId="27AB2578" w14:textId="77777777" w:rsidR="009E1C81" w:rsidRPr="00906090" w:rsidRDefault="009E1C81" w:rsidP="00292A53">
            <w:pPr>
              <w:spacing w:after="0" w:line="240" w:lineRule="auto"/>
              <w:jc w:val="center"/>
              <w:rPr>
                <w:sz w:val="14"/>
                <w:szCs w:val="14"/>
                <w:lang w:val="en-US"/>
              </w:rPr>
            </w:pPr>
            <w:r w:rsidRPr="00906090">
              <w:rPr>
                <w:sz w:val="14"/>
                <w:szCs w:val="14"/>
                <w:lang w:val="en-US"/>
              </w:rPr>
              <w:t>2.1</w:t>
            </w:r>
          </w:p>
        </w:tc>
        <w:sdt>
          <w:sdtPr>
            <w:rPr>
              <w:sz w:val="14"/>
              <w:szCs w:val="14"/>
              <w:lang w:val="en-US"/>
            </w:rPr>
            <w:alias w:val="Rating"/>
            <w:tag w:val="Rating"/>
            <w:id w:val="-1676346213"/>
            <w:placeholder>
              <w:docPart w:val="5A3AA75ECA504DB78EB32FF45849D62D"/>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2" w:type="dxa"/>
                <w:gridSpan w:val="2"/>
                <w:tcMar>
                  <w:bottom w:w="0" w:type="dxa"/>
                </w:tcMar>
              </w:tcPr>
              <w:p w14:paraId="6BC92B02"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782006025"/>
            <w:placeholder>
              <w:docPart w:val="CA9BE5B67E714357B934DEFDF54B5CB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1F83D155"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57710928"/>
            <w:placeholder>
              <w:docPart w:val="E3AAF665234C4A7CAE95F08232FA30D0"/>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1F02690C"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266302591"/>
            <w:placeholder>
              <w:docPart w:val="9FD2983715A9447D87367012DF9A445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6" w:type="dxa"/>
                <w:gridSpan w:val="2"/>
                <w:tcMar>
                  <w:bottom w:w="0" w:type="dxa"/>
                </w:tcMar>
              </w:tcPr>
              <w:p w14:paraId="3A84A98E"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715589997"/>
            <w:placeholder>
              <w:docPart w:val="3D77FE6FE7E64DCC9553DA1D3D6B7D3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0E698F45"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913306674"/>
            <w:placeholder>
              <w:docPart w:val="9095E5FD7AA745A4B9E3E548C2EE4C0D"/>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shd w:val="clear" w:color="auto" w:fill="FFFFFF" w:themeFill="background1"/>
              </w:tcPr>
              <w:p w14:paraId="02AA0603"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c>
          <w:tcPr>
            <w:tcW w:w="573" w:type="dxa"/>
            <w:gridSpan w:val="2"/>
            <w:vAlign w:val="center"/>
          </w:tcPr>
          <w:p w14:paraId="4FB5608E" w14:textId="77777777" w:rsidR="009E1C81" w:rsidRPr="00906090" w:rsidRDefault="009E1C81" w:rsidP="00292A53">
            <w:pPr>
              <w:spacing w:after="0" w:line="240" w:lineRule="auto"/>
              <w:ind w:left="28"/>
              <w:jc w:val="center"/>
              <w:rPr>
                <w:sz w:val="14"/>
                <w:szCs w:val="14"/>
                <w:lang w:val="en-US"/>
              </w:rPr>
            </w:pPr>
          </w:p>
        </w:tc>
        <w:tc>
          <w:tcPr>
            <w:tcW w:w="4676" w:type="dxa"/>
            <w:gridSpan w:val="11"/>
            <w:vMerge/>
            <w:shd w:val="clear" w:color="auto" w:fill="EDEEEF" w:themeFill="accent2" w:themeFillTint="33"/>
            <w:vAlign w:val="center"/>
          </w:tcPr>
          <w:p w14:paraId="7C45FBA8" w14:textId="77777777" w:rsidR="009E1C81" w:rsidRPr="00906090" w:rsidRDefault="009E1C81" w:rsidP="00292A53">
            <w:pPr>
              <w:spacing w:after="0" w:line="240" w:lineRule="auto"/>
              <w:ind w:left="28"/>
              <w:jc w:val="center"/>
              <w:rPr>
                <w:sz w:val="14"/>
                <w:szCs w:val="14"/>
                <w:lang w:val="en-US"/>
              </w:rPr>
            </w:pPr>
          </w:p>
        </w:tc>
      </w:tr>
      <w:tr w:rsidR="009E1C81" w:rsidRPr="00906090" w14:paraId="426B16B7" w14:textId="77777777" w:rsidTr="00292A53">
        <w:trPr>
          <w:trHeight w:val="272"/>
        </w:trPr>
        <w:tc>
          <w:tcPr>
            <w:tcW w:w="543" w:type="dxa"/>
            <w:gridSpan w:val="2"/>
            <w:shd w:val="clear" w:color="auto" w:fill="EDEEEF" w:themeFill="accent2" w:themeFillTint="33"/>
            <w:tcMar>
              <w:bottom w:w="0" w:type="dxa"/>
            </w:tcMar>
            <w:vAlign w:val="center"/>
          </w:tcPr>
          <w:p w14:paraId="2170C32D" w14:textId="77777777" w:rsidR="009E1C81" w:rsidRPr="00906090" w:rsidRDefault="009E1C81" w:rsidP="00292A53">
            <w:pPr>
              <w:spacing w:after="0" w:line="240" w:lineRule="auto"/>
              <w:jc w:val="center"/>
              <w:rPr>
                <w:sz w:val="14"/>
                <w:szCs w:val="14"/>
                <w:lang w:val="en-US"/>
              </w:rPr>
            </w:pPr>
            <w:r w:rsidRPr="00906090">
              <w:rPr>
                <w:sz w:val="14"/>
                <w:szCs w:val="14"/>
                <w:lang w:val="en-US"/>
              </w:rPr>
              <w:t>2.2</w:t>
            </w:r>
          </w:p>
        </w:tc>
        <w:sdt>
          <w:sdtPr>
            <w:rPr>
              <w:sz w:val="14"/>
              <w:szCs w:val="14"/>
              <w:lang w:val="en-US"/>
            </w:rPr>
            <w:alias w:val="Rating"/>
            <w:tag w:val="Rating"/>
            <w:id w:val="848374893"/>
            <w:placeholder>
              <w:docPart w:val="9EE06EDFE4994F7C92D207E79A78F46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2" w:type="dxa"/>
                <w:gridSpan w:val="2"/>
                <w:tcMar>
                  <w:bottom w:w="0" w:type="dxa"/>
                </w:tcMar>
              </w:tcPr>
              <w:p w14:paraId="7DFC478C"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598474317"/>
            <w:placeholder>
              <w:docPart w:val="AB34B06C754B40F4A5CA94B2C70245B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5251BA86"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669443357"/>
            <w:placeholder>
              <w:docPart w:val="28F1C0FB1BCF4A6B8DFB15A91219A04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246D797A"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29940362"/>
            <w:placeholder>
              <w:docPart w:val="6EA939F57FBD43299EF23B524537C270"/>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6" w:type="dxa"/>
                <w:gridSpan w:val="2"/>
                <w:tcMar>
                  <w:bottom w:w="0" w:type="dxa"/>
                </w:tcMar>
              </w:tcPr>
              <w:p w14:paraId="16DA0C26"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504813482"/>
            <w:placeholder>
              <w:docPart w:val="C710357632DD4676A5B53FA2DC96244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4610C494"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572849662"/>
            <w:placeholder>
              <w:docPart w:val="7A520D4B3A954A6E94F5370BD09761F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shd w:val="clear" w:color="auto" w:fill="FFFFFF" w:themeFill="background1"/>
              </w:tcPr>
              <w:p w14:paraId="0C523324"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c>
          <w:tcPr>
            <w:tcW w:w="573" w:type="dxa"/>
            <w:gridSpan w:val="2"/>
            <w:vAlign w:val="center"/>
          </w:tcPr>
          <w:p w14:paraId="4880A998" w14:textId="77777777" w:rsidR="009E1C81" w:rsidRPr="00906090" w:rsidRDefault="009E1C81" w:rsidP="00292A53">
            <w:pPr>
              <w:spacing w:after="0" w:line="240" w:lineRule="auto"/>
              <w:ind w:left="28"/>
              <w:jc w:val="center"/>
              <w:rPr>
                <w:sz w:val="14"/>
                <w:szCs w:val="14"/>
                <w:lang w:val="en-US"/>
              </w:rPr>
            </w:pPr>
          </w:p>
        </w:tc>
        <w:tc>
          <w:tcPr>
            <w:tcW w:w="4676" w:type="dxa"/>
            <w:gridSpan w:val="11"/>
            <w:vMerge/>
            <w:shd w:val="clear" w:color="auto" w:fill="EDEEEF" w:themeFill="accent2" w:themeFillTint="33"/>
            <w:vAlign w:val="center"/>
          </w:tcPr>
          <w:p w14:paraId="0AF70AEF" w14:textId="77777777" w:rsidR="009E1C81" w:rsidRPr="00906090" w:rsidRDefault="009E1C81" w:rsidP="00292A53">
            <w:pPr>
              <w:spacing w:after="0" w:line="240" w:lineRule="auto"/>
              <w:ind w:left="28"/>
              <w:jc w:val="center"/>
              <w:rPr>
                <w:sz w:val="14"/>
                <w:szCs w:val="14"/>
                <w:lang w:val="en-US"/>
              </w:rPr>
            </w:pPr>
          </w:p>
        </w:tc>
      </w:tr>
    </w:tbl>
    <w:p w14:paraId="68205020" w14:textId="121C2B3D" w:rsidR="009E1C81" w:rsidRDefault="009E1C81">
      <w:pPr>
        <w:spacing w:after="0" w:line="240" w:lineRule="auto"/>
        <w:rPr>
          <w:lang w:val="en-US"/>
        </w:rPr>
      </w:pPr>
    </w:p>
    <w:p w14:paraId="5DB38BB0" w14:textId="77777777" w:rsidR="009E1C81" w:rsidRDefault="009E1C81">
      <w:pPr>
        <w:spacing w:after="0" w:line="240" w:lineRule="auto"/>
        <w:rPr>
          <w:lang w:val="en-US"/>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32"/>
        <w:gridCol w:w="11"/>
        <w:gridCol w:w="519"/>
        <w:gridCol w:w="23"/>
        <w:gridCol w:w="509"/>
        <w:gridCol w:w="36"/>
        <w:gridCol w:w="496"/>
        <w:gridCol w:w="49"/>
        <w:gridCol w:w="484"/>
        <w:gridCol w:w="62"/>
        <w:gridCol w:w="471"/>
        <w:gridCol w:w="74"/>
        <w:gridCol w:w="458"/>
        <w:gridCol w:w="87"/>
        <w:gridCol w:w="446"/>
        <w:gridCol w:w="127"/>
        <w:gridCol w:w="408"/>
        <w:gridCol w:w="533"/>
        <w:gridCol w:w="533"/>
        <w:gridCol w:w="533"/>
        <w:gridCol w:w="535"/>
        <w:gridCol w:w="533"/>
        <w:gridCol w:w="404"/>
        <w:gridCol w:w="129"/>
        <w:gridCol w:w="80"/>
        <w:gridCol w:w="453"/>
        <w:gridCol w:w="535"/>
      </w:tblGrid>
      <w:tr w:rsidR="009E1C81" w:rsidRPr="00B91B2B" w14:paraId="1C5DADD2" w14:textId="77777777" w:rsidTr="00895CB8">
        <w:trPr>
          <w:cnfStyle w:val="100000000000" w:firstRow="1" w:lastRow="0" w:firstColumn="0" w:lastColumn="0" w:oddVBand="0" w:evenVBand="0" w:oddHBand="0" w:evenHBand="0" w:firstRowFirstColumn="0" w:firstRowLastColumn="0" w:lastRowFirstColumn="0" w:lastRowLastColumn="0"/>
          <w:trHeight w:hRule="exact" w:val="499"/>
        </w:trPr>
        <w:tc>
          <w:tcPr>
            <w:tcW w:w="9060" w:type="dxa"/>
            <w:gridSpan w:val="27"/>
            <w:shd w:val="clear" w:color="auto" w:fill="4A8BAB" w:themeFill="accent6" w:themeFillShade="BF"/>
            <w:tcMar>
              <w:bottom w:w="0" w:type="dxa"/>
            </w:tcMar>
            <w:vAlign w:val="center"/>
          </w:tcPr>
          <w:p w14:paraId="508F1677" w14:textId="66CD810E" w:rsidR="009E1C81" w:rsidRPr="00906090" w:rsidRDefault="009E1C81" w:rsidP="00292A53">
            <w:pPr>
              <w:spacing w:after="0" w:line="240" w:lineRule="auto"/>
              <w:ind w:left="28" w:right="0"/>
              <w:jc w:val="center"/>
              <w:rPr>
                <w:b/>
                <w:bCs/>
                <w:lang w:val="en-US"/>
              </w:rPr>
            </w:pPr>
            <w:r>
              <w:rPr>
                <w:b/>
                <w:bCs/>
                <w:lang w:val="en-US"/>
              </w:rPr>
              <w:t>4</w:t>
            </w:r>
            <w:r>
              <w:rPr>
                <w:b/>
                <w:bCs/>
                <w:vertAlign w:val="superscript"/>
                <w:lang w:val="en-US"/>
              </w:rPr>
              <w:t>th</w:t>
            </w:r>
            <w:r>
              <w:rPr>
                <w:b/>
                <w:bCs/>
                <w:lang w:val="en-US"/>
              </w:rPr>
              <w:t xml:space="preserve"> development </w:t>
            </w:r>
            <w:r w:rsidRPr="00906090">
              <w:rPr>
                <w:b/>
                <w:bCs/>
                <w:lang w:val="en-US"/>
              </w:rPr>
              <w:t>location</w:t>
            </w:r>
          </w:p>
        </w:tc>
      </w:tr>
      <w:tr w:rsidR="009E1C81" w:rsidRPr="00CA6930" w14:paraId="3208CEFB" w14:textId="77777777" w:rsidTr="00292A53">
        <w:trPr>
          <w:trHeight w:hRule="exact" w:val="282"/>
        </w:trPr>
        <w:tc>
          <w:tcPr>
            <w:tcW w:w="2659" w:type="dxa"/>
            <w:gridSpan w:val="9"/>
            <w:shd w:val="clear" w:color="auto" w:fill="EDEEEF" w:themeFill="accent2" w:themeFillTint="33"/>
            <w:tcMar>
              <w:bottom w:w="0" w:type="dxa"/>
            </w:tcMar>
            <w:vAlign w:val="center"/>
          </w:tcPr>
          <w:p w14:paraId="50E21BEB" w14:textId="77777777" w:rsidR="009E1C81" w:rsidRPr="00906090" w:rsidRDefault="009E1C81" w:rsidP="00292A53">
            <w:pPr>
              <w:spacing w:after="0" w:line="240" w:lineRule="auto"/>
              <w:ind w:left="28"/>
              <w:jc w:val="mediumKashida"/>
              <w:rPr>
                <w:sz w:val="20"/>
                <w:szCs w:val="20"/>
                <w:lang w:val="en-US"/>
              </w:rPr>
            </w:pPr>
            <w:r w:rsidRPr="00906090">
              <w:rPr>
                <w:sz w:val="20"/>
                <w:szCs w:val="20"/>
                <w:lang w:val="en-US"/>
              </w:rPr>
              <w:t>Location:</w:t>
            </w:r>
          </w:p>
        </w:tc>
        <w:sdt>
          <w:sdtPr>
            <w:rPr>
              <w:sz w:val="20"/>
              <w:szCs w:val="20"/>
              <w:lang w:val="en-US"/>
            </w:rPr>
            <w:id w:val="-834060875"/>
            <w:placeholder>
              <w:docPart w:val="F58E30AAA0154A29A6FE6DB27B1C73B4"/>
            </w:placeholder>
            <w15:color w:val="3366FF"/>
            <w:text/>
          </w:sdtPr>
          <w:sdtContent>
            <w:tc>
              <w:tcPr>
                <w:tcW w:w="6401" w:type="dxa"/>
                <w:gridSpan w:val="18"/>
                <w:vAlign w:val="center"/>
              </w:tcPr>
              <w:p w14:paraId="0D55DCEB" w14:textId="77777777" w:rsidR="009E1C81" w:rsidRPr="00906090" w:rsidRDefault="009E1C81" w:rsidP="00292A53">
                <w:pPr>
                  <w:spacing w:after="0" w:line="240" w:lineRule="auto"/>
                  <w:ind w:left="28" w:right="0"/>
                  <w:jc w:val="mediumKashida"/>
                  <w:rPr>
                    <w:sz w:val="20"/>
                    <w:szCs w:val="20"/>
                    <w:lang w:val="en-US"/>
                  </w:rPr>
                </w:pPr>
                <w:r>
                  <w:rPr>
                    <w:sz w:val="20"/>
                    <w:szCs w:val="20"/>
                    <w:lang w:val="en-US"/>
                  </w:rPr>
                  <w:t>Click or tap here to enter a text.</w:t>
                </w:r>
              </w:p>
            </w:tc>
          </w:sdtContent>
        </w:sdt>
      </w:tr>
      <w:tr w:rsidR="009E1C81" w:rsidRPr="00CA6930" w14:paraId="1EC1108D" w14:textId="77777777" w:rsidTr="00292A53">
        <w:trPr>
          <w:trHeight w:hRule="exact" w:val="282"/>
        </w:trPr>
        <w:tc>
          <w:tcPr>
            <w:tcW w:w="2659" w:type="dxa"/>
            <w:gridSpan w:val="9"/>
            <w:shd w:val="clear" w:color="auto" w:fill="EDEEEF" w:themeFill="accent2" w:themeFillTint="33"/>
            <w:tcMar>
              <w:bottom w:w="0" w:type="dxa"/>
            </w:tcMar>
            <w:vAlign w:val="center"/>
          </w:tcPr>
          <w:p w14:paraId="16F94216" w14:textId="77777777" w:rsidR="009E1C81" w:rsidRPr="00906090" w:rsidRDefault="009E1C81" w:rsidP="00292A53">
            <w:pPr>
              <w:spacing w:after="0" w:line="240" w:lineRule="auto"/>
              <w:ind w:left="28"/>
              <w:jc w:val="mediumKashida"/>
              <w:rPr>
                <w:sz w:val="20"/>
                <w:szCs w:val="20"/>
                <w:lang w:val="en-US"/>
              </w:rPr>
            </w:pPr>
            <w:r w:rsidRPr="00906090">
              <w:rPr>
                <w:sz w:val="20"/>
                <w:szCs w:val="20"/>
                <w:lang w:val="en-US"/>
              </w:rPr>
              <w:t>DUNS:</w:t>
            </w:r>
          </w:p>
        </w:tc>
        <w:sdt>
          <w:sdtPr>
            <w:rPr>
              <w:sz w:val="20"/>
              <w:szCs w:val="20"/>
              <w:lang w:val="en-US"/>
            </w:rPr>
            <w:id w:val="-1860730760"/>
            <w:placeholder>
              <w:docPart w:val="F58E30AAA0154A29A6FE6DB27B1C73B4"/>
            </w:placeholder>
            <w15:color w:val="3366FF"/>
            <w:text/>
          </w:sdtPr>
          <w:sdtContent>
            <w:tc>
              <w:tcPr>
                <w:tcW w:w="6401" w:type="dxa"/>
                <w:gridSpan w:val="18"/>
                <w:vAlign w:val="center"/>
              </w:tcPr>
              <w:p w14:paraId="736903BB" w14:textId="77777777" w:rsidR="009E1C81" w:rsidRPr="00906090" w:rsidRDefault="009E1C81" w:rsidP="00292A53">
                <w:pPr>
                  <w:spacing w:after="0" w:line="240" w:lineRule="auto"/>
                  <w:ind w:left="28" w:right="0"/>
                  <w:jc w:val="mediumKashida"/>
                  <w:rPr>
                    <w:sz w:val="20"/>
                    <w:szCs w:val="20"/>
                    <w:lang w:val="en-US"/>
                  </w:rPr>
                </w:pPr>
                <w:r>
                  <w:rPr>
                    <w:sz w:val="20"/>
                    <w:szCs w:val="20"/>
                    <w:lang w:val="en-US"/>
                  </w:rPr>
                  <w:t>Click or tap here to enter a text.</w:t>
                </w:r>
              </w:p>
            </w:tc>
          </w:sdtContent>
        </w:sdt>
      </w:tr>
      <w:tr w:rsidR="009E1C81" w:rsidRPr="00906090" w14:paraId="1BE1A699" w14:textId="77777777" w:rsidTr="00292A53">
        <w:trPr>
          <w:trHeight w:hRule="exact" w:val="282"/>
        </w:trPr>
        <w:tc>
          <w:tcPr>
            <w:tcW w:w="9060" w:type="dxa"/>
            <w:gridSpan w:val="27"/>
            <w:shd w:val="clear" w:color="auto" w:fill="CCDFE9" w:themeFill="accent6" w:themeFillTint="66"/>
            <w:tcMar>
              <w:bottom w:w="0" w:type="dxa"/>
            </w:tcMar>
            <w:vAlign w:val="center"/>
          </w:tcPr>
          <w:p w14:paraId="6FA4AF30" w14:textId="77777777" w:rsidR="009E1C81" w:rsidRPr="00906090" w:rsidRDefault="009E1C81" w:rsidP="00292A53">
            <w:pPr>
              <w:spacing w:after="0" w:line="240" w:lineRule="auto"/>
              <w:ind w:left="28" w:right="0"/>
              <w:rPr>
                <w:b/>
                <w:bCs/>
                <w:lang w:val="en-US"/>
              </w:rPr>
            </w:pPr>
            <w:r w:rsidRPr="00906090">
              <w:rPr>
                <w:b/>
                <w:bCs/>
                <w:lang w:val="en-US"/>
              </w:rPr>
              <w:t>Assessment</w:t>
            </w:r>
          </w:p>
        </w:tc>
      </w:tr>
      <w:tr w:rsidR="009E1C81" w:rsidRPr="00906090" w14:paraId="6A525216" w14:textId="77777777" w:rsidTr="00292A53">
        <w:trPr>
          <w:trHeight w:hRule="exact" w:val="282"/>
        </w:trPr>
        <w:tc>
          <w:tcPr>
            <w:tcW w:w="2659" w:type="dxa"/>
            <w:gridSpan w:val="9"/>
            <w:shd w:val="clear" w:color="auto" w:fill="EDEEEF" w:themeFill="accent2" w:themeFillTint="33"/>
            <w:tcMar>
              <w:bottom w:w="0" w:type="dxa"/>
            </w:tcMar>
            <w:vAlign w:val="center"/>
          </w:tcPr>
          <w:p w14:paraId="3AC0ED43" w14:textId="77777777" w:rsidR="009E1C81" w:rsidRPr="00906090" w:rsidRDefault="009E1C81" w:rsidP="00292A53">
            <w:pPr>
              <w:spacing w:after="0" w:line="240" w:lineRule="auto"/>
              <w:ind w:left="28"/>
              <w:jc w:val="mediumKashida"/>
              <w:rPr>
                <w:sz w:val="14"/>
                <w:szCs w:val="14"/>
                <w:lang w:val="en-US"/>
              </w:rPr>
            </w:pPr>
            <w:r w:rsidRPr="00906090">
              <w:rPr>
                <w:lang w:val="en-US"/>
              </w:rPr>
              <w:t>Reference Project:</w:t>
            </w:r>
          </w:p>
        </w:tc>
        <w:sdt>
          <w:sdtPr>
            <w:rPr>
              <w:sz w:val="20"/>
              <w:szCs w:val="20"/>
              <w:lang w:val="en-US"/>
            </w:rPr>
            <w:id w:val="-770317698"/>
            <w:placeholder>
              <w:docPart w:val="F58E30AAA0154A29A6FE6DB27B1C73B4"/>
            </w:placeholder>
            <w15:color w:val="3366FF"/>
            <w:text/>
          </w:sdtPr>
          <w:sdtContent>
            <w:tc>
              <w:tcPr>
                <w:tcW w:w="4267" w:type="dxa"/>
                <w:gridSpan w:val="12"/>
                <w:vAlign w:val="center"/>
              </w:tcPr>
              <w:p w14:paraId="165AE73A" w14:textId="77777777" w:rsidR="009E1C81" w:rsidRPr="00906090" w:rsidRDefault="009E1C81" w:rsidP="00292A53">
                <w:pPr>
                  <w:spacing w:after="0" w:line="240" w:lineRule="auto"/>
                  <w:ind w:left="28" w:right="0"/>
                  <w:jc w:val="mediumKashida"/>
                  <w:rPr>
                    <w:sz w:val="14"/>
                    <w:szCs w:val="14"/>
                    <w:lang w:val="en-US"/>
                  </w:rPr>
                </w:pPr>
                <w:r>
                  <w:rPr>
                    <w:sz w:val="20"/>
                    <w:szCs w:val="20"/>
                    <w:lang w:val="en-US"/>
                  </w:rPr>
                  <w:t>Click or tap here to enter a text.</w:t>
                </w:r>
              </w:p>
            </w:tc>
          </w:sdtContent>
        </w:sdt>
        <w:tc>
          <w:tcPr>
            <w:tcW w:w="937" w:type="dxa"/>
            <w:gridSpan w:val="2"/>
            <w:shd w:val="clear" w:color="auto" w:fill="EDEEEF" w:themeFill="accent2" w:themeFillTint="33"/>
            <w:tcMar>
              <w:bottom w:w="0" w:type="dxa"/>
            </w:tcMar>
            <w:vAlign w:val="center"/>
          </w:tcPr>
          <w:p w14:paraId="38656547" w14:textId="77777777" w:rsidR="009E1C81" w:rsidRPr="00906090" w:rsidRDefault="009E1C81" w:rsidP="00292A53">
            <w:pPr>
              <w:spacing w:after="0" w:line="240" w:lineRule="auto"/>
              <w:ind w:left="28" w:right="0"/>
              <w:jc w:val="mediumKashida"/>
              <w:rPr>
                <w:lang w:val="en-US"/>
              </w:rPr>
            </w:pPr>
            <w:r w:rsidRPr="00906090">
              <w:rPr>
                <w:lang w:val="en-US"/>
              </w:rPr>
              <w:t>Date:</w:t>
            </w:r>
          </w:p>
        </w:tc>
        <w:sdt>
          <w:sdtPr>
            <w:rPr>
              <w:sz w:val="20"/>
              <w:szCs w:val="20"/>
              <w:lang w:val="en-US"/>
            </w:rPr>
            <w:alias w:val="Selection"/>
            <w:tag w:val="Selection"/>
            <w:id w:val="1650777381"/>
            <w:placeholder>
              <w:docPart w:val="E7A91E7D342947F6A52CC00AA2256F75"/>
            </w:placeholder>
            <w15:color w:val="3366FF"/>
            <w:date>
              <w:dateFormat w:val="M/d/yyyy"/>
              <w:lid w:val="en-US"/>
              <w:storeMappedDataAs w:val="dateTime"/>
              <w:calendar w:val="gregorian"/>
            </w:date>
          </w:sdtPr>
          <w:sdtContent>
            <w:tc>
              <w:tcPr>
                <w:tcW w:w="1197" w:type="dxa"/>
                <w:gridSpan w:val="4"/>
                <w:tcMar>
                  <w:bottom w:w="0" w:type="dxa"/>
                </w:tcMar>
                <w:vAlign w:val="center"/>
              </w:tcPr>
              <w:p w14:paraId="24EB1A07" w14:textId="77777777" w:rsidR="009E1C81" w:rsidRPr="00906090" w:rsidRDefault="009E1C81" w:rsidP="00292A53">
                <w:pPr>
                  <w:spacing w:after="0" w:line="240" w:lineRule="auto"/>
                  <w:ind w:left="28" w:right="0"/>
                  <w:jc w:val="mediumKashida"/>
                  <w:rPr>
                    <w:sz w:val="14"/>
                    <w:szCs w:val="14"/>
                    <w:lang w:val="en-US"/>
                  </w:rPr>
                </w:pPr>
                <w:r>
                  <w:rPr>
                    <w:sz w:val="20"/>
                    <w:szCs w:val="20"/>
                  </w:rPr>
                  <w:t>Click</w:t>
                </w:r>
              </w:p>
            </w:tc>
          </w:sdtContent>
        </w:sdt>
      </w:tr>
      <w:tr w:rsidR="009E1C81" w:rsidRPr="00CA6930" w14:paraId="1A91348F" w14:textId="77777777" w:rsidTr="00292A53">
        <w:trPr>
          <w:trHeight w:hRule="exact" w:val="283"/>
        </w:trPr>
        <w:tc>
          <w:tcPr>
            <w:tcW w:w="2659" w:type="dxa"/>
            <w:gridSpan w:val="9"/>
            <w:vMerge w:val="restart"/>
            <w:shd w:val="clear" w:color="auto" w:fill="EDEEEF" w:themeFill="accent2" w:themeFillTint="33"/>
            <w:tcMar>
              <w:bottom w:w="0" w:type="dxa"/>
            </w:tcMar>
            <w:vAlign w:val="center"/>
          </w:tcPr>
          <w:p w14:paraId="73240422" w14:textId="77777777" w:rsidR="009E1C81" w:rsidRPr="00906090" w:rsidRDefault="009E1C81" w:rsidP="00292A53">
            <w:pPr>
              <w:spacing w:after="0" w:line="240" w:lineRule="auto"/>
              <w:ind w:left="28"/>
              <w:jc w:val="mediumKashida"/>
              <w:rPr>
                <w:sz w:val="14"/>
                <w:szCs w:val="14"/>
                <w:lang w:val="en-US"/>
              </w:rPr>
            </w:pPr>
            <w:r w:rsidRPr="00906090">
              <w:rPr>
                <w:lang w:val="en-US"/>
              </w:rPr>
              <w:t>Assessment method:</w:t>
            </w:r>
          </w:p>
        </w:tc>
        <w:tc>
          <w:tcPr>
            <w:tcW w:w="6401" w:type="dxa"/>
            <w:gridSpan w:val="18"/>
            <w:vAlign w:val="center"/>
          </w:tcPr>
          <w:p w14:paraId="47BF8D01" w14:textId="77777777" w:rsidR="009E1C81" w:rsidRPr="00906090" w:rsidRDefault="00000000" w:rsidP="00292A53">
            <w:pPr>
              <w:spacing w:after="0" w:line="240" w:lineRule="auto"/>
              <w:ind w:left="28"/>
              <w:rPr>
                <w:sz w:val="20"/>
                <w:szCs w:val="20"/>
                <w:lang w:val="en-US"/>
              </w:rPr>
            </w:pPr>
            <w:sdt>
              <w:sdtPr>
                <w:rPr>
                  <w:sz w:val="20"/>
                  <w:szCs w:val="20"/>
                  <w:lang w:val="en-US"/>
                </w:rPr>
                <w:alias w:val="Click here"/>
                <w:tag w:val="Click here"/>
                <w:id w:val="892845954"/>
                <w:placeholder>
                  <w:docPart w:val="F4730D86BCF84166AF16A7F4E97CAA69"/>
                </w:placeholder>
                <w15:color w:val="3366FF"/>
                <w:dropDownList>
                  <w:listItem w:displayText=" " w:value="  "/>
                  <w:listItem w:displayText="External Automotive SPICE Assessment" w:value="External Automotive SPICE Assessment"/>
                  <w:listItem w:displayText="Internal Automotive SPICE Assessment" w:value="Internal Automotive SPICE Assessment"/>
                  <w:listItem w:displayText="GAP-Analysis" w:value="GAP-Analysis"/>
                  <w:listItem w:displayText="Internal Assessment by your own quality department" w:value="Internal Assessment by your own quality department"/>
                  <w:listItem w:displayText="Click or tap here to make a selection." w:value="Click or tap here to make a selection."/>
                </w:dropDownList>
              </w:sdtPr>
              <w:sdtContent>
                <w:r w:rsidR="009E1C81">
                  <w:rPr>
                    <w:sz w:val="20"/>
                    <w:szCs w:val="20"/>
                    <w:lang w:val="en-US"/>
                  </w:rPr>
                  <w:t>Click or tap here to make a selection.</w:t>
                </w:r>
              </w:sdtContent>
            </w:sdt>
          </w:p>
        </w:tc>
      </w:tr>
      <w:tr w:rsidR="009E1C81" w:rsidRPr="00CA6930" w14:paraId="19148D0C" w14:textId="77777777" w:rsidTr="00292A53">
        <w:trPr>
          <w:trHeight w:hRule="exact" w:val="539"/>
        </w:trPr>
        <w:tc>
          <w:tcPr>
            <w:tcW w:w="2659" w:type="dxa"/>
            <w:gridSpan w:val="9"/>
            <w:vMerge/>
            <w:shd w:val="clear" w:color="auto" w:fill="EDEEEF" w:themeFill="accent2" w:themeFillTint="33"/>
            <w:tcMar>
              <w:bottom w:w="0" w:type="dxa"/>
            </w:tcMar>
            <w:vAlign w:val="center"/>
          </w:tcPr>
          <w:p w14:paraId="4F9A1994" w14:textId="77777777" w:rsidR="009E1C81" w:rsidRPr="00906090" w:rsidRDefault="009E1C81" w:rsidP="00292A53">
            <w:pPr>
              <w:spacing w:after="0" w:line="240" w:lineRule="auto"/>
              <w:ind w:left="28"/>
              <w:jc w:val="mediumKashida"/>
              <w:rPr>
                <w:lang w:val="en-US"/>
              </w:rPr>
            </w:pPr>
          </w:p>
        </w:tc>
        <w:tc>
          <w:tcPr>
            <w:tcW w:w="6401" w:type="dxa"/>
            <w:gridSpan w:val="18"/>
            <w:shd w:val="clear" w:color="auto" w:fill="EDEEEF" w:themeFill="accent2" w:themeFillTint="33"/>
            <w:vAlign w:val="center"/>
          </w:tcPr>
          <w:p w14:paraId="65D4357B" w14:textId="77777777" w:rsidR="009E1C81" w:rsidRPr="00906090" w:rsidRDefault="009E1C81" w:rsidP="00292A53">
            <w:pPr>
              <w:spacing w:after="0" w:line="240" w:lineRule="auto"/>
              <w:ind w:left="28"/>
              <w:rPr>
                <w:sz w:val="16"/>
                <w:szCs w:val="16"/>
                <w:lang w:val="en-US"/>
              </w:rPr>
            </w:pPr>
            <w:r w:rsidRPr="00906090">
              <w:rPr>
                <w:sz w:val="16"/>
                <w:szCs w:val="16"/>
                <w:lang w:val="en-US"/>
              </w:rPr>
              <w:t>If an assessment report is available, please send the report to the above-mentioned e-mail inbox and confirm the use of the documents.</w:t>
            </w:r>
          </w:p>
        </w:tc>
      </w:tr>
      <w:tr w:rsidR="009E1C81" w:rsidRPr="00CA6930" w14:paraId="3FF08EC9" w14:textId="77777777" w:rsidTr="00292A53">
        <w:trPr>
          <w:trHeight w:hRule="exact" w:val="533"/>
        </w:trPr>
        <w:tc>
          <w:tcPr>
            <w:tcW w:w="2659" w:type="dxa"/>
            <w:gridSpan w:val="9"/>
            <w:vMerge w:val="restart"/>
            <w:shd w:val="clear" w:color="auto" w:fill="EDEEEF" w:themeFill="accent2" w:themeFillTint="33"/>
            <w:tcMar>
              <w:bottom w:w="0" w:type="dxa"/>
            </w:tcMar>
            <w:vAlign w:val="center"/>
          </w:tcPr>
          <w:p w14:paraId="4473C546" w14:textId="77777777" w:rsidR="009E1C81" w:rsidRDefault="009E1C81" w:rsidP="00292A53">
            <w:pPr>
              <w:spacing w:after="0" w:line="240" w:lineRule="auto"/>
              <w:ind w:left="28"/>
              <w:rPr>
                <w:lang w:val="en-US"/>
              </w:rPr>
            </w:pPr>
            <w:r w:rsidRPr="00906090">
              <w:rPr>
                <w:lang w:val="en-US"/>
              </w:rPr>
              <w:t>If the method is an</w:t>
            </w:r>
          </w:p>
          <w:p w14:paraId="2863E5F3" w14:textId="77777777" w:rsidR="009E1C81" w:rsidRPr="00906090" w:rsidRDefault="009E1C81" w:rsidP="00292A53">
            <w:pPr>
              <w:spacing w:after="0" w:line="240" w:lineRule="auto"/>
              <w:ind w:left="28"/>
              <w:rPr>
                <w:lang w:val="en-US"/>
              </w:rPr>
            </w:pPr>
            <w:r w:rsidRPr="00906090">
              <w:rPr>
                <w:lang w:val="en-US"/>
              </w:rPr>
              <w:t>Assessment:</w:t>
            </w:r>
          </w:p>
        </w:tc>
        <w:tc>
          <w:tcPr>
            <w:tcW w:w="2133" w:type="dxa"/>
            <w:gridSpan w:val="8"/>
            <w:shd w:val="clear" w:color="auto" w:fill="EDEEEF" w:themeFill="accent2" w:themeFillTint="33"/>
            <w:vAlign w:val="center"/>
          </w:tcPr>
          <w:p w14:paraId="22F959B5" w14:textId="77777777" w:rsidR="000E3124" w:rsidRDefault="000E3124" w:rsidP="000E3124">
            <w:pPr>
              <w:spacing w:after="0" w:line="240" w:lineRule="auto"/>
              <w:ind w:left="28" w:right="0"/>
              <w:jc w:val="center"/>
              <w:rPr>
                <w:sz w:val="16"/>
                <w:szCs w:val="16"/>
                <w:lang w:val="en-US"/>
              </w:rPr>
            </w:pPr>
            <w:r>
              <w:rPr>
                <w:sz w:val="16"/>
                <w:szCs w:val="16"/>
                <w:lang w:val="en-US"/>
              </w:rPr>
              <w:t>P</w:t>
            </w:r>
            <w:r w:rsidRPr="00AC0B02">
              <w:rPr>
                <w:sz w:val="16"/>
                <w:szCs w:val="16"/>
                <w:lang w:val="en-US"/>
              </w:rPr>
              <w:t>rocess improvement/</w:t>
            </w:r>
          </w:p>
          <w:p w14:paraId="18B50971" w14:textId="52F34A52" w:rsidR="009E1C81" w:rsidRPr="00906090" w:rsidRDefault="000E3124" w:rsidP="000E3124">
            <w:pPr>
              <w:spacing w:after="0" w:line="240" w:lineRule="auto"/>
              <w:ind w:left="28" w:right="0"/>
              <w:jc w:val="center"/>
              <w:rPr>
                <w:sz w:val="16"/>
                <w:szCs w:val="16"/>
                <w:lang w:val="en-US"/>
              </w:rPr>
            </w:pPr>
            <w:r>
              <w:rPr>
                <w:sz w:val="16"/>
                <w:szCs w:val="16"/>
                <w:lang w:val="en-US"/>
              </w:rPr>
              <w:t>P</w:t>
            </w:r>
            <w:r w:rsidRPr="00AC0B02">
              <w:rPr>
                <w:sz w:val="16"/>
                <w:szCs w:val="16"/>
                <w:lang w:val="en-US"/>
              </w:rPr>
              <w:t>rocess-related product</w:t>
            </w:r>
            <w:r>
              <w:rPr>
                <w:sz w:val="16"/>
                <w:szCs w:val="16"/>
                <w:lang w:val="en-US"/>
              </w:rPr>
              <w:t xml:space="preserve"> risk</w:t>
            </w:r>
          </w:p>
        </w:tc>
        <w:tc>
          <w:tcPr>
            <w:tcW w:w="2134" w:type="dxa"/>
            <w:gridSpan w:val="4"/>
            <w:shd w:val="clear" w:color="auto" w:fill="EDEEEF" w:themeFill="accent2" w:themeFillTint="33"/>
            <w:vAlign w:val="center"/>
          </w:tcPr>
          <w:p w14:paraId="7437F6A9" w14:textId="77777777" w:rsidR="009E1C81" w:rsidRPr="00906090" w:rsidRDefault="009E1C81" w:rsidP="00292A53">
            <w:pPr>
              <w:spacing w:after="0" w:line="240" w:lineRule="auto"/>
              <w:ind w:left="28" w:right="0"/>
              <w:jc w:val="center"/>
              <w:rPr>
                <w:sz w:val="16"/>
                <w:szCs w:val="16"/>
                <w:lang w:val="en-US"/>
              </w:rPr>
            </w:pPr>
            <w:r w:rsidRPr="00906090">
              <w:rPr>
                <w:sz w:val="16"/>
                <w:szCs w:val="16"/>
                <w:lang w:val="en-US"/>
              </w:rPr>
              <w:t>VDA-Guidelines</w:t>
            </w:r>
          </w:p>
        </w:tc>
        <w:tc>
          <w:tcPr>
            <w:tcW w:w="2134" w:type="dxa"/>
            <w:gridSpan w:val="6"/>
            <w:shd w:val="clear" w:color="auto" w:fill="EDEEEF" w:themeFill="accent2" w:themeFillTint="33"/>
            <w:vAlign w:val="center"/>
          </w:tcPr>
          <w:p w14:paraId="21FE9D98" w14:textId="77777777" w:rsidR="009E1C81" w:rsidRPr="00906090" w:rsidRDefault="009E1C81" w:rsidP="00292A53">
            <w:pPr>
              <w:spacing w:after="0" w:line="240" w:lineRule="auto"/>
              <w:ind w:left="28" w:right="0"/>
              <w:jc w:val="center"/>
              <w:rPr>
                <w:sz w:val="16"/>
                <w:szCs w:val="16"/>
                <w:lang w:val="en-US"/>
              </w:rPr>
            </w:pPr>
            <w:r w:rsidRPr="00906090">
              <w:rPr>
                <w:sz w:val="16"/>
                <w:szCs w:val="16"/>
                <w:lang w:val="en-US"/>
              </w:rPr>
              <w:t xml:space="preserve">Consideration of </w:t>
            </w:r>
            <w:r w:rsidRPr="00365D9F">
              <w:rPr>
                <w:sz w:val="16"/>
                <w:szCs w:val="16"/>
                <w:lang w:val="en-US"/>
              </w:rPr>
              <w:t>Automotive SPICE® for Cyber</w:t>
            </w:r>
            <w:r>
              <w:rPr>
                <w:sz w:val="16"/>
                <w:szCs w:val="16"/>
                <w:lang w:val="en-US"/>
              </w:rPr>
              <w:t xml:space="preserve"> S</w:t>
            </w:r>
            <w:r w:rsidRPr="00365D9F">
              <w:rPr>
                <w:sz w:val="16"/>
                <w:szCs w:val="16"/>
                <w:lang w:val="en-US"/>
              </w:rPr>
              <w:t>ecurity</w:t>
            </w:r>
          </w:p>
        </w:tc>
      </w:tr>
      <w:tr w:rsidR="009E1C81" w:rsidRPr="00906090" w14:paraId="3FD746F3" w14:textId="77777777" w:rsidTr="00292A53">
        <w:trPr>
          <w:trHeight w:hRule="exact" w:val="340"/>
        </w:trPr>
        <w:tc>
          <w:tcPr>
            <w:tcW w:w="2659" w:type="dxa"/>
            <w:gridSpan w:val="9"/>
            <w:vMerge/>
            <w:shd w:val="clear" w:color="auto" w:fill="EDEEEF" w:themeFill="accent2" w:themeFillTint="33"/>
            <w:tcMar>
              <w:bottom w:w="0" w:type="dxa"/>
            </w:tcMar>
            <w:vAlign w:val="center"/>
          </w:tcPr>
          <w:p w14:paraId="0AA28233" w14:textId="77777777" w:rsidR="009E1C81" w:rsidRPr="00906090" w:rsidRDefault="009E1C81" w:rsidP="00292A53">
            <w:pPr>
              <w:spacing w:after="0" w:line="240" w:lineRule="auto"/>
              <w:ind w:left="28"/>
              <w:rPr>
                <w:lang w:val="en-US"/>
              </w:rPr>
            </w:pPr>
          </w:p>
        </w:tc>
        <w:tc>
          <w:tcPr>
            <w:tcW w:w="2133" w:type="dxa"/>
            <w:gridSpan w:val="8"/>
            <w:vAlign w:val="center"/>
          </w:tcPr>
          <w:p w14:paraId="17699574" w14:textId="1C8ED2EF" w:rsidR="009E1C81" w:rsidRPr="00906090" w:rsidRDefault="00000000" w:rsidP="00292A53">
            <w:pPr>
              <w:spacing w:after="0" w:line="240" w:lineRule="auto"/>
              <w:ind w:left="28"/>
              <w:jc w:val="center"/>
              <w:rPr>
                <w:sz w:val="16"/>
                <w:szCs w:val="16"/>
                <w:lang w:val="en-US"/>
              </w:rPr>
            </w:pPr>
            <w:sdt>
              <w:sdtPr>
                <w:rPr>
                  <w:sz w:val="16"/>
                  <w:szCs w:val="16"/>
                  <w:lang w:val="en-US"/>
                </w:rPr>
                <w:alias w:val="Selection"/>
                <w:tag w:val="Selection"/>
                <w:id w:val="-913854652"/>
                <w:placeholder>
                  <w:docPart w:val="8617FFC48C6B46C69640EA2183E3B560"/>
                </w:placeholder>
                <w15:color w:val="3366FF"/>
                <w:dropDownList>
                  <w:listItem w:displayText="Select an element." w:value="Select an element."/>
                  <w:listItem w:displayText="Process improvement" w:value="Process improvement"/>
                  <w:listItem w:displayText="Process-related product risk" w:value="Process-related product risk"/>
                  <w:listItem w:displayText=" " w:value="  "/>
                </w:dropDownList>
              </w:sdtPr>
              <w:sdtContent>
                <w:r w:rsidR="000E3124">
                  <w:rPr>
                    <w:sz w:val="16"/>
                    <w:szCs w:val="16"/>
                    <w:lang w:val="en-US"/>
                  </w:rPr>
                  <w:t>Select an element.</w:t>
                </w:r>
              </w:sdtContent>
            </w:sdt>
          </w:p>
        </w:tc>
        <w:tc>
          <w:tcPr>
            <w:tcW w:w="2134" w:type="dxa"/>
            <w:gridSpan w:val="4"/>
            <w:vAlign w:val="center"/>
          </w:tcPr>
          <w:p w14:paraId="48973C16" w14:textId="77777777" w:rsidR="009E1C81" w:rsidRPr="00906090" w:rsidRDefault="00000000" w:rsidP="00292A53">
            <w:pPr>
              <w:spacing w:after="0" w:line="240" w:lineRule="auto"/>
              <w:ind w:left="28"/>
              <w:jc w:val="center"/>
              <w:rPr>
                <w:sz w:val="16"/>
                <w:szCs w:val="16"/>
                <w:lang w:val="en-US"/>
              </w:rPr>
            </w:pPr>
            <w:sdt>
              <w:sdtPr>
                <w:rPr>
                  <w:sz w:val="16"/>
                  <w:szCs w:val="16"/>
                  <w:lang w:val="en-US"/>
                </w:rPr>
                <w:alias w:val="Select VDA-Guidlines"/>
                <w:tag w:val="Select VDA-Guidlines"/>
                <w:id w:val="-1093000038"/>
                <w:placeholder>
                  <w:docPart w:val="3E34E71BDE0A494CA320A8EE86283E54"/>
                </w:placeholder>
                <w15:color w:val="3366FF"/>
                <w:dropDownList>
                  <w:listItem w:displayText="Select an element." w:value="Select an element."/>
                  <w:listItem w:displayText="Yes" w:value="Yes"/>
                  <w:listItem w:displayText="No" w:value="No"/>
                  <w:listItem w:displayText=" " w:value=" "/>
                </w:dropDownList>
              </w:sdtPr>
              <w:sdtContent>
                <w:r w:rsidR="009E1C81">
                  <w:rPr>
                    <w:sz w:val="16"/>
                    <w:szCs w:val="16"/>
                    <w:lang w:val="en-US"/>
                  </w:rPr>
                  <w:t>Select an element.</w:t>
                </w:r>
              </w:sdtContent>
            </w:sdt>
          </w:p>
        </w:tc>
        <w:tc>
          <w:tcPr>
            <w:tcW w:w="2134" w:type="dxa"/>
            <w:gridSpan w:val="6"/>
            <w:vAlign w:val="center"/>
          </w:tcPr>
          <w:p w14:paraId="6CE8F3A1" w14:textId="4D67E371" w:rsidR="009E1C81" w:rsidRPr="00906090" w:rsidRDefault="00000000" w:rsidP="00292A53">
            <w:pPr>
              <w:spacing w:after="0" w:line="240" w:lineRule="auto"/>
              <w:ind w:left="28"/>
              <w:jc w:val="center"/>
              <w:rPr>
                <w:sz w:val="16"/>
                <w:szCs w:val="16"/>
                <w:lang w:val="en-US"/>
              </w:rPr>
            </w:pPr>
            <w:sdt>
              <w:sdtPr>
                <w:rPr>
                  <w:sz w:val="16"/>
                  <w:szCs w:val="16"/>
                  <w:lang w:val="en-US"/>
                </w:rPr>
                <w:alias w:val="Selection"/>
                <w:tag w:val="Selection"/>
                <w:id w:val="1461460289"/>
                <w:placeholder>
                  <w:docPart w:val="F0C99E229AAF4AC481C57894C3CB655F"/>
                </w:placeholder>
                <w15:color w:val="3366FF"/>
                <w:comboBox>
                  <w:listItem w:displayText="Select an element." w:value="Select an element."/>
                  <w:listItem w:displayText="Yes" w:value="Yes"/>
                  <w:listItem w:displayText="No" w:value="No"/>
                  <w:listItem w:displayText=" " w:value=" "/>
                </w:comboBox>
              </w:sdtPr>
              <w:sdtContent>
                <w:r w:rsidR="000E3124">
                  <w:rPr>
                    <w:sz w:val="16"/>
                    <w:szCs w:val="16"/>
                    <w:lang w:val="en-US"/>
                  </w:rPr>
                  <w:t>Select an element.</w:t>
                </w:r>
              </w:sdtContent>
            </w:sdt>
          </w:p>
        </w:tc>
      </w:tr>
      <w:tr w:rsidR="009E1C81" w:rsidRPr="00CA6930" w14:paraId="0691295C" w14:textId="77777777" w:rsidTr="00895CB8">
        <w:trPr>
          <w:trHeight w:hRule="exact" w:val="567"/>
        </w:trPr>
        <w:tc>
          <w:tcPr>
            <w:tcW w:w="2659" w:type="dxa"/>
            <w:gridSpan w:val="9"/>
            <w:shd w:val="clear" w:color="auto" w:fill="EDEEEF" w:themeFill="accent2" w:themeFillTint="33"/>
            <w:tcMar>
              <w:bottom w:w="0" w:type="dxa"/>
            </w:tcMar>
            <w:vAlign w:val="center"/>
          </w:tcPr>
          <w:p w14:paraId="40C99BA3" w14:textId="77777777" w:rsidR="009E1C81" w:rsidRPr="00906090" w:rsidRDefault="009E1C81" w:rsidP="00292A53">
            <w:pPr>
              <w:spacing w:after="0" w:line="240" w:lineRule="auto"/>
              <w:ind w:left="28"/>
              <w:jc w:val="mediumKashida"/>
              <w:rPr>
                <w:lang w:val="en-US"/>
              </w:rPr>
            </w:pPr>
            <w:r w:rsidRPr="00906090">
              <w:rPr>
                <w:lang w:val="en-US"/>
              </w:rPr>
              <w:t>Lead-Assessor incl.</w:t>
            </w:r>
          </w:p>
          <w:p w14:paraId="1164A15F" w14:textId="77777777" w:rsidR="009E1C81" w:rsidRPr="00906090" w:rsidRDefault="009E1C81" w:rsidP="00292A53">
            <w:pPr>
              <w:spacing w:after="0" w:line="240" w:lineRule="auto"/>
              <w:ind w:left="28"/>
              <w:jc w:val="mediumKashida"/>
              <w:rPr>
                <w:sz w:val="14"/>
                <w:szCs w:val="14"/>
                <w:lang w:val="en-US"/>
              </w:rPr>
            </w:pPr>
            <w:r w:rsidRPr="00906090">
              <w:rPr>
                <w:lang w:val="en-US"/>
              </w:rPr>
              <w:t>Company:</w:t>
            </w:r>
          </w:p>
        </w:tc>
        <w:sdt>
          <w:sdtPr>
            <w:rPr>
              <w:sz w:val="20"/>
              <w:szCs w:val="20"/>
              <w:lang w:val="en-US"/>
            </w:rPr>
            <w:id w:val="-1138954233"/>
            <w:placeholder>
              <w:docPart w:val="F58E30AAA0154A29A6FE6DB27B1C73B4"/>
            </w:placeholder>
            <w15:color w:val="3366FF"/>
            <w:text/>
          </w:sdtPr>
          <w:sdtContent>
            <w:tc>
              <w:tcPr>
                <w:tcW w:w="6401" w:type="dxa"/>
                <w:gridSpan w:val="18"/>
                <w:vAlign w:val="center"/>
              </w:tcPr>
              <w:p w14:paraId="5C8F753A" w14:textId="77777777" w:rsidR="009E1C81" w:rsidRPr="00906090" w:rsidRDefault="009E1C81" w:rsidP="00292A53">
                <w:pPr>
                  <w:spacing w:after="0" w:line="240" w:lineRule="auto"/>
                  <w:ind w:left="28"/>
                  <w:jc w:val="mediumKashida"/>
                  <w:rPr>
                    <w:sz w:val="14"/>
                    <w:szCs w:val="14"/>
                    <w:lang w:val="en-US"/>
                  </w:rPr>
                </w:pPr>
                <w:r>
                  <w:rPr>
                    <w:sz w:val="20"/>
                    <w:szCs w:val="20"/>
                    <w:lang w:val="en-US"/>
                  </w:rPr>
                  <w:t>Click or tap here to enter a text.</w:t>
                </w:r>
              </w:p>
            </w:tc>
          </w:sdtContent>
        </w:sdt>
      </w:tr>
      <w:tr w:rsidR="009E1C81" w:rsidRPr="00CA6930" w14:paraId="4D717AD8" w14:textId="77777777" w:rsidTr="00292A53">
        <w:trPr>
          <w:trHeight w:val="286"/>
        </w:trPr>
        <w:tc>
          <w:tcPr>
            <w:tcW w:w="9060" w:type="dxa"/>
            <w:gridSpan w:val="27"/>
            <w:shd w:val="clear" w:color="auto" w:fill="CCDFE9" w:themeFill="accent6" w:themeFillTint="66"/>
            <w:tcMar>
              <w:bottom w:w="0" w:type="dxa"/>
            </w:tcMar>
            <w:vAlign w:val="center"/>
          </w:tcPr>
          <w:p w14:paraId="09EC687F" w14:textId="77777777" w:rsidR="009E1C81" w:rsidRPr="00572911" w:rsidRDefault="009E1C81" w:rsidP="00292A53">
            <w:pPr>
              <w:spacing w:after="0" w:line="240" w:lineRule="auto"/>
              <w:ind w:left="28"/>
              <w:rPr>
                <w:b/>
                <w:bCs/>
                <w:sz w:val="14"/>
                <w:szCs w:val="14"/>
                <w:lang w:val="it-IT"/>
              </w:rPr>
            </w:pPr>
            <w:r w:rsidRPr="00572911">
              <w:rPr>
                <w:b/>
                <w:bCs/>
                <w:lang w:val="it-IT"/>
              </w:rPr>
              <w:t>Automotive SPICE PAM 3.1 (VDA Scope)</w:t>
            </w:r>
          </w:p>
        </w:tc>
      </w:tr>
      <w:tr w:rsidR="009E1C81" w:rsidRPr="00906090" w14:paraId="17B31C07" w14:textId="77777777" w:rsidTr="00292A53">
        <w:trPr>
          <w:trHeight w:val="286"/>
        </w:trPr>
        <w:tc>
          <w:tcPr>
            <w:tcW w:w="532" w:type="dxa"/>
            <w:shd w:val="clear" w:color="auto" w:fill="EDEEEF" w:themeFill="accent2" w:themeFillTint="33"/>
            <w:tcMar>
              <w:bottom w:w="0" w:type="dxa"/>
            </w:tcMar>
            <w:vAlign w:val="center"/>
          </w:tcPr>
          <w:p w14:paraId="15829ED7"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PA</w:t>
            </w:r>
          </w:p>
        </w:tc>
        <w:tc>
          <w:tcPr>
            <w:tcW w:w="530" w:type="dxa"/>
            <w:gridSpan w:val="2"/>
            <w:shd w:val="clear" w:color="auto" w:fill="EDEEEF" w:themeFill="accent2" w:themeFillTint="33"/>
            <w:tcMar>
              <w:bottom w:w="0" w:type="dxa"/>
            </w:tcMar>
            <w:vAlign w:val="center"/>
          </w:tcPr>
          <w:p w14:paraId="4F1466EF"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MAN.3</w:t>
            </w:r>
          </w:p>
        </w:tc>
        <w:tc>
          <w:tcPr>
            <w:tcW w:w="532" w:type="dxa"/>
            <w:gridSpan w:val="2"/>
            <w:shd w:val="clear" w:color="auto" w:fill="EDEEEF" w:themeFill="accent2" w:themeFillTint="33"/>
            <w:tcMar>
              <w:bottom w:w="0" w:type="dxa"/>
            </w:tcMar>
            <w:vAlign w:val="center"/>
          </w:tcPr>
          <w:p w14:paraId="5CBDCDF1"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SUP.1</w:t>
            </w:r>
          </w:p>
        </w:tc>
        <w:tc>
          <w:tcPr>
            <w:tcW w:w="532" w:type="dxa"/>
            <w:gridSpan w:val="2"/>
            <w:shd w:val="clear" w:color="auto" w:fill="EDEEEF" w:themeFill="accent2" w:themeFillTint="33"/>
            <w:tcMar>
              <w:bottom w:w="0" w:type="dxa"/>
            </w:tcMar>
            <w:vAlign w:val="center"/>
          </w:tcPr>
          <w:p w14:paraId="78927EB3"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SUP.8</w:t>
            </w:r>
          </w:p>
        </w:tc>
        <w:tc>
          <w:tcPr>
            <w:tcW w:w="533" w:type="dxa"/>
            <w:gridSpan w:val="2"/>
            <w:shd w:val="clear" w:color="auto" w:fill="EDEEEF" w:themeFill="accent2" w:themeFillTint="33"/>
            <w:tcMar>
              <w:bottom w:w="0" w:type="dxa"/>
            </w:tcMar>
            <w:vAlign w:val="center"/>
          </w:tcPr>
          <w:p w14:paraId="2713854D"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SUP.9</w:t>
            </w:r>
          </w:p>
        </w:tc>
        <w:tc>
          <w:tcPr>
            <w:tcW w:w="533" w:type="dxa"/>
            <w:gridSpan w:val="2"/>
            <w:shd w:val="clear" w:color="auto" w:fill="EDEEEF" w:themeFill="accent2" w:themeFillTint="33"/>
            <w:tcMar>
              <w:bottom w:w="0" w:type="dxa"/>
            </w:tcMar>
            <w:vAlign w:val="center"/>
          </w:tcPr>
          <w:p w14:paraId="32EDA095"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SUP.10</w:t>
            </w:r>
          </w:p>
        </w:tc>
        <w:tc>
          <w:tcPr>
            <w:tcW w:w="532" w:type="dxa"/>
            <w:gridSpan w:val="2"/>
            <w:shd w:val="clear" w:color="auto" w:fill="EDEEEF" w:themeFill="accent2" w:themeFillTint="33"/>
            <w:tcMar>
              <w:bottom w:w="0" w:type="dxa"/>
            </w:tcMar>
            <w:vAlign w:val="center"/>
          </w:tcPr>
          <w:p w14:paraId="61364427"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ACQ.4</w:t>
            </w:r>
          </w:p>
        </w:tc>
        <w:tc>
          <w:tcPr>
            <w:tcW w:w="533" w:type="dxa"/>
            <w:gridSpan w:val="2"/>
            <w:shd w:val="clear" w:color="auto" w:fill="EDEEEF" w:themeFill="accent2" w:themeFillTint="33"/>
            <w:tcMar>
              <w:bottom w:w="0" w:type="dxa"/>
            </w:tcMar>
            <w:vAlign w:val="center"/>
          </w:tcPr>
          <w:p w14:paraId="79E165B4"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SYS.2</w:t>
            </w:r>
          </w:p>
        </w:tc>
        <w:tc>
          <w:tcPr>
            <w:tcW w:w="535" w:type="dxa"/>
            <w:gridSpan w:val="2"/>
            <w:shd w:val="clear" w:color="auto" w:fill="EDEEEF" w:themeFill="accent2" w:themeFillTint="33"/>
            <w:tcMar>
              <w:bottom w:w="0" w:type="dxa"/>
            </w:tcMar>
            <w:vAlign w:val="center"/>
          </w:tcPr>
          <w:p w14:paraId="5707ACEA"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SYS.3</w:t>
            </w:r>
          </w:p>
        </w:tc>
        <w:tc>
          <w:tcPr>
            <w:tcW w:w="533" w:type="dxa"/>
            <w:shd w:val="clear" w:color="auto" w:fill="EDEEEF" w:themeFill="accent2" w:themeFillTint="33"/>
            <w:tcMar>
              <w:bottom w:w="0" w:type="dxa"/>
            </w:tcMar>
            <w:vAlign w:val="center"/>
          </w:tcPr>
          <w:p w14:paraId="5C817708"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SYS.4</w:t>
            </w:r>
          </w:p>
        </w:tc>
        <w:tc>
          <w:tcPr>
            <w:tcW w:w="533" w:type="dxa"/>
            <w:shd w:val="clear" w:color="auto" w:fill="EDEEEF" w:themeFill="accent2" w:themeFillTint="33"/>
            <w:tcMar>
              <w:bottom w:w="0" w:type="dxa"/>
            </w:tcMar>
            <w:vAlign w:val="center"/>
          </w:tcPr>
          <w:p w14:paraId="6DC04891"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SYS.5</w:t>
            </w:r>
          </w:p>
        </w:tc>
        <w:tc>
          <w:tcPr>
            <w:tcW w:w="533" w:type="dxa"/>
            <w:shd w:val="clear" w:color="auto" w:fill="EDEEEF" w:themeFill="accent2" w:themeFillTint="33"/>
            <w:tcMar>
              <w:bottom w:w="0" w:type="dxa"/>
            </w:tcMar>
            <w:vAlign w:val="center"/>
          </w:tcPr>
          <w:p w14:paraId="04ACDAA4"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SWE.1</w:t>
            </w:r>
          </w:p>
        </w:tc>
        <w:tc>
          <w:tcPr>
            <w:tcW w:w="535" w:type="dxa"/>
            <w:shd w:val="clear" w:color="auto" w:fill="EDEEEF" w:themeFill="accent2" w:themeFillTint="33"/>
            <w:tcMar>
              <w:bottom w:w="0" w:type="dxa"/>
            </w:tcMar>
            <w:vAlign w:val="center"/>
          </w:tcPr>
          <w:p w14:paraId="764C71B5"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SWE.2</w:t>
            </w:r>
          </w:p>
        </w:tc>
        <w:tc>
          <w:tcPr>
            <w:tcW w:w="533" w:type="dxa"/>
            <w:shd w:val="clear" w:color="auto" w:fill="EDEEEF" w:themeFill="accent2" w:themeFillTint="33"/>
            <w:tcMar>
              <w:bottom w:w="0" w:type="dxa"/>
            </w:tcMar>
            <w:vAlign w:val="center"/>
          </w:tcPr>
          <w:p w14:paraId="6DB32C6E"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SWE.3</w:t>
            </w:r>
          </w:p>
        </w:tc>
        <w:tc>
          <w:tcPr>
            <w:tcW w:w="533" w:type="dxa"/>
            <w:gridSpan w:val="2"/>
            <w:shd w:val="clear" w:color="auto" w:fill="EDEEEF" w:themeFill="accent2" w:themeFillTint="33"/>
            <w:tcMar>
              <w:bottom w:w="0" w:type="dxa"/>
            </w:tcMar>
            <w:vAlign w:val="center"/>
          </w:tcPr>
          <w:p w14:paraId="0DBC6596"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SWE.4</w:t>
            </w:r>
          </w:p>
        </w:tc>
        <w:tc>
          <w:tcPr>
            <w:tcW w:w="533" w:type="dxa"/>
            <w:gridSpan w:val="2"/>
            <w:shd w:val="clear" w:color="auto" w:fill="EDEEEF" w:themeFill="accent2" w:themeFillTint="33"/>
            <w:tcMar>
              <w:bottom w:w="0" w:type="dxa"/>
            </w:tcMar>
            <w:vAlign w:val="center"/>
          </w:tcPr>
          <w:p w14:paraId="0F91D515"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SWE.5</w:t>
            </w:r>
          </w:p>
        </w:tc>
        <w:tc>
          <w:tcPr>
            <w:tcW w:w="535" w:type="dxa"/>
            <w:shd w:val="clear" w:color="auto" w:fill="EDEEEF" w:themeFill="accent2" w:themeFillTint="33"/>
            <w:tcMar>
              <w:bottom w:w="0" w:type="dxa"/>
            </w:tcMar>
            <w:vAlign w:val="center"/>
          </w:tcPr>
          <w:p w14:paraId="68A832D6"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SWE.6</w:t>
            </w:r>
          </w:p>
        </w:tc>
      </w:tr>
      <w:tr w:rsidR="009E1C81" w:rsidRPr="00906090" w14:paraId="4CE05062" w14:textId="77777777" w:rsidTr="00292A53">
        <w:trPr>
          <w:trHeight w:val="286"/>
        </w:trPr>
        <w:tc>
          <w:tcPr>
            <w:tcW w:w="532" w:type="dxa"/>
            <w:shd w:val="clear" w:color="auto" w:fill="EDEEEF" w:themeFill="accent2" w:themeFillTint="33"/>
            <w:tcMar>
              <w:bottom w:w="0" w:type="dxa"/>
            </w:tcMar>
            <w:vAlign w:val="center"/>
          </w:tcPr>
          <w:p w14:paraId="4D46FBAE" w14:textId="77777777" w:rsidR="009E1C81" w:rsidRPr="00906090" w:rsidRDefault="009E1C81" w:rsidP="00292A53">
            <w:pPr>
              <w:spacing w:after="0" w:line="240" w:lineRule="auto"/>
              <w:ind w:left="0" w:right="0"/>
              <w:jc w:val="center"/>
              <w:rPr>
                <w:sz w:val="14"/>
                <w:szCs w:val="14"/>
                <w:lang w:val="en-US"/>
              </w:rPr>
            </w:pPr>
            <w:r w:rsidRPr="00906090">
              <w:rPr>
                <w:sz w:val="14"/>
                <w:szCs w:val="14"/>
                <w:lang w:val="en-US"/>
              </w:rPr>
              <w:t>1.1</w:t>
            </w:r>
          </w:p>
        </w:tc>
        <w:sdt>
          <w:sdtPr>
            <w:rPr>
              <w:sz w:val="14"/>
              <w:szCs w:val="14"/>
              <w:lang w:val="en-US"/>
            </w:rPr>
            <w:alias w:val="Rating"/>
            <w:tag w:val="Rating"/>
            <w:id w:val="-1445150538"/>
            <w:placeholder>
              <w:docPart w:val="753D6A2BA1744486A8C5133E8F9C5FC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0" w:type="dxa"/>
                <w:gridSpan w:val="2"/>
                <w:tcMar>
                  <w:bottom w:w="0" w:type="dxa"/>
                </w:tcMar>
                <w:vAlign w:val="center"/>
              </w:tcPr>
              <w:p w14:paraId="37321276"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961147382"/>
            <w:placeholder>
              <w:docPart w:val="7ACC8B6B51274EB099096AF7A3131BD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16FB00F3"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852148601"/>
            <w:placeholder>
              <w:docPart w:val="982E734D52A4465F8769E5375CE8DEC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36603A14"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588146432"/>
            <w:placeholder>
              <w:docPart w:val="A00A04E9C3154B09975310B9C1FC9F8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24A0D5E7"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392732750"/>
            <w:placeholder>
              <w:docPart w:val="2E8C4CE9C6A740F08969FD1650FD05F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493AC114"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827252240"/>
            <w:placeholder>
              <w:docPart w:val="0EB50AA86EEC48569632FD9BA8CDF54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6E0E0503"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687950621"/>
            <w:placeholder>
              <w:docPart w:val="F342C09160D14758A030108163FCAB9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2AE341BF"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301426030"/>
            <w:placeholder>
              <w:docPart w:val="8A2378E202E541E5A7D620373A087F0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gridSpan w:val="2"/>
                <w:tcMar>
                  <w:bottom w:w="0" w:type="dxa"/>
                </w:tcMar>
              </w:tcPr>
              <w:p w14:paraId="6B5E0763"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495958499"/>
            <w:placeholder>
              <w:docPart w:val="78254AF86F884734A6BF0176C50F993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114E5A5A"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234294929"/>
            <w:placeholder>
              <w:docPart w:val="5576034BBC824305BF73155C9284915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05ECEC11"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411512161"/>
            <w:placeholder>
              <w:docPart w:val="FEF19F32EA144FDB9B12444559450350"/>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6D28F295"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802510984"/>
            <w:placeholder>
              <w:docPart w:val="B10ED45ECC9C49159FB50036F8258F1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56EF36FD"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586213594"/>
            <w:placeholder>
              <w:docPart w:val="4ADDE01EC77949368F968A450BF85B1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321D614D"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14113600"/>
            <w:placeholder>
              <w:docPart w:val="6D44CA14B5D243939385224A9A750D0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2C2A9533"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130089457"/>
            <w:placeholder>
              <w:docPart w:val="DED37B62A5554B918B0F281DB575743D"/>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78AA9147"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963996852"/>
            <w:placeholder>
              <w:docPart w:val="9A81F0263F27454C9A9F1A2EFE1ED29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42944322"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tr>
      <w:tr w:rsidR="009E1C81" w:rsidRPr="00906090" w14:paraId="49F1E1AD" w14:textId="77777777" w:rsidTr="00292A53">
        <w:trPr>
          <w:trHeight w:val="286"/>
        </w:trPr>
        <w:tc>
          <w:tcPr>
            <w:tcW w:w="532" w:type="dxa"/>
            <w:shd w:val="clear" w:color="auto" w:fill="EDEEEF" w:themeFill="accent2" w:themeFillTint="33"/>
            <w:tcMar>
              <w:bottom w:w="0" w:type="dxa"/>
            </w:tcMar>
            <w:vAlign w:val="center"/>
          </w:tcPr>
          <w:p w14:paraId="5478A20E" w14:textId="77777777" w:rsidR="009E1C81" w:rsidRPr="00906090" w:rsidRDefault="009E1C81" w:rsidP="00292A53">
            <w:pPr>
              <w:spacing w:after="0" w:line="240" w:lineRule="auto"/>
              <w:ind w:left="0" w:right="0"/>
              <w:jc w:val="center"/>
              <w:rPr>
                <w:sz w:val="14"/>
                <w:szCs w:val="14"/>
                <w:lang w:val="en-US"/>
              </w:rPr>
            </w:pPr>
            <w:r w:rsidRPr="00906090">
              <w:rPr>
                <w:sz w:val="14"/>
                <w:szCs w:val="14"/>
                <w:lang w:val="en-US"/>
              </w:rPr>
              <w:t>2.1</w:t>
            </w:r>
          </w:p>
        </w:tc>
        <w:sdt>
          <w:sdtPr>
            <w:rPr>
              <w:sz w:val="14"/>
              <w:szCs w:val="14"/>
              <w:lang w:val="en-US"/>
            </w:rPr>
            <w:alias w:val="Rating"/>
            <w:tag w:val="Rating"/>
            <w:id w:val="-280807599"/>
            <w:placeholder>
              <w:docPart w:val="E1B31BDEFB464085BECE0845B33F180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0" w:type="dxa"/>
                <w:gridSpan w:val="2"/>
                <w:tcMar>
                  <w:bottom w:w="0" w:type="dxa"/>
                </w:tcMar>
              </w:tcPr>
              <w:p w14:paraId="32EDE6DA"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985816290"/>
            <w:placeholder>
              <w:docPart w:val="426A8AFEB5534A07A7190BCE25278D3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6BBE0505"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94975996"/>
            <w:placeholder>
              <w:docPart w:val="3F74A597834B4507B267B2EEC3DA866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73D38A1F"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139418497"/>
            <w:placeholder>
              <w:docPart w:val="BE2F63570F4A4ACF9FA30463F7D7B44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1566CA77"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248268043"/>
            <w:placeholder>
              <w:docPart w:val="FC74A04443484BC3BC91B7279E02937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2371ECCE"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390074493"/>
            <w:placeholder>
              <w:docPart w:val="2DC0B8C1B6E14C1C81DC0D15C64C1E7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64966FCD"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164047584"/>
            <w:placeholder>
              <w:docPart w:val="F1EE322E8E9E45A5AA56CFA267B07E8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7A4C0AEC"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556307001"/>
            <w:placeholder>
              <w:docPart w:val="1B3FA1F20BF54F9CA246C068A528953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gridSpan w:val="2"/>
                <w:tcMar>
                  <w:bottom w:w="0" w:type="dxa"/>
                </w:tcMar>
              </w:tcPr>
              <w:p w14:paraId="524BFED0"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746152073"/>
            <w:placeholder>
              <w:docPart w:val="369D4F91836A4226B2B35505DAF474F0"/>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487B4DCD"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28066182"/>
            <w:placeholder>
              <w:docPart w:val="2F4D5AA8D92447B49219FC4F275258B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3D647BF4"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383937998"/>
            <w:placeholder>
              <w:docPart w:val="00F3838245C14EB6A9694CDA50E8BD0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52F4083F"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2074848139"/>
            <w:placeholder>
              <w:docPart w:val="D1A99DCF8EDE42E2B5A37FE48299F19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76ED3319"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325550106"/>
            <w:placeholder>
              <w:docPart w:val="BCE213A213A0479DB90FB890A2B3911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04CE3A99"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413515444"/>
            <w:placeholder>
              <w:docPart w:val="26181913C4F34DCF8322A64965D76D2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76AAC470"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2008631031"/>
            <w:placeholder>
              <w:docPart w:val="7C099083B41440DB92FA29CFBD042AD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103EFA1F"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877001971"/>
            <w:placeholder>
              <w:docPart w:val="31C07C336CF548B2B3571F75549FDBD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5B0E2D6F"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tr>
      <w:tr w:rsidR="009E1C81" w:rsidRPr="00906090" w14:paraId="57829D94" w14:textId="77777777" w:rsidTr="00292A53">
        <w:trPr>
          <w:trHeight w:val="286"/>
        </w:trPr>
        <w:tc>
          <w:tcPr>
            <w:tcW w:w="532" w:type="dxa"/>
            <w:shd w:val="clear" w:color="auto" w:fill="EDEEEF" w:themeFill="accent2" w:themeFillTint="33"/>
            <w:tcMar>
              <w:bottom w:w="0" w:type="dxa"/>
            </w:tcMar>
            <w:vAlign w:val="center"/>
          </w:tcPr>
          <w:p w14:paraId="5F6B8855" w14:textId="77777777" w:rsidR="009E1C81" w:rsidRPr="00906090" w:rsidRDefault="009E1C81" w:rsidP="00292A53">
            <w:pPr>
              <w:spacing w:after="0" w:line="240" w:lineRule="auto"/>
              <w:jc w:val="center"/>
              <w:rPr>
                <w:sz w:val="14"/>
                <w:szCs w:val="14"/>
                <w:lang w:val="en-US"/>
              </w:rPr>
            </w:pPr>
            <w:r w:rsidRPr="00906090">
              <w:rPr>
                <w:sz w:val="14"/>
                <w:szCs w:val="14"/>
                <w:lang w:val="en-US"/>
              </w:rPr>
              <w:t>2.2</w:t>
            </w:r>
          </w:p>
        </w:tc>
        <w:sdt>
          <w:sdtPr>
            <w:rPr>
              <w:sz w:val="14"/>
              <w:szCs w:val="14"/>
              <w:lang w:val="en-US"/>
            </w:rPr>
            <w:alias w:val="Rating"/>
            <w:tag w:val="Rating"/>
            <w:id w:val="1532922616"/>
            <w:placeholder>
              <w:docPart w:val="AAAA29B0198A47BA8FC12A08B07921F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0" w:type="dxa"/>
                <w:gridSpan w:val="2"/>
                <w:tcMar>
                  <w:bottom w:w="0" w:type="dxa"/>
                </w:tcMar>
              </w:tcPr>
              <w:p w14:paraId="3B5A0097"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250970048"/>
            <w:placeholder>
              <w:docPart w:val="FEEEBD1766494556B3B3D1FFC1D5F40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06D58749"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569321080"/>
            <w:placeholder>
              <w:docPart w:val="347F9168DD664440994E8E06BA31619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48B3BA9C"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534857211"/>
            <w:placeholder>
              <w:docPart w:val="F30B7E2BB9254FBF88B06763BE49CA4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320ACA44"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49286664"/>
            <w:placeholder>
              <w:docPart w:val="980E3C6D2A1848F4910C8D8C9FC3638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62FE5324"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101469621"/>
            <w:placeholder>
              <w:docPart w:val="3189445E7EDF48C1B336AEEFC603809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51C86E02"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060131590"/>
            <w:placeholder>
              <w:docPart w:val="45B76804659C4E57AF52FB5621CD373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11312C14"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424643430"/>
            <w:placeholder>
              <w:docPart w:val="DE30920CDA974EACACB95C6C9BBD48E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gridSpan w:val="2"/>
                <w:tcMar>
                  <w:bottom w:w="0" w:type="dxa"/>
                </w:tcMar>
              </w:tcPr>
              <w:p w14:paraId="2674BD94"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986518952"/>
            <w:placeholder>
              <w:docPart w:val="102656717B3B4162AACFBE78EE12261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6799A716"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448592696"/>
            <w:placeholder>
              <w:docPart w:val="A271967CB5A7482C8FDC99681B273C3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0CABEC69"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94388672"/>
            <w:placeholder>
              <w:docPart w:val="10D100722A5842CF9700FA44B1F0113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3A991D76"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378052547"/>
            <w:placeholder>
              <w:docPart w:val="49D4EEDA9F21451FA9C73459FFFC38BD"/>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1F0BFCE1"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210652186"/>
            <w:placeholder>
              <w:docPart w:val="75F0038677B943C0AA5E3D685728147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29F10261"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912299224"/>
            <w:placeholder>
              <w:docPart w:val="AA48D4B8B6544B34B13895D3F41FE9F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1DF51763"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626625464"/>
            <w:placeholder>
              <w:docPart w:val="D9B283FD0FBE4D54AAFDB3F239B230D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5E8EE3C4"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962918047"/>
            <w:placeholder>
              <w:docPart w:val="14DDB411A10B458387C9E626FAF606B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2AC4B5E3"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r>
      <w:tr w:rsidR="009E1C81" w:rsidRPr="006900F4" w14:paraId="419E1376" w14:textId="77777777" w:rsidTr="00292A53">
        <w:trPr>
          <w:trHeight w:val="286"/>
        </w:trPr>
        <w:tc>
          <w:tcPr>
            <w:tcW w:w="8072" w:type="dxa"/>
            <w:gridSpan w:val="25"/>
            <w:shd w:val="clear" w:color="auto" w:fill="EDEEEF" w:themeFill="accent2" w:themeFillTint="33"/>
            <w:tcMar>
              <w:bottom w:w="0" w:type="dxa"/>
            </w:tcMar>
            <w:vAlign w:val="center"/>
          </w:tcPr>
          <w:p w14:paraId="48E427FB" w14:textId="17F9A8EF" w:rsidR="009E1C81" w:rsidRPr="006900F4" w:rsidRDefault="009E1C81" w:rsidP="00292A53">
            <w:pPr>
              <w:spacing w:after="0" w:line="240" w:lineRule="auto"/>
              <w:ind w:left="28"/>
              <w:rPr>
                <w:lang w:val="en-US"/>
              </w:rPr>
            </w:pPr>
            <w:r w:rsidRPr="006900F4">
              <w:rPr>
                <w:lang w:val="en-US"/>
              </w:rPr>
              <w:t xml:space="preserve">Does the evaluation under Automotive </w:t>
            </w:r>
            <w:r w:rsidR="00F940EC" w:rsidRPr="00F940EC">
              <w:rPr>
                <w:lang w:val="en-US"/>
              </w:rPr>
              <w:t>SPICE</w:t>
            </w:r>
            <w:r w:rsidRPr="006900F4">
              <w:rPr>
                <w:lang w:val="en-US"/>
              </w:rPr>
              <w:t xml:space="preserve"> PAM 3.1 include </w:t>
            </w:r>
            <w:r>
              <w:rPr>
                <w:lang w:val="en-US"/>
              </w:rPr>
              <w:t xml:space="preserve">Cybersecurity </w:t>
            </w:r>
            <w:r w:rsidRPr="006900F4">
              <w:rPr>
                <w:lang w:val="en-US"/>
              </w:rPr>
              <w:t>implements (e.g. MAN.3)?</w:t>
            </w:r>
          </w:p>
        </w:tc>
        <w:sdt>
          <w:sdtPr>
            <w:rPr>
              <w:lang w:val="en-US"/>
            </w:rPr>
            <w:alias w:val="Selection"/>
            <w:tag w:val="Selection"/>
            <w:id w:val="-1646651790"/>
            <w:placeholder>
              <w:docPart w:val="E7A91E7D342947F6A52CC00AA2256F75"/>
            </w:placeholder>
            <w15:color w:val="3366FF"/>
            <w:dropDownList>
              <w:listItem w:displayText="Yes" w:value="Yes"/>
              <w:listItem w:displayText="No" w:value="No"/>
              <w:listItem w:displayText="Click or tap here." w:value="Click or tap here."/>
            </w:dropDownList>
          </w:sdtPr>
          <w:sdtContent>
            <w:tc>
              <w:tcPr>
                <w:tcW w:w="988" w:type="dxa"/>
                <w:gridSpan w:val="2"/>
                <w:vAlign w:val="center"/>
              </w:tcPr>
              <w:p w14:paraId="73DEB3A1" w14:textId="77777777" w:rsidR="009E1C81" w:rsidRPr="006900F4" w:rsidRDefault="009E1C81" w:rsidP="00292A53">
                <w:pPr>
                  <w:spacing w:after="0" w:line="240" w:lineRule="auto"/>
                  <w:ind w:left="28"/>
                </w:pPr>
                <w:r>
                  <w:rPr>
                    <w:lang w:val="en-US"/>
                  </w:rPr>
                  <w:t>Click or tap here.</w:t>
                </w:r>
              </w:p>
            </w:tc>
          </w:sdtContent>
        </w:sdt>
      </w:tr>
      <w:tr w:rsidR="009E1C81" w:rsidRPr="00CA6930" w14:paraId="621D953D" w14:textId="77777777" w:rsidTr="00292A53">
        <w:trPr>
          <w:trHeight w:val="286"/>
        </w:trPr>
        <w:tc>
          <w:tcPr>
            <w:tcW w:w="9060" w:type="dxa"/>
            <w:gridSpan w:val="27"/>
            <w:shd w:val="clear" w:color="auto" w:fill="CCDFE9" w:themeFill="accent6" w:themeFillTint="66"/>
            <w:tcMar>
              <w:bottom w:w="0" w:type="dxa"/>
            </w:tcMar>
            <w:vAlign w:val="center"/>
          </w:tcPr>
          <w:p w14:paraId="685D65F7" w14:textId="234FB272" w:rsidR="009E1C81" w:rsidRPr="00572911" w:rsidRDefault="009E1C81" w:rsidP="00292A53">
            <w:pPr>
              <w:spacing w:after="0" w:line="240" w:lineRule="auto"/>
              <w:ind w:left="28"/>
              <w:rPr>
                <w:b/>
                <w:bCs/>
                <w:sz w:val="14"/>
                <w:szCs w:val="14"/>
                <w:lang w:val="en-US"/>
              </w:rPr>
            </w:pPr>
            <w:r w:rsidRPr="00572911">
              <w:rPr>
                <w:b/>
                <w:bCs/>
                <w:lang w:val="en-US"/>
              </w:rPr>
              <w:t>Automotive SPICE for Cybersecurity (</w:t>
            </w:r>
            <w:r w:rsidR="00B46BF5">
              <w:rPr>
                <w:b/>
                <w:bCs/>
                <w:lang w:val="en-US"/>
              </w:rPr>
              <w:t>1</w:t>
            </w:r>
            <w:r w:rsidR="00B46BF5" w:rsidRPr="00B46BF5">
              <w:rPr>
                <w:b/>
                <w:bCs/>
                <w:vertAlign w:val="superscript"/>
                <w:lang w:val="en-US"/>
              </w:rPr>
              <w:t>st</w:t>
            </w:r>
            <w:r w:rsidR="00B46BF5">
              <w:rPr>
                <w:b/>
                <w:bCs/>
                <w:lang w:val="en-US"/>
              </w:rPr>
              <w:t xml:space="preserve"> edition</w:t>
            </w:r>
            <w:r w:rsidRPr="00572911">
              <w:rPr>
                <w:b/>
                <w:bCs/>
                <w:lang w:val="en-US"/>
              </w:rPr>
              <w:t>)</w:t>
            </w:r>
          </w:p>
        </w:tc>
      </w:tr>
      <w:tr w:rsidR="009E1C81" w:rsidRPr="00906090" w14:paraId="3CE7B628" w14:textId="77777777" w:rsidTr="00292A53">
        <w:trPr>
          <w:trHeight w:val="272"/>
        </w:trPr>
        <w:tc>
          <w:tcPr>
            <w:tcW w:w="543" w:type="dxa"/>
            <w:gridSpan w:val="2"/>
            <w:shd w:val="clear" w:color="auto" w:fill="EDEEEF" w:themeFill="accent2" w:themeFillTint="33"/>
            <w:tcMar>
              <w:bottom w:w="0" w:type="dxa"/>
            </w:tcMar>
            <w:vAlign w:val="center"/>
          </w:tcPr>
          <w:p w14:paraId="23F31D34" w14:textId="77777777" w:rsidR="009E1C81" w:rsidRPr="00906090" w:rsidRDefault="009E1C81" w:rsidP="00292A53">
            <w:pPr>
              <w:spacing w:after="0" w:line="240" w:lineRule="auto"/>
              <w:jc w:val="center"/>
              <w:rPr>
                <w:sz w:val="14"/>
                <w:szCs w:val="14"/>
                <w:lang w:val="en-US"/>
              </w:rPr>
            </w:pPr>
            <w:r w:rsidRPr="00906090">
              <w:rPr>
                <w:sz w:val="14"/>
                <w:szCs w:val="14"/>
                <w:lang w:val="en-US"/>
              </w:rPr>
              <w:t>PA</w:t>
            </w:r>
          </w:p>
        </w:tc>
        <w:tc>
          <w:tcPr>
            <w:tcW w:w="542" w:type="dxa"/>
            <w:gridSpan w:val="2"/>
            <w:shd w:val="clear" w:color="auto" w:fill="EDEEEF" w:themeFill="accent2" w:themeFillTint="33"/>
            <w:tcMar>
              <w:bottom w:w="0" w:type="dxa"/>
            </w:tcMar>
            <w:vAlign w:val="center"/>
          </w:tcPr>
          <w:p w14:paraId="40B417C7"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SEC.1</w:t>
            </w:r>
          </w:p>
        </w:tc>
        <w:tc>
          <w:tcPr>
            <w:tcW w:w="545" w:type="dxa"/>
            <w:gridSpan w:val="2"/>
            <w:shd w:val="clear" w:color="auto" w:fill="EDEEEF" w:themeFill="accent2" w:themeFillTint="33"/>
            <w:tcMar>
              <w:bottom w:w="0" w:type="dxa"/>
            </w:tcMar>
            <w:vAlign w:val="center"/>
          </w:tcPr>
          <w:p w14:paraId="5800F67F"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SEC.2</w:t>
            </w:r>
          </w:p>
        </w:tc>
        <w:tc>
          <w:tcPr>
            <w:tcW w:w="545" w:type="dxa"/>
            <w:gridSpan w:val="2"/>
            <w:shd w:val="clear" w:color="auto" w:fill="EDEEEF" w:themeFill="accent2" w:themeFillTint="33"/>
            <w:tcMar>
              <w:bottom w:w="0" w:type="dxa"/>
            </w:tcMar>
            <w:vAlign w:val="center"/>
          </w:tcPr>
          <w:p w14:paraId="37FD51BC"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SEC.3</w:t>
            </w:r>
          </w:p>
        </w:tc>
        <w:tc>
          <w:tcPr>
            <w:tcW w:w="546" w:type="dxa"/>
            <w:gridSpan w:val="2"/>
            <w:shd w:val="clear" w:color="auto" w:fill="EDEEEF" w:themeFill="accent2" w:themeFillTint="33"/>
            <w:tcMar>
              <w:bottom w:w="0" w:type="dxa"/>
            </w:tcMar>
            <w:vAlign w:val="center"/>
          </w:tcPr>
          <w:p w14:paraId="0C356CD8"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SEC.4</w:t>
            </w:r>
          </w:p>
        </w:tc>
        <w:tc>
          <w:tcPr>
            <w:tcW w:w="545" w:type="dxa"/>
            <w:gridSpan w:val="2"/>
            <w:shd w:val="clear" w:color="auto" w:fill="EDEEEF" w:themeFill="accent2" w:themeFillTint="33"/>
            <w:tcMar>
              <w:bottom w:w="0" w:type="dxa"/>
            </w:tcMar>
            <w:vAlign w:val="center"/>
          </w:tcPr>
          <w:p w14:paraId="789D623F"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MAN.7</w:t>
            </w:r>
          </w:p>
        </w:tc>
        <w:tc>
          <w:tcPr>
            <w:tcW w:w="545" w:type="dxa"/>
            <w:gridSpan w:val="2"/>
            <w:shd w:val="clear" w:color="auto" w:fill="EDEEEF" w:themeFill="accent2" w:themeFillTint="33"/>
            <w:vAlign w:val="center"/>
          </w:tcPr>
          <w:p w14:paraId="48CF0B8A" w14:textId="77777777" w:rsidR="009E1C81" w:rsidRPr="00906090" w:rsidRDefault="009E1C81" w:rsidP="00292A53">
            <w:pPr>
              <w:spacing w:after="0" w:line="240" w:lineRule="auto"/>
              <w:ind w:left="28"/>
              <w:jc w:val="center"/>
              <w:rPr>
                <w:bCs/>
                <w:sz w:val="14"/>
                <w:szCs w:val="14"/>
                <w:lang w:val="en-US"/>
              </w:rPr>
            </w:pPr>
            <w:r w:rsidRPr="00906090">
              <w:rPr>
                <w:bCs/>
                <w:sz w:val="14"/>
                <w:szCs w:val="14"/>
                <w:lang w:val="en-US"/>
              </w:rPr>
              <w:t>ACQ.2</w:t>
            </w:r>
          </w:p>
        </w:tc>
        <w:tc>
          <w:tcPr>
            <w:tcW w:w="573" w:type="dxa"/>
            <w:gridSpan w:val="2"/>
            <w:shd w:val="clear" w:color="auto" w:fill="EDEEEF" w:themeFill="accent2" w:themeFillTint="33"/>
            <w:vAlign w:val="center"/>
          </w:tcPr>
          <w:p w14:paraId="49FA8253" w14:textId="77777777" w:rsidR="009E1C81" w:rsidRPr="00906090" w:rsidRDefault="009E1C81" w:rsidP="00292A53">
            <w:pPr>
              <w:spacing w:after="0" w:line="240" w:lineRule="auto"/>
              <w:ind w:left="28"/>
              <w:jc w:val="center"/>
              <w:rPr>
                <w:sz w:val="14"/>
                <w:szCs w:val="14"/>
                <w:lang w:val="en-US"/>
              </w:rPr>
            </w:pPr>
            <w:r>
              <w:rPr>
                <w:sz w:val="14"/>
                <w:szCs w:val="14"/>
                <w:lang w:val="en-US"/>
              </w:rPr>
              <w:t>ACQ.4</w:t>
            </w:r>
          </w:p>
        </w:tc>
        <w:tc>
          <w:tcPr>
            <w:tcW w:w="4676" w:type="dxa"/>
            <w:gridSpan w:val="11"/>
            <w:vMerge w:val="restart"/>
            <w:shd w:val="clear" w:color="auto" w:fill="EDEEEF" w:themeFill="accent2" w:themeFillTint="33"/>
            <w:vAlign w:val="center"/>
          </w:tcPr>
          <w:p w14:paraId="2A669826" w14:textId="77777777" w:rsidR="009E1C81" w:rsidRPr="00906090" w:rsidRDefault="009E1C81" w:rsidP="00292A53">
            <w:pPr>
              <w:spacing w:after="0" w:line="240" w:lineRule="auto"/>
              <w:ind w:left="28"/>
              <w:jc w:val="center"/>
              <w:rPr>
                <w:sz w:val="14"/>
                <w:szCs w:val="14"/>
                <w:lang w:val="en-US"/>
              </w:rPr>
            </w:pPr>
          </w:p>
        </w:tc>
      </w:tr>
      <w:tr w:rsidR="009E1C81" w:rsidRPr="00906090" w14:paraId="6691E39C" w14:textId="77777777" w:rsidTr="00292A53">
        <w:trPr>
          <w:trHeight w:val="272"/>
        </w:trPr>
        <w:tc>
          <w:tcPr>
            <w:tcW w:w="543" w:type="dxa"/>
            <w:gridSpan w:val="2"/>
            <w:shd w:val="clear" w:color="auto" w:fill="EDEEEF" w:themeFill="accent2" w:themeFillTint="33"/>
            <w:tcMar>
              <w:bottom w:w="0" w:type="dxa"/>
            </w:tcMar>
            <w:vAlign w:val="center"/>
          </w:tcPr>
          <w:p w14:paraId="2043F9E5" w14:textId="77777777" w:rsidR="009E1C81" w:rsidRPr="00906090" w:rsidRDefault="009E1C81" w:rsidP="00292A53">
            <w:pPr>
              <w:spacing w:after="0" w:line="240" w:lineRule="auto"/>
              <w:jc w:val="center"/>
              <w:rPr>
                <w:sz w:val="14"/>
                <w:szCs w:val="14"/>
                <w:lang w:val="en-US"/>
              </w:rPr>
            </w:pPr>
            <w:r w:rsidRPr="00906090">
              <w:rPr>
                <w:sz w:val="14"/>
                <w:szCs w:val="14"/>
                <w:lang w:val="en-US"/>
              </w:rPr>
              <w:t>1.1</w:t>
            </w:r>
          </w:p>
        </w:tc>
        <w:sdt>
          <w:sdtPr>
            <w:rPr>
              <w:sz w:val="14"/>
              <w:szCs w:val="14"/>
              <w:lang w:val="en-US"/>
            </w:rPr>
            <w:alias w:val="Rating"/>
            <w:tag w:val="Rating"/>
            <w:id w:val="1399939687"/>
            <w:placeholder>
              <w:docPart w:val="945EA8D5FD4F4863A597A21AD33AB07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2" w:type="dxa"/>
                <w:gridSpan w:val="2"/>
                <w:tcMar>
                  <w:bottom w:w="0" w:type="dxa"/>
                </w:tcMar>
              </w:tcPr>
              <w:p w14:paraId="6AD6861A"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529377321"/>
            <w:placeholder>
              <w:docPart w:val="D6BC52C7EADC4A769DEFA5AE7089A7C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42E39153"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690304720"/>
            <w:placeholder>
              <w:docPart w:val="A9697B3A6FB2421CB0188457776CE4C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2F4AFCFD"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787725699"/>
            <w:placeholder>
              <w:docPart w:val="86B5B91E28BB4D75B62BE82A96E66AE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6" w:type="dxa"/>
                <w:gridSpan w:val="2"/>
                <w:tcMar>
                  <w:bottom w:w="0" w:type="dxa"/>
                </w:tcMar>
              </w:tcPr>
              <w:p w14:paraId="6AD83599"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624847716"/>
            <w:placeholder>
              <w:docPart w:val="B7D4DF434D94489AB425A9B2C257AE8E"/>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038D1790"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851374995"/>
            <w:placeholder>
              <w:docPart w:val="A9114537FD894FE7BE913B108614BF1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shd w:val="clear" w:color="auto" w:fill="FFFFFF" w:themeFill="background1"/>
              </w:tcPr>
              <w:p w14:paraId="56CD8EDB"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c>
          <w:tcPr>
            <w:tcW w:w="573" w:type="dxa"/>
            <w:gridSpan w:val="2"/>
            <w:vAlign w:val="center"/>
          </w:tcPr>
          <w:p w14:paraId="26EE5375" w14:textId="77777777" w:rsidR="009E1C81" w:rsidRPr="00906090" w:rsidRDefault="009E1C81" w:rsidP="00292A53">
            <w:pPr>
              <w:spacing w:after="0" w:line="240" w:lineRule="auto"/>
              <w:ind w:left="28"/>
              <w:jc w:val="center"/>
              <w:rPr>
                <w:sz w:val="14"/>
                <w:szCs w:val="14"/>
                <w:lang w:val="en-US"/>
              </w:rPr>
            </w:pPr>
          </w:p>
        </w:tc>
        <w:tc>
          <w:tcPr>
            <w:tcW w:w="4676" w:type="dxa"/>
            <w:gridSpan w:val="11"/>
            <w:vMerge/>
            <w:shd w:val="clear" w:color="auto" w:fill="EDEEEF" w:themeFill="accent2" w:themeFillTint="33"/>
            <w:vAlign w:val="center"/>
          </w:tcPr>
          <w:p w14:paraId="20047890" w14:textId="77777777" w:rsidR="009E1C81" w:rsidRPr="00906090" w:rsidRDefault="009E1C81" w:rsidP="00292A53">
            <w:pPr>
              <w:spacing w:after="0" w:line="240" w:lineRule="auto"/>
              <w:ind w:left="28"/>
              <w:jc w:val="center"/>
              <w:rPr>
                <w:sz w:val="14"/>
                <w:szCs w:val="14"/>
                <w:lang w:val="en-US"/>
              </w:rPr>
            </w:pPr>
          </w:p>
        </w:tc>
      </w:tr>
      <w:tr w:rsidR="009E1C81" w:rsidRPr="00906090" w14:paraId="76272E06" w14:textId="77777777" w:rsidTr="00292A53">
        <w:trPr>
          <w:trHeight w:val="272"/>
        </w:trPr>
        <w:tc>
          <w:tcPr>
            <w:tcW w:w="543" w:type="dxa"/>
            <w:gridSpan w:val="2"/>
            <w:shd w:val="clear" w:color="auto" w:fill="EDEEEF" w:themeFill="accent2" w:themeFillTint="33"/>
            <w:tcMar>
              <w:bottom w:w="0" w:type="dxa"/>
            </w:tcMar>
            <w:vAlign w:val="center"/>
          </w:tcPr>
          <w:p w14:paraId="05D5B377" w14:textId="77777777" w:rsidR="009E1C81" w:rsidRPr="00906090" w:rsidRDefault="009E1C81" w:rsidP="00292A53">
            <w:pPr>
              <w:spacing w:after="0" w:line="240" w:lineRule="auto"/>
              <w:jc w:val="center"/>
              <w:rPr>
                <w:sz w:val="14"/>
                <w:szCs w:val="14"/>
                <w:lang w:val="en-US"/>
              </w:rPr>
            </w:pPr>
            <w:r w:rsidRPr="00906090">
              <w:rPr>
                <w:sz w:val="14"/>
                <w:szCs w:val="14"/>
                <w:lang w:val="en-US"/>
              </w:rPr>
              <w:t>2.1</w:t>
            </w:r>
          </w:p>
        </w:tc>
        <w:sdt>
          <w:sdtPr>
            <w:rPr>
              <w:sz w:val="14"/>
              <w:szCs w:val="14"/>
              <w:lang w:val="en-US"/>
            </w:rPr>
            <w:alias w:val="Rating"/>
            <w:tag w:val="Rating"/>
            <w:id w:val="-935975851"/>
            <w:placeholder>
              <w:docPart w:val="96D2DEEDE70045B8A85D9F37F915744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2" w:type="dxa"/>
                <w:gridSpan w:val="2"/>
                <w:tcMar>
                  <w:bottom w:w="0" w:type="dxa"/>
                </w:tcMar>
              </w:tcPr>
              <w:p w14:paraId="72527CE5"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961388984"/>
            <w:placeholder>
              <w:docPart w:val="1B9EA98CED3A4677AF616549B22E209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618E64E3"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977867978"/>
            <w:placeholder>
              <w:docPart w:val="A3EB6A53F3FB4F9FB1C372AC84B5C0C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2EC13082"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205607793"/>
            <w:placeholder>
              <w:docPart w:val="2314CEAF87FD475B8AAA16E7194B855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6" w:type="dxa"/>
                <w:gridSpan w:val="2"/>
                <w:tcMar>
                  <w:bottom w:w="0" w:type="dxa"/>
                </w:tcMar>
              </w:tcPr>
              <w:p w14:paraId="446EAF1D"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109429522"/>
            <w:placeholder>
              <w:docPart w:val="9C37F137F0D2429180C90B9198FA6FE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6540B4BD"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045239999"/>
            <w:placeholder>
              <w:docPart w:val="6BAAC84D8B6B42B6B8BFF166DD1B47A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shd w:val="clear" w:color="auto" w:fill="FFFFFF" w:themeFill="background1"/>
              </w:tcPr>
              <w:p w14:paraId="7E62A241"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c>
          <w:tcPr>
            <w:tcW w:w="573" w:type="dxa"/>
            <w:gridSpan w:val="2"/>
            <w:vAlign w:val="center"/>
          </w:tcPr>
          <w:p w14:paraId="28F79186" w14:textId="77777777" w:rsidR="009E1C81" w:rsidRPr="00906090" w:rsidRDefault="009E1C81" w:rsidP="00292A53">
            <w:pPr>
              <w:spacing w:after="0" w:line="240" w:lineRule="auto"/>
              <w:ind w:left="28"/>
              <w:jc w:val="center"/>
              <w:rPr>
                <w:sz w:val="14"/>
                <w:szCs w:val="14"/>
                <w:lang w:val="en-US"/>
              </w:rPr>
            </w:pPr>
          </w:p>
        </w:tc>
        <w:tc>
          <w:tcPr>
            <w:tcW w:w="4676" w:type="dxa"/>
            <w:gridSpan w:val="11"/>
            <w:vMerge/>
            <w:shd w:val="clear" w:color="auto" w:fill="EDEEEF" w:themeFill="accent2" w:themeFillTint="33"/>
            <w:vAlign w:val="center"/>
          </w:tcPr>
          <w:p w14:paraId="3C968989" w14:textId="77777777" w:rsidR="009E1C81" w:rsidRPr="00906090" w:rsidRDefault="009E1C81" w:rsidP="00292A53">
            <w:pPr>
              <w:spacing w:after="0" w:line="240" w:lineRule="auto"/>
              <w:ind w:left="28"/>
              <w:jc w:val="center"/>
              <w:rPr>
                <w:sz w:val="14"/>
                <w:szCs w:val="14"/>
                <w:lang w:val="en-US"/>
              </w:rPr>
            </w:pPr>
          </w:p>
        </w:tc>
      </w:tr>
      <w:tr w:rsidR="009E1C81" w:rsidRPr="00906090" w14:paraId="00D88253" w14:textId="77777777" w:rsidTr="00292A53">
        <w:trPr>
          <w:trHeight w:val="272"/>
        </w:trPr>
        <w:tc>
          <w:tcPr>
            <w:tcW w:w="543" w:type="dxa"/>
            <w:gridSpan w:val="2"/>
            <w:shd w:val="clear" w:color="auto" w:fill="EDEEEF" w:themeFill="accent2" w:themeFillTint="33"/>
            <w:tcMar>
              <w:bottom w:w="0" w:type="dxa"/>
            </w:tcMar>
            <w:vAlign w:val="center"/>
          </w:tcPr>
          <w:p w14:paraId="581D938A" w14:textId="77777777" w:rsidR="009E1C81" w:rsidRPr="00906090" w:rsidRDefault="009E1C81" w:rsidP="00292A53">
            <w:pPr>
              <w:spacing w:after="0" w:line="240" w:lineRule="auto"/>
              <w:jc w:val="center"/>
              <w:rPr>
                <w:sz w:val="14"/>
                <w:szCs w:val="14"/>
                <w:lang w:val="en-US"/>
              </w:rPr>
            </w:pPr>
            <w:r w:rsidRPr="00906090">
              <w:rPr>
                <w:sz w:val="14"/>
                <w:szCs w:val="14"/>
                <w:lang w:val="en-US"/>
              </w:rPr>
              <w:t>2.2</w:t>
            </w:r>
          </w:p>
        </w:tc>
        <w:sdt>
          <w:sdtPr>
            <w:rPr>
              <w:sz w:val="14"/>
              <w:szCs w:val="14"/>
              <w:lang w:val="en-US"/>
            </w:rPr>
            <w:alias w:val="Rating"/>
            <w:tag w:val="Rating"/>
            <w:id w:val="676080605"/>
            <w:placeholder>
              <w:docPart w:val="082D92E5222443AFBC057C90C49A928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2" w:type="dxa"/>
                <w:gridSpan w:val="2"/>
                <w:tcMar>
                  <w:bottom w:w="0" w:type="dxa"/>
                </w:tcMar>
              </w:tcPr>
              <w:p w14:paraId="01B1FC9D"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348453471"/>
            <w:placeholder>
              <w:docPart w:val="B74061E4472149508DE4E861C9C481D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2434C098"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025121637"/>
            <w:placeholder>
              <w:docPart w:val="1DE28BE69D7C451288B4A99DAF782A6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16CD4B7C"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033755945"/>
            <w:placeholder>
              <w:docPart w:val="454B709BCD5243C8A2CAD93A5D60613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6" w:type="dxa"/>
                <w:gridSpan w:val="2"/>
                <w:tcMar>
                  <w:bottom w:w="0" w:type="dxa"/>
                </w:tcMar>
              </w:tcPr>
              <w:p w14:paraId="5CD58A5E"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726114415"/>
            <w:placeholder>
              <w:docPart w:val="C98FFB00756648688BD97B8851B7F24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072A2C71"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386157105"/>
            <w:placeholder>
              <w:docPart w:val="932955336C114E89A305168264878C2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shd w:val="clear" w:color="auto" w:fill="FFFFFF" w:themeFill="background1"/>
              </w:tcPr>
              <w:p w14:paraId="77F79AED"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c>
          <w:tcPr>
            <w:tcW w:w="573" w:type="dxa"/>
            <w:gridSpan w:val="2"/>
            <w:vAlign w:val="center"/>
          </w:tcPr>
          <w:p w14:paraId="70FF78EB" w14:textId="77777777" w:rsidR="009E1C81" w:rsidRPr="00906090" w:rsidRDefault="009E1C81" w:rsidP="00292A53">
            <w:pPr>
              <w:spacing w:after="0" w:line="240" w:lineRule="auto"/>
              <w:ind w:left="28"/>
              <w:jc w:val="center"/>
              <w:rPr>
                <w:sz w:val="14"/>
                <w:szCs w:val="14"/>
                <w:lang w:val="en-US"/>
              </w:rPr>
            </w:pPr>
          </w:p>
        </w:tc>
        <w:tc>
          <w:tcPr>
            <w:tcW w:w="4676" w:type="dxa"/>
            <w:gridSpan w:val="11"/>
            <w:vMerge/>
            <w:shd w:val="clear" w:color="auto" w:fill="EDEEEF" w:themeFill="accent2" w:themeFillTint="33"/>
            <w:vAlign w:val="center"/>
          </w:tcPr>
          <w:p w14:paraId="13CED545" w14:textId="77777777" w:rsidR="009E1C81" w:rsidRPr="00906090" w:rsidRDefault="009E1C81" w:rsidP="00292A53">
            <w:pPr>
              <w:spacing w:after="0" w:line="240" w:lineRule="auto"/>
              <w:ind w:left="28"/>
              <w:jc w:val="center"/>
              <w:rPr>
                <w:sz w:val="14"/>
                <w:szCs w:val="14"/>
                <w:lang w:val="en-US"/>
              </w:rPr>
            </w:pPr>
          </w:p>
        </w:tc>
      </w:tr>
    </w:tbl>
    <w:p w14:paraId="2E484FB5" w14:textId="7BEDAD5A" w:rsidR="00E53C00" w:rsidRPr="00906090" w:rsidRDefault="00E53C00">
      <w:pPr>
        <w:spacing w:after="0" w:line="240" w:lineRule="auto"/>
        <w:rPr>
          <w:lang w:val="en-US"/>
        </w:rPr>
      </w:pPr>
      <w:r w:rsidRPr="00906090">
        <w:rPr>
          <w:lang w:val="en-US"/>
        </w:rPr>
        <w:br w:type="page"/>
      </w:r>
    </w:p>
    <w:p w14:paraId="6E381FCD" w14:textId="1AE27291" w:rsidR="00C231D0" w:rsidRPr="00906090" w:rsidRDefault="000F4222" w:rsidP="00FF79FE">
      <w:pPr>
        <w:pStyle w:val="berschrift2"/>
        <w:spacing w:before="240"/>
        <w:rPr>
          <w:lang w:val="en-US"/>
        </w:rPr>
      </w:pPr>
      <w:r w:rsidRPr="00906090">
        <w:rPr>
          <w:lang w:val="en-US"/>
        </w:rPr>
        <w:lastRenderedPageBreak/>
        <w:t>Subcontractors</w:t>
      </w:r>
    </w:p>
    <w:p w14:paraId="7A28F6F4" w14:textId="6438A951" w:rsidR="004361B0" w:rsidRDefault="000F4222" w:rsidP="002C4230">
      <w:pPr>
        <w:rPr>
          <w:lang w:val="en-US"/>
        </w:rPr>
      </w:pPr>
      <w:r w:rsidRPr="00906090">
        <w:rPr>
          <w:lang w:val="en-US"/>
        </w:rPr>
        <w:t>Please indicate which subcontractors are commissioned by you in the context of software development and for which development scopes they are responsible. Only subcontractors who are directly commissioned by you for a service in the context of software development must be listed and evaluated.</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32"/>
        <w:gridCol w:w="11"/>
        <w:gridCol w:w="519"/>
        <w:gridCol w:w="23"/>
        <w:gridCol w:w="509"/>
        <w:gridCol w:w="36"/>
        <w:gridCol w:w="496"/>
        <w:gridCol w:w="49"/>
        <w:gridCol w:w="484"/>
        <w:gridCol w:w="62"/>
        <w:gridCol w:w="471"/>
        <w:gridCol w:w="74"/>
        <w:gridCol w:w="458"/>
        <w:gridCol w:w="87"/>
        <w:gridCol w:w="446"/>
        <w:gridCol w:w="127"/>
        <w:gridCol w:w="408"/>
        <w:gridCol w:w="533"/>
        <w:gridCol w:w="533"/>
        <w:gridCol w:w="533"/>
        <w:gridCol w:w="535"/>
        <w:gridCol w:w="533"/>
        <w:gridCol w:w="404"/>
        <w:gridCol w:w="129"/>
        <w:gridCol w:w="80"/>
        <w:gridCol w:w="453"/>
        <w:gridCol w:w="535"/>
      </w:tblGrid>
      <w:tr w:rsidR="009E1C81" w:rsidRPr="00B91B2B" w14:paraId="774CCC80" w14:textId="77777777" w:rsidTr="00895CB8">
        <w:trPr>
          <w:cnfStyle w:val="100000000000" w:firstRow="1" w:lastRow="0" w:firstColumn="0" w:lastColumn="0" w:oddVBand="0" w:evenVBand="0" w:oddHBand="0" w:evenHBand="0" w:firstRowFirstColumn="0" w:firstRowLastColumn="0" w:lastRowFirstColumn="0" w:lastRowLastColumn="0"/>
          <w:trHeight w:hRule="exact" w:val="498"/>
        </w:trPr>
        <w:tc>
          <w:tcPr>
            <w:tcW w:w="9060" w:type="dxa"/>
            <w:gridSpan w:val="27"/>
            <w:shd w:val="clear" w:color="auto" w:fill="4A8BAB" w:themeFill="accent6" w:themeFillShade="BF"/>
            <w:tcMar>
              <w:bottom w:w="0" w:type="dxa"/>
            </w:tcMar>
            <w:vAlign w:val="center"/>
          </w:tcPr>
          <w:p w14:paraId="57B5DF85" w14:textId="261696D3" w:rsidR="009E1C81" w:rsidRPr="00906090" w:rsidRDefault="009E1C81" w:rsidP="00292A53">
            <w:pPr>
              <w:spacing w:after="0" w:line="240" w:lineRule="auto"/>
              <w:ind w:left="28" w:right="0"/>
              <w:jc w:val="center"/>
              <w:rPr>
                <w:b/>
                <w:bCs/>
                <w:lang w:val="en-US"/>
              </w:rPr>
            </w:pPr>
            <w:r>
              <w:rPr>
                <w:b/>
                <w:bCs/>
                <w:lang w:val="en-US"/>
              </w:rPr>
              <w:t>1</w:t>
            </w:r>
            <w:r>
              <w:rPr>
                <w:b/>
                <w:bCs/>
                <w:vertAlign w:val="superscript"/>
                <w:lang w:val="en-US"/>
              </w:rPr>
              <w:t>st</w:t>
            </w:r>
            <w:r>
              <w:rPr>
                <w:b/>
                <w:bCs/>
                <w:lang w:val="en-US"/>
              </w:rPr>
              <w:t xml:space="preserve"> subcontractor</w:t>
            </w:r>
          </w:p>
        </w:tc>
      </w:tr>
      <w:tr w:rsidR="009E1C81" w:rsidRPr="00CA6930" w14:paraId="36BA1708" w14:textId="77777777" w:rsidTr="00292A53">
        <w:trPr>
          <w:trHeight w:hRule="exact" w:val="282"/>
        </w:trPr>
        <w:tc>
          <w:tcPr>
            <w:tcW w:w="2659" w:type="dxa"/>
            <w:gridSpan w:val="9"/>
            <w:shd w:val="clear" w:color="auto" w:fill="EDEEEF" w:themeFill="accent2" w:themeFillTint="33"/>
            <w:tcMar>
              <w:bottom w:w="0" w:type="dxa"/>
            </w:tcMar>
            <w:vAlign w:val="center"/>
          </w:tcPr>
          <w:p w14:paraId="584E4CE0" w14:textId="77777777" w:rsidR="009E1C81" w:rsidRPr="00906090" w:rsidRDefault="009E1C81" w:rsidP="00292A53">
            <w:pPr>
              <w:spacing w:after="0" w:line="240" w:lineRule="auto"/>
              <w:ind w:left="28"/>
              <w:jc w:val="mediumKashida"/>
              <w:rPr>
                <w:sz w:val="20"/>
                <w:szCs w:val="20"/>
                <w:lang w:val="en-US"/>
              </w:rPr>
            </w:pPr>
            <w:r w:rsidRPr="00906090">
              <w:rPr>
                <w:sz w:val="20"/>
                <w:szCs w:val="20"/>
                <w:lang w:val="en-US"/>
              </w:rPr>
              <w:t>Location:</w:t>
            </w:r>
          </w:p>
        </w:tc>
        <w:sdt>
          <w:sdtPr>
            <w:rPr>
              <w:sz w:val="20"/>
              <w:szCs w:val="20"/>
              <w:lang w:val="en-US"/>
            </w:rPr>
            <w:id w:val="-1175263401"/>
            <w:placeholder>
              <w:docPart w:val="CA8B33D0FED341CE9CDE9346E5D5CAA7"/>
            </w:placeholder>
            <w15:color w:val="3366FF"/>
            <w:text/>
          </w:sdtPr>
          <w:sdtContent>
            <w:tc>
              <w:tcPr>
                <w:tcW w:w="6401" w:type="dxa"/>
                <w:gridSpan w:val="18"/>
                <w:vAlign w:val="center"/>
              </w:tcPr>
              <w:p w14:paraId="4EE80950" w14:textId="77777777" w:rsidR="009E1C81" w:rsidRPr="00906090" w:rsidRDefault="009E1C81" w:rsidP="00292A53">
                <w:pPr>
                  <w:spacing w:after="0" w:line="240" w:lineRule="auto"/>
                  <w:ind w:left="28" w:right="0"/>
                  <w:jc w:val="mediumKashida"/>
                  <w:rPr>
                    <w:sz w:val="20"/>
                    <w:szCs w:val="20"/>
                    <w:lang w:val="en-US"/>
                  </w:rPr>
                </w:pPr>
                <w:r>
                  <w:rPr>
                    <w:sz w:val="20"/>
                    <w:szCs w:val="20"/>
                    <w:lang w:val="en-US"/>
                  </w:rPr>
                  <w:t>Click or tap here to enter a text.</w:t>
                </w:r>
              </w:p>
            </w:tc>
          </w:sdtContent>
        </w:sdt>
      </w:tr>
      <w:tr w:rsidR="009E1C81" w:rsidRPr="00CA6930" w14:paraId="4AA0E1EF" w14:textId="77777777" w:rsidTr="00292A53">
        <w:trPr>
          <w:trHeight w:hRule="exact" w:val="282"/>
        </w:trPr>
        <w:tc>
          <w:tcPr>
            <w:tcW w:w="2659" w:type="dxa"/>
            <w:gridSpan w:val="9"/>
            <w:shd w:val="clear" w:color="auto" w:fill="EDEEEF" w:themeFill="accent2" w:themeFillTint="33"/>
            <w:tcMar>
              <w:bottom w:w="0" w:type="dxa"/>
            </w:tcMar>
            <w:vAlign w:val="center"/>
          </w:tcPr>
          <w:p w14:paraId="1C126700" w14:textId="77777777" w:rsidR="009E1C81" w:rsidRPr="00906090" w:rsidRDefault="009E1C81" w:rsidP="00292A53">
            <w:pPr>
              <w:spacing w:after="0" w:line="240" w:lineRule="auto"/>
              <w:ind w:left="28"/>
              <w:jc w:val="mediumKashida"/>
              <w:rPr>
                <w:sz w:val="20"/>
                <w:szCs w:val="20"/>
                <w:lang w:val="en-US"/>
              </w:rPr>
            </w:pPr>
            <w:r w:rsidRPr="00906090">
              <w:rPr>
                <w:sz w:val="20"/>
                <w:szCs w:val="20"/>
                <w:lang w:val="en-US"/>
              </w:rPr>
              <w:t>DUNS:</w:t>
            </w:r>
          </w:p>
        </w:tc>
        <w:sdt>
          <w:sdtPr>
            <w:rPr>
              <w:sz w:val="20"/>
              <w:szCs w:val="20"/>
              <w:lang w:val="en-US"/>
            </w:rPr>
            <w:id w:val="1541078831"/>
            <w:placeholder>
              <w:docPart w:val="CA8B33D0FED341CE9CDE9346E5D5CAA7"/>
            </w:placeholder>
            <w15:color w:val="3366FF"/>
            <w:text/>
          </w:sdtPr>
          <w:sdtContent>
            <w:tc>
              <w:tcPr>
                <w:tcW w:w="6401" w:type="dxa"/>
                <w:gridSpan w:val="18"/>
                <w:vAlign w:val="center"/>
              </w:tcPr>
              <w:p w14:paraId="09061D5B" w14:textId="77777777" w:rsidR="009E1C81" w:rsidRPr="00906090" w:rsidRDefault="009E1C81" w:rsidP="00292A53">
                <w:pPr>
                  <w:spacing w:after="0" w:line="240" w:lineRule="auto"/>
                  <w:ind w:left="28" w:right="0"/>
                  <w:jc w:val="mediumKashida"/>
                  <w:rPr>
                    <w:sz w:val="20"/>
                    <w:szCs w:val="20"/>
                    <w:lang w:val="en-US"/>
                  </w:rPr>
                </w:pPr>
                <w:r>
                  <w:rPr>
                    <w:sz w:val="20"/>
                    <w:szCs w:val="20"/>
                    <w:lang w:val="en-US"/>
                  </w:rPr>
                  <w:t>Click or tap here to enter a text.</w:t>
                </w:r>
              </w:p>
            </w:tc>
          </w:sdtContent>
        </w:sdt>
      </w:tr>
      <w:tr w:rsidR="009E1C81" w:rsidRPr="00906090" w14:paraId="703070F0" w14:textId="77777777" w:rsidTr="00292A53">
        <w:trPr>
          <w:trHeight w:hRule="exact" w:val="282"/>
        </w:trPr>
        <w:tc>
          <w:tcPr>
            <w:tcW w:w="9060" w:type="dxa"/>
            <w:gridSpan w:val="27"/>
            <w:shd w:val="clear" w:color="auto" w:fill="CCDFE9" w:themeFill="accent6" w:themeFillTint="66"/>
            <w:tcMar>
              <w:bottom w:w="0" w:type="dxa"/>
            </w:tcMar>
            <w:vAlign w:val="center"/>
          </w:tcPr>
          <w:p w14:paraId="1908584E" w14:textId="77777777" w:rsidR="009E1C81" w:rsidRPr="00906090" w:rsidRDefault="009E1C81" w:rsidP="00292A53">
            <w:pPr>
              <w:spacing w:after="0" w:line="240" w:lineRule="auto"/>
              <w:ind w:left="28" w:right="0"/>
              <w:rPr>
                <w:b/>
                <w:bCs/>
                <w:lang w:val="en-US"/>
              </w:rPr>
            </w:pPr>
            <w:r w:rsidRPr="00906090">
              <w:rPr>
                <w:b/>
                <w:bCs/>
                <w:lang w:val="en-US"/>
              </w:rPr>
              <w:t>Assessment</w:t>
            </w:r>
          </w:p>
        </w:tc>
      </w:tr>
      <w:tr w:rsidR="009E1C81" w:rsidRPr="00906090" w14:paraId="3593682F" w14:textId="77777777" w:rsidTr="00292A53">
        <w:trPr>
          <w:trHeight w:hRule="exact" w:val="282"/>
        </w:trPr>
        <w:tc>
          <w:tcPr>
            <w:tcW w:w="2659" w:type="dxa"/>
            <w:gridSpan w:val="9"/>
            <w:shd w:val="clear" w:color="auto" w:fill="EDEEEF" w:themeFill="accent2" w:themeFillTint="33"/>
            <w:tcMar>
              <w:bottom w:w="0" w:type="dxa"/>
            </w:tcMar>
            <w:vAlign w:val="center"/>
          </w:tcPr>
          <w:p w14:paraId="0D69A7C5" w14:textId="77777777" w:rsidR="009E1C81" w:rsidRPr="00906090" w:rsidRDefault="009E1C81" w:rsidP="00292A53">
            <w:pPr>
              <w:spacing w:after="0" w:line="240" w:lineRule="auto"/>
              <w:ind w:left="28"/>
              <w:jc w:val="mediumKashida"/>
              <w:rPr>
                <w:sz w:val="14"/>
                <w:szCs w:val="14"/>
                <w:lang w:val="en-US"/>
              </w:rPr>
            </w:pPr>
            <w:r w:rsidRPr="00906090">
              <w:rPr>
                <w:lang w:val="en-US"/>
              </w:rPr>
              <w:t>Reference Project:</w:t>
            </w:r>
          </w:p>
        </w:tc>
        <w:sdt>
          <w:sdtPr>
            <w:rPr>
              <w:sz w:val="20"/>
              <w:szCs w:val="20"/>
              <w:lang w:val="en-US"/>
            </w:rPr>
            <w:id w:val="536395937"/>
            <w:placeholder>
              <w:docPart w:val="CA8B33D0FED341CE9CDE9346E5D5CAA7"/>
            </w:placeholder>
            <w15:color w:val="3366FF"/>
            <w:text/>
          </w:sdtPr>
          <w:sdtContent>
            <w:tc>
              <w:tcPr>
                <w:tcW w:w="4267" w:type="dxa"/>
                <w:gridSpan w:val="12"/>
                <w:vAlign w:val="center"/>
              </w:tcPr>
              <w:p w14:paraId="2955D85B" w14:textId="77777777" w:rsidR="009E1C81" w:rsidRPr="00906090" w:rsidRDefault="009E1C81" w:rsidP="00292A53">
                <w:pPr>
                  <w:spacing w:after="0" w:line="240" w:lineRule="auto"/>
                  <w:ind w:left="28" w:right="0"/>
                  <w:jc w:val="mediumKashida"/>
                  <w:rPr>
                    <w:sz w:val="14"/>
                    <w:szCs w:val="14"/>
                    <w:lang w:val="en-US"/>
                  </w:rPr>
                </w:pPr>
                <w:r>
                  <w:rPr>
                    <w:sz w:val="20"/>
                    <w:szCs w:val="20"/>
                    <w:lang w:val="en-US"/>
                  </w:rPr>
                  <w:t>Click or tap here to enter a text.</w:t>
                </w:r>
              </w:p>
            </w:tc>
          </w:sdtContent>
        </w:sdt>
        <w:tc>
          <w:tcPr>
            <w:tcW w:w="937" w:type="dxa"/>
            <w:gridSpan w:val="2"/>
            <w:shd w:val="clear" w:color="auto" w:fill="EDEEEF" w:themeFill="accent2" w:themeFillTint="33"/>
            <w:tcMar>
              <w:bottom w:w="0" w:type="dxa"/>
            </w:tcMar>
            <w:vAlign w:val="center"/>
          </w:tcPr>
          <w:p w14:paraId="5D59DFD7" w14:textId="77777777" w:rsidR="009E1C81" w:rsidRPr="00906090" w:rsidRDefault="009E1C81" w:rsidP="00292A53">
            <w:pPr>
              <w:spacing w:after="0" w:line="240" w:lineRule="auto"/>
              <w:ind w:left="28" w:right="0"/>
              <w:jc w:val="mediumKashida"/>
              <w:rPr>
                <w:lang w:val="en-US"/>
              </w:rPr>
            </w:pPr>
            <w:r w:rsidRPr="00906090">
              <w:rPr>
                <w:lang w:val="en-US"/>
              </w:rPr>
              <w:t>Date:</w:t>
            </w:r>
          </w:p>
        </w:tc>
        <w:sdt>
          <w:sdtPr>
            <w:rPr>
              <w:sz w:val="20"/>
              <w:szCs w:val="20"/>
              <w:lang w:val="en-US"/>
            </w:rPr>
            <w:alias w:val="Selection"/>
            <w:tag w:val="Selection"/>
            <w:id w:val="1242835935"/>
            <w:placeholder>
              <w:docPart w:val="EA161C716E7E4AB9B142662279679D5A"/>
            </w:placeholder>
            <w15:color w:val="3366FF"/>
            <w:date>
              <w:dateFormat w:val="M/d/yyyy"/>
              <w:lid w:val="en-US"/>
              <w:storeMappedDataAs w:val="dateTime"/>
              <w:calendar w:val="gregorian"/>
            </w:date>
          </w:sdtPr>
          <w:sdtContent>
            <w:tc>
              <w:tcPr>
                <w:tcW w:w="1197" w:type="dxa"/>
                <w:gridSpan w:val="4"/>
                <w:tcMar>
                  <w:bottom w:w="0" w:type="dxa"/>
                </w:tcMar>
                <w:vAlign w:val="center"/>
              </w:tcPr>
              <w:p w14:paraId="5BED3191" w14:textId="77777777" w:rsidR="009E1C81" w:rsidRPr="00906090" w:rsidRDefault="009E1C81" w:rsidP="00292A53">
                <w:pPr>
                  <w:spacing w:after="0" w:line="240" w:lineRule="auto"/>
                  <w:ind w:left="28" w:right="0"/>
                  <w:jc w:val="mediumKashida"/>
                  <w:rPr>
                    <w:sz w:val="14"/>
                    <w:szCs w:val="14"/>
                    <w:lang w:val="en-US"/>
                  </w:rPr>
                </w:pPr>
                <w:r>
                  <w:rPr>
                    <w:sz w:val="20"/>
                    <w:szCs w:val="20"/>
                  </w:rPr>
                  <w:t>Click</w:t>
                </w:r>
              </w:p>
            </w:tc>
          </w:sdtContent>
        </w:sdt>
      </w:tr>
      <w:tr w:rsidR="009E1C81" w:rsidRPr="00CA6930" w14:paraId="3B912560" w14:textId="77777777" w:rsidTr="00292A53">
        <w:trPr>
          <w:trHeight w:hRule="exact" w:val="283"/>
        </w:trPr>
        <w:tc>
          <w:tcPr>
            <w:tcW w:w="2659" w:type="dxa"/>
            <w:gridSpan w:val="9"/>
            <w:vMerge w:val="restart"/>
            <w:shd w:val="clear" w:color="auto" w:fill="EDEEEF" w:themeFill="accent2" w:themeFillTint="33"/>
            <w:tcMar>
              <w:bottom w:w="0" w:type="dxa"/>
            </w:tcMar>
            <w:vAlign w:val="center"/>
          </w:tcPr>
          <w:p w14:paraId="7310AB1D" w14:textId="77777777" w:rsidR="009E1C81" w:rsidRPr="00906090" w:rsidRDefault="009E1C81" w:rsidP="00292A53">
            <w:pPr>
              <w:spacing w:after="0" w:line="240" w:lineRule="auto"/>
              <w:ind w:left="28"/>
              <w:jc w:val="mediumKashida"/>
              <w:rPr>
                <w:sz w:val="14"/>
                <w:szCs w:val="14"/>
                <w:lang w:val="en-US"/>
              </w:rPr>
            </w:pPr>
            <w:r w:rsidRPr="00906090">
              <w:rPr>
                <w:lang w:val="en-US"/>
              </w:rPr>
              <w:t>Assessment method:</w:t>
            </w:r>
          </w:p>
        </w:tc>
        <w:tc>
          <w:tcPr>
            <w:tcW w:w="6401" w:type="dxa"/>
            <w:gridSpan w:val="18"/>
            <w:vAlign w:val="center"/>
          </w:tcPr>
          <w:p w14:paraId="618161C8" w14:textId="77777777" w:rsidR="009E1C81" w:rsidRPr="00906090" w:rsidRDefault="00000000" w:rsidP="00292A53">
            <w:pPr>
              <w:spacing w:after="0" w:line="240" w:lineRule="auto"/>
              <w:ind w:left="28"/>
              <w:rPr>
                <w:sz w:val="20"/>
                <w:szCs w:val="20"/>
                <w:lang w:val="en-US"/>
              </w:rPr>
            </w:pPr>
            <w:sdt>
              <w:sdtPr>
                <w:rPr>
                  <w:sz w:val="20"/>
                  <w:szCs w:val="20"/>
                  <w:lang w:val="en-US"/>
                </w:rPr>
                <w:alias w:val="Click here"/>
                <w:tag w:val="Click here"/>
                <w:id w:val="1210148788"/>
                <w:placeholder>
                  <w:docPart w:val="55B62FE53B4047A8A610091D26413305"/>
                </w:placeholder>
                <w15:color w:val="3366FF"/>
                <w:dropDownList>
                  <w:listItem w:displayText=" " w:value="  "/>
                  <w:listItem w:displayText="External Automotive SPICE Assessment" w:value="External Automotive SPICE Assessment"/>
                  <w:listItem w:displayText="Internal Automotive SPICE Assessment" w:value="Internal Automotive SPICE Assessment"/>
                  <w:listItem w:displayText="GAP-Analysis" w:value="GAP-Analysis"/>
                  <w:listItem w:displayText="Internal Assessment by your own quality department" w:value="Internal Assessment by your own quality department"/>
                  <w:listItem w:displayText="Click or tap here to make a selection." w:value="Click or tap here to make a selection."/>
                </w:dropDownList>
              </w:sdtPr>
              <w:sdtContent>
                <w:r w:rsidR="009E1C81">
                  <w:rPr>
                    <w:sz w:val="20"/>
                    <w:szCs w:val="20"/>
                    <w:lang w:val="en-US"/>
                  </w:rPr>
                  <w:t>Click or tap here to make a selection.</w:t>
                </w:r>
              </w:sdtContent>
            </w:sdt>
          </w:p>
        </w:tc>
      </w:tr>
      <w:tr w:rsidR="009E1C81" w:rsidRPr="00CA6930" w14:paraId="50D63C4A" w14:textId="77777777" w:rsidTr="00292A53">
        <w:trPr>
          <w:trHeight w:hRule="exact" w:val="539"/>
        </w:trPr>
        <w:tc>
          <w:tcPr>
            <w:tcW w:w="2659" w:type="dxa"/>
            <w:gridSpan w:val="9"/>
            <w:vMerge/>
            <w:shd w:val="clear" w:color="auto" w:fill="EDEEEF" w:themeFill="accent2" w:themeFillTint="33"/>
            <w:tcMar>
              <w:bottom w:w="0" w:type="dxa"/>
            </w:tcMar>
            <w:vAlign w:val="center"/>
          </w:tcPr>
          <w:p w14:paraId="4A53A70C" w14:textId="77777777" w:rsidR="009E1C81" w:rsidRPr="00906090" w:rsidRDefault="009E1C81" w:rsidP="00292A53">
            <w:pPr>
              <w:spacing w:after="0" w:line="240" w:lineRule="auto"/>
              <w:ind w:left="28"/>
              <w:jc w:val="mediumKashida"/>
              <w:rPr>
                <w:lang w:val="en-US"/>
              </w:rPr>
            </w:pPr>
          </w:p>
        </w:tc>
        <w:tc>
          <w:tcPr>
            <w:tcW w:w="6401" w:type="dxa"/>
            <w:gridSpan w:val="18"/>
            <w:shd w:val="clear" w:color="auto" w:fill="EDEEEF" w:themeFill="accent2" w:themeFillTint="33"/>
            <w:vAlign w:val="center"/>
          </w:tcPr>
          <w:p w14:paraId="063C42AB" w14:textId="77777777" w:rsidR="009E1C81" w:rsidRPr="00906090" w:rsidRDefault="009E1C81" w:rsidP="00292A53">
            <w:pPr>
              <w:spacing w:after="0" w:line="240" w:lineRule="auto"/>
              <w:ind w:left="28"/>
              <w:rPr>
                <w:sz w:val="16"/>
                <w:szCs w:val="16"/>
                <w:lang w:val="en-US"/>
              </w:rPr>
            </w:pPr>
            <w:r w:rsidRPr="00906090">
              <w:rPr>
                <w:sz w:val="16"/>
                <w:szCs w:val="16"/>
                <w:lang w:val="en-US"/>
              </w:rPr>
              <w:t>If an assessment report is available, please send the report to the above-mentioned e-mail inbox and confirm the use of the documents.</w:t>
            </w:r>
          </w:p>
        </w:tc>
      </w:tr>
      <w:tr w:rsidR="009E1C81" w:rsidRPr="00CA6930" w14:paraId="2FD1B8B9" w14:textId="77777777" w:rsidTr="00292A53">
        <w:trPr>
          <w:trHeight w:hRule="exact" w:val="533"/>
        </w:trPr>
        <w:tc>
          <w:tcPr>
            <w:tcW w:w="2659" w:type="dxa"/>
            <w:gridSpan w:val="9"/>
            <w:vMerge w:val="restart"/>
            <w:shd w:val="clear" w:color="auto" w:fill="EDEEEF" w:themeFill="accent2" w:themeFillTint="33"/>
            <w:tcMar>
              <w:bottom w:w="0" w:type="dxa"/>
            </w:tcMar>
            <w:vAlign w:val="center"/>
          </w:tcPr>
          <w:p w14:paraId="45D3B621" w14:textId="77777777" w:rsidR="009E1C81" w:rsidRDefault="009E1C81" w:rsidP="00292A53">
            <w:pPr>
              <w:spacing w:after="0" w:line="240" w:lineRule="auto"/>
              <w:ind w:left="28"/>
              <w:rPr>
                <w:lang w:val="en-US"/>
              </w:rPr>
            </w:pPr>
            <w:r w:rsidRPr="00906090">
              <w:rPr>
                <w:lang w:val="en-US"/>
              </w:rPr>
              <w:t>If the method is an</w:t>
            </w:r>
          </w:p>
          <w:p w14:paraId="65FEE242" w14:textId="77777777" w:rsidR="009E1C81" w:rsidRPr="00906090" w:rsidRDefault="009E1C81" w:rsidP="00292A53">
            <w:pPr>
              <w:spacing w:after="0" w:line="240" w:lineRule="auto"/>
              <w:ind w:left="28"/>
              <w:rPr>
                <w:lang w:val="en-US"/>
              </w:rPr>
            </w:pPr>
            <w:r w:rsidRPr="00906090">
              <w:rPr>
                <w:lang w:val="en-US"/>
              </w:rPr>
              <w:t>Assessment:</w:t>
            </w:r>
          </w:p>
        </w:tc>
        <w:tc>
          <w:tcPr>
            <w:tcW w:w="2133" w:type="dxa"/>
            <w:gridSpan w:val="8"/>
            <w:shd w:val="clear" w:color="auto" w:fill="EDEEEF" w:themeFill="accent2" w:themeFillTint="33"/>
            <w:vAlign w:val="center"/>
          </w:tcPr>
          <w:p w14:paraId="1ED77C3F" w14:textId="77777777" w:rsidR="000E3124" w:rsidRDefault="000E3124" w:rsidP="000E3124">
            <w:pPr>
              <w:spacing w:after="0" w:line="240" w:lineRule="auto"/>
              <w:ind w:left="28" w:right="0"/>
              <w:jc w:val="center"/>
              <w:rPr>
                <w:sz w:val="16"/>
                <w:szCs w:val="16"/>
                <w:lang w:val="en-US"/>
              </w:rPr>
            </w:pPr>
            <w:r>
              <w:rPr>
                <w:sz w:val="16"/>
                <w:szCs w:val="16"/>
                <w:lang w:val="en-US"/>
              </w:rPr>
              <w:t>P</w:t>
            </w:r>
            <w:r w:rsidRPr="00AC0B02">
              <w:rPr>
                <w:sz w:val="16"/>
                <w:szCs w:val="16"/>
                <w:lang w:val="en-US"/>
              </w:rPr>
              <w:t>rocess improvement/</w:t>
            </w:r>
          </w:p>
          <w:p w14:paraId="34FFE15F" w14:textId="4BC64890" w:rsidR="009E1C81" w:rsidRPr="00906090" w:rsidRDefault="000E3124" w:rsidP="000E3124">
            <w:pPr>
              <w:spacing w:after="0" w:line="240" w:lineRule="auto"/>
              <w:ind w:left="28" w:right="0"/>
              <w:jc w:val="center"/>
              <w:rPr>
                <w:sz w:val="16"/>
                <w:szCs w:val="16"/>
                <w:lang w:val="en-US"/>
              </w:rPr>
            </w:pPr>
            <w:r>
              <w:rPr>
                <w:sz w:val="16"/>
                <w:szCs w:val="16"/>
                <w:lang w:val="en-US"/>
              </w:rPr>
              <w:t>P</w:t>
            </w:r>
            <w:r w:rsidRPr="00AC0B02">
              <w:rPr>
                <w:sz w:val="16"/>
                <w:szCs w:val="16"/>
                <w:lang w:val="en-US"/>
              </w:rPr>
              <w:t>rocess-related product</w:t>
            </w:r>
            <w:r>
              <w:rPr>
                <w:sz w:val="16"/>
                <w:szCs w:val="16"/>
                <w:lang w:val="en-US"/>
              </w:rPr>
              <w:t xml:space="preserve"> risk</w:t>
            </w:r>
          </w:p>
        </w:tc>
        <w:tc>
          <w:tcPr>
            <w:tcW w:w="2134" w:type="dxa"/>
            <w:gridSpan w:val="4"/>
            <w:shd w:val="clear" w:color="auto" w:fill="EDEEEF" w:themeFill="accent2" w:themeFillTint="33"/>
            <w:vAlign w:val="center"/>
          </w:tcPr>
          <w:p w14:paraId="5775C843" w14:textId="77777777" w:rsidR="009E1C81" w:rsidRPr="00906090" w:rsidRDefault="009E1C81" w:rsidP="00292A53">
            <w:pPr>
              <w:spacing w:after="0" w:line="240" w:lineRule="auto"/>
              <w:ind w:left="28" w:right="0"/>
              <w:jc w:val="center"/>
              <w:rPr>
                <w:sz w:val="16"/>
                <w:szCs w:val="16"/>
                <w:lang w:val="en-US"/>
              </w:rPr>
            </w:pPr>
            <w:r w:rsidRPr="00906090">
              <w:rPr>
                <w:sz w:val="16"/>
                <w:szCs w:val="16"/>
                <w:lang w:val="en-US"/>
              </w:rPr>
              <w:t>VDA-Guidelines</w:t>
            </w:r>
          </w:p>
        </w:tc>
        <w:tc>
          <w:tcPr>
            <w:tcW w:w="2134" w:type="dxa"/>
            <w:gridSpan w:val="6"/>
            <w:shd w:val="clear" w:color="auto" w:fill="EDEEEF" w:themeFill="accent2" w:themeFillTint="33"/>
            <w:vAlign w:val="center"/>
          </w:tcPr>
          <w:p w14:paraId="5C908882" w14:textId="77777777" w:rsidR="009E1C81" w:rsidRPr="00906090" w:rsidRDefault="009E1C81" w:rsidP="00292A53">
            <w:pPr>
              <w:spacing w:after="0" w:line="240" w:lineRule="auto"/>
              <w:ind w:left="28" w:right="0"/>
              <w:jc w:val="center"/>
              <w:rPr>
                <w:sz w:val="16"/>
                <w:szCs w:val="16"/>
                <w:lang w:val="en-US"/>
              </w:rPr>
            </w:pPr>
            <w:r w:rsidRPr="00906090">
              <w:rPr>
                <w:sz w:val="16"/>
                <w:szCs w:val="16"/>
                <w:lang w:val="en-US"/>
              </w:rPr>
              <w:t xml:space="preserve">Consideration of </w:t>
            </w:r>
            <w:r w:rsidRPr="00365D9F">
              <w:rPr>
                <w:sz w:val="16"/>
                <w:szCs w:val="16"/>
                <w:lang w:val="en-US"/>
              </w:rPr>
              <w:t>Automotive SPICE® for Cyber</w:t>
            </w:r>
            <w:r>
              <w:rPr>
                <w:sz w:val="16"/>
                <w:szCs w:val="16"/>
                <w:lang w:val="en-US"/>
              </w:rPr>
              <w:t xml:space="preserve"> S</w:t>
            </w:r>
            <w:r w:rsidRPr="00365D9F">
              <w:rPr>
                <w:sz w:val="16"/>
                <w:szCs w:val="16"/>
                <w:lang w:val="en-US"/>
              </w:rPr>
              <w:t>ecurity</w:t>
            </w:r>
          </w:p>
        </w:tc>
      </w:tr>
      <w:tr w:rsidR="009E1C81" w:rsidRPr="00906090" w14:paraId="14C3512D" w14:textId="77777777" w:rsidTr="00292A53">
        <w:trPr>
          <w:trHeight w:hRule="exact" w:val="340"/>
        </w:trPr>
        <w:tc>
          <w:tcPr>
            <w:tcW w:w="2659" w:type="dxa"/>
            <w:gridSpan w:val="9"/>
            <w:vMerge/>
            <w:shd w:val="clear" w:color="auto" w:fill="EDEEEF" w:themeFill="accent2" w:themeFillTint="33"/>
            <w:tcMar>
              <w:bottom w:w="0" w:type="dxa"/>
            </w:tcMar>
            <w:vAlign w:val="center"/>
          </w:tcPr>
          <w:p w14:paraId="1BA84E5A" w14:textId="77777777" w:rsidR="009E1C81" w:rsidRPr="00906090" w:rsidRDefault="009E1C81" w:rsidP="00292A53">
            <w:pPr>
              <w:spacing w:after="0" w:line="240" w:lineRule="auto"/>
              <w:ind w:left="28"/>
              <w:rPr>
                <w:lang w:val="en-US"/>
              </w:rPr>
            </w:pPr>
          </w:p>
        </w:tc>
        <w:tc>
          <w:tcPr>
            <w:tcW w:w="2133" w:type="dxa"/>
            <w:gridSpan w:val="8"/>
            <w:vAlign w:val="center"/>
          </w:tcPr>
          <w:p w14:paraId="22D28E91" w14:textId="707FE173" w:rsidR="009E1C81" w:rsidRPr="00906090" w:rsidRDefault="00000000" w:rsidP="00292A53">
            <w:pPr>
              <w:spacing w:after="0" w:line="240" w:lineRule="auto"/>
              <w:ind w:left="28"/>
              <w:jc w:val="center"/>
              <w:rPr>
                <w:sz w:val="16"/>
                <w:szCs w:val="16"/>
                <w:lang w:val="en-US"/>
              </w:rPr>
            </w:pPr>
            <w:sdt>
              <w:sdtPr>
                <w:rPr>
                  <w:sz w:val="16"/>
                  <w:szCs w:val="16"/>
                  <w:lang w:val="en-US"/>
                </w:rPr>
                <w:alias w:val="Selection"/>
                <w:tag w:val="Selection"/>
                <w:id w:val="1813141141"/>
                <w:placeholder>
                  <w:docPart w:val="8265D0E911E6438ABCD2F851C8AF2A6F"/>
                </w:placeholder>
                <w15:color w:val="3366FF"/>
                <w:dropDownList>
                  <w:listItem w:displayText="Select an element." w:value="Select an element."/>
                  <w:listItem w:displayText="Process improvement" w:value="Process improvement"/>
                  <w:listItem w:displayText="Process-related product risk" w:value="Process-related product risk"/>
                  <w:listItem w:displayText=" " w:value="  "/>
                </w:dropDownList>
              </w:sdtPr>
              <w:sdtContent>
                <w:r w:rsidR="000E3124">
                  <w:rPr>
                    <w:sz w:val="16"/>
                    <w:szCs w:val="16"/>
                    <w:lang w:val="en-US"/>
                  </w:rPr>
                  <w:t>Select an element.</w:t>
                </w:r>
              </w:sdtContent>
            </w:sdt>
          </w:p>
        </w:tc>
        <w:tc>
          <w:tcPr>
            <w:tcW w:w="2134" w:type="dxa"/>
            <w:gridSpan w:val="4"/>
            <w:vAlign w:val="center"/>
          </w:tcPr>
          <w:p w14:paraId="02B4092D" w14:textId="77777777" w:rsidR="009E1C81" w:rsidRPr="00906090" w:rsidRDefault="00000000" w:rsidP="00292A53">
            <w:pPr>
              <w:spacing w:after="0" w:line="240" w:lineRule="auto"/>
              <w:ind w:left="28"/>
              <w:jc w:val="center"/>
              <w:rPr>
                <w:sz w:val="16"/>
                <w:szCs w:val="16"/>
                <w:lang w:val="en-US"/>
              </w:rPr>
            </w:pPr>
            <w:sdt>
              <w:sdtPr>
                <w:rPr>
                  <w:sz w:val="16"/>
                  <w:szCs w:val="16"/>
                  <w:lang w:val="en-US"/>
                </w:rPr>
                <w:alias w:val="Select VDA-Guidlines"/>
                <w:tag w:val="Select VDA-Guidlines"/>
                <w:id w:val="339512117"/>
                <w:placeholder>
                  <w:docPart w:val="68EE04CADA0447CC9D90BDFC96A01866"/>
                </w:placeholder>
                <w15:color w:val="3366FF"/>
                <w:dropDownList>
                  <w:listItem w:displayText="Select an element." w:value="Select an element."/>
                  <w:listItem w:displayText="Yes" w:value="Yes"/>
                  <w:listItem w:displayText="No" w:value="No"/>
                  <w:listItem w:displayText=" " w:value=" "/>
                </w:dropDownList>
              </w:sdtPr>
              <w:sdtContent>
                <w:r w:rsidR="009E1C81">
                  <w:rPr>
                    <w:sz w:val="16"/>
                    <w:szCs w:val="16"/>
                    <w:lang w:val="en-US"/>
                  </w:rPr>
                  <w:t>Select an element.</w:t>
                </w:r>
              </w:sdtContent>
            </w:sdt>
          </w:p>
        </w:tc>
        <w:tc>
          <w:tcPr>
            <w:tcW w:w="2134" w:type="dxa"/>
            <w:gridSpan w:val="6"/>
            <w:vAlign w:val="center"/>
          </w:tcPr>
          <w:p w14:paraId="4FD0B52D" w14:textId="65F64F5C" w:rsidR="009E1C81" w:rsidRPr="00906090" w:rsidRDefault="00000000" w:rsidP="00292A53">
            <w:pPr>
              <w:spacing w:after="0" w:line="240" w:lineRule="auto"/>
              <w:ind w:left="28"/>
              <w:jc w:val="center"/>
              <w:rPr>
                <w:sz w:val="16"/>
                <w:szCs w:val="16"/>
                <w:lang w:val="en-US"/>
              </w:rPr>
            </w:pPr>
            <w:sdt>
              <w:sdtPr>
                <w:rPr>
                  <w:sz w:val="16"/>
                  <w:szCs w:val="16"/>
                  <w:lang w:val="en-US"/>
                </w:rPr>
                <w:alias w:val="Selection"/>
                <w:tag w:val="Selection"/>
                <w:id w:val="160437857"/>
                <w:placeholder>
                  <w:docPart w:val="2A0E05F37254462BAE7E0895BD23D240"/>
                </w:placeholder>
                <w15:color w:val="3366FF"/>
                <w:comboBox>
                  <w:listItem w:displayText="Select an element." w:value="Select an element."/>
                  <w:listItem w:displayText="Yes" w:value="Yes"/>
                  <w:listItem w:displayText="No" w:value="No"/>
                  <w:listItem w:displayText=" " w:value=" "/>
                </w:comboBox>
              </w:sdtPr>
              <w:sdtContent>
                <w:r w:rsidR="000E3124">
                  <w:rPr>
                    <w:sz w:val="16"/>
                    <w:szCs w:val="16"/>
                    <w:lang w:val="en-US"/>
                  </w:rPr>
                  <w:t>Select an element.</w:t>
                </w:r>
              </w:sdtContent>
            </w:sdt>
          </w:p>
        </w:tc>
      </w:tr>
      <w:tr w:rsidR="009E1C81" w:rsidRPr="00CA6930" w14:paraId="19FC98A8" w14:textId="77777777" w:rsidTr="00895CB8">
        <w:trPr>
          <w:trHeight w:hRule="exact" w:val="567"/>
        </w:trPr>
        <w:tc>
          <w:tcPr>
            <w:tcW w:w="2659" w:type="dxa"/>
            <w:gridSpan w:val="9"/>
            <w:shd w:val="clear" w:color="auto" w:fill="EDEEEF" w:themeFill="accent2" w:themeFillTint="33"/>
            <w:tcMar>
              <w:bottom w:w="0" w:type="dxa"/>
            </w:tcMar>
            <w:vAlign w:val="center"/>
          </w:tcPr>
          <w:p w14:paraId="240DDCF4" w14:textId="77777777" w:rsidR="009E1C81" w:rsidRPr="00906090" w:rsidRDefault="009E1C81" w:rsidP="00292A53">
            <w:pPr>
              <w:spacing w:after="0" w:line="240" w:lineRule="auto"/>
              <w:ind w:left="28"/>
              <w:jc w:val="mediumKashida"/>
              <w:rPr>
                <w:lang w:val="en-US"/>
              </w:rPr>
            </w:pPr>
            <w:r w:rsidRPr="00906090">
              <w:rPr>
                <w:lang w:val="en-US"/>
              </w:rPr>
              <w:t>Lead-Assessor incl.</w:t>
            </w:r>
          </w:p>
          <w:p w14:paraId="42E2398F" w14:textId="77777777" w:rsidR="009E1C81" w:rsidRPr="00906090" w:rsidRDefault="009E1C81" w:rsidP="00292A53">
            <w:pPr>
              <w:spacing w:after="0" w:line="240" w:lineRule="auto"/>
              <w:ind w:left="28"/>
              <w:jc w:val="mediumKashida"/>
              <w:rPr>
                <w:sz w:val="14"/>
                <w:szCs w:val="14"/>
                <w:lang w:val="en-US"/>
              </w:rPr>
            </w:pPr>
            <w:r w:rsidRPr="00906090">
              <w:rPr>
                <w:lang w:val="en-US"/>
              </w:rPr>
              <w:t>Company:</w:t>
            </w:r>
          </w:p>
        </w:tc>
        <w:sdt>
          <w:sdtPr>
            <w:rPr>
              <w:sz w:val="20"/>
              <w:szCs w:val="20"/>
              <w:lang w:val="en-US"/>
            </w:rPr>
            <w:id w:val="2089502140"/>
            <w:placeholder>
              <w:docPart w:val="CA8B33D0FED341CE9CDE9346E5D5CAA7"/>
            </w:placeholder>
            <w15:color w:val="3366FF"/>
            <w:text/>
          </w:sdtPr>
          <w:sdtContent>
            <w:tc>
              <w:tcPr>
                <w:tcW w:w="6401" w:type="dxa"/>
                <w:gridSpan w:val="18"/>
                <w:vAlign w:val="center"/>
              </w:tcPr>
              <w:p w14:paraId="7BC6F046" w14:textId="77777777" w:rsidR="009E1C81" w:rsidRPr="00906090" w:rsidRDefault="009E1C81" w:rsidP="00292A53">
                <w:pPr>
                  <w:spacing w:after="0" w:line="240" w:lineRule="auto"/>
                  <w:ind w:left="28"/>
                  <w:jc w:val="mediumKashida"/>
                  <w:rPr>
                    <w:sz w:val="14"/>
                    <w:szCs w:val="14"/>
                    <w:lang w:val="en-US"/>
                  </w:rPr>
                </w:pPr>
                <w:r>
                  <w:rPr>
                    <w:sz w:val="20"/>
                    <w:szCs w:val="20"/>
                    <w:lang w:val="en-US"/>
                  </w:rPr>
                  <w:t>Click or tap here to enter a text.</w:t>
                </w:r>
              </w:p>
            </w:tc>
          </w:sdtContent>
        </w:sdt>
      </w:tr>
      <w:tr w:rsidR="009E1C81" w:rsidRPr="00CA6930" w14:paraId="6246898D" w14:textId="77777777" w:rsidTr="00292A53">
        <w:trPr>
          <w:trHeight w:val="286"/>
        </w:trPr>
        <w:tc>
          <w:tcPr>
            <w:tcW w:w="9060" w:type="dxa"/>
            <w:gridSpan w:val="27"/>
            <w:shd w:val="clear" w:color="auto" w:fill="CCDFE9" w:themeFill="accent6" w:themeFillTint="66"/>
            <w:tcMar>
              <w:bottom w:w="0" w:type="dxa"/>
            </w:tcMar>
            <w:vAlign w:val="center"/>
          </w:tcPr>
          <w:p w14:paraId="0A7915D0" w14:textId="77777777" w:rsidR="009E1C81" w:rsidRPr="00572911" w:rsidRDefault="009E1C81" w:rsidP="00292A53">
            <w:pPr>
              <w:spacing w:after="0" w:line="240" w:lineRule="auto"/>
              <w:ind w:left="28"/>
              <w:rPr>
                <w:b/>
                <w:bCs/>
                <w:sz w:val="14"/>
                <w:szCs w:val="14"/>
                <w:lang w:val="it-IT"/>
              </w:rPr>
            </w:pPr>
            <w:r w:rsidRPr="00572911">
              <w:rPr>
                <w:b/>
                <w:bCs/>
                <w:lang w:val="it-IT"/>
              </w:rPr>
              <w:t>Automotive SPICE PAM 3.1 (VDA Scope)</w:t>
            </w:r>
          </w:p>
        </w:tc>
      </w:tr>
      <w:tr w:rsidR="009E1C81" w:rsidRPr="00906090" w14:paraId="2DFC255F" w14:textId="77777777" w:rsidTr="00292A53">
        <w:trPr>
          <w:trHeight w:val="286"/>
        </w:trPr>
        <w:tc>
          <w:tcPr>
            <w:tcW w:w="532" w:type="dxa"/>
            <w:shd w:val="clear" w:color="auto" w:fill="EDEEEF" w:themeFill="accent2" w:themeFillTint="33"/>
            <w:tcMar>
              <w:bottom w:w="0" w:type="dxa"/>
            </w:tcMar>
            <w:vAlign w:val="center"/>
          </w:tcPr>
          <w:p w14:paraId="4717E0E1"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PA</w:t>
            </w:r>
          </w:p>
        </w:tc>
        <w:tc>
          <w:tcPr>
            <w:tcW w:w="530" w:type="dxa"/>
            <w:gridSpan w:val="2"/>
            <w:shd w:val="clear" w:color="auto" w:fill="EDEEEF" w:themeFill="accent2" w:themeFillTint="33"/>
            <w:tcMar>
              <w:bottom w:w="0" w:type="dxa"/>
            </w:tcMar>
            <w:vAlign w:val="center"/>
          </w:tcPr>
          <w:p w14:paraId="7A1AFED6"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MAN.3</w:t>
            </w:r>
          </w:p>
        </w:tc>
        <w:tc>
          <w:tcPr>
            <w:tcW w:w="532" w:type="dxa"/>
            <w:gridSpan w:val="2"/>
            <w:shd w:val="clear" w:color="auto" w:fill="EDEEEF" w:themeFill="accent2" w:themeFillTint="33"/>
            <w:tcMar>
              <w:bottom w:w="0" w:type="dxa"/>
            </w:tcMar>
            <w:vAlign w:val="center"/>
          </w:tcPr>
          <w:p w14:paraId="78AF558B"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SUP.1</w:t>
            </w:r>
          </w:p>
        </w:tc>
        <w:tc>
          <w:tcPr>
            <w:tcW w:w="532" w:type="dxa"/>
            <w:gridSpan w:val="2"/>
            <w:shd w:val="clear" w:color="auto" w:fill="EDEEEF" w:themeFill="accent2" w:themeFillTint="33"/>
            <w:tcMar>
              <w:bottom w:w="0" w:type="dxa"/>
            </w:tcMar>
            <w:vAlign w:val="center"/>
          </w:tcPr>
          <w:p w14:paraId="7971B4CC"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SUP.8</w:t>
            </w:r>
          </w:p>
        </w:tc>
        <w:tc>
          <w:tcPr>
            <w:tcW w:w="533" w:type="dxa"/>
            <w:gridSpan w:val="2"/>
            <w:shd w:val="clear" w:color="auto" w:fill="EDEEEF" w:themeFill="accent2" w:themeFillTint="33"/>
            <w:tcMar>
              <w:bottom w:w="0" w:type="dxa"/>
            </w:tcMar>
            <w:vAlign w:val="center"/>
          </w:tcPr>
          <w:p w14:paraId="1A31E754"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SUP.9</w:t>
            </w:r>
          </w:p>
        </w:tc>
        <w:tc>
          <w:tcPr>
            <w:tcW w:w="533" w:type="dxa"/>
            <w:gridSpan w:val="2"/>
            <w:shd w:val="clear" w:color="auto" w:fill="EDEEEF" w:themeFill="accent2" w:themeFillTint="33"/>
            <w:tcMar>
              <w:bottom w:w="0" w:type="dxa"/>
            </w:tcMar>
            <w:vAlign w:val="center"/>
          </w:tcPr>
          <w:p w14:paraId="078446AE"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SUP.10</w:t>
            </w:r>
          </w:p>
        </w:tc>
        <w:tc>
          <w:tcPr>
            <w:tcW w:w="532" w:type="dxa"/>
            <w:gridSpan w:val="2"/>
            <w:shd w:val="clear" w:color="auto" w:fill="EDEEEF" w:themeFill="accent2" w:themeFillTint="33"/>
            <w:tcMar>
              <w:bottom w:w="0" w:type="dxa"/>
            </w:tcMar>
            <w:vAlign w:val="center"/>
          </w:tcPr>
          <w:p w14:paraId="7898276C"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ACQ.4</w:t>
            </w:r>
          </w:p>
        </w:tc>
        <w:tc>
          <w:tcPr>
            <w:tcW w:w="533" w:type="dxa"/>
            <w:gridSpan w:val="2"/>
            <w:shd w:val="clear" w:color="auto" w:fill="EDEEEF" w:themeFill="accent2" w:themeFillTint="33"/>
            <w:tcMar>
              <w:bottom w:w="0" w:type="dxa"/>
            </w:tcMar>
            <w:vAlign w:val="center"/>
          </w:tcPr>
          <w:p w14:paraId="002D4C81"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SYS.2</w:t>
            </w:r>
          </w:p>
        </w:tc>
        <w:tc>
          <w:tcPr>
            <w:tcW w:w="535" w:type="dxa"/>
            <w:gridSpan w:val="2"/>
            <w:shd w:val="clear" w:color="auto" w:fill="EDEEEF" w:themeFill="accent2" w:themeFillTint="33"/>
            <w:tcMar>
              <w:bottom w:w="0" w:type="dxa"/>
            </w:tcMar>
            <w:vAlign w:val="center"/>
          </w:tcPr>
          <w:p w14:paraId="64DCA47D"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SYS.3</w:t>
            </w:r>
          </w:p>
        </w:tc>
        <w:tc>
          <w:tcPr>
            <w:tcW w:w="533" w:type="dxa"/>
            <w:shd w:val="clear" w:color="auto" w:fill="EDEEEF" w:themeFill="accent2" w:themeFillTint="33"/>
            <w:tcMar>
              <w:bottom w:w="0" w:type="dxa"/>
            </w:tcMar>
            <w:vAlign w:val="center"/>
          </w:tcPr>
          <w:p w14:paraId="7F9F2F04"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SYS.4</w:t>
            </w:r>
          </w:p>
        </w:tc>
        <w:tc>
          <w:tcPr>
            <w:tcW w:w="533" w:type="dxa"/>
            <w:shd w:val="clear" w:color="auto" w:fill="EDEEEF" w:themeFill="accent2" w:themeFillTint="33"/>
            <w:tcMar>
              <w:bottom w:w="0" w:type="dxa"/>
            </w:tcMar>
            <w:vAlign w:val="center"/>
          </w:tcPr>
          <w:p w14:paraId="18DBB25A"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SYS.5</w:t>
            </w:r>
          </w:p>
        </w:tc>
        <w:tc>
          <w:tcPr>
            <w:tcW w:w="533" w:type="dxa"/>
            <w:shd w:val="clear" w:color="auto" w:fill="EDEEEF" w:themeFill="accent2" w:themeFillTint="33"/>
            <w:tcMar>
              <w:bottom w:w="0" w:type="dxa"/>
            </w:tcMar>
            <w:vAlign w:val="center"/>
          </w:tcPr>
          <w:p w14:paraId="3F55F0F3"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SWE.1</w:t>
            </w:r>
          </w:p>
        </w:tc>
        <w:tc>
          <w:tcPr>
            <w:tcW w:w="535" w:type="dxa"/>
            <w:shd w:val="clear" w:color="auto" w:fill="EDEEEF" w:themeFill="accent2" w:themeFillTint="33"/>
            <w:tcMar>
              <w:bottom w:w="0" w:type="dxa"/>
            </w:tcMar>
            <w:vAlign w:val="center"/>
          </w:tcPr>
          <w:p w14:paraId="5F097457"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SWE.2</w:t>
            </w:r>
          </w:p>
        </w:tc>
        <w:tc>
          <w:tcPr>
            <w:tcW w:w="533" w:type="dxa"/>
            <w:shd w:val="clear" w:color="auto" w:fill="EDEEEF" w:themeFill="accent2" w:themeFillTint="33"/>
            <w:tcMar>
              <w:bottom w:w="0" w:type="dxa"/>
            </w:tcMar>
            <w:vAlign w:val="center"/>
          </w:tcPr>
          <w:p w14:paraId="08C11430"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SWE.3</w:t>
            </w:r>
          </w:p>
        </w:tc>
        <w:tc>
          <w:tcPr>
            <w:tcW w:w="533" w:type="dxa"/>
            <w:gridSpan w:val="2"/>
            <w:shd w:val="clear" w:color="auto" w:fill="EDEEEF" w:themeFill="accent2" w:themeFillTint="33"/>
            <w:tcMar>
              <w:bottom w:w="0" w:type="dxa"/>
            </w:tcMar>
            <w:vAlign w:val="center"/>
          </w:tcPr>
          <w:p w14:paraId="72301C19"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SWE.4</w:t>
            </w:r>
          </w:p>
        </w:tc>
        <w:tc>
          <w:tcPr>
            <w:tcW w:w="533" w:type="dxa"/>
            <w:gridSpan w:val="2"/>
            <w:shd w:val="clear" w:color="auto" w:fill="EDEEEF" w:themeFill="accent2" w:themeFillTint="33"/>
            <w:tcMar>
              <w:bottom w:w="0" w:type="dxa"/>
            </w:tcMar>
            <w:vAlign w:val="center"/>
          </w:tcPr>
          <w:p w14:paraId="3AB2E0CC"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SWE.5</w:t>
            </w:r>
          </w:p>
        </w:tc>
        <w:tc>
          <w:tcPr>
            <w:tcW w:w="535" w:type="dxa"/>
            <w:shd w:val="clear" w:color="auto" w:fill="EDEEEF" w:themeFill="accent2" w:themeFillTint="33"/>
            <w:tcMar>
              <w:bottom w:w="0" w:type="dxa"/>
            </w:tcMar>
            <w:vAlign w:val="center"/>
          </w:tcPr>
          <w:p w14:paraId="7B66B35E"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SWE.6</w:t>
            </w:r>
          </w:p>
        </w:tc>
      </w:tr>
      <w:tr w:rsidR="009E1C81" w:rsidRPr="00906090" w14:paraId="24FF73E9" w14:textId="77777777" w:rsidTr="00292A53">
        <w:trPr>
          <w:trHeight w:val="286"/>
        </w:trPr>
        <w:tc>
          <w:tcPr>
            <w:tcW w:w="532" w:type="dxa"/>
            <w:shd w:val="clear" w:color="auto" w:fill="EDEEEF" w:themeFill="accent2" w:themeFillTint="33"/>
            <w:tcMar>
              <w:bottom w:w="0" w:type="dxa"/>
            </w:tcMar>
            <w:vAlign w:val="center"/>
          </w:tcPr>
          <w:p w14:paraId="3D3269AE" w14:textId="77777777" w:rsidR="009E1C81" w:rsidRPr="00906090" w:rsidRDefault="009E1C81" w:rsidP="00292A53">
            <w:pPr>
              <w:spacing w:after="0" w:line="240" w:lineRule="auto"/>
              <w:ind w:left="0" w:right="0"/>
              <w:jc w:val="center"/>
              <w:rPr>
                <w:sz w:val="14"/>
                <w:szCs w:val="14"/>
                <w:lang w:val="en-US"/>
              </w:rPr>
            </w:pPr>
            <w:r w:rsidRPr="00906090">
              <w:rPr>
                <w:sz w:val="14"/>
                <w:szCs w:val="14"/>
                <w:lang w:val="en-US"/>
              </w:rPr>
              <w:t>1.1</w:t>
            </w:r>
          </w:p>
        </w:tc>
        <w:sdt>
          <w:sdtPr>
            <w:rPr>
              <w:sz w:val="14"/>
              <w:szCs w:val="14"/>
              <w:lang w:val="en-US"/>
            </w:rPr>
            <w:alias w:val="Rating"/>
            <w:tag w:val="Rating"/>
            <w:id w:val="-1696449916"/>
            <w:placeholder>
              <w:docPart w:val="13D1AEA81A32427E9D605B8B2F3D8DDE"/>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0" w:type="dxa"/>
                <w:gridSpan w:val="2"/>
                <w:tcMar>
                  <w:bottom w:w="0" w:type="dxa"/>
                </w:tcMar>
                <w:vAlign w:val="center"/>
              </w:tcPr>
              <w:p w14:paraId="520D0C94"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437714302"/>
            <w:placeholder>
              <w:docPart w:val="B46AD5FAE2F74C94A081DF9DDEDC25D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59A877D6"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106696408"/>
            <w:placeholder>
              <w:docPart w:val="40EDD802E1184B2694DC053760BD67C0"/>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2F0A2010"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256789813"/>
            <w:placeholder>
              <w:docPart w:val="42E4A05346C64FA3AB26A6AC31C7D7B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327CDF0E"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852408987"/>
            <w:placeholder>
              <w:docPart w:val="0EE6678A48704E89A1D735FE3E3327F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7B85DC5F"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082715337"/>
            <w:placeholder>
              <w:docPart w:val="E2206123730E4E60B8C3EF4381FF186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596422DE"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889856367"/>
            <w:placeholder>
              <w:docPart w:val="21B5A68A88D54E80ADD40D8210BD8B7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719A9050"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52231228"/>
            <w:placeholder>
              <w:docPart w:val="2C2042A058EE4ACA92DE3CEE16710CC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gridSpan w:val="2"/>
                <w:tcMar>
                  <w:bottom w:w="0" w:type="dxa"/>
                </w:tcMar>
              </w:tcPr>
              <w:p w14:paraId="519F3BF5"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942376775"/>
            <w:placeholder>
              <w:docPart w:val="B57DCB739971414CB09A37C72A53C71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64CBF93F"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326044597"/>
            <w:placeholder>
              <w:docPart w:val="5BAAFFA2B78C44F4BFF6D6DC8EC97C60"/>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0025DE87"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968738344"/>
            <w:placeholder>
              <w:docPart w:val="9C245D9BB5DB48F395BCEA7B8432AF4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47D67F17"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815442953"/>
            <w:placeholder>
              <w:docPart w:val="5FF9C367766A48B3B05C5D24C5944C2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0AD668FB"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665388454"/>
            <w:placeholder>
              <w:docPart w:val="16984DBFB6B44EA5B54D0D1543F945A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5E861BF4"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069620004"/>
            <w:placeholder>
              <w:docPart w:val="19626DD2ABE7483FA79B9B2CC3A2432D"/>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59EB5760"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2072109002"/>
            <w:placeholder>
              <w:docPart w:val="8F077B1E810E4D8FAD20CA39851E32E0"/>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3483E1C1"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80088050"/>
            <w:placeholder>
              <w:docPart w:val="7168C7AB343841DC994755E8DAE215E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427887D3"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tr>
      <w:tr w:rsidR="009E1C81" w:rsidRPr="00906090" w14:paraId="729376FB" w14:textId="77777777" w:rsidTr="00292A53">
        <w:trPr>
          <w:trHeight w:val="286"/>
        </w:trPr>
        <w:tc>
          <w:tcPr>
            <w:tcW w:w="532" w:type="dxa"/>
            <w:shd w:val="clear" w:color="auto" w:fill="EDEEEF" w:themeFill="accent2" w:themeFillTint="33"/>
            <w:tcMar>
              <w:bottom w:w="0" w:type="dxa"/>
            </w:tcMar>
            <w:vAlign w:val="center"/>
          </w:tcPr>
          <w:p w14:paraId="770E6558" w14:textId="77777777" w:rsidR="009E1C81" w:rsidRPr="00906090" w:rsidRDefault="009E1C81" w:rsidP="00292A53">
            <w:pPr>
              <w:spacing w:after="0" w:line="240" w:lineRule="auto"/>
              <w:ind w:left="0" w:right="0"/>
              <w:jc w:val="center"/>
              <w:rPr>
                <w:sz w:val="14"/>
                <w:szCs w:val="14"/>
                <w:lang w:val="en-US"/>
              </w:rPr>
            </w:pPr>
            <w:r w:rsidRPr="00906090">
              <w:rPr>
                <w:sz w:val="14"/>
                <w:szCs w:val="14"/>
                <w:lang w:val="en-US"/>
              </w:rPr>
              <w:t>2.1</w:t>
            </w:r>
          </w:p>
        </w:tc>
        <w:sdt>
          <w:sdtPr>
            <w:rPr>
              <w:sz w:val="14"/>
              <w:szCs w:val="14"/>
              <w:lang w:val="en-US"/>
            </w:rPr>
            <w:alias w:val="Rating"/>
            <w:tag w:val="Rating"/>
            <w:id w:val="2088806263"/>
            <w:placeholder>
              <w:docPart w:val="F998703858FB4CD8A057D85BB18401C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0" w:type="dxa"/>
                <w:gridSpan w:val="2"/>
                <w:tcMar>
                  <w:bottom w:w="0" w:type="dxa"/>
                </w:tcMar>
              </w:tcPr>
              <w:p w14:paraId="7E52C78B"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75570159"/>
            <w:placeholder>
              <w:docPart w:val="EE15E9E9473E42FDB3617F0D93C7EC3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48BE12F6"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32717695"/>
            <w:placeholder>
              <w:docPart w:val="10A3B22468194CDDAE089FA9A825684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3EEA3DC3"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996920989"/>
            <w:placeholder>
              <w:docPart w:val="D7EFF9002A7949929F8B990DBBE09C0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3B5025E0"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977839305"/>
            <w:placeholder>
              <w:docPart w:val="DCC51D0C4DEC4A16998F9E0BE5669C1D"/>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0CC9D985"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448918148"/>
            <w:placeholder>
              <w:docPart w:val="ADF2A674E8ED4A09B181FF264305C30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36AA804F"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370875575"/>
            <w:placeholder>
              <w:docPart w:val="E0CCB0E895CB4FF5B978FE67EFEA2A4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46092AFE"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696276972"/>
            <w:placeholder>
              <w:docPart w:val="F2BD8D3F56E94C2BA0226C73EA84E26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gridSpan w:val="2"/>
                <w:tcMar>
                  <w:bottom w:w="0" w:type="dxa"/>
                </w:tcMar>
              </w:tcPr>
              <w:p w14:paraId="68C3395F"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460343571"/>
            <w:placeholder>
              <w:docPart w:val="33EDF0E89037467AA53EA507B93D0A0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247CEF51"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138961532"/>
            <w:placeholder>
              <w:docPart w:val="AF7759A494B94883B53109EEE461976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67F5CF4A"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604345435"/>
            <w:placeholder>
              <w:docPart w:val="3E83F09A3B1F4C6DBDF2EFC41C9BC93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5C1E340E"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284419439"/>
            <w:placeholder>
              <w:docPart w:val="799776CC96374D67BA7F7047482E73C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0DBFE5B0"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2002773464"/>
            <w:placeholder>
              <w:docPart w:val="10EC4292506A4C87B7A51C64443EC0C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15DB5A4C"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76816720"/>
            <w:placeholder>
              <w:docPart w:val="6D93D708E4C44400904D43D8FD88563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1B23C26B"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904524153"/>
            <w:placeholder>
              <w:docPart w:val="BA20D7DA6DB14073B07BB453E3DF2BA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45E64E2D"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387247995"/>
            <w:placeholder>
              <w:docPart w:val="96AEB25925684F23AB75C4D4CEE9D5B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2F51DCE1"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tr>
      <w:tr w:rsidR="009E1C81" w:rsidRPr="00906090" w14:paraId="472C1FEC" w14:textId="77777777" w:rsidTr="00292A53">
        <w:trPr>
          <w:trHeight w:val="286"/>
        </w:trPr>
        <w:tc>
          <w:tcPr>
            <w:tcW w:w="532" w:type="dxa"/>
            <w:shd w:val="clear" w:color="auto" w:fill="EDEEEF" w:themeFill="accent2" w:themeFillTint="33"/>
            <w:tcMar>
              <w:bottom w:w="0" w:type="dxa"/>
            </w:tcMar>
            <w:vAlign w:val="center"/>
          </w:tcPr>
          <w:p w14:paraId="1E4873D2" w14:textId="77777777" w:rsidR="009E1C81" w:rsidRPr="00906090" w:rsidRDefault="009E1C81" w:rsidP="00292A53">
            <w:pPr>
              <w:spacing w:after="0" w:line="240" w:lineRule="auto"/>
              <w:jc w:val="center"/>
              <w:rPr>
                <w:sz w:val="14"/>
                <w:szCs w:val="14"/>
                <w:lang w:val="en-US"/>
              </w:rPr>
            </w:pPr>
            <w:r w:rsidRPr="00906090">
              <w:rPr>
                <w:sz w:val="14"/>
                <w:szCs w:val="14"/>
                <w:lang w:val="en-US"/>
              </w:rPr>
              <w:t>2.2</w:t>
            </w:r>
          </w:p>
        </w:tc>
        <w:sdt>
          <w:sdtPr>
            <w:rPr>
              <w:sz w:val="14"/>
              <w:szCs w:val="14"/>
              <w:lang w:val="en-US"/>
            </w:rPr>
            <w:alias w:val="Rating"/>
            <w:tag w:val="Rating"/>
            <w:id w:val="-1420172433"/>
            <w:placeholder>
              <w:docPart w:val="741D7958ADCA4933BE919B5B37DCD1C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0" w:type="dxa"/>
                <w:gridSpan w:val="2"/>
                <w:tcMar>
                  <w:bottom w:w="0" w:type="dxa"/>
                </w:tcMar>
              </w:tcPr>
              <w:p w14:paraId="5C9003D9"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897964144"/>
            <w:placeholder>
              <w:docPart w:val="EF6797C822C04BABBC273D7D545639A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1BF07D64"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416394430"/>
            <w:placeholder>
              <w:docPart w:val="0CC09934E3014181BFE8F11FF530DDC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74072BD5"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07775357"/>
            <w:placeholder>
              <w:docPart w:val="5D84EF001AE54012A1BDF93196FEF68D"/>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522987A9"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781461915"/>
            <w:placeholder>
              <w:docPart w:val="A4B5BA0921A04A72937EAE333963545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1E462CD9"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593895269"/>
            <w:placeholder>
              <w:docPart w:val="F434EA6441164173B7D9D6CBBC1DD5F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05333B21"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918226803"/>
            <w:placeholder>
              <w:docPart w:val="53679B3DDCB84C608FDD8B4696EDC41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1970209B"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57430776"/>
            <w:placeholder>
              <w:docPart w:val="5C266EEF25064177882CA2A8BD7F839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gridSpan w:val="2"/>
                <w:tcMar>
                  <w:bottom w:w="0" w:type="dxa"/>
                </w:tcMar>
              </w:tcPr>
              <w:p w14:paraId="7D9F95F3"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322552331"/>
            <w:placeholder>
              <w:docPart w:val="E698B3B800F94CFA985453AC40B870B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6E487B98"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141180505"/>
            <w:placeholder>
              <w:docPart w:val="45B6011668C446FB805A43F714960EC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6DBA5AD8"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075515506"/>
            <w:placeholder>
              <w:docPart w:val="4420DDB21E594233AD85A0FCAF2509B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213C0E93"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908131876"/>
            <w:placeholder>
              <w:docPart w:val="2CF24F635DFC4B7E935701CDC82BD13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1807EBDB"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836191258"/>
            <w:placeholder>
              <w:docPart w:val="5E8CD30C662649C88E66C4282B39013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02EFEADB"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488551546"/>
            <w:placeholder>
              <w:docPart w:val="17A4A43E084240CBA45D3D2A4CD4E66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4911932C"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352875746"/>
            <w:placeholder>
              <w:docPart w:val="2F0B2F3FF968402DAE2B4F5ABC3E521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4247E0FE"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93174975"/>
            <w:placeholder>
              <w:docPart w:val="1B50878D03854438893319F5AA6A506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5A8F513B"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r>
      <w:tr w:rsidR="009E1C81" w:rsidRPr="006900F4" w14:paraId="35F1676E" w14:textId="77777777" w:rsidTr="00292A53">
        <w:trPr>
          <w:trHeight w:val="286"/>
        </w:trPr>
        <w:tc>
          <w:tcPr>
            <w:tcW w:w="8072" w:type="dxa"/>
            <w:gridSpan w:val="25"/>
            <w:shd w:val="clear" w:color="auto" w:fill="EDEEEF" w:themeFill="accent2" w:themeFillTint="33"/>
            <w:tcMar>
              <w:bottom w:w="0" w:type="dxa"/>
            </w:tcMar>
            <w:vAlign w:val="center"/>
          </w:tcPr>
          <w:p w14:paraId="02D17243" w14:textId="0A30CD0A" w:rsidR="009E1C81" w:rsidRPr="006900F4" w:rsidRDefault="009E1C81" w:rsidP="00292A53">
            <w:pPr>
              <w:spacing w:after="0" w:line="240" w:lineRule="auto"/>
              <w:ind w:left="28"/>
              <w:rPr>
                <w:lang w:val="en-US"/>
              </w:rPr>
            </w:pPr>
            <w:r w:rsidRPr="006900F4">
              <w:rPr>
                <w:lang w:val="en-US"/>
              </w:rPr>
              <w:t xml:space="preserve">Does the evaluation under Automotive </w:t>
            </w:r>
            <w:r w:rsidR="00F940EC" w:rsidRPr="00F940EC">
              <w:rPr>
                <w:lang w:val="en-US"/>
              </w:rPr>
              <w:t>SPICE</w:t>
            </w:r>
            <w:r w:rsidRPr="006900F4">
              <w:rPr>
                <w:lang w:val="en-US"/>
              </w:rPr>
              <w:t xml:space="preserve"> PAM 3.1 include </w:t>
            </w:r>
            <w:r>
              <w:rPr>
                <w:lang w:val="en-US"/>
              </w:rPr>
              <w:t xml:space="preserve">Cybersecurity </w:t>
            </w:r>
            <w:r w:rsidRPr="006900F4">
              <w:rPr>
                <w:lang w:val="en-US"/>
              </w:rPr>
              <w:t>implements (e.g. MAN.3)?</w:t>
            </w:r>
          </w:p>
        </w:tc>
        <w:sdt>
          <w:sdtPr>
            <w:rPr>
              <w:lang w:val="en-US"/>
            </w:rPr>
            <w:alias w:val="Selection"/>
            <w:tag w:val="Selection"/>
            <w:id w:val="1943571671"/>
            <w:placeholder>
              <w:docPart w:val="EA161C716E7E4AB9B142662279679D5A"/>
            </w:placeholder>
            <w15:color w:val="3366FF"/>
            <w:dropDownList>
              <w:listItem w:displayText="Yes" w:value="Yes"/>
              <w:listItem w:displayText="No" w:value="No"/>
              <w:listItem w:displayText="Click or tap here." w:value="Click or tap here."/>
            </w:dropDownList>
          </w:sdtPr>
          <w:sdtContent>
            <w:tc>
              <w:tcPr>
                <w:tcW w:w="988" w:type="dxa"/>
                <w:gridSpan w:val="2"/>
                <w:vAlign w:val="center"/>
              </w:tcPr>
              <w:p w14:paraId="3819196E" w14:textId="77777777" w:rsidR="009E1C81" w:rsidRPr="006900F4" w:rsidRDefault="009E1C81" w:rsidP="00292A53">
                <w:pPr>
                  <w:spacing w:after="0" w:line="240" w:lineRule="auto"/>
                  <w:ind w:left="28"/>
                </w:pPr>
                <w:r>
                  <w:rPr>
                    <w:lang w:val="en-US"/>
                  </w:rPr>
                  <w:t>Click or tap here.</w:t>
                </w:r>
              </w:p>
            </w:tc>
          </w:sdtContent>
        </w:sdt>
      </w:tr>
      <w:tr w:rsidR="009E1C81" w:rsidRPr="00CA6930" w14:paraId="3D3F9C0C" w14:textId="77777777" w:rsidTr="00292A53">
        <w:trPr>
          <w:trHeight w:val="286"/>
        </w:trPr>
        <w:tc>
          <w:tcPr>
            <w:tcW w:w="9060" w:type="dxa"/>
            <w:gridSpan w:val="27"/>
            <w:shd w:val="clear" w:color="auto" w:fill="CCDFE9" w:themeFill="accent6" w:themeFillTint="66"/>
            <w:tcMar>
              <w:bottom w:w="0" w:type="dxa"/>
            </w:tcMar>
            <w:vAlign w:val="center"/>
          </w:tcPr>
          <w:p w14:paraId="0919C8F9" w14:textId="0AD6F13B" w:rsidR="009E1C81" w:rsidRPr="00572911" w:rsidRDefault="009E1C81" w:rsidP="00292A53">
            <w:pPr>
              <w:spacing w:after="0" w:line="240" w:lineRule="auto"/>
              <w:ind w:left="28"/>
              <w:rPr>
                <w:b/>
                <w:bCs/>
                <w:sz w:val="14"/>
                <w:szCs w:val="14"/>
                <w:lang w:val="en-US"/>
              </w:rPr>
            </w:pPr>
            <w:r w:rsidRPr="00572911">
              <w:rPr>
                <w:b/>
                <w:bCs/>
                <w:lang w:val="en-US"/>
              </w:rPr>
              <w:t>Automotive SPICE for Cybersecurity (</w:t>
            </w:r>
            <w:r w:rsidR="00B46BF5">
              <w:rPr>
                <w:b/>
                <w:bCs/>
                <w:lang w:val="en-US"/>
              </w:rPr>
              <w:t>1</w:t>
            </w:r>
            <w:r w:rsidR="00B46BF5" w:rsidRPr="00B46BF5">
              <w:rPr>
                <w:b/>
                <w:bCs/>
                <w:vertAlign w:val="superscript"/>
                <w:lang w:val="en-US"/>
              </w:rPr>
              <w:t>st</w:t>
            </w:r>
            <w:r w:rsidR="00B46BF5">
              <w:rPr>
                <w:b/>
                <w:bCs/>
                <w:lang w:val="en-US"/>
              </w:rPr>
              <w:t xml:space="preserve"> edition</w:t>
            </w:r>
            <w:r w:rsidRPr="00572911">
              <w:rPr>
                <w:b/>
                <w:bCs/>
                <w:lang w:val="en-US"/>
              </w:rPr>
              <w:t>)</w:t>
            </w:r>
          </w:p>
        </w:tc>
      </w:tr>
      <w:tr w:rsidR="009E1C81" w:rsidRPr="00906090" w14:paraId="2CBD3A78" w14:textId="77777777" w:rsidTr="00292A53">
        <w:trPr>
          <w:trHeight w:val="272"/>
        </w:trPr>
        <w:tc>
          <w:tcPr>
            <w:tcW w:w="543" w:type="dxa"/>
            <w:gridSpan w:val="2"/>
            <w:shd w:val="clear" w:color="auto" w:fill="EDEEEF" w:themeFill="accent2" w:themeFillTint="33"/>
            <w:tcMar>
              <w:bottom w:w="0" w:type="dxa"/>
            </w:tcMar>
            <w:vAlign w:val="center"/>
          </w:tcPr>
          <w:p w14:paraId="4C525CEA" w14:textId="77777777" w:rsidR="009E1C81" w:rsidRPr="00906090" w:rsidRDefault="009E1C81" w:rsidP="00292A53">
            <w:pPr>
              <w:spacing w:after="0" w:line="240" w:lineRule="auto"/>
              <w:jc w:val="center"/>
              <w:rPr>
                <w:sz w:val="14"/>
                <w:szCs w:val="14"/>
                <w:lang w:val="en-US"/>
              </w:rPr>
            </w:pPr>
            <w:r w:rsidRPr="00906090">
              <w:rPr>
                <w:sz w:val="14"/>
                <w:szCs w:val="14"/>
                <w:lang w:val="en-US"/>
              </w:rPr>
              <w:t>PA</w:t>
            </w:r>
          </w:p>
        </w:tc>
        <w:tc>
          <w:tcPr>
            <w:tcW w:w="542" w:type="dxa"/>
            <w:gridSpan w:val="2"/>
            <w:shd w:val="clear" w:color="auto" w:fill="EDEEEF" w:themeFill="accent2" w:themeFillTint="33"/>
            <w:tcMar>
              <w:bottom w:w="0" w:type="dxa"/>
            </w:tcMar>
            <w:vAlign w:val="center"/>
          </w:tcPr>
          <w:p w14:paraId="0EC34DB5"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SEC.1</w:t>
            </w:r>
          </w:p>
        </w:tc>
        <w:tc>
          <w:tcPr>
            <w:tcW w:w="545" w:type="dxa"/>
            <w:gridSpan w:val="2"/>
            <w:shd w:val="clear" w:color="auto" w:fill="EDEEEF" w:themeFill="accent2" w:themeFillTint="33"/>
            <w:tcMar>
              <w:bottom w:w="0" w:type="dxa"/>
            </w:tcMar>
            <w:vAlign w:val="center"/>
          </w:tcPr>
          <w:p w14:paraId="7588E447"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SEC.2</w:t>
            </w:r>
          </w:p>
        </w:tc>
        <w:tc>
          <w:tcPr>
            <w:tcW w:w="545" w:type="dxa"/>
            <w:gridSpan w:val="2"/>
            <w:shd w:val="clear" w:color="auto" w:fill="EDEEEF" w:themeFill="accent2" w:themeFillTint="33"/>
            <w:tcMar>
              <w:bottom w:w="0" w:type="dxa"/>
            </w:tcMar>
            <w:vAlign w:val="center"/>
          </w:tcPr>
          <w:p w14:paraId="1FAA7B98"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SEC.3</w:t>
            </w:r>
          </w:p>
        </w:tc>
        <w:tc>
          <w:tcPr>
            <w:tcW w:w="546" w:type="dxa"/>
            <w:gridSpan w:val="2"/>
            <w:shd w:val="clear" w:color="auto" w:fill="EDEEEF" w:themeFill="accent2" w:themeFillTint="33"/>
            <w:tcMar>
              <w:bottom w:w="0" w:type="dxa"/>
            </w:tcMar>
            <w:vAlign w:val="center"/>
          </w:tcPr>
          <w:p w14:paraId="6A543D2C"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SEC.4</w:t>
            </w:r>
          </w:p>
        </w:tc>
        <w:tc>
          <w:tcPr>
            <w:tcW w:w="545" w:type="dxa"/>
            <w:gridSpan w:val="2"/>
            <w:shd w:val="clear" w:color="auto" w:fill="EDEEEF" w:themeFill="accent2" w:themeFillTint="33"/>
            <w:tcMar>
              <w:bottom w:w="0" w:type="dxa"/>
            </w:tcMar>
            <w:vAlign w:val="center"/>
          </w:tcPr>
          <w:p w14:paraId="3CBBC1B6"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MAN.7</w:t>
            </w:r>
          </w:p>
        </w:tc>
        <w:tc>
          <w:tcPr>
            <w:tcW w:w="545" w:type="dxa"/>
            <w:gridSpan w:val="2"/>
            <w:shd w:val="clear" w:color="auto" w:fill="EDEEEF" w:themeFill="accent2" w:themeFillTint="33"/>
            <w:vAlign w:val="center"/>
          </w:tcPr>
          <w:p w14:paraId="0A033F35" w14:textId="77777777" w:rsidR="009E1C81" w:rsidRPr="00906090" w:rsidRDefault="009E1C81" w:rsidP="00292A53">
            <w:pPr>
              <w:spacing w:after="0" w:line="240" w:lineRule="auto"/>
              <w:ind w:left="28"/>
              <w:jc w:val="center"/>
              <w:rPr>
                <w:bCs/>
                <w:sz w:val="14"/>
                <w:szCs w:val="14"/>
                <w:lang w:val="en-US"/>
              </w:rPr>
            </w:pPr>
            <w:r w:rsidRPr="00906090">
              <w:rPr>
                <w:bCs/>
                <w:sz w:val="14"/>
                <w:szCs w:val="14"/>
                <w:lang w:val="en-US"/>
              </w:rPr>
              <w:t>ACQ.2</w:t>
            </w:r>
          </w:p>
        </w:tc>
        <w:tc>
          <w:tcPr>
            <w:tcW w:w="573" w:type="dxa"/>
            <w:gridSpan w:val="2"/>
            <w:shd w:val="clear" w:color="auto" w:fill="EDEEEF" w:themeFill="accent2" w:themeFillTint="33"/>
            <w:vAlign w:val="center"/>
          </w:tcPr>
          <w:p w14:paraId="399C90CC" w14:textId="77777777" w:rsidR="009E1C81" w:rsidRPr="00906090" w:rsidRDefault="009E1C81" w:rsidP="00292A53">
            <w:pPr>
              <w:spacing w:after="0" w:line="240" w:lineRule="auto"/>
              <w:ind w:left="28"/>
              <w:jc w:val="center"/>
              <w:rPr>
                <w:sz w:val="14"/>
                <w:szCs w:val="14"/>
                <w:lang w:val="en-US"/>
              </w:rPr>
            </w:pPr>
            <w:r>
              <w:rPr>
                <w:sz w:val="14"/>
                <w:szCs w:val="14"/>
                <w:lang w:val="en-US"/>
              </w:rPr>
              <w:t>ACQ.4</w:t>
            </w:r>
          </w:p>
        </w:tc>
        <w:tc>
          <w:tcPr>
            <w:tcW w:w="4676" w:type="dxa"/>
            <w:gridSpan w:val="11"/>
            <w:vMerge w:val="restart"/>
            <w:shd w:val="clear" w:color="auto" w:fill="EDEEEF" w:themeFill="accent2" w:themeFillTint="33"/>
            <w:vAlign w:val="center"/>
          </w:tcPr>
          <w:p w14:paraId="466BB2F5" w14:textId="77777777" w:rsidR="009E1C81" w:rsidRPr="00906090" w:rsidRDefault="009E1C81" w:rsidP="00292A53">
            <w:pPr>
              <w:spacing w:after="0" w:line="240" w:lineRule="auto"/>
              <w:ind w:left="28"/>
              <w:jc w:val="center"/>
              <w:rPr>
                <w:sz w:val="14"/>
                <w:szCs w:val="14"/>
                <w:lang w:val="en-US"/>
              </w:rPr>
            </w:pPr>
          </w:p>
        </w:tc>
      </w:tr>
      <w:tr w:rsidR="009E1C81" w:rsidRPr="00906090" w14:paraId="69607824" w14:textId="77777777" w:rsidTr="00292A53">
        <w:trPr>
          <w:trHeight w:val="272"/>
        </w:trPr>
        <w:tc>
          <w:tcPr>
            <w:tcW w:w="543" w:type="dxa"/>
            <w:gridSpan w:val="2"/>
            <w:shd w:val="clear" w:color="auto" w:fill="EDEEEF" w:themeFill="accent2" w:themeFillTint="33"/>
            <w:tcMar>
              <w:bottom w:w="0" w:type="dxa"/>
            </w:tcMar>
            <w:vAlign w:val="center"/>
          </w:tcPr>
          <w:p w14:paraId="7278E2C9" w14:textId="77777777" w:rsidR="009E1C81" w:rsidRPr="00906090" w:rsidRDefault="009E1C81" w:rsidP="00292A53">
            <w:pPr>
              <w:spacing w:after="0" w:line="240" w:lineRule="auto"/>
              <w:jc w:val="center"/>
              <w:rPr>
                <w:sz w:val="14"/>
                <w:szCs w:val="14"/>
                <w:lang w:val="en-US"/>
              </w:rPr>
            </w:pPr>
            <w:r w:rsidRPr="00906090">
              <w:rPr>
                <w:sz w:val="14"/>
                <w:szCs w:val="14"/>
                <w:lang w:val="en-US"/>
              </w:rPr>
              <w:t>1.1</w:t>
            </w:r>
          </w:p>
        </w:tc>
        <w:sdt>
          <w:sdtPr>
            <w:rPr>
              <w:sz w:val="14"/>
              <w:szCs w:val="14"/>
              <w:lang w:val="en-US"/>
            </w:rPr>
            <w:alias w:val="Rating"/>
            <w:tag w:val="Rating"/>
            <w:id w:val="1891305811"/>
            <w:placeholder>
              <w:docPart w:val="AE0092FD93BB410C8300BEB6A5B93A1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2" w:type="dxa"/>
                <w:gridSpan w:val="2"/>
                <w:tcMar>
                  <w:bottom w:w="0" w:type="dxa"/>
                </w:tcMar>
              </w:tcPr>
              <w:p w14:paraId="22A12704"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65232683"/>
            <w:placeholder>
              <w:docPart w:val="07C739CF72414FF3838C977961F3B44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1B6290CF"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030380849"/>
            <w:placeholder>
              <w:docPart w:val="08FC5997110744D9A82B7A073B8C9AC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2F5A0C33"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957981116"/>
            <w:placeholder>
              <w:docPart w:val="26A316B1E7C147ABBA64C191033DD54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6" w:type="dxa"/>
                <w:gridSpan w:val="2"/>
                <w:tcMar>
                  <w:bottom w:w="0" w:type="dxa"/>
                </w:tcMar>
              </w:tcPr>
              <w:p w14:paraId="2C92C071"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590657762"/>
            <w:placeholder>
              <w:docPart w:val="50B1F9A6705E4D9FB989D6CE2E93D52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14ED8692"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052367629"/>
            <w:placeholder>
              <w:docPart w:val="0ADBFF0A937349BEB84404B155D667E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shd w:val="clear" w:color="auto" w:fill="FFFFFF" w:themeFill="background1"/>
              </w:tcPr>
              <w:p w14:paraId="77504882"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c>
          <w:tcPr>
            <w:tcW w:w="573" w:type="dxa"/>
            <w:gridSpan w:val="2"/>
            <w:vAlign w:val="center"/>
          </w:tcPr>
          <w:p w14:paraId="5DFA8947" w14:textId="77777777" w:rsidR="009E1C81" w:rsidRPr="00906090" w:rsidRDefault="009E1C81" w:rsidP="00292A53">
            <w:pPr>
              <w:spacing w:after="0" w:line="240" w:lineRule="auto"/>
              <w:ind w:left="28"/>
              <w:jc w:val="center"/>
              <w:rPr>
                <w:sz w:val="14"/>
                <w:szCs w:val="14"/>
                <w:lang w:val="en-US"/>
              </w:rPr>
            </w:pPr>
          </w:p>
        </w:tc>
        <w:tc>
          <w:tcPr>
            <w:tcW w:w="4676" w:type="dxa"/>
            <w:gridSpan w:val="11"/>
            <w:vMerge/>
            <w:shd w:val="clear" w:color="auto" w:fill="EDEEEF" w:themeFill="accent2" w:themeFillTint="33"/>
            <w:vAlign w:val="center"/>
          </w:tcPr>
          <w:p w14:paraId="6F7151EA" w14:textId="77777777" w:rsidR="009E1C81" w:rsidRPr="00906090" w:rsidRDefault="009E1C81" w:rsidP="00292A53">
            <w:pPr>
              <w:spacing w:after="0" w:line="240" w:lineRule="auto"/>
              <w:ind w:left="28"/>
              <w:jc w:val="center"/>
              <w:rPr>
                <w:sz w:val="14"/>
                <w:szCs w:val="14"/>
                <w:lang w:val="en-US"/>
              </w:rPr>
            </w:pPr>
          </w:p>
        </w:tc>
      </w:tr>
      <w:tr w:rsidR="009E1C81" w:rsidRPr="00906090" w14:paraId="1E2560D9" w14:textId="77777777" w:rsidTr="00292A53">
        <w:trPr>
          <w:trHeight w:val="272"/>
        </w:trPr>
        <w:tc>
          <w:tcPr>
            <w:tcW w:w="543" w:type="dxa"/>
            <w:gridSpan w:val="2"/>
            <w:shd w:val="clear" w:color="auto" w:fill="EDEEEF" w:themeFill="accent2" w:themeFillTint="33"/>
            <w:tcMar>
              <w:bottom w:w="0" w:type="dxa"/>
            </w:tcMar>
            <w:vAlign w:val="center"/>
          </w:tcPr>
          <w:p w14:paraId="34EDD9EA" w14:textId="77777777" w:rsidR="009E1C81" w:rsidRPr="00906090" w:rsidRDefault="009E1C81" w:rsidP="00292A53">
            <w:pPr>
              <w:spacing w:after="0" w:line="240" w:lineRule="auto"/>
              <w:jc w:val="center"/>
              <w:rPr>
                <w:sz w:val="14"/>
                <w:szCs w:val="14"/>
                <w:lang w:val="en-US"/>
              </w:rPr>
            </w:pPr>
            <w:r w:rsidRPr="00906090">
              <w:rPr>
                <w:sz w:val="14"/>
                <w:szCs w:val="14"/>
                <w:lang w:val="en-US"/>
              </w:rPr>
              <w:t>2.1</w:t>
            </w:r>
          </w:p>
        </w:tc>
        <w:sdt>
          <w:sdtPr>
            <w:rPr>
              <w:sz w:val="14"/>
              <w:szCs w:val="14"/>
              <w:lang w:val="en-US"/>
            </w:rPr>
            <w:alias w:val="Rating"/>
            <w:tag w:val="Rating"/>
            <w:id w:val="1858929642"/>
            <w:placeholder>
              <w:docPart w:val="BB72A24ED0E24041AEE8BDEC3DF29E1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2" w:type="dxa"/>
                <w:gridSpan w:val="2"/>
                <w:tcMar>
                  <w:bottom w:w="0" w:type="dxa"/>
                </w:tcMar>
              </w:tcPr>
              <w:p w14:paraId="23CDC1DF"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722939297"/>
            <w:placeholder>
              <w:docPart w:val="AA3F8CFB3D0941349067FA699D493BF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27935604"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214856047"/>
            <w:placeholder>
              <w:docPart w:val="DA41CBBF07504C04B1B80744FDA9380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5A578E4D"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915748689"/>
            <w:placeholder>
              <w:docPart w:val="0A2F5D390FAB41818EC9EBC8B43FAF3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6" w:type="dxa"/>
                <w:gridSpan w:val="2"/>
                <w:tcMar>
                  <w:bottom w:w="0" w:type="dxa"/>
                </w:tcMar>
              </w:tcPr>
              <w:p w14:paraId="6BFAF850"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682200640"/>
            <w:placeholder>
              <w:docPart w:val="93B2CFF7D24246A887C6CF4F7F2541D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1614F4D3"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520743973"/>
            <w:placeholder>
              <w:docPart w:val="BCBAB3EFB69844A89E2823E2E460F1F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shd w:val="clear" w:color="auto" w:fill="FFFFFF" w:themeFill="background1"/>
              </w:tcPr>
              <w:p w14:paraId="3D00FB86"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c>
          <w:tcPr>
            <w:tcW w:w="573" w:type="dxa"/>
            <w:gridSpan w:val="2"/>
            <w:vAlign w:val="center"/>
          </w:tcPr>
          <w:p w14:paraId="69BE1859" w14:textId="77777777" w:rsidR="009E1C81" w:rsidRPr="00906090" w:rsidRDefault="009E1C81" w:rsidP="00292A53">
            <w:pPr>
              <w:spacing w:after="0" w:line="240" w:lineRule="auto"/>
              <w:ind w:left="28"/>
              <w:jc w:val="center"/>
              <w:rPr>
                <w:sz w:val="14"/>
                <w:szCs w:val="14"/>
                <w:lang w:val="en-US"/>
              </w:rPr>
            </w:pPr>
          </w:p>
        </w:tc>
        <w:tc>
          <w:tcPr>
            <w:tcW w:w="4676" w:type="dxa"/>
            <w:gridSpan w:val="11"/>
            <w:vMerge/>
            <w:shd w:val="clear" w:color="auto" w:fill="EDEEEF" w:themeFill="accent2" w:themeFillTint="33"/>
            <w:vAlign w:val="center"/>
          </w:tcPr>
          <w:p w14:paraId="3CB8F1EA" w14:textId="77777777" w:rsidR="009E1C81" w:rsidRPr="00906090" w:rsidRDefault="009E1C81" w:rsidP="00292A53">
            <w:pPr>
              <w:spacing w:after="0" w:line="240" w:lineRule="auto"/>
              <w:ind w:left="28"/>
              <w:jc w:val="center"/>
              <w:rPr>
                <w:sz w:val="14"/>
                <w:szCs w:val="14"/>
                <w:lang w:val="en-US"/>
              </w:rPr>
            </w:pPr>
          </w:p>
        </w:tc>
      </w:tr>
      <w:tr w:rsidR="009E1C81" w:rsidRPr="00906090" w14:paraId="1008B0F5" w14:textId="77777777" w:rsidTr="00292A53">
        <w:trPr>
          <w:trHeight w:val="272"/>
        </w:trPr>
        <w:tc>
          <w:tcPr>
            <w:tcW w:w="543" w:type="dxa"/>
            <w:gridSpan w:val="2"/>
            <w:shd w:val="clear" w:color="auto" w:fill="EDEEEF" w:themeFill="accent2" w:themeFillTint="33"/>
            <w:tcMar>
              <w:bottom w:w="0" w:type="dxa"/>
            </w:tcMar>
            <w:vAlign w:val="center"/>
          </w:tcPr>
          <w:p w14:paraId="1B011936" w14:textId="77777777" w:rsidR="009E1C81" w:rsidRPr="00906090" w:rsidRDefault="009E1C81" w:rsidP="00292A53">
            <w:pPr>
              <w:spacing w:after="0" w:line="240" w:lineRule="auto"/>
              <w:jc w:val="center"/>
              <w:rPr>
                <w:sz w:val="14"/>
                <w:szCs w:val="14"/>
                <w:lang w:val="en-US"/>
              </w:rPr>
            </w:pPr>
            <w:r w:rsidRPr="00906090">
              <w:rPr>
                <w:sz w:val="14"/>
                <w:szCs w:val="14"/>
                <w:lang w:val="en-US"/>
              </w:rPr>
              <w:t>2.2</w:t>
            </w:r>
          </w:p>
        </w:tc>
        <w:sdt>
          <w:sdtPr>
            <w:rPr>
              <w:sz w:val="14"/>
              <w:szCs w:val="14"/>
              <w:lang w:val="en-US"/>
            </w:rPr>
            <w:alias w:val="Rating"/>
            <w:tag w:val="Rating"/>
            <w:id w:val="-1134103888"/>
            <w:placeholder>
              <w:docPart w:val="899457AB3C874B50B35DF9FF9AB04F4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2" w:type="dxa"/>
                <w:gridSpan w:val="2"/>
                <w:tcMar>
                  <w:bottom w:w="0" w:type="dxa"/>
                </w:tcMar>
              </w:tcPr>
              <w:p w14:paraId="1430DED2"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209175026"/>
            <w:placeholder>
              <w:docPart w:val="9088AC309EBC49CB8F323648554DACF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31E0EC97"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825736198"/>
            <w:placeholder>
              <w:docPart w:val="02CC0C9330864215B99084785502DB90"/>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1CE12F94"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982077829"/>
            <w:placeholder>
              <w:docPart w:val="1A634F2AB18746D599FBB1B16E77F88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6" w:type="dxa"/>
                <w:gridSpan w:val="2"/>
                <w:tcMar>
                  <w:bottom w:w="0" w:type="dxa"/>
                </w:tcMar>
              </w:tcPr>
              <w:p w14:paraId="05EB08A0"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30129768"/>
            <w:placeholder>
              <w:docPart w:val="D2C89636B5F647309CAE292B7CB2B26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24B69D05"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104599243"/>
            <w:placeholder>
              <w:docPart w:val="8A3AB505782F43B1B2E85CDF43FA32F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shd w:val="clear" w:color="auto" w:fill="FFFFFF" w:themeFill="background1"/>
              </w:tcPr>
              <w:p w14:paraId="0CB299D1"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c>
          <w:tcPr>
            <w:tcW w:w="573" w:type="dxa"/>
            <w:gridSpan w:val="2"/>
            <w:vAlign w:val="center"/>
          </w:tcPr>
          <w:p w14:paraId="3AC3A7F7" w14:textId="77777777" w:rsidR="009E1C81" w:rsidRPr="00906090" w:rsidRDefault="009E1C81" w:rsidP="00292A53">
            <w:pPr>
              <w:spacing w:after="0" w:line="240" w:lineRule="auto"/>
              <w:ind w:left="28"/>
              <w:jc w:val="center"/>
              <w:rPr>
                <w:sz w:val="14"/>
                <w:szCs w:val="14"/>
                <w:lang w:val="en-US"/>
              </w:rPr>
            </w:pPr>
          </w:p>
        </w:tc>
        <w:tc>
          <w:tcPr>
            <w:tcW w:w="4676" w:type="dxa"/>
            <w:gridSpan w:val="11"/>
            <w:vMerge/>
            <w:shd w:val="clear" w:color="auto" w:fill="EDEEEF" w:themeFill="accent2" w:themeFillTint="33"/>
            <w:vAlign w:val="center"/>
          </w:tcPr>
          <w:p w14:paraId="7F0F7BAE" w14:textId="77777777" w:rsidR="009E1C81" w:rsidRPr="00906090" w:rsidRDefault="009E1C81" w:rsidP="00292A53">
            <w:pPr>
              <w:spacing w:after="0" w:line="240" w:lineRule="auto"/>
              <w:ind w:left="28"/>
              <w:jc w:val="center"/>
              <w:rPr>
                <w:sz w:val="14"/>
                <w:szCs w:val="14"/>
                <w:lang w:val="en-US"/>
              </w:rPr>
            </w:pPr>
          </w:p>
        </w:tc>
      </w:tr>
    </w:tbl>
    <w:p w14:paraId="38915333" w14:textId="77777777" w:rsidR="009E1C81" w:rsidRDefault="009E1C81" w:rsidP="009E1C81">
      <w:pPr>
        <w:spacing w:after="0" w:line="240" w:lineRule="auto"/>
        <w:rPr>
          <w:lang w:val="en-US"/>
        </w:rPr>
      </w:pPr>
    </w:p>
    <w:p w14:paraId="3A318F90" w14:textId="77777777" w:rsidR="009E1C81" w:rsidRDefault="009E1C81" w:rsidP="009E1C81">
      <w:pPr>
        <w:spacing w:after="0" w:line="240" w:lineRule="auto"/>
        <w:rPr>
          <w:lang w:val="en-US"/>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32"/>
        <w:gridCol w:w="11"/>
        <w:gridCol w:w="519"/>
        <w:gridCol w:w="23"/>
        <w:gridCol w:w="509"/>
        <w:gridCol w:w="36"/>
        <w:gridCol w:w="496"/>
        <w:gridCol w:w="49"/>
        <w:gridCol w:w="484"/>
        <w:gridCol w:w="62"/>
        <w:gridCol w:w="471"/>
        <w:gridCol w:w="74"/>
        <w:gridCol w:w="458"/>
        <w:gridCol w:w="87"/>
        <w:gridCol w:w="446"/>
        <w:gridCol w:w="127"/>
        <w:gridCol w:w="408"/>
        <w:gridCol w:w="533"/>
        <w:gridCol w:w="533"/>
        <w:gridCol w:w="533"/>
        <w:gridCol w:w="535"/>
        <w:gridCol w:w="533"/>
        <w:gridCol w:w="404"/>
        <w:gridCol w:w="129"/>
        <w:gridCol w:w="80"/>
        <w:gridCol w:w="453"/>
        <w:gridCol w:w="535"/>
      </w:tblGrid>
      <w:tr w:rsidR="009E1C81" w:rsidRPr="00B91B2B" w14:paraId="31807EC2" w14:textId="77777777" w:rsidTr="00292A53">
        <w:trPr>
          <w:cnfStyle w:val="100000000000" w:firstRow="1" w:lastRow="0" w:firstColumn="0" w:lastColumn="0" w:oddVBand="0" w:evenVBand="0" w:oddHBand="0" w:evenHBand="0" w:firstRowFirstColumn="0" w:firstRowLastColumn="0" w:lastRowFirstColumn="0" w:lastRowLastColumn="0"/>
          <w:trHeight w:hRule="exact" w:val="498"/>
        </w:trPr>
        <w:tc>
          <w:tcPr>
            <w:tcW w:w="9060" w:type="dxa"/>
            <w:gridSpan w:val="27"/>
            <w:shd w:val="clear" w:color="auto" w:fill="4A8BAB" w:themeFill="accent6" w:themeFillShade="BF"/>
            <w:tcMar>
              <w:bottom w:w="0" w:type="dxa"/>
            </w:tcMar>
            <w:vAlign w:val="center"/>
          </w:tcPr>
          <w:p w14:paraId="25971EAC" w14:textId="428EB60E" w:rsidR="009E1C81" w:rsidRPr="00906090" w:rsidRDefault="009E1C81" w:rsidP="00292A53">
            <w:pPr>
              <w:spacing w:after="0" w:line="240" w:lineRule="auto"/>
              <w:ind w:left="28" w:right="0"/>
              <w:jc w:val="center"/>
              <w:rPr>
                <w:b/>
                <w:bCs/>
                <w:lang w:val="en-US"/>
              </w:rPr>
            </w:pPr>
            <w:r>
              <w:rPr>
                <w:b/>
                <w:bCs/>
                <w:lang w:val="en-US"/>
              </w:rPr>
              <w:t>2</w:t>
            </w:r>
            <w:r>
              <w:rPr>
                <w:b/>
                <w:bCs/>
                <w:vertAlign w:val="superscript"/>
                <w:lang w:val="en-US"/>
              </w:rPr>
              <w:t>nd</w:t>
            </w:r>
            <w:r>
              <w:rPr>
                <w:b/>
                <w:bCs/>
                <w:lang w:val="en-US"/>
              </w:rPr>
              <w:t xml:space="preserve"> subcontractor</w:t>
            </w:r>
          </w:p>
        </w:tc>
      </w:tr>
      <w:tr w:rsidR="009E1C81" w:rsidRPr="00CA6930" w14:paraId="03EE0EBF" w14:textId="77777777" w:rsidTr="00292A53">
        <w:trPr>
          <w:trHeight w:hRule="exact" w:val="282"/>
        </w:trPr>
        <w:tc>
          <w:tcPr>
            <w:tcW w:w="2659" w:type="dxa"/>
            <w:gridSpan w:val="9"/>
            <w:shd w:val="clear" w:color="auto" w:fill="EDEEEF" w:themeFill="accent2" w:themeFillTint="33"/>
            <w:tcMar>
              <w:bottom w:w="0" w:type="dxa"/>
            </w:tcMar>
            <w:vAlign w:val="center"/>
          </w:tcPr>
          <w:p w14:paraId="298B9CE3" w14:textId="77777777" w:rsidR="009E1C81" w:rsidRPr="00906090" w:rsidRDefault="009E1C81" w:rsidP="00292A53">
            <w:pPr>
              <w:spacing w:after="0" w:line="240" w:lineRule="auto"/>
              <w:ind w:left="28"/>
              <w:jc w:val="mediumKashida"/>
              <w:rPr>
                <w:sz w:val="20"/>
                <w:szCs w:val="20"/>
                <w:lang w:val="en-US"/>
              </w:rPr>
            </w:pPr>
            <w:r w:rsidRPr="00906090">
              <w:rPr>
                <w:sz w:val="20"/>
                <w:szCs w:val="20"/>
                <w:lang w:val="en-US"/>
              </w:rPr>
              <w:t>Location:</w:t>
            </w:r>
          </w:p>
        </w:tc>
        <w:sdt>
          <w:sdtPr>
            <w:rPr>
              <w:sz w:val="20"/>
              <w:szCs w:val="20"/>
              <w:lang w:val="en-US"/>
            </w:rPr>
            <w:id w:val="-178281894"/>
            <w:placeholder>
              <w:docPart w:val="C2B972DCD67E48369E6D97D8250FCBEC"/>
            </w:placeholder>
            <w15:color w:val="3366FF"/>
            <w:text/>
          </w:sdtPr>
          <w:sdtContent>
            <w:tc>
              <w:tcPr>
                <w:tcW w:w="6401" w:type="dxa"/>
                <w:gridSpan w:val="18"/>
                <w:vAlign w:val="center"/>
              </w:tcPr>
              <w:p w14:paraId="6C0E8415" w14:textId="77777777" w:rsidR="009E1C81" w:rsidRPr="00906090" w:rsidRDefault="009E1C81" w:rsidP="00292A53">
                <w:pPr>
                  <w:spacing w:after="0" w:line="240" w:lineRule="auto"/>
                  <w:ind w:left="28" w:right="0"/>
                  <w:jc w:val="mediumKashida"/>
                  <w:rPr>
                    <w:sz w:val="20"/>
                    <w:szCs w:val="20"/>
                    <w:lang w:val="en-US"/>
                  </w:rPr>
                </w:pPr>
                <w:r>
                  <w:rPr>
                    <w:sz w:val="20"/>
                    <w:szCs w:val="20"/>
                    <w:lang w:val="en-US"/>
                  </w:rPr>
                  <w:t>Click or tap here to enter a text.</w:t>
                </w:r>
              </w:p>
            </w:tc>
          </w:sdtContent>
        </w:sdt>
      </w:tr>
      <w:tr w:rsidR="009E1C81" w:rsidRPr="00CA6930" w14:paraId="3AB930A4" w14:textId="77777777" w:rsidTr="00292A53">
        <w:trPr>
          <w:trHeight w:hRule="exact" w:val="282"/>
        </w:trPr>
        <w:tc>
          <w:tcPr>
            <w:tcW w:w="2659" w:type="dxa"/>
            <w:gridSpan w:val="9"/>
            <w:shd w:val="clear" w:color="auto" w:fill="EDEEEF" w:themeFill="accent2" w:themeFillTint="33"/>
            <w:tcMar>
              <w:bottom w:w="0" w:type="dxa"/>
            </w:tcMar>
            <w:vAlign w:val="center"/>
          </w:tcPr>
          <w:p w14:paraId="5EB86544" w14:textId="77777777" w:rsidR="009E1C81" w:rsidRPr="00906090" w:rsidRDefault="009E1C81" w:rsidP="00292A53">
            <w:pPr>
              <w:spacing w:after="0" w:line="240" w:lineRule="auto"/>
              <w:ind w:left="28"/>
              <w:jc w:val="mediumKashida"/>
              <w:rPr>
                <w:sz w:val="20"/>
                <w:szCs w:val="20"/>
                <w:lang w:val="en-US"/>
              </w:rPr>
            </w:pPr>
            <w:r w:rsidRPr="00906090">
              <w:rPr>
                <w:sz w:val="20"/>
                <w:szCs w:val="20"/>
                <w:lang w:val="en-US"/>
              </w:rPr>
              <w:t>DUNS:</w:t>
            </w:r>
          </w:p>
        </w:tc>
        <w:sdt>
          <w:sdtPr>
            <w:rPr>
              <w:sz w:val="20"/>
              <w:szCs w:val="20"/>
              <w:lang w:val="en-US"/>
            </w:rPr>
            <w:id w:val="-994262146"/>
            <w:placeholder>
              <w:docPart w:val="C2B972DCD67E48369E6D97D8250FCBEC"/>
            </w:placeholder>
            <w15:color w:val="3366FF"/>
            <w:text/>
          </w:sdtPr>
          <w:sdtContent>
            <w:tc>
              <w:tcPr>
                <w:tcW w:w="6401" w:type="dxa"/>
                <w:gridSpan w:val="18"/>
                <w:vAlign w:val="center"/>
              </w:tcPr>
              <w:p w14:paraId="6311BE2A" w14:textId="77777777" w:rsidR="009E1C81" w:rsidRPr="00906090" w:rsidRDefault="009E1C81" w:rsidP="00292A53">
                <w:pPr>
                  <w:spacing w:after="0" w:line="240" w:lineRule="auto"/>
                  <w:ind w:left="28" w:right="0"/>
                  <w:jc w:val="mediumKashida"/>
                  <w:rPr>
                    <w:sz w:val="20"/>
                    <w:szCs w:val="20"/>
                    <w:lang w:val="en-US"/>
                  </w:rPr>
                </w:pPr>
                <w:r>
                  <w:rPr>
                    <w:sz w:val="20"/>
                    <w:szCs w:val="20"/>
                    <w:lang w:val="en-US"/>
                  </w:rPr>
                  <w:t>Click or tap here to enter a text.</w:t>
                </w:r>
              </w:p>
            </w:tc>
          </w:sdtContent>
        </w:sdt>
      </w:tr>
      <w:tr w:rsidR="009E1C81" w:rsidRPr="00906090" w14:paraId="2B0A746A" w14:textId="77777777" w:rsidTr="00292A53">
        <w:trPr>
          <w:trHeight w:hRule="exact" w:val="282"/>
        </w:trPr>
        <w:tc>
          <w:tcPr>
            <w:tcW w:w="9060" w:type="dxa"/>
            <w:gridSpan w:val="27"/>
            <w:shd w:val="clear" w:color="auto" w:fill="CCDFE9" w:themeFill="accent6" w:themeFillTint="66"/>
            <w:tcMar>
              <w:bottom w:w="0" w:type="dxa"/>
            </w:tcMar>
            <w:vAlign w:val="center"/>
          </w:tcPr>
          <w:p w14:paraId="6D8BE62E" w14:textId="77777777" w:rsidR="009E1C81" w:rsidRPr="00906090" w:rsidRDefault="009E1C81" w:rsidP="00292A53">
            <w:pPr>
              <w:spacing w:after="0" w:line="240" w:lineRule="auto"/>
              <w:ind w:left="28" w:right="0"/>
              <w:rPr>
                <w:b/>
                <w:bCs/>
                <w:lang w:val="en-US"/>
              </w:rPr>
            </w:pPr>
            <w:r w:rsidRPr="00906090">
              <w:rPr>
                <w:b/>
                <w:bCs/>
                <w:lang w:val="en-US"/>
              </w:rPr>
              <w:t>Assessment</w:t>
            </w:r>
          </w:p>
        </w:tc>
      </w:tr>
      <w:tr w:rsidR="009E1C81" w:rsidRPr="00906090" w14:paraId="16164123" w14:textId="77777777" w:rsidTr="00292A53">
        <w:trPr>
          <w:trHeight w:hRule="exact" w:val="282"/>
        </w:trPr>
        <w:tc>
          <w:tcPr>
            <w:tcW w:w="2659" w:type="dxa"/>
            <w:gridSpan w:val="9"/>
            <w:shd w:val="clear" w:color="auto" w:fill="EDEEEF" w:themeFill="accent2" w:themeFillTint="33"/>
            <w:tcMar>
              <w:bottom w:w="0" w:type="dxa"/>
            </w:tcMar>
            <w:vAlign w:val="center"/>
          </w:tcPr>
          <w:p w14:paraId="4B20CA2B" w14:textId="77777777" w:rsidR="009E1C81" w:rsidRPr="00906090" w:rsidRDefault="009E1C81" w:rsidP="00292A53">
            <w:pPr>
              <w:spacing w:after="0" w:line="240" w:lineRule="auto"/>
              <w:ind w:left="28"/>
              <w:jc w:val="mediumKashida"/>
              <w:rPr>
                <w:sz w:val="14"/>
                <w:szCs w:val="14"/>
                <w:lang w:val="en-US"/>
              </w:rPr>
            </w:pPr>
            <w:r w:rsidRPr="00906090">
              <w:rPr>
                <w:lang w:val="en-US"/>
              </w:rPr>
              <w:t>Reference Project:</w:t>
            </w:r>
          </w:p>
        </w:tc>
        <w:sdt>
          <w:sdtPr>
            <w:rPr>
              <w:sz w:val="20"/>
              <w:szCs w:val="20"/>
              <w:lang w:val="en-US"/>
            </w:rPr>
            <w:id w:val="320169838"/>
            <w:placeholder>
              <w:docPart w:val="C2B972DCD67E48369E6D97D8250FCBEC"/>
            </w:placeholder>
            <w15:color w:val="3366FF"/>
            <w:text/>
          </w:sdtPr>
          <w:sdtContent>
            <w:tc>
              <w:tcPr>
                <w:tcW w:w="4267" w:type="dxa"/>
                <w:gridSpan w:val="12"/>
                <w:vAlign w:val="center"/>
              </w:tcPr>
              <w:p w14:paraId="43F8AE49" w14:textId="77777777" w:rsidR="009E1C81" w:rsidRPr="00906090" w:rsidRDefault="009E1C81" w:rsidP="00292A53">
                <w:pPr>
                  <w:spacing w:after="0" w:line="240" w:lineRule="auto"/>
                  <w:ind w:left="28" w:right="0"/>
                  <w:jc w:val="mediumKashida"/>
                  <w:rPr>
                    <w:sz w:val="14"/>
                    <w:szCs w:val="14"/>
                    <w:lang w:val="en-US"/>
                  </w:rPr>
                </w:pPr>
                <w:r>
                  <w:rPr>
                    <w:sz w:val="20"/>
                    <w:szCs w:val="20"/>
                    <w:lang w:val="en-US"/>
                  </w:rPr>
                  <w:t>Click or tap here to enter a text.</w:t>
                </w:r>
              </w:p>
            </w:tc>
          </w:sdtContent>
        </w:sdt>
        <w:tc>
          <w:tcPr>
            <w:tcW w:w="937" w:type="dxa"/>
            <w:gridSpan w:val="2"/>
            <w:shd w:val="clear" w:color="auto" w:fill="EDEEEF" w:themeFill="accent2" w:themeFillTint="33"/>
            <w:tcMar>
              <w:bottom w:w="0" w:type="dxa"/>
            </w:tcMar>
            <w:vAlign w:val="center"/>
          </w:tcPr>
          <w:p w14:paraId="3642F81E" w14:textId="77777777" w:rsidR="009E1C81" w:rsidRPr="00906090" w:rsidRDefault="009E1C81" w:rsidP="00292A53">
            <w:pPr>
              <w:spacing w:after="0" w:line="240" w:lineRule="auto"/>
              <w:ind w:left="28" w:right="0"/>
              <w:jc w:val="mediumKashida"/>
              <w:rPr>
                <w:lang w:val="en-US"/>
              </w:rPr>
            </w:pPr>
            <w:r w:rsidRPr="00906090">
              <w:rPr>
                <w:lang w:val="en-US"/>
              </w:rPr>
              <w:t>Date:</w:t>
            </w:r>
          </w:p>
        </w:tc>
        <w:sdt>
          <w:sdtPr>
            <w:rPr>
              <w:sz w:val="20"/>
              <w:szCs w:val="20"/>
              <w:lang w:val="en-US"/>
            </w:rPr>
            <w:alias w:val="Selection"/>
            <w:tag w:val="Selection"/>
            <w:id w:val="1017889273"/>
            <w:placeholder>
              <w:docPart w:val="12C623D139614E5D956952E67F78F0AF"/>
            </w:placeholder>
            <w15:color w:val="3366FF"/>
            <w:date>
              <w:dateFormat w:val="M/d/yyyy"/>
              <w:lid w:val="en-US"/>
              <w:storeMappedDataAs w:val="dateTime"/>
              <w:calendar w:val="gregorian"/>
            </w:date>
          </w:sdtPr>
          <w:sdtContent>
            <w:tc>
              <w:tcPr>
                <w:tcW w:w="1197" w:type="dxa"/>
                <w:gridSpan w:val="4"/>
                <w:tcMar>
                  <w:bottom w:w="0" w:type="dxa"/>
                </w:tcMar>
                <w:vAlign w:val="center"/>
              </w:tcPr>
              <w:p w14:paraId="42356952" w14:textId="77777777" w:rsidR="009E1C81" w:rsidRPr="00906090" w:rsidRDefault="009E1C81" w:rsidP="00292A53">
                <w:pPr>
                  <w:spacing w:after="0" w:line="240" w:lineRule="auto"/>
                  <w:ind w:left="28" w:right="0"/>
                  <w:jc w:val="mediumKashida"/>
                  <w:rPr>
                    <w:sz w:val="14"/>
                    <w:szCs w:val="14"/>
                    <w:lang w:val="en-US"/>
                  </w:rPr>
                </w:pPr>
                <w:r>
                  <w:rPr>
                    <w:sz w:val="20"/>
                    <w:szCs w:val="20"/>
                  </w:rPr>
                  <w:t>Click</w:t>
                </w:r>
              </w:p>
            </w:tc>
          </w:sdtContent>
        </w:sdt>
      </w:tr>
      <w:tr w:rsidR="009E1C81" w:rsidRPr="00CA6930" w14:paraId="4C3E1A8B" w14:textId="77777777" w:rsidTr="00292A53">
        <w:trPr>
          <w:trHeight w:hRule="exact" w:val="283"/>
        </w:trPr>
        <w:tc>
          <w:tcPr>
            <w:tcW w:w="2659" w:type="dxa"/>
            <w:gridSpan w:val="9"/>
            <w:vMerge w:val="restart"/>
            <w:shd w:val="clear" w:color="auto" w:fill="EDEEEF" w:themeFill="accent2" w:themeFillTint="33"/>
            <w:tcMar>
              <w:bottom w:w="0" w:type="dxa"/>
            </w:tcMar>
            <w:vAlign w:val="center"/>
          </w:tcPr>
          <w:p w14:paraId="6ECDA717" w14:textId="77777777" w:rsidR="009E1C81" w:rsidRPr="00906090" w:rsidRDefault="009E1C81" w:rsidP="00292A53">
            <w:pPr>
              <w:spacing w:after="0" w:line="240" w:lineRule="auto"/>
              <w:ind w:left="28"/>
              <w:jc w:val="mediumKashida"/>
              <w:rPr>
                <w:sz w:val="14"/>
                <w:szCs w:val="14"/>
                <w:lang w:val="en-US"/>
              </w:rPr>
            </w:pPr>
            <w:r w:rsidRPr="00906090">
              <w:rPr>
                <w:lang w:val="en-US"/>
              </w:rPr>
              <w:t>Assessment method:</w:t>
            </w:r>
          </w:p>
        </w:tc>
        <w:tc>
          <w:tcPr>
            <w:tcW w:w="6401" w:type="dxa"/>
            <w:gridSpan w:val="18"/>
            <w:vAlign w:val="center"/>
          </w:tcPr>
          <w:p w14:paraId="62901337" w14:textId="77777777" w:rsidR="009E1C81" w:rsidRPr="00906090" w:rsidRDefault="00000000" w:rsidP="00292A53">
            <w:pPr>
              <w:spacing w:after="0" w:line="240" w:lineRule="auto"/>
              <w:ind w:left="28"/>
              <w:rPr>
                <w:sz w:val="20"/>
                <w:szCs w:val="20"/>
                <w:lang w:val="en-US"/>
              </w:rPr>
            </w:pPr>
            <w:sdt>
              <w:sdtPr>
                <w:rPr>
                  <w:sz w:val="20"/>
                  <w:szCs w:val="20"/>
                  <w:lang w:val="en-US"/>
                </w:rPr>
                <w:alias w:val="Click here"/>
                <w:tag w:val="Click here"/>
                <w:id w:val="-1055931693"/>
                <w:placeholder>
                  <w:docPart w:val="9CA1AFA080D64C1F9D7F617531F1AA0C"/>
                </w:placeholder>
                <w15:color w:val="3366FF"/>
                <w:dropDownList>
                  <w:listItem w:displayText=" " w:value="  "/>
                  <w:listItem w:displayText="External Automotive SPICE Assessment" w:value="External Automotive SPICE Assessment"/>
                  <w:listItem w:displayText="Internal Automotive SPICE Assessment" w:value="Internal Automotive SPICE Assessment"/>
                  <w:listItem w:displayText="GAP-Analysis" w:value="GAP-Analysis"/>
                  <w:listItem w:displayText="Internal Assessment by your own quality department" w:value="Internal Assessment by your own quality department"/>
                  <w:listItem w:displayText="Click or tap here to make a selection." w:value="Click or tap here to make a selection."/>
                </w:dropDownList>
              </w:sdtPr>
              <w:sdtContent>
                <w:r w:rsidR="009E1C81">
                  <w:rPr>
                    <w:sz w:val="20"/>
                    <w:szCs w:val="20"/>
                    <w:lang w:val="en-US"/>
                  </w:rPr>
                  <w:t>Click or tap here to make a selection.</w:t>
                </w:r>
              </w:sdtContent>
            </w:sdt>
          </w:p>
        </w:tc>
      </w:tr>
      <w:tr w:rsidR="009E1C81" w:rsidRPr="00CA6930" w14:paraId="65D930B9" w14:textId="77777777" w:rsidTr="00292A53">
        <w:trPr>
          <w:trHeight w:hRule="exact" w:val="539"/>
        </w:trPr>
        <w:tc>
          <w:tcPr>
            <w:tcW w:w="2659" w:type="dxa"/>
            <w:gridSpan w:val="9"/>
            <w:vMerge/>
            <w:shd w:val="clear" w:color="auto" w:fill="EDEEEF" w:themeFill="accent2" w:themeFillTint="33"/>
            <w:tcMar>
              <w:bottom w:w="0" w:type="dxa"/>
            </w:tcMar>
            <w:vAlign w:val="center"/>
          </w:tcPr>
          <w:p w14:paraId="058D201D" w14:textId="77777777" w:rsidR="009E1C81" w:rsidRPr="00906090" w:rsidRDefault="009E1C81" w:rsidP="00292A53">
            <w:pPr>
              <w:spacing w:after="0" w:line="240" w:lineRule="auto"/>
              <w:ind w:left="28"/>
              <w:jc w:val="mediumKashida"/>
              <w:rPr>
                <w:lang w:val="en-US"/>
              </w:rPr>
            </w:pPr>
          </w:p>
        </w:tc>
        <w:tc>
          <w:tcPr>
            <w:tcW w:w="6401" w:type="dxa"/>
            <w:gridSpan w:val="18"/>
            <w:shd w:val="clear" w:color="auto" w:fill="EDEEEF" w:themeFill="accent2" w:themeFillTint="33"/>
            <w:vAlign w:val="center"/>
          </w:tcPr>
          <w:p w14:paraId="1215B54E" w14:textId="77777777" w:rsidR="009E1C81" w:rsidRPr="00906090" w:rsidRDefault="009E1C81" w:rsidP="00292A53">
            <w:pPr>
              <w:spacing w:after="0" w:line="240" w:lineRule="auto"/>
              <w:ind w:left="28"/>
              <w:rPr>
                <w:sz w:val="16"/>
                <w:szCs w:val="16"/>
                <w:lang w:val="en-US"/>
              </w:rPr>
            </w:pPr>
            <w:r w:rsidRPr="00906090">
              <w:rPr>
                <w:sz w:val="16"/>
                <w:szCs w:val="16"/>
                <w:lang w:val="en-US"/>
              </w:rPr>
              <w:t>If an assessment report is available, please send the report to the above-mentioned e-mail inbox and confirm the use of the documents.</w:t>
            </w:r>
          </w:p>
        </w:tc>
      </w:tr>
      <w:tr w:rsidR="009E1C81" w:rsidRPr="00CA6930" w14:paraId="0DD8C93F" w14:textId="77777777" w:rsidTr="00292A53">
        <w:trPr>
          <w:trHeight w:hRule="exact" w:val="533"/>
        </w:trPr>
        <w:tc>
          <w:tcPr>
            <w:tcW w:w="2659" w:type="dxa"/>
            <w:gridSpan w:val="9"/>
            <w:vMerge w:val="restart"/>
            <w:shd w:val="clear" w:color="auto" w:fill="EDEEEF" w:themeFill="accent2" w:themeFillTint="33"/>
            <w:tcMar>
              <w:bottom w:w="0" w:type="dxa"/>
            </w:tcMar>
            <w:vAlign w:val="center"/>
          </w:tcPr>
          <w:p w14:paraId="582F1CAC" w14:textId="77777777" w:rsidR="009E1C81" w:rsidRDefault="009E1C81" w:rsidP="00292A53">
            <w:pPr>
              <w:spacing w:after="0" w:line="240" w:lineRule="auto"/>
              <w:ind w:left="28"/>
              <w:rPr>
                <w:lang w:val="en-US"/>
              </w:rPr>
            </w:pPr>
            <w:r w:rsidRPr="00906090">
              <w:rPr>
                <w:lang w:val="en-US"/>
              </w:rPr>
              <w:t>If the method is an</w:t>
            </w:r>
          </w:p>
          <w:p w14:paraId="226BC8CE" w14:textId="77777777" w:rsidR="009E1C81" w:rsidRPr="00906090" w:rsidRDefault="009E1C81" w:rsidP="00292A53">
            <w:pPr>
              <w:spacing w:after="0" w:line="240" w:lineRule="auto"/>
              <w:ind w:left="28"/>
              <w:rPr>
                <w:lang w:val="en-US"/>
              </w:rPr>
            </w:pPr>
            <w:r w:rsidRPr="00906090">
              <w:rPr>
                <w:lang w:val="en-US"/>
              </w:rPr>
              <w:t>Assessment:</w:t>
            </w:r>
          </w:p>
        </w:tc>
        <w:tc>
          <w:tcPr>
            <w:tcW w:w="2133" w:type="dxa"/>
            <w:gridSpan w:val="8"/>
            <w:shd w:val="clear" w:color="auto" w:fill="EDEEEF" w:themeFill="accent2" w:themeFillTint="33"/>
            <w:vAlign w:val="center"/>
          </w:tcPr>
          <w:p w14:paraId="60CF72C3" w14:textId="77777777" w:rsidR="000E3124" w:rsidRDefault="000E3124" w:rsidP="000E3124">
            <w:pPr>
              <w:spacing w:after="0" w:line="240" w:lineRule="auto"/>
              <w:ind w:left="28" w:right="0"/>
              <w:jc w:val="center"/>
              <w:rPr>
                <w:sz w:val="16"/>
                <w:szCs w:val="16"/>
                <w:lang w:val="en-US"/>
              </w:rPr>
            </w:pPr>
            <w:r>
              <w:rPr>
                <w:sz w:val="16"/>
                <w:szCs w:val="16"/>
                <w:lang w:val="en-US"/>
              </w:rPr>
              <w:t>P</w:t>
            </w:r>
            <w:r w:rsidRPr="00AC0B02">
              <w:rPr>
                <w:sz w:val="16"/>
                <w:szCs w:val="16"/>
                <w:lang w:val="en-US"/>
              </w:rPr>
              <w:t>rocess improvement/</w:t>
            </w:r>
          </w:p>
          <w:p w14:paraId="4450D02E" w14:textId="11729AA7" w:rsidR="009E1C81" w:rsidRPr="00906090" w:rsidRDefault="000E3124" w:rsidP="000E3124">
            <w:pPr>
              <w:spacing w:after="0" w:line="240" w:lineRule="auto"/>
              <w:ind w:left="28" w:right="0"/>
              <w:jc w:val="center"/>
              <w:rPr>
                <w:sz w:val="16"/>
                <w:szCs w:val="16"/>
                <w:lang w:val="en-US"/>
              </w:rPr>
            </w:pPr>
            <w:r>
              <w:rPr>
                <w:sz w:val="16"/>
                <w:szCs w:val="16"/>
                <w:lang w:val="en-US"/>
              </w:rPr>
              <w:t>P</w:t>
            </w:r>
            <w:r w:rsidRPr="00AC0B02">
              <w:rPr>
                <w:sz w:val="16"/>
                <w:szCs w:val="16"/>
                <w:lang w:val="en-US"/>
              </w:rPr>
              <w:t>rocess-related product</w:t>
            </w:r>
            <w:r>
              <w:rPr>
                <w:sz w:val="16"/>
                <w:szCs w:val="16"/>
                <w:lang w:val="en-US"/>
              </w:rPr>
              <w:t xml:space="preserve"> risk</w:t>
            </w:r>
          </w:p>
        </w:tc>
        <w:tc>
          <w:tcPr>
            <w:tcW w:w="2134" w:type="dxa"/>
            <w:gridSpan w:val="4"/>
            <w:shd w:val="clear" w:color="auto" w:fill="EDEEEF" w:themeFill="accent2" w:themeFillTint="33"/>
            <w:vAlign w:val="center"/>
          </w:tcPr>
          <w:p w14:paraId="6B4F57B0" w14:textId="77777777" w:rsidR="009E1C81" w:rsidRPr="00906090" w:rsidRDefault="009E1C81" w:rsidP="00292A53">
            <w:pPr>
              <w:spacing w:after="0" w:line="240" w:lineRule="auto"/>
              <w:ind w:left="28" w:right="0"/>
              <w:jc w:val="center"/>
              <w:rPr>
                <w:sz w:val="16"/>
                <w:szCs w:val="16"/>
                <w:lang w:val="en-US"/>
              </w:rPr>
            </w:pPr>
            <w:r w:rsidRPr="00906090">
              <w:rPr>
                <w:sz w:val="16"/>
                <w:szCs w:val="16"/>
                <w:lang w:val="en-US"/>
              </w:rPr>
              <w:t>VDA-Guidelines</w:t>
            </w:r>
          </w:p>
        </w:tc>
        <w:tc>
          <w:tcPr>
            <w:tcW w:w="2134" w:type="dxa"/>
            <w:gridSpan w:val="6"/>
            <w:shd w:val="clear" w:color="auto" w:fill="EDEEEF" w:themeFill="accent2" w:themeFillTint="33"/>
            <w:vAlign w:val="center"/>
          </w:tcPr>
          <w:p w14:paraId="5DE3F91E" w14:textId="77777777" w:rsidR="009E1C81" w:rsidRPr="00906090" w:rsidRDefault="009E1C81" w:rsidP="00292A53">
            <w:pPr>
              <w:spacing w:after="0" w:line="240" w:lineRule="auto"/>
              <w:ind w:left="28" w:right="0"/>
              <w:jc w:val="center"/>
              <w:rPr>
                <w:sz w:val="16"/>
                <w:szCs w:val="16"/>
                <w:lang w:val="en-US"/>
              </w:rPr>
            </w:pPr>
            <w:r w:rsidRPr="00906090">
              <w:rPr>
                <w:sz w:val="16"/>
                <w:szCs w:val="16"/>
                <w:lang w:val="en-US"/>
              </w:rPr>
              <w:t xml:space="preserve">Consideration of </w:t>
            </w:r>
            <w:r w:rsidRPr="00365D9F">
              <w:rPr>
                <w:sz w:val="16"/>
                <w:szCs w:val="16"/>
                <w:lang w:val="en-US"/>
              </w:rPr>
              <w:t>Automotive SPICE® for Cyber</w:t>
            </w:r>
            <w:r>
              <w:rPr>
                <w:sz w:val="16"/>
                <w:szCs w:val="16"/>
                <w:lang w:val="en-US"/>
              </w:rPr>
              <w:t xml:space="preserve"> S</w:t>
            </w:r>
            <w:r w:rsidRPr="00365D9F">
              <w:rPr>
                <w:sz w:val="16"/>
                <w:szCs w:val="16"/>
                <w:lang w:val="en-US"/>
              </w:rPr>
              <w:t>ecurity</w:t>
            </w:r>
          </w:p>
        </w:tc>
      </w:tr>
      <w:tr w:rsidR="009E1C81" w:rsidRPr="00906090" w14:paraId="41A78A97" w14:textId="77777777" w:rsidTr="00292A53">
        <w:trPr>
          <w:trHeight w:hRule="exact" w:val="340"/>
        </w:trPr>
        <w:tc>
          <w:tcPr>
            <w:tcW w:w="2659" w:type="dxa"/>
            <w:gridSpan w:val="9"/>
            <w:vMerge/>
            <w:shd w:val="clear" w:color="auto" w:fill="EDEEEF" w:themeFill="accent2" w:themeFillTint="33"/>
            <w:tcMar>
              <w:bottom w:w="0" w:type="dxa"/>
            </w:tcMar>
            <w:vAlign w:val="center"/>
          </w:tcPr>
          <w:p w14:paraId="50AD2517" w14:textId="77777777" w:rsidR="009E1C81" w:rsidRPr="00906090" w:rsidRDefault="009E1C81" w:rsidP="00292A53">
            <w:pPr>
              <w:spacing w:after="0" w:line="240" w:lineRule="auto"/>
              <w:ind w:left="28"/>
              <w:rPr>
                <w:lang w:val="en-US"/>
              </w:rPr>
            </w:pPr>
          </w:p>
        </w:tc>
        <w:tc>
          <w:tcPr>
            <w:tcW w:w="2133" w:type="dxa"/>
            <w:gridSpan w:val="8"/>
            <w:vAlign w:val="center"/>
          </w:tcPr>
          <w:p w14:paraId="1D74CDD5" w14:textId="6176285E" w:rsidR="009E1C81" w:rsidRPr="00906090" w:rsidRDefault="00000000" w:rsidP="00292A53">
            <w:pPr>
              <w:spacing w:after="0" w:line="240" w:lineRule="auto"/>
              <w:ind w:left="28"/>
              <w:jc w:val="center"/>
              <w:rPr>
                <w:sz w:val="16"/>
                <w:szCs w:val="16"/>
                <w:lang w:val="en-US"/>
              </w:rPr>
            </w:pPr>
            <w:sdt>
              <w:sdtPr>
                <w:rPr>
                  <w:sz w:val="16"/>
                  <w:szCs w:val="16"/>
                  <w:lang w:val="en-US"/>
                </w:rPr>
                <w:alias w:val="Selection"/>
                <w:tag w:val="Selection"/>
                <w:id w:val="-875536627"/>
                <w:placeholder>
                  <w:docPart w:val="0F6D551A55AA4410BE998B4CD03562B0"/>
                </w:placeholder>
                <w15:color w:val="3366FF"/>
                <w:dropDownList>
                  <w:listItem w:displayText="Select an element." w:value="Select an element."/>
                  <w:listItem w:displayText="Process improvement" w:value="Process improvement"/>
                  <w:listItem w:displayText="Process-related product risk" w:value="Process-related product risk"/>
                  <w:listItem w:displayText=" " w:value="  "/>
                </w:dropDownList>
              </w:sdtPr>
              <w:sdtContent>
                <w:r w:rsidR="000E3124">
                  <w:rPr>
                    <w:sz w:val="16"/>
                    <w:szCs w:val="16"/>
                    <w:lang w:val="en-US"/>
                  </w:rPr>
                  <w:t>Select an element.</w:t>
                </w:r>
              </w:sdtContent>
            </w:sdt>
          </w:p>
        </w:tc>
        <w:tc>
          <w:tcPr>
            <w:tcW w:w="2134" w:type="dxa"/>
            <w:gridSpan w:val="4"/>
            <w:vAlign w:val="center"/>
          </w:tcPr>
          <w:p w14:paraId="25091C21" w14:textId="77777777" w:rsidR="009E1C81" w:rsidRPr="00906090" w:rsidRDefault="00000000" w:rsidP="00292A53">
            <w:pPr>
              <w:spacing w:after="0" w:line="240" w:lineRule="auto"/>
              <w:ind w:left="28"/>
              <w:jc w:val="center"/>
              <w:rPr>
                <w:sz w:val="16"/>
                <w:szCs w:val="16"/>
                <w:lang w:val="en-US"/>
              </w:rPr>
            </w:pPr>
            <w:sdt>
              <w:sdtPr>
                <w:rPr>
                  <w:sz w:val="16"/>
                  <w:szCs w:val="16"/>
                  <w:lang w:val="en-US"/>
                </w:rPr>
                <w:alias w:val="Select VDA-Guidlines"/>
                <w:tag w:val="Select VDA-Guidlines"/>
                <w:id w:val="-1894729574"/>
                <w:placeholder>
                  <w:docPart w:val="26086C670C304208B5068E225C07B778"/>
                </w:placeholder>
                <w15:color w:val="3366FF"/>
                <w:dropDownList>
                  <w:listItem w:displayText="Select an element." w:value="Select an element."/>
                  <w:listItem w:displayText="Yes" w:value="Yes"/>
                  <w:listItem w:displayText="No" w:value="No"/>
                  <w:listItem w:displayText=" " w:value=" "/>
                </w:dropDownList>
              </w:sdtPr>
              <w:sdtContent>
                <w:r w:rsidR="009E1C81">
                  <w:rPr>
                    <w:sz w:val="16"/>
                    <w:szCs w:val="16"/>
                    <w:lang w:val="en-US"/>
                  </w:rPr>
                  <w:t>Select an element.</w:t>
                </w:r>
              </w:sdtContent>
            </w:sdt>
          </w:p>
        </w:tc>
        <w:tc>
          <w:tcPr>
            <w:tcW w:w="2134" w:type="dxa"/>
            <w:gridSpan w:val="6"/>
            <w:vAlign w:val="center"/>
          </w:tcPr>
          <w:p w14:paraId="6988D6DB" w14:textId="28D90BB0" w:rsidR="009E1C81" w:rsidRPr="00906090" w:rsidRDefault="00000000" w:rsidP="00292A53">
            <w:pPr>
              <w:spacing w:after="0" w:line="240" w:lineRule="auto"/>
              <w:ind w:left="28"/>
              <w:jc w:val="center"/>
              <w:rPr>
                <w:sz w:val="16"/>
                <w:szCs w:val="16"/>
                <w:lang w:val="en-US"/>
              </w:rPr>
            </w:pPr>
            <w:sdt>
              <w:sdtPr>
                <w:rPr>
                  <w:sz w:val="16"/>
                  <w:szCs w:val="16"/>
                  <w:lang w:val="en-US"/>
                </w:rPr>
                <w:alias w:val="Selection"/>
                <w:tag w:val="Selection"/>
                <w:id w:val="325941738"/>
                <w:placeholder>
                  <w:docPart w:val="4F537506757341B7BCE72D6D28FBF3BD"/>
                </w:placeholder>
                <w15:color w:val="3366FF"/>
                <w:comboBox>
                  <w:listItem w:displayText="Select an element." w:value="Select an element."/>
                  <w:listItem w:displayText="Yes" w:value="Yes"/>
                  <w:listItem w:displayText="No" w:value="No"/>
                  <w:listItem w:displayText=" " w:value=" "/>
                </w:comboBox>
              </w:sdtPr>
              <w:sdtContent>
                <w:r w:rsidR="000E3124">
                  <w:rPr>
                    <w:sz w:val="16"/>
                    <w:szCs w:val="16"/>
                    <w:lang w:val="en-US"/>
                  </w:rPr>
                  <w:t>Select an element.</w:t>
                </w:r>
              </w:sdtContent>
            </w:sdt>
          </w:p>
        </w:tc>
      </w:tr>
      <w:tr w:rsidR="009E1C81" w:rsidRPr="00CA6930" w14:paraId="7D7E1582" w14:textId="77777777" w:rsidTr="00895CB8">
        <w:trPr>
          <w:trHeight w:hRule="exact" w:val="567"/>
        </w:trPr>
        <w:tc>
          <w:tcPr>
            <w:tcW w:w="2659" w:type="dxa"/>
            <w:gridSpan w:val="9"/>
            <w:shd w:val="clear" w:color="auto" w:fill="EDEEEF" w:themeFill="accent2" w:themeFillTint="33"/>
            <w:tcMar>
              <w:bottom w:w="0" w:type="dxa"/>
            </w:tcMar>
            <w:vAlign w:val="center"/>
          </w:tcPr>
          <w:p w14:paraId="537CA66F" w14:textId="77777777" w:rsidR="009E1C81" w:rsidRPr="00906090" w:rsidRDefault="009E1C81" w:rsidP="00292A53">
            <w:pPr>
              <w:spacing w:after="0" w:line="240" w:lineRule="auto"/>
              <w:ind w:left="28"/>
              <w:jc w:val="mediumKashida"/>
              <w:rPr>
                <w:lang w:val="en-US"/>
              </w:rPr>
            </w:pPr>
            <w:r w:rsidRPr="00906090">
              <w:rPr>
                <w:lang w:val="en-US"/>
              </w:rPr>
              <w:lastRenderedPageBreak/>
              <w:t>Lead-Assessor incl.</w:t>
            </w:r>
          </w:p>
          <w:p w14:paraId="7009D985" w14:textId="77777777" w:rsidR="009E1C81" w:rsidRPr="00906090" w:rsidRDefault="009E1C81" w:rsidP="00292A53">
            <w:pPr>
              <w:spacing w:after="0" w:line="240" w:lineRule="auto"/>
              <w:ind w:left="28"/>
              <w:jc w:val="mediumKashida"/>
              <w:rPr>
                <w:sz w:val="14"/>
                <w:szCs w:val="14"/>
                <w:lang w:val="en-US"/>
              </w:rPr>
            </w:pPr>
            <w:r w:rsidRPr="00906090">
              <w:rPr>
                <w:lang w:val="en-US"/>
              </w:rPr>
              <w:t>Company:</w:t>
            </w:r>
          </w:p>
        </w:tc>
        <w:sdt>
          <w:sdtPr>
            <w:rPr>
              <w:sz w:val="20"/>
              <w:szCs w:val="20"/>
              <w:lang w:val="en-US"/>
            </w:rPr>
            <w:id w:val="-1966350025"/>
            <w:placeholder>
              <w:docPart w:val="C2B972DCD67E48369E6D97D8250FCBEC"/>
            </w:placeholder>
            <w15:color w:val="3366FF"/>
            <w:text/>
          </w:sdtPr>
          <w:sdtContent>
            <w:tc>
              <w:tcPr>
                <w:tcW w:w="6401" w:type="dxa"/>
                <w:gridSpan w:val="18"/>
                <w:vAlign w:val="center"/>
              </w:tcPr>
              <w:p w14:paraId="44EAC46B" w14:textId="77777777" w:rsidR="009E1C81" w:rsidRPr="00906090" w:rsidRDefault="009E1C81" w:rsidP="00292A53">
                <w:pPr>
                  <w:spacing w:after="0" w:line="240" w:lineRule="auto"/>
                  <w:ind w:left="28"/>
                  <w:jc w:val="mediumKashida"/>
                  <w:rPr>
                    <w:sz w:val="14"/>
                    <w:szCs w:val="14"/>
                    <w:lang w:val="en-US"/>
                  </w:rPr>
                </w:pPr>
                <w:r>
                  <w:rPr>
                    <w:sz w:val="20"/>
                    <w:szCs w:val="20"/>
                    <w:lang w:val="en-US"/>
                  </w:rPr>
                  <w:t>Click or tap here to enter a text.</w:t>
                </w:r>
              </w:p>
            </w:tc>
          </w:sdtContent>
        </w:sdt>
      </w:tr>
      <w:tr w:rsidR="009E1C81" w:rsidRPr="00CA6930" w14:paraId="0FFC21AD" w14:textId="77777777" w:rsidTr="00292A53">
        <w:trPr>
          <w:trHeight w:val="286"/>
        </w:trPr>
        <w:tc>
          <w:tcPr>
            <w:tcW w:w="9060" w:type="dxa"/>
            <w:gridSpan w:val="27"/>
            <w:shd w:val="clear" w:color="auto" w:fill="CCDFE9" w:themeFill="accent6" w:themeFillTint="66"/>
            <w:tcMar>
              <w:bottom w:w="0" w:type="dxa"/>
            </w:tcMar>
            <w:vAlign w:val="center"/>
          </w:tcPr>
          <w:p w14:paraId="690C17DB" w14:textId="77777777" w:rsidR="009E1C81" w:rsidRPr="00572911" w:rsidRDefault="009E1C81" w:rsidP="00292A53">
            <w:pPr>
              <w:spacing w:after="0" w:line="240" w:lineRule="auto"/>
              <w:ind w:left="28"/>
              <w:rPr>
                <w:b/>
                <w:bCs/>
                <w:sz w:val="14"/>
                <w:szCs w:val="14"/>
                <w:lang w:val="it-IT"/>
              </w:rPr>
            </w:pPr>
            <w:r w:rsidRPr="00572911">
              <w:rPr>
                <w:b/>
                <w:bCs/>
                <w:lang w:val="it-IT"/>
              </w:rPr>
              <w:t>Automotive SPICE PAM 3.1 (VDA Scope)</w:t>
            </w:r>
          </w:p>
        </w:tc>
      </w:tr>
      <w:tr w:rsidR="009E1C81" w:rsidRPr="00906090" w14:paraId="66D85CEB" w14:textId="77777777" w:rsidTr="00292A53">
        <w:trPr>
          <w:trHeight w:val="286"/>
        </w:trPr>
        <w:tc>
          <w:tcPr>
            <w:tcW w:w="532" w:type="dxa"/>
            <w:shd w:val="clear" w:color="auto" w:fill="EDEEEF" w:themeFill="accent2" w:themeFillTint="33"/>
            <w:tcMar>
              <w:bottom w:w="0" w:type="dxa"/>
            </w:tcMar>
            <w:vAlign w:val="center"/>
          </w:tcPr>
          <w:p w14:paraId="56A499A7"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PA</w:t>
            </w:r>
          </w:p>
        </w:tc>
        <w:tc>
          <w:tcPr>
            <w:tcW w:w="530" w:type="dxa"/>
            <w:gridSpan w:val="2"/>
            <w:shd w:val="clear" w:color="auto" w:fill="EDEEEF" w:themeFill="accent2" w:themeFillTint="33"/>
            <w:tcMar>
              <w:bottom w:w="0" w:type="dxa"/>
            </w:tcMar>
            <w:vAlign w:val="center"/>
          </w:tcPr>
          <w:p w14:paraId="03A7712A"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MAN.3</w:t>
            </w:r>
          </w:p>
        </w:tc>
        <w:tc>
          <w:tcPr>
            <w:tcW w:w="532" w:type="dxa"/>
            <w:gridSpan w:val="2"/>
            <w:shd w:val="clear" w:color="auto" w:fill="EDEEEF" w:themeFill="accent2" w:themeFillTint="33"/>
            <w:tcMar>
              <w:bottom w:w="0" w:type="dxa"/>
            </w:tcMar>
            <w:vAlign w:val="center"/>
          </w:tcPr>
          <w:p w14:paraId="49AD1566"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SUP.1</w:t>
            </w:r>
          </w:p>
        </w:tc>
        <w:tc>
          <w:tcPr>
            <w:tcW w:w="532" w:type="dxa"/>
            <w:gridSpan w:val="2"/>
            <w:shd w:val="clear" w:color="auto" w:fill="EDEEEF" w:themeFill="accent2" w:themeFillTint="33"/>
            <w:tcMar>
              <w:bottom w:w="0" w:type="dxa"/>
            </w:tcMar>
            <w:vAlign w:val="center"/>
          </w:tcPr>
          <w:p w14:paraId="101ACC4A"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SUP.8</w:t>
            </w:r>
          </w:p>
        </w:tc>
        <w:tc>
          <w:tcPr>
            <w:tcW w:w="533" w:type="dxa"/>
            <w:gridSpan w:val="2"/>
            <w:shd w:val="clear" w:color="auto" w:fill="EDEEEF" w:themeFill="accent2" w:themeFillTint="33"/>
            <w:tcMar>
              <w:bottom w:w="0" w:type="dxa"/>
            </w:tcMar>
            <w:vAlign w:val="center"/>
          </w:tcPr>
          <w:p w14:paraId="6F1BEB60"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SUP.9</w:t>
            </w:r>
          </w:p>
        </w:tc>
        <w:tc>
          <w:tcPr>
            <w:tcW w:w="533" w:type="dxa"/>
            <w:gridSpan w:val="2"/>
            <w:shd w:val="clear" w:color="auto" w:fill="EDEEEF" w:themeFill="accent2" w:themeFillTint="33"/>
            <w:tcMar>
              <w:bottom w:w="0" w:type="dxa"/>
            </w:tcMar>
            <w:vAlign w:val="center"/>
          </w:tcPr>
          <w:p w14:paraId="1D21C06E"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SUP.10</w:t>
            </w:r>
          </w:p>
        </w:tc>
        <w:tc>
          <w:tcPr>
            <w:tcW w:w="532" w:type="dxa"/>
            <w:gridSpan w:val="2"/>
            <w:shd w:val="clear" w:color="auto" w:fill="EDEEEF" w:themeFill="accent2" w:themeFillTint="33"/>
            <w:tcMar>
              <w:bottom w:w="0" w:type="dxa"/>
            </w:tcMar>
            <w:vAlign w:val="center"/>
          </w:tcPr>
          <w:p w14:paraId="32E00DDC"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ACQ.4</w:t>
            </w:r>
          </w:p>
        </w:tc>
        <w:tc>
          <w:tcPr>
            <w:tcW w:w="533" w:type="dxa"/>
            <w:gridSpan w:val="2"/>
            <w:shd w:val="clear" w:color="auto" w:fill="EDEEEF" w:themeFill="accent2" w:themeFillTint="33"/>
            <w:tcMar>
              <w:bottom w:w="0" w:type="dxa"/>
            </w:tcMar>
            <w:vAlign w:val="center"/>
          </w:tcPr>
          <w:p w14:paraId="588078DA"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SYS.2</w:t>
            </w:r>
          </w:p>
        </w:tc>
        <w:tc>
          <w:tcPr>
            <w:tcW w:w="535" w:type="dxa"/>
            <w:gridSpan w:val="2"/>
            <w:shd w:val="clear" w:color="auto" w:fill="EDEEEF" w:themeFill="accent2" w:themeFillTint="33"/>
            <w:tcMar>
              <w:bottom w:w="0" w:type="dxa"/>
            </w:tcMar>
            <w:vAlign w:val="center"/>
          </w:tcPr>
          <w:p w14:paraId="53A92B6B"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SYS.3</w:t>
            </w:r>
          </w:p>
        </w:tc>
        <w:tc>
          <w:tcPr>
            <w:tcW w:w="533" w:type="dxa"/>
            <w:shd w:val="clear" w:color="auto" w:fill="EDEEEF" w:themeFill="accent2" w:themeFillTint="33"/>
            <w:tcMar>
              <w:bottom w:w="0" w:type="dxa"/>
            </w:tcMar>
            <w:vAlign w:val="center"/>
          </w:tcPr>
          <w:p w14:paraId="1BF39B1D"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SYS.4</w:t>
            </w:r>
          </w:p>
        </w:tc>
        <w:tc>
          <w:tcPr>
            <w:tcW w:w="533" w:type="dxa"/>
            <w:shd w:val="clear" w:color="auto" w:fill="EDEEEF" w:themeFill="accent2" w:themeFillTint="33"/>
            <w:tcMar>
              <w:bottom w:w="0" w:type="dxa"/>
            </w:tcMar>
            <w:vAlign w:val="center"/>
          </w:tcPr>
          <w:p w14:paraId="6B9268F2"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SYS.5</w:t>
            </w:r>
          </w:p>
        </w:tc>
        <w:tc>
          <w:tcPr>
            <w:tcW w:w="533" w:type="dxa"/>
            <w:shd w:val="clear" w:color="auto" w:fill="EDEEEF" w:themeFill="accent2" w:themeFillTint="33"/>
            <w:tcMar>
              <w:bottom w:w="0" w:type="dxa"/>
            </w:tcMar>
            <w:vAlign w:val="center"/>
          </w:tcPr>
          <w:p w14:paraId="6AD0FBB4"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SWE.1</w:t>
            </w:r>
          </w:p>
        </w:tc>
        <w:tc>
          <w:tcPr>
            <w:tcW w:w="535" w:type="dxa"/>
            <w:shd w:val="clear" w:color="auto" w:fill="EDEEEF" w:themeFill="accent2" w:themeFillTint="33"/>
            <w:tcMar>
              <w:bottom w:w="0" w:type="dxa"/>
            </w:tcMar>
            <w:vAlign w:val="center"/>
          </w:tcPr>
          <w:p w14:paraId="6E5528E4"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SWE.2</w:t>
            </w:r>
          </w:p>
        </w:tc>
        <w:tc>
          <w:tcPr>
            <w:tcW w:w="533" w:type="dxa"/>
            <w:shd w:val="clear" w:color="auto" w:fill="EDEEEF" w:themeFill="accent2" w:themeFillTint="33"/>
            <w:tcMar>
              <w:bottom w:w="0" w:type="dxa"/>
            </w:tcMar>
            <w:vAlign w:val="center"/>
          </w:tcPr>
          <w:p w14:paraId="540EA073"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SWE.3</w:t>
            </w:r>
          </w:p>
        </w:tc>
        <w:tc>
          <w:tcPr>
            <w:tcW w:w="533" w:type="dxa"/>
            <w:gridSpan w:val="2"/>
            <w:shd w:val="clear" w:color="auto" w:fill="EDEEEF" w:themeFill="accent2" w:themeFillTint="33"/>
            <w:tcMar>
              <w:bottom w:w="0" w:type="dxa"/>
            </w:tcMar>
            <w:vAlign w:val="center"/>
          </w:tcPr>
          <w:p w14:paraId="502E2BBA"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SWE.4</w:t>
            </w:r>
          </w:p>
        </w:tc>
        <w:tc>
          <w:tcPr>
            <w:tcW w:w="533" w:type="dxa"/>
            <w:gridSpan w:val="2"/>
            <w:shd w:val="clear" w:color="auto" w:fill="EDEEEF" w:themeFill="accent2" w:themeFillTint="33"/>
            <w:tcMar>
              <w:bottom w:w="0" w:type="dxa"/>
            </w:tcMar>
            <w:vAlign w:val="center"/>
          </w:tcPr>
          <w:p w14:paraId="16505125"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SWE.5</w:t>
            </w:r>
          </w:p>
        </w:tc>
        <w:tc>
          <w:tcPr>
            <w:tcW w:w="535" w:type="dxa"/>
            <w:shd w:val="clear" w:color="auto" w:fill="EDEEEF" w:themeFill="accent2" w:themeFillTint="33"/>
            <w:tcMar>
              <w:bottom w:w="0" w:type="dxa"/>
            </w:tcMar>
            <w:vAlign w:val="center"/>
          </w:tcPr>
          <w:p w14:paraId="2245B25D"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SWE.6</w:t>
            </w:r>
          </w:p>
        </w:tc>
      </w:tr>
      <w:tr w:rsidR="009E1C81" w:rsidRPr="00906090" w14:paraId="113BF098" w14:textId="77777777" w:rsidTr="00292A53">
        <w:trPr>
          <w:trHeight w:val="286"/>
        </w:trPr>
        <w:tc>
          <w:tcPr>
            <w:tcW w:w="532" w:type="dxa"/>
            <w:shd w:val="clear" w:color="auto" w:fill="EDEEEF" w:themeFill="accent2" w:themeFillTint="33"/>
            <w:tcMar>
              <w:bottom w:w="0" w:type="dxa"/>
            </w:tcMar>
            <w:vAlign w:val="center"/>
          </w:tcPr>
          <w:p w14:paraId="157199FC" w14:textId="77777777" w:rsidR="009E1C81" w:rsidRPr="00906090" w:rsidRDefault="009E1C81" w:rsidP="00292A53">
            <w:pPr>
              <w:spacing w:after="0" w:line="240" w:lineRule="auto"/>
              <w:ind w:left="0" w:right="0"/>
              <w:jc w:val="center"/>
              <w:rPr>
                <w:sz w:val="14"/>
                <w:szCs w:val="14"/>
                <w:lang w:val="en-US"/>
              </w:rPr>
            </w:pPr>
            <w:r w:rsidRPr="00906090">
              <w:rPr>
                <w:sz w:val="14"/>
                <w:szCs w:val="14"/>
                <w:lang w:val="en-US"/>
              </w:rPr>
              <w:t>1.1</w:t>
            </w:r>
          </w:p>
        </w:tc>
        <w:sdt>
          <w:sdtPr>
            <w:rPr>
              <w:sz w:val="14"/>
              <w:szCs w:val="14"/>
              <w:lang w:val="en-US"/>
            </w:rPr>
            <w:alias w:val="Rating"/>
            <w:tag w:val="Rating"/>
            <w:id w:val="2033219416"/>
            <w:placeholder>
              <w:docPart w:val="77767D26E1AA4194A6001BF0AD39C1F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0" w:type="dxa"/>
                <w:gridSpan w:val="2"/>
                <w:tcMar>
                  <w:bottom w:w="0" w:type="dxa"/>
                </w:tcMar>
                <w:vAlign w:val="center"/>
              </w:tcPr>
              <w:p w14:paraId="422D20A1"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030959359"/>
            <w:placeholder>
              <w:docPart w:val="E4C50196F5F14C35810BAECAC09D4AC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58499049"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196697365"/>
            <w:placeholder>
              <w:docPart w:val="5C603B1FD82446BBAD426B73EE3A713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19312B85"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363341765"/>
            <w:placeholder>
              <w:docPart w:val="860DF84330CC452FA7D8071356482A0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0E5F4F7B"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39251757"/>
            <w:placeholder>
              <w:docPart w:val="1E4ED7479AD740C292109C9E2660010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7978E411"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306090872"/>
            <w:placeholder>
              <w:docPart w:val="C50AFFFAAEC44EEB97AB705ED156D5D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2DD25DD5"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272172882"/>
            <w:placeholder>
              <w:docPart w:val="642ADC5793B24C4AA20958837EABDE2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7A667F61"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774238732"/>
            <w:placeholder>
              <w:docPart w:val="78715CD511CE461F9CF1F574E3FC9130"/>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gridSpan w:val="2"/>
                <w:tcMar>
                  <w:bottom w:w="0" w:type="dxa"/>
                </w:tcMar>
              </w:tcPr>
              <w:p w14:paraId="4931A59F"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059288296"/>
            <w:placeholder>
              <w:docPart w:val="CD3A9211810042DDB26D3669654430FE"/>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10ABA87F"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917066615"/>
            <w:placeholder>
              <w:docPart w:val="1DC583A5D3EA40B1A5CA559D7AD7F67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246BBA8C"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447196415"/>
            <w:placeholder>
              <w:docPart w:val="A83C289DA98A44C88B951B86E541679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53E05F5B"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965532396"/>
            <w:placeholder>
              <w:docPart w:val="5BBF7848B9354160866737CB1C1BE4DD"/>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61B6FF5F"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404799910"/>
            <w:placeholder>
              <w:docPart w:val="C5849642BD894A08B2118E8D3CA07DF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446FCD22"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377075693"/>
            <w:placeholder>
              <w:docPart w:val="38BC587006884EE89C0C95E0740F5030"/>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101D613A"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72108799"/>
            <w:placeholder>
              <w:docPart w:val="D47FAD7C836941ADBE7AB18E4E05F73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5227B9AC"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843381577"/>
            <w:placeholder>
              <w:docPart w:val="A55DC455EF684E80AD426BA98495F5C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590ADFE3"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tr>
      <w:tr w:rsidR="009E1C81" w:rsidRPr="00906090" w14:paraId="5C6790CD" w14:textId="77777777" w:rsidTr="00292A53">
        <w:trPr>
          <w:trHeight w:val="286"/>
        </w:trPr>
        <w:tc>
          <w:tcPr>
            <w:tcW w:w="532" w:type="dxa"/>
            <w:shd w:val="clear" w:color="auto" w:fill="EDEEEF" w:themeFill="accent2" w:themeFillTint="33"/>
            <w:tcMar>
              <w:bottom w:w="0" w:type="dxa"/>
            </w:tcMar>
            <w:vAlign w:val="center"/>
          </w:tcPr>
          <w:p w14:paraId="4389A4A0" w14:textId="77777777" w:rsidR="009E1C81" w:rsidRPr="00906090" w:rsidRDefault="009E1C81" w:rsidP="00292A53">
            <w:pPr>
              <w:spacing w:after="0" w:line="240" w:lineRule="auto"/>
              <w:ind w:left="0" w:right="0"/>
              <w:jc w:val="center"/>
              <w:rPr>
                <w:sz w:val="14"/>
                <w:szCs w:val="14"/>
                <w:lang w:val="en-US"/>
              </w:rPr>
            </w:pPr>
            <w:r w:rsidRPr="00906090">
              <w:rPr>
                <w:sz w:val="14"/>
                <w:szCs w:val="14"/>
                <w:lang w:val="en-US"/>
              </w:rPr>
              <w:t>2.1</w:t>
            </w:r>
          </w:p>
        </w:tc>
        <w:sdt>
          <w:sdtPr>
            <w:rPr>
              <w:sz w:val="14"/>
              <w:szCs w:val="14"/>
              <w:lang w:val="en-US"/>
            </w:rPr>
            <w:alias w:val="Rating"/>
            <w:tag w:val="Rating"/>
            <w:id w:val="-600414321"/>
            <w:placeholder>
              <w:docPart w:val="9F021DC9EB4A4AA792FB6A1F5D00712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0" w:type="dxa"/>
                <w:gridSpan w:val="2"/>
                <w:tcMar>
                  <w:bottom w:w="0" w:type="dxa"/>
                </w:tcMar>
              </w:tcPr>
              <w:p w14:paraId="127D6AD0"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858008990"/>
            <w:placeholder>
              <w:docPart w:val="8E3A257E6E254A6F895F42105D95544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70777B7C"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169755545"/>
            <w:placeholder>
              <w:docPart w:val="D93A2AF34A744E84860551F75FF1595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32C940A7"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85116419"/>
            <w:placeholder>
              <w:docPart w:val="E70BF3BF8DEB4EBC93E327C09EDFDC5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6DC22334"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726524009"/>
            <w:placeholder>
              <w:docPart w:val="1D1263A562904E19AAEA03AA66223C7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4BCD683E"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791171071"/>
            <w:placeholder>
              <w:docPart w:val="2B9B39905C464E3EBD873DB254EA0FF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2224F129"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255091679"/>
            <w:placeholder>
              <w:docPart w:val="E75D29CCA6D943A8AC2CD3D28A9DB8E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7E44752D"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62443018"/>
            <w:placeholder>
              <w:docPart w:val="D8360FCAF70841428ABA6F2FA40B719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gridSpan w:val="2"/>
                <w:tcMar>
                  <w:bottom w:w="0" w:type="dxa"/>
                </w:tcMar>
              </w:tcPr>
              <w:p w14:paraId="235043E6"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807195866"/>
            <w:placeholder>
              <w:docPart w:val="629D61ECC22B414DB8654087C6B32A0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59498E78"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2078317558"/>
            <w:placeholder>
              <w:docPart w:val="74B9238C112649E190F7033A1D541A8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75EB691B"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2068649146"/>
            <w:placeholder>
              <w:docPart w:val="049E77811B564B64A55498137876504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632C3701"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522119827"/>
            <w:placeholder>
              <w:docPart w:val="3706187AD47C4F9C8698B8C0954D6F9E"/>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3247077E"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732037282"/>
            <w:placeholder>
              <w:docPart w:val="7B5CE7CB0BF64EDAA417DB46C542DE3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69F7365A"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36536518"/>
            <w:placeholder>
              <w:docPart w:val="8233BBC9C3AE44F1B0064B3FF56BED3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4BED02C5"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218312928"/>
            <w:placeholder>
              <w:docPart w:val="3E60BB642993493FAA82D28A189AFAC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5E9024DE"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576138683"/>
            <w:placeholder>
              <w:docPart w:val="74ED145A996E48D8B1B2292CBD97A99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5AE348AA"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tr>
      <w:tr w:rsidR="009E1C81" w:rsidRPr="00906090" w14:paraId="578AF814" w14:textId="77777777" w:rsidTr="00292A53">
        <w:trPr>
          <w:trHeight w:val="286"/>
        </w:trPr>
        <w:tc>
          <w:tcPr>
            <w:tcW w:w="532" w:type="dxa"/>
            <w:shd w:val="clear" w:color="auto" w:fill="EDEEEF" w:themeFill="accent2" w:themeFillTint="33"/>
            <w:tcMar>
              <w:bottom w:w="0" w:type="dxa"/>
            </w:tcMar>
            <w:vAlign w:val="center"/>
          </w:tcPr>
          <w:p w14:paraId="0C2AE9A8" w14:textId="77777777" w:rsidR="009E1C81" w:rsidRPr="00906090" w:rsidRDefault="009E1C81" w:rsidP="00292A53">
            <w:pPr>
              <w:spacing w:after="0" w:line="240" w:lineRule="auto"/>
              <w:jc w:val="center"/>
              <w:rPr>
                <w:sz w:val="14"/>
                <w:szCs w:val="14"/>
                <w:lang w:val="en-US"/>
              </w:rPr>
            </w:pPr>
            <w:r w:rsidRPr="00906090">
              <w:rPr>
                <w:sz w:val="14"/>
                <w:szCs w:val="14"/>
                <w:lang w:val="en-US"/>
              </w:rPr>
              <w:t>2.2</w:t>
            </w:r>
          </w:p>
        </w:tc>
        <w:sdt>
          <w:sdtPr>
            <w:rPr>
              <w:sz w:val="14"/>
              <w:szCs w:val="14"/>
              <w:lang w:val="en-US"/>
            </w:rPr>
            <w:alias w:val="Rating"/>
            <w:tag w:val="Rating"/>
            <w:id w:val="112249743"/>
            <w:placeholder>
              <w:docPart w:val="61BB91CBEBB442B881B7AB154BD5A57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0" w:type="dxa"/>
                <w:gridSpan w:val="2"/>
                <w:tcMar>
                  <w:bottom w:w="0" w:type="dxa"/>
                </w:tcMar>
              </w:tcPr>
              <w:p w14:paraId="65529C0F"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890262074"/>
            <w:placeholder>
              <w:docPart w:val="E3D62B3F431D46BEA031FC8DE761B6A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2D39D6F9"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099979604"/>
            <w:placeholder>
              <w:docPart w:val="DCC1C9189B3743B2BE150F8F713079BE"/>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1EF8DB09"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752313178"/>
            <w:placeholder>
              <w:docPart w:val="107AC145139D4C938F1AB9639AB2E11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4BF7B42C"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520201317"/>
            <w:placeholder>
              <w:docPart w:val="4A005518B5A844CEACEC5EE5DD378B5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78C7D5E5"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343827669"/>
            <w:placeholder>
              <w:docPart w:val="5B28E4643E9341FF9F2DCFC590ED5AB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2565B132"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820495322"/>
            <w:placeholder>
              <w:docPart w:val="45378B3309E24F33AA29AA40C4542C9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494BA082"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841510520"/>
            <w:placeholder>
              <w:docPart w:val="F9752E6A49504EFF81B54B3EEEE8C0C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gridSpan w:val="2"/>
                <w:tcMar>
                  <w:bottom w:w="0" w:type="dxa"/>
                </w:tcMar>
              </w:tcPr>
              <w:p w14:paraId="755970CB"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199851155"/>
            <w:placeholder>
              <w:docPart w:val="35B6547F715C484A95B75C4226EB3930"/>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03490639"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417487463"/>
            <w:placeholder>
              <w:docPart w:val="BB38AA49AB46413BBAD9B0E2155F09B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23807088"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029143973"/>
            <w:placeholder>
              <w:docPart w:val="D6490025D1B64ABC9D9F45EE436EF3B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1169D140"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895772759"/>
            <w:placeholder>
              <w:docPart w:val="0B29421FF7D648BAAFB3FAD1742B060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238D4571"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063439417"/>
            <w:placeholder>
              <w:docPart w:val="5034220BA5D341148C0A4B48021D257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7DADB492"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886053898"/>
            <w:placeholder>
              <w:docPart w:val="88AA4D68234842A595A9579D3FE1B80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0BF551E8"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093358692"/>
            <w:placeholder>
              <w:docPart w:val="5F4A4BAEE31C4DB398D2BB97DC3C2D6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5D53F756"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774753776"/>
            <w:placeholder>
              <w:docPart w:val="A3B110B377DB4268BA2A2F5265FCA79E"/>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79449813"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r>
      <w:tr w:rsidR="009E1C81" w:rsidRPr="006900F4" w14:paraId="2F386F4C" w14:textId="77777777" w:rsidTr="00292A53">
        <w:trPr>
          <w:trHeight w:val="286"/>
        </w:trPr>
        <w:tc>
          <w:tcPr>
            <w:tcW w:w="8072" w:type="dxa"/>
            <w:gridSpan w:val="25"/>
            <w:shd w:val="clear" w:color="auto" w:fill="EDEEEF" w:themeFill="accent2" w:themeFillTint="33"/>
            <w:tcMar>
              <w:bottom w:w="0" w:type="dxa"/>
            </w:tcMar>
            <w:vAlign w:val="center"/>
          </w:tcPr>
          <w:p w14:paraId="095BF5C1" w14:textId="0A8D0624" w:rsidR="009E1C81" w:rsidRPr="006900F4" w:rsidRDefault="009E1C81" w:rsidP="00292A53">
            <w:pPr>
              <w:spacing w:after="0" w:line="240" w:lineRule="auto"/>
              <w:ind w:left="28"/>
              <w:rPr>
                <w:lang w:val="en-US"/>
              </w:rPr>
            </w:pPr>
            <w:r w:rsidRPr="006900F4">
              <w:rPr>
                <w:lang w:val="en-US"/>
              </w:rPr>
              <w:t xml:space="preserve">Does the evaluation under Automotive </w:t>
            </w:r>
            <w:r w:rsidR="00F940EC" w:rsidRPr="00F940EC">
              <w:rPr>
                <w:lang w:val="en-US"/>
              </w:rPr>
              <w:t>SPICE</w:t>
            </w:r>
            <w:r w:rsidRPr="006900F4">
              <w:rPr>
                <w:lang w:val="en-US"/>
              </w:rPr>
              <w:t xml:space="preserve"> PAM 3.1 include </w:t>
            </w:r>
            <w:r>
              <w:rPr>
                <w:lang w:val="en-US"/>
              </w:rPr>
              <w:t xml:space="preserve">Cybersecurity </w:t>
            </w:r>
            <w:r w:rsidRPr="006900F4">
              <w:rPr>
                <w:lang w:val="en-US"/>
              </w:rPr>
              <w:t>implements (e.g. MAN.3)?</w:t>
            </w:r>
          </w:p>
        </w:tc>
        <w:sdt>
          <w:sdtPr>
            <w:rPr>
              <w:lang w:val="en-US"/>
            </w:rPr>
            <w:alias w:val="Selection"/>
            <w:tag w:val="Selection"/>
            <w:id w:val="-370530752"/>
            <w:placeholder>
              <w:docPart w:val="12C623D139614E5D956952E67F78F0AF"/>
            </w:placeholder>
            <w15:color w:val="3366FF"/>
            <w:dropDownList>
              <w:listItem w:displayText="Yes" w:value="Yes"/>
              <w:listItem w:displayText="No" w:value="No"/>
              <w:listItem w:displayText="Click or tap here." w:value="Click or tap here."/>
            </w:dropDownList>
          </w:sdtPr>
          <w:sdtContent>
            <w:tc>
              <w:tcPr>
                <w:tcW w:w="988" w:type="dxa"/>
                <w:gridSpan w:val="2"/>
                <w:vAlign w:val="center"/>
              </w:tcPr>
              <w:p w14:paraId="27EFA277" w14:textId="77777777" w:rsidR="009E1C81" w:rsidRPr="006900F4" w:rsidRDefault="009E1C81" w:rsidP="00292A53">
                <w:pPr>
                  <w:spacing w:after="0" w:line="240" w:lineRule="auto"/>
                  <w:ind w:left="28"/>
                </w:pPr>
                <w:r>
                  <w:rPr>
                    <w:lang w:val="en-US"/>
                  </w:rPr>
                  <w:t>Click or tap here.</w:t>
                </w:r>
              </w:p>
            </w:tc>
          </w:sdtContent>
        </w:sdt>
      </w:tr>
      <w:tr w:rsidR="009E1C81" w:rsidRPr="00CA6930" w14:paraId="163A2B9F" w14:textId="77777777" w:rsidTr="00292A53">
        <w:trPr>
          <w:trHeight w:val="286"/>
        </w:trPr>
        <w:tc>
          <w:tcPr>
            <w:tcW w:w="9060" w:type="dxa"/>
            <w:gridSpan w:val="27"/>
            <w:shd w:val="clear" w:color="auto" w:fill="CCDFE9" w:themeFill="accent6" w:themeFillTint="66"/>
            <w:tcMar>
              <w:bottom w:w="0" w:type="dxa"/>
            </w:tcMar>
            <w:vAlign w:val="center"/>
          </w:tcPr>
          <w:p w14:paraId="231275B3" w14:textId="460FFC30" w:rsidR="009E1C81" w:rsidRPr="00572911" w:rsidRDefault="009E1C81" w:rsidP="00292A53">
            <w:pPr>
              <w:spacing w:after="0" w:line="240" w:lineRule="auto"/>
              <w:ind w:left="28"/>
              <w:rPr>
                <w:b/>
                <w:bCs/>
                <w:sz w:val="14"/>
                <w:szCs w:val="14"/>
                <w:lang w:val="en-US"/>
              </w:rPr>
            </w:pPr>
            <w:r w:rsidRPr="00572911">
              <w:rPr>
                <w:b/>
                <w:bCs/>
                <w:lang w:val="en-US"/>
              </w:rPr>
              <w:t>Automotive SPICE for Cybersecurity (</w:t>
            </w:r>
            <w:r w:rsidR="00B46BF5">
              <w:rPr>
                <w:b/>
                <w:bCs/>
                <w:lang w:val="en-US"/>
              </w:rPr>
              <w:t>1</w:t>
            </w:r>
            <w:r w:rsidR="00B46BF5" w:rsidRPr="00B46BF5">
              <w:rPr>
                <w:b/>
                <w:bCs/>
                <w:vertAlign w:val="superscript"/>
                <w:lang w:val="en-US"/>
              </w:rPr>
              <w:t>st</w:t>
            </w:r>
            <w:r w:rsidR="00B46BF5">
              <w:rPr>
                <w:b/>
                <w:bCs/>
                <w:lang w:val="en-US"/>
              </w:rPr>
              <w:t xml:space="preserve"> edition</w:t>
            </w:r>
            <w:r w:rsidRPr="00572911">
              <w:rPr>
                <w:b/>
                <w:bCs/>
                <w:lang w:val="en-US"/>
              </w:rPr>
              <w:t>)</w:t>
            </w:r>
          </w:p>
        </w:tc>
      </w:tr>
      <w:tr w:rsidR="009E1C81" w:rsidRPr="00906090" w14:paraId="66623AA3" w14:textId="77777777" w:rsidTr="00292A53">
        <w:trPr>
          <w:trHeight w:val="272"/>
        </w:trPr>
        <w:tc>
          <w:tcPr>
            <w:tcW w:w="543" w:type="dxa"/>
            <w:gridSpan w:val="2"/>
            <w:shd w:val="clear" w:color="auto" w:fill="EDEEEF" w:themeFill="accent2" w:themeFillTint="33"/>
            <w:tcMar>
              <w:bottom w:w="0" w:type="dxa"/>
            </w:tcMar>
            <w:vAlign w:val="center"/>
          </w:tcPr>
          <w:p w14:paraId="50A83333" w14:textId="77777777" w:rsidR="009E1C81" w:rsidRPr="00906090" w:rsidRDefault="009E1C81" w:rsidP="00292A53">
            <w:pPr>
              <w:spacing w:after="0" w:line="240" w:lineRule="auto"/>
              <w:jc w:val="center"/>
              <w:rPr>
                <w:sz w:val="14"/>
                <w:szCs w:val="14"/>
                <w:lang w:val="en-US"/>
              </w:rPr>
            </w:pPr>
            <w:r w:rsidRPr="00906090">
              <w:rPr>
                <w:sz w:val="14"/>
                <w:szCs w:val="14"/>
                <w:lang w:val="en-US"/>
              </w:rPr>
              <w:t>PA</w:t>
            </w:r>
          </w:p>
        </w:tc>
        <w:tc>
          <w:tcPr>
            <w:tcW w:w="542" w:type="dxa"/>
            <w:gridSpan w:val="2"/>
            <w:shd w:val="clear" w:color="auto" w:fill="EDEEEF" w:themeFill="accent2" w:themeFillTint="33"/>
            <w:tcMar>
              <w:bottom w:w="0" w:type="dxa"/>
            </w:tcMar>
            <w:vAlign w:val="center"/>
          </w:tcPr>
          <w:p w14:paraId="5FC10D75"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SEC.1</w:t>
            </w:r>
          </w:p>
        </w:tc>
        <w:tc>
          <w:tcPr>
            <w:tcW w:w="545" w:type="dxa"/>
            <w:gridSpan w:val="2"/>
            <w:shd w:val="clear" w:color="auto" w:fill="EDEEEF" w:themeFill="accent2" w:themeFillTint="33"/>
            <w:tcMar>
              <w:bottom w:w="0" w:type="dxa"/>
            </w:tcMar>
            <w:vAlign w:val="center"/>
          </w:tcPr>
          <w:p w14:paraId="0C2E2ADB"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SEC.2</w:t>
            </w:r>
          </w:p>
        </w:tc>
        <w:tc>
          <w:tcPr>
            <w:tcW w:w="545" w:type="dxa"/>
            <w:gridSpan w:val="2"/>
            <w:shd w:val="clear" w:color="auto" w:fill="EDEEEF" w:themeFill="accent2" w:themeFillTint="33"/>
            <w:tcMar>
              <w:bottom w:w="0" w:type="dxa"/>
            </w:tcMar>
            <w:vAlign w:val="center"/>
          </w:tcPr>
          <w:p w14:paraId="622ED5DE"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SEC.3</w:t>
            </w:r>
          </w:p>
        </w:tc>
        <w:tc>
          <w:tcPr>
            <w:tcW w:w="546" w:type="dxa"/>
            <w:gridSpan w:val="2"/>
            <w:shd w:val="clear" w:color="auto" w:fill="EDEEEF" w:themeFill="accent2" w:themeFillTint="33"/>
            <w:tcMar>
              <w:bottom w:w="0" w:type="dxa"/>
            </w:tcMar>
            <w:vAlign w:val="center"/>
          </w:tcPr>
          <w:p w14:paraId="39CF9C56"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SEC.4</w:t>
            </w:r>
          </w:p>
        </w:tc>
        <w:tc>
          <w:tcPr>
            <w:tcW w:w="545" w:type="dxa"/>
            <w:gridSpan w:val="2"/>
            <w:shd w:val="clear" w:color="auto" w:fill="EDEEEF" w:themeFill="accent2" w:themeFillTint="33"/>
            <w:tcMar>
              <w:bottom w:w="0" w:type="dxa"/>
            </w:tcMar>
            <w:vAlign w:val="center"/>
          </w:tcPr>
          <w:p w14:paraId="6CAD5E4A"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MAN.7</w:t>
            </w:r>
          </w:p>
        </w:tc>
        <w:tc>
          <w:tcPr>
            <w:tcW w:w="545" w:type="dxa"/>
            <w:gridSpan w:val="2"/>
            <w:shd w:val="clear" w:color="auto" w:fill="EDEEEF" w:themeFill="accent2" w:themeFillTint="33"/>
            <w:vAlign w:val="center"/>
          </w:tcPr>
          <w:p w14:paraId="52072EEC" w14:textId="77777777" w:rsidR="009E1C81" w:rsidRPr="00906090" w:rsidRDefault="009E1C81" w:rsidP="00292A53">
            <w:pPr>
              <w:spacing w:after="0" w:line="240" w:lineRule="auto"/>
              <w:ind w:left="28"/>
              <w:jc w:val="center"/>
              <w:rPr>
                <w:bCs/>
                <w:sz w:val="14"/>
                <w:szCs w:val="14"/>
                <w:lang w:val="en-US"/>
              </w:rPr>
            </w:pPr>
            <w:r w:rsidRPr="00906090">
              <w:rPr>
                <w:bCs/>
                <w:sz w:val="14"/>
                <w:szCs w:val="14"/>
                <w:lang w:val="en-US"/>
              </w:rPr>
              <w:t>ACQ.2</w:t>
            </w:r>
          </w:p>
        </w:tc>
        <w:tc>
          <w:tcPr>
            <w:tcW w:w="573" w:type="dxa"/>
            <w:gridSpan w:val="2"/>
            <w:shd w:val="clear" w:color="auto" w:fill="EDEEEF" w:themeFill="accent2" w:themeFillTint="33"/>
            <w:vAlign w:val="center"/>
          </w:tcPr>
          <w:p w14:paraId="789FFF41" w14:textId="77777777" w:rsidR="009E1C81" w:rsidRPr="00906090" w:rsidRDefault="009E1C81" w:rsidP="00292A53">
            <w:pPr>
              <w:spacing w:after="0" w:line="240" w:lineRule="auto"/>
              <w:ind w:left="28"/>
              <w:jc w:val="center"/>
              <w:rPr>
                <w:sz w:val="14"/>
                <w:szCs w:val="14"/>
                <w:lang w:val="en-US"/>
              </w:rPr>
            </w:pPr>
            <w:r>
              <w:rPr>
                <w:sz w:val="14"/>
                <w:szCs w:val="14"/>
                <w:lang w:val="en-US"/>
              </w:rPr>
              <w:t>ACQ.4</w:t>
            </w:r>
          </w:p>
        </w:tc>
        <w:tc>
          <w:tcPr>
            <w:tcW w:w="4676" w:type="dxa"/>
            <w:gridSpan w:val="11"/>
            <w:vMerge w:val="restart"/>
            <w:shd w:val="clear" w:color="auto" w:fill="EDEEEF" w:themeFill="accent2" w:themeFillTint="33"/>
            <w:vAlign w:val="center"/>
          </w:tcPr>
          <w:p w14:paraId="2D10538E" w14:textId="77777777" w:rsidR="009E1C81" w:rsidRPr="00906090" w:rsidRDefault="009E1C81" w:rsidP="00292A53">
            <w:pPr>
              <w:spacing w:after="0" w:line="240" w:lineRule="auto"/>
              <w:ind w:left="28"/>
              <w:jc w:val="center"/>
              <w:rPr>
                <w:sz w:val="14"/>
                <w:szCs w:val="14"/>
                <w:lang w:val="en-US"/>
              </w:rPr>
            </w:pPr>
          </w:p>
        </w:tc>
      </w:tr>
      <w:tr w:rsidR="009E1C81" w:rsidRPr="00906090" w14:paraId="71C42C26" w14:textId="77777777" w:rsidTr="00292A53">
        <w:trPr>
          <w:trHeight w:val="272"/>
        </w:trPr>
        <w:tc>
          <w:tcPr>
            <w:tcW w:w="543" w:type="dxa"/>
            <w:gridSpan w:val="2"/>
            <w:shd w:val="clear" w:color="auto" w:fill="EDEEEF" w:themeFill="accent2" w:themeFillTint="33"/>
            <w:tcMar>
              <w:bottom w:w="0" w:type="dxa"/>
            </w:tcMar>
            <w:vAlign w:val="center"/>
          </w:tcPr>
          <w:p w14:paraId="61706710" w14:textId="77777777" w:rsidR="009E1C81" w:rsidRPr="00906090" w:rsidRDefault="009E1C81" w:rsidP="00292A53">
            <w:pPr>
              <w:spacing w:after="0" w:line="240" w:lineRule="auto"/>
              <w:jc w:val="center"/>
              <w:rPr>
                <w:sz w:val="14"/>
                <w:szCs w:val="14"/>
                <w:lang w:val="en-US"/>
              </w:rPr>
            </w:pPr>
            <w:r w:rsidRPr="00906090">
              <w:rPr>
                <w:sz w:val="14"/>
                <w:szCs w:val="14"/>
                <w:lang w:val="en-US"/>
              </w:rPr>
              <w:t>1.1</w:t>
            </w:r>
          </w:p>
        </w:tc>
        <w:sdt>
          <w:sdtPr>
            <w:rPr>
              <w:sz w:val="14"/>
              <w:szCs w:val="14"/>
              <w:lang w:val="en-US"/>
            </w:rPr>
            <w:alias w:val="Rating"/>
            <w:tag w:val="Rating"/>
            <w:id w:val="-1412537160"/>
            <w:placeholder>
              <w:docPart w:val="D3EE39DE241B495B8BDA86ECE336373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2" w:type="dxa"/>
                <w:gridSpan w:val="2"/>
                <w:tcMar>
                  <w:bottom w:w="0" w:type="dxa"/>
                </w:tcMar>
              </w:tcPr>
              <w:p w14:paraId="302EC793"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896705847"/>
            <w:placeholder>
              <w:docPart w:val="76FC2F0F7668427C8AFF5AED0C18FB9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0DAB286C"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128267218"/>
            <w:placeholder>
              <w:docPart w:val="B092819303C94CCFBECF7AC3E9BC501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7A3A7ECA"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449901489"/>
            <w:placeholder>
              <w:docPart w:val="602A3370F9A74708B459E8CEDDC7BEA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6" w:type="dxa"/>
                <w:gridSpan w:val="2"/>
                <w:tcMar>
                  <w:bottom w:w="0" w:type="dxa"/>
                </w:tcMar>
              </w:tcPr>
              <w:p w14:paraId="311EF722"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809290531"/>
            <w:placeholder>
              <w:docPart w:val="E4A62039D7B1474B9A4582878FFBC34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0BFB8EA0"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971478101"/>
            <w:placeholder>
              <w:docPart w:val="BCAEC141E3B9401B94676E4771BE444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shd w:val="clear" w:color="auto" w:fill="FFFFFF" w:themeFill="background1"/>
              </w:tcPr>
              <w:p w14:paraId="4C9B373D"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c>
          <w:tcPr>
            <w:tcW w:w="573" w:type="dxa"/>
            <w:gridSpan w:val="2"/>
            <w:vAlign w:val="center"/>
          </w:tcPr>
          <w:p w14:paraId="79A2F1F4" w14:textId="77777777" w:rsidR="009E1C81" w:rsidRPr="00906090" w:rsidRDefault="009E1C81" w:rsidP="00292A53">
            <w:pPr>
              <w:spacing w:after="0" w:line="240" w:lineRule="auto"/>
              <w:ind w:left="28"/>
              <w:jc w:val="center"/>
              <w:rPr>
                <w:sz w:val="14"/>
                <w:szCs w:val="14"/>
                <w:lang w:val="en-US"/>
              </w:rPr>
            </w:pPr>
          </w:p>
        </w:tc>
        <w:tc>
          <w:tcPr>
            <w:tcW w:w="4676" w:type="dxa"/>
            <w:gridSpan w:val="11"/>
            <w:vMerge/>
            <w:shd w:val="clear" w:color="auto" w:fill="EDEEEF" w:themeFill="accent2" w:themeFillTint="33"/>
            <w:vAlign w:val="center"/>
          </w:tcPr>
          <w:p w14:paraId="7B2912D3" w14:textId="77777777" w:rsidR="009E1C81" w:rsidRPr="00906090" w:rsidRDefault="009E1C81" w:rsidP="00292A53">
            <w:pPr>
              <w:spacing w:after="0" w:line="240" w:lineRule="auto"/>
              <w:ind w:left="28"/>
              <w:jc w:val="center"/>
              <w:rPr>
                <w:sz w:val="14"/>
                <w:szCs w:val="14"/>
                <w:lang w:val="en-US"/>
              </w:rPr>
            </w:pPr>
          </w:p>
        </w:tc>
      </w:tr>
      <w:tr w:rsidR="009E1C81" w:rsidRPr="00906090" w14:paraId="00F3EC35" w14:textId="77777777" w:rsidTr="00292A53">
        <w:trPr>
          <w:trHeight w:val="272"/>
        </w:trPr>
        <w:tc>
          <w:tcPr>
            <w:tcW w:w="543" w:type="dxa"/>
            <w:gridSpan w:val="2"/>
            <w:shd w:val="clear" w:color="auto" w:fill="EDEEEF" w:themeFill="accent2" w:themeFillTint="33"/>
            <w:tcMar>
              <w:bottom w:w="0" w:type="dxa"/>
            </w:tcMar>
            <w:vAlign w:val="center"/>
          </w:tcPr>
          <w:p w14:paraId="0DDEA59E" w14:textId="77777777" w:rsidR="009E1C81" w:rsidRPr="00906090" w:rsidRDefault="009E1C81" w:rsidP="00292A53">
            <w:pPr>
              <w:spacing w:after="0" w:line="240" w:lineRule="auto"/>
              <w:jc w:val="center"/>
              <w:rPr>
                <w:sz w:val="14"/>
                <w:szCs w:val="14"/>
                <w:lang w:val="en-US"/>
              </w:rPr>
            </w:pPr>
            <w:r w:rsidRPr="00906090">
              <w:rPr>
                <w:sz w:val="14"/>
                <w:szCs w:val="14"/>
                <w:lang w:val="en-US"/>
              </w:rPr>
              <w:t>2.1</w:t>
            </w:r>
          </w:p>
        </w:tc>
        <w:sdt>
          <w:sdtPr>
            <w:rPr>
              <w:sz w:val="14"/>
              <w:szCs w:val="14"/>
              <w:lang w:val="en-US"/>
            </w:rPr>
            <w:alias w:val="Rating"/>
            <w:tag w:val="Rating"/>
            <w:id w:val="1019354950"/>
            <w:placeholder>
              <w:docPart w:val="10A39FD3698D4A1A9F9C05BB88D153C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2" w:type="dxa"/>
                <w:gridSpan w:val="2"/>
                <w:tcMar>
                  <w:bottom w:w="0" w:type="dxa"/>
                </w:tcMar>
              </w:tcPr>
              <w:p w14:paraId="318462F6"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29506770"/>
            <w:placeholder>
              <w:docPart w:val="010D9DDBFAA045878CF87EEDE1DE168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3ED53290"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017976274"/>
            <w:placeholder>
              <w:docPart w:val="1CD9743DC0EE4CB39A0D469959048B8D"/>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140184D3"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450889383"/>
            <w:placeholder>
              <w:docPart w:val="063D019D66D14317918639CF45AA111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6" w:type="dxa"/>
                <w:gridSpan w:val="2"/>
                <w:tcMar>
                  <w:bottom w:w="0" w:type="dxa"/>
                </w:tcMar>
              </w:tcPr>
              <w:p w14:paraId="19514335"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76559056"/>
            <w:placeholder>
              <w:docPart w:val="11EFA6F063A6440BB76C65A7B6166B2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5D8C16B4"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836656562"/>
            <w:placeholder>
              <w:docPart w:val="2AA27DE048B64FE29D3CB944BAEFA9E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shd w:val="clear" w:color="auto" w:fill="FFFFFF" w:themeFill="background1"/>
              </w:tcPr>
              <w:p w14:paraId="624FD80C"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c>
          <w:tcPr>
            <w:tcW w:w="573" w:type="dxa"/>
            <w:gridSpan w:val="2"/>
            <w:vAlign w:val="center"/>
          </w:tcPr>
          <w:p w14:paraId="2C202A57" w14:textId="77777777" w:rsidR="009E1C81" w:rsidRPr="00906090" w:rsidRDefault="009E1C81" w:rsidP="00292A53">
            <w:pPr>
              <w:spacing w:after="0" w:line="240" w:lineRule="auto"/>
              <w:ind w:left="28"/>
              <w:jc w:val="center"/>
              <w:rPr>
                <w:sz w:val="14"/>
                <w:szCs w:val="14"/>
                <w:lang w:val="en-US"/>
              </w:rPr>
            </w:pPr>
          </w:p>
        </w:tc>
        <w:tc>
          <w:tcPr>
            <w:tcW w:w="4676" w:type="dxa"/>
            <w:gridSpan w:val="11"/>
            <w:vMerge/>
            <w:shd w:val="clear" w:color="auto" w:fill="EDEEEF" w:themeFill="accent2" w:themeFillTint="33"/>
            <w:vAlign w:val="center"/>
          </w:tcPr>
          <w:p w14:paraId="6905073F" w14:textId="77777777" w:rsidR="009E1C81" w:rsidRPr="00906090" w:rsidRDefault="009E1C81" w:rsidP="00292A53">
            <w:pPr>
              <w:spacing w:after="0" w:line="240" w:lineRule="auto"/>
              <w:ind w:left="28"/>
              <w:jc w:val="center"/>
              <w:rPr>
                <w:sz w:val="14"/>
                <w:szCs w:val="14"/>
                <w:lang w:val="en-US"/>
              </w:rPr>
            </w:pPr>
          </w:p>
        </w:tc>
      </w:tr>
      <w:tr w:rsidR="009E1C81" w:rsidRPr="00906090" w14:paraId="00925FBF" w14:textId="77777777" w:rsidTr="00292A53">
        <w:trPr>
          <w:trHeight w:val="272"/>
        </w:trPr>
        <w:tc>
          <w:tcPr>
            <w:tcW w:w="543" w:type="dxa"/>
            <w:gridSpan w:val="2"/>
            <w:shd w:val="clear" w:color="auto" w:fill="EDEEEF" w:themeFill="accent2" w:themeFillTint="33"/>
            <w:tcMar>
              <w:bottom w:w="0" w:type="dxa"/>
            </w:tcMar>
            <w:vAlign w:val="center"/>
          </w:tcPr>
          <w:p w14:paraId="28B96B72" w14:textId="77777777" w:rsidR="009E1C81" w:rsidRPr="00906090" w:rsidRDefault="009E1C81" w:rsidP="00292A53">
            <w:pPr>
              <w:spacing w:after="0" w:line="240" w:lineRule="auto"/>
              <w:jc w:val="center"/>
              <w:rPr>
                <w:sz w:val="14"/>
                <w:szCs w:val="14"/>
                <w:lang w:val="en-US"/>
              </w:rPr>
            </w:pPr>
            <w:r w:rsidRPr="00906090">
              <w:rPr>
                <w:sz w:val="14"/>
                <w:szCs w:val="14"/>
                <w:lang w:val="en-US"/>
              </w:rPr>
              <w:t>2.2</w:t>
            </w:r>
          </w:p>
        </w:tc>
        <w:sdt>
          <w:sdtPr>
            <w:rPr>
              <w:sz w:val="14"/>
              <w:szCs w:val="14"/>
              <w:lang w:val="en-US"/>
            </w:rPr>
            <w:alias w:val="Rating"/>
            <w:tag w:val="Rating"/>
            <w:id w:val="851147712"/>
            <w:placeholder>
              <w:docPart w:val="1A82093249244E41882F26A8B76FEC1D"/>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2" w:type="dxa"/>
                <w:gridSpan w:val="2"/>
                <w:tcMar>
                  <w:bottom w:w="0" w:type="dxa"/>
                </w:tcMar>
              </w:tcPr>
              <w:p w14:paraId="6C5BC51C"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846099813"/>
            <w:placeholder>
              <w:docPart w:val="61F26CA9A6FD49B19868E37ACB7A403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17A5C091"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144657908"/>
            <w:placeholder>
              <w:docPart w:val="1379674200DE4692AF78D6E6EC8F413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4CD9406F"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134598120"/>
            <w:placeholder>
              <w:docPart w:val="144866CBAD2447C58B92D6BDFCB7DDD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6" w:type="dxa"/>
                <w:gridSpan w:val="2"/>
                <w:tcMar>
                  <w:bottom w:w="0" w:type="dxa"/>
                </w:tcMar>
              </w:tcPr>
              <w:p w14:paraId="4589C049"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434319231"/>
            <w:placeholder>
              <w:docPart w:val="17280CC7C14D4B51980F1E3F43BBAEF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50A281D1"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338151800"/>
            <w:placeholder>
              <w:docPart w:val="981B4AEF1C344EB69CAA4CB4229A7A3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shd w:val="clear" w:color="auto" w:fill="FFFFFF" w:themeFill="background1"/>
              </w:tcPr>
              <w:p w14:paraId="055B0BD7"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c>
          <w:tcPr>
            <w:tcW w:w="573" w:type="dxa"/>
            <w:gridSpan w:val="2"/>
            <w:vAlign w:val="center"/>
          </w:tcPr>
          <w:p w14:paraId="10E1F393" w14:textId="77777777" w:rsidR="009E1C81" w:rsidRPr="00906090" w:rsidRDefault="009E1C81" w:rsidP="00292A53">
            <w:pPr>
              <w:spacing w:after="0" w:line="240" w:lineRule="auto"/>
              <w:ind w:left="28"/>
              <w:jc w:val="center"/>
              <w:rPr>
                <w:sz w:val="14"/>
                <w:szCs w:val="14"/>
                <w:lang w:val="en-US"/>
              </w:rPr>
            </w:pPr>
          </w:p>
        </w:tc>
        <w:tc>
          <w:tcPr>
            <w:tcW w:w="4676" w:type="dxa"/>
            <w:gridSpan w:val="11"/>
            <w:vMerge/>
            <w:shd w:val="clear" w:color="auto" w:fill="EDEEEF" w:themeFill="accent2" w:themeFillTint="33"/>
            <w:vAlign w:val="center"/>
          </w:tcPr>
          <w:p w14:paraId="474A1848" w14:textId="77777777" w:rsidR="009E1C81" w:rsidRPr="00906090" w:rsidRDefault="009E1C81" w:rsidP="00292A53">
            <w:pPr>
              <w:spacing w:after="0" w:line="240" w:lineRule="auto"/>
              <w:ind w:left="28"/>
              <w:jc w:val="center"/>
              <w:rPr>
                <w:sz w:val="14"/>
                <w:szCs w:val="14"/>
                <w:lang w:val="en-US"/>
              </w:rPr>
            </w:pPr>
          </w:p>
        </w:tc>
      </w:tr>
    </w:tbl>
    <w:p w14:paraId="57D3B08B" w14:textId="77777777" w:rsidR="009E1C81" w:rsidRDefault="009E1C81" w:rsidP="009E1C81">
      <w:pPr>
        <w:spacing w:after="0" w:line="240" w:lineRule="auto"/>
        <w:rPr>
          <w:lang w:val="en-US"/>
        </w:rPr>
      </w:pPr>
    </w:p>
    <w:p w14:paraId="6F28BBA1" w14:textId="77777777" w:rsidR="009E1C81" w:rsidRDefault="009E1C81" w:rsidP="009E1C81">
      <w:pPr>
        <w:spacing w:after="0" w:line="240" w:lineRule="auto"/>
        <w:rPr>
          <w:lang w:val="en-US"/>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32"/>
        <w:gridCol w:w="11"/>
        <w:gridCol w:w="519"/>
        <w:gridCol w:w="23"/>
        <w:gridCol w:w="509"/>
        <w:gridCol w:w="36"/>
        <w:gridCol w:w="496"/>
        <w:gridCol w:w="49"/>
        <w:gridCol w:w="484"/>
        <w:gridCol w:w="62"/>
        <w:gridCol w:w="471"/>
        <w:gridCol w:w="74"/>
        <w:gridCol w:w="458"/>
        <w:gridCol w:w="87"/>
        <w:gridCol w:w="446"/>
        <w:gridCol w:w="127"/>
        <w:gridCol w:w="408"/>
        <w:gridCol w:w="533"/>
        <w:gridCol w:w="533"/>
        <w:gridCol w:w="533"/>
        <w:gridCol w:w="535"/>
        <w:gridCol w:w="533"/>
        <w:gridCol w:w="404"/>
        <w:gridCol w:w="129"/>
        <w:gridCol w:w="80"/>
        <w:gridCol w:w="453"/>
        <w:gridCol w:w="535"/>
      </w:tblGrid>
      <w:tr w:rsidR="009E1C81" w:rsidRPr="00B91B2B" w14:paraId="5CA8FDA9" w14:textId="77777777" w:rsidTr="00292A53">
        <w:trPr>
          <w:cnfStyle w:val="100000000000" w:firstRow="1" w:lastRow="0" w:firstColumn="0" w:lastColumn="0" w:oddVBand="0" w:evenVBand="0" w:oddHBand="0" w:evenHBand="0" w:firstRowFirstColumn="0" w:firstRowLastColumn="0" w:lastRowFirstColumn="0" w:lastRowLastColumn="0"/>
          <w:trHeight w:hRule="exact" w:val="498"/>
        </w:trPr>
        <w:tc>
          <w:tcPr>
            <w:tcW w:w="9060" w:type="dxa"/>
            <w:gridSpan w:val="27"/>
            <w:shd w:val="clear" w:color="auto" w:fill="4A8BAB" w:themeFill="accent6" w:themeFillShade="BF"/>
            <w:tcMar>
              <w:bottom w:w="0" w:type="dxa"/>
            </w:tcMar>
            <w:vAlign w:val="center"/>
          </w:tcPr>
          <w:p w14:paraId="46EBBC70" w14:textId="77A79132" w:rsidR="009E1C81" w:rsidRPr="00906090" w:rsidRDefault="009E1C81" w:rsidP="00292A53">
            <w:pPr>
              <w:spacing w:after="0" w:line="240" w:lineRule="auto"/>
              <w:ind w:left="28" w:right="0"/>
              <w:jc w:val="center"/>
              <w:rPr>
                <w:b/>
                <w:bCs/>
                <w:lang w:val="en-US"/>
              </w:rPr>
            </w:pPr>
            <w:r>
              <w:rPr>
                <w:b/>
                <w:bCs/>
                <w:lang w:val="en-US"/>
              </w:rPr>
              <w:t>3</w:t>
            </w:r>
            <w:r>
              <w:rPr>
                <w:b/>
                <w:bCs/>
                <w:vertAlign w:val="superscript"/>
                <w:lang w:val="en-US"/>
              </w:rPr>
              <w:t>rd</w:t>
            </w:r>
            <w:r>
              <w:rPr>
                <w:b/>
                <w:bCs/>
                <w:lang w:val="en-US"/>
              </w:rPr>
              <w:t xml:space="preserve"> subcontractor</w:t>
            </w:r>
          </w:p>
        </w:tc>
      </w:tr>
      <w:tr w:rsidR="009E1C81" w:rsidRPr="00CA6930" w14:paraId="274FA533" w14:textId="77777777" w:rsidTr="00292A53">
        <w:trPr>
          <w:trHeight w:hRule="exact" w:val="282"/>
        </w:trPr>
        <w:tc>
          <w:tcPr>
            <w:tcW w:w="2659" w:type="dxa"/>
            <w:gridSpan w:val="9"/>
            <w:shd w:val="clear" w:color="auto" w:fill="EDEEEF" w:themeFill="accent2" w:themeFillTint="33"/>
            <w:tcMar>
              <w:bottom w:w="0" w:type="dxa"/>
            </w:tcMar>
            <w:vAlign w:val="center"/>
          </w:tcPr>
          <w:p w14:paraId="5A182897" w14:textId="77777777" w:rsidR="009E1C81" w:rsidRPr="00906090" w:rsidRDefault="009E1C81" w:rsidP="00292A53">
            <w:pPr>
              <w:spacing w:after="0" w:line="240" w:lineRule="auto"/>
              <w:ind w:left="28"/>
              <w:jc w:val="mediumKashida"/>
              <w:rPr>
                <w:sz w:val="20"/>
                <w:szCs w:val="20"/>
                <w:lang w:val="en-US"/>
              </w:rPr>
            </w:pPr>
            <w:r w:rsidRPr="00906090">
              <w:rPr>
                <w:sz w:val="20"/>
                <w:szCs w:val="20"/>
                <w:lang w:val="en-US"/>
              </w:rPr>
              <w:t>Location:</w:t>
            </w:r>
          </w:p>
        </w:tc>
        <w:sdt>
          <w:sdtPr>
            <w:rPr>
              <w:sz w:val="20"/>
              <w:szCs w:val="20"/>
              <w:lang w:val="en-US"/>
            </w:rPr>
            <w:id w:val="678084225"/>
            <w:placeholder>
              <w:docPart w:val="27569CA78FDC4572A6D618BB815926CA"/>
            </w:placeholder>
            <w15:color w:val="3366FF"/>
            <w:text/>
          </w:sdtPr>
          <w:sdtContent>
            <w:tc>
              <w:tcPr>
                <w:tcW w:w="6401" w:type="dxa"/>
                <w:gridSpan w:val="18"/>
                <w:vAlign w:val="center"/>
              </w:tcPr>
              <w:p w14:paraId="6BDA0DC8" w14:textId="77777777" w:rsidR="009E1C81" w:rsidRPr="00906090" w:rsidRDefault="009E1C81" w:rsidP="00292A53">
                <w:pPr>
                  <w:spacing w:after="0" w:line="240" w:lineRule="auto"/>
                  <w:ind w:left="28" w:right="0"/>
                  <w:jc w:val="mediumKashida"/>
                  <w:rPr>
                    <w:sz w:val="20"/>
                    <w:szCs w:val="20"/>
                    <w:lang w:val="en-US"/>
                  </w:rPr>
                </w:pPr>
                <w:r>
                  <w:rPr>
                    <w:sz w:val="20"/>
                    <w:szCs w:val="20"/>
                    <w:lang w:val="en-US"/>
                  </w:rPr>
                  <w:t>Click or tap here to enter a text.</w:t>
                </w:r>
              </w:p>
            </w:tc>
          </w:sdtContent>
        </w:sdt>
      </w:tr>
      <w:tr w:rsidR="009E1C81" w:rsidRPr="00CA6930" w14:paraId="752F7668" w14:textId="77777777" w:rsidTr="00292A53">
        <w:trPr>
          <w:trHeight w:hRule="exact" w:val="282"/>
        </w:trPr>
        <w:tc>
          <w:tcPr>
            <w:tcW w:w="2659" w:type="dxa"/>
            <w:gridSpan w:val="9"/>
            <w:shd w:val="clear" w:color="auto" w:fill="EDEEEF" w:themeFill="accent2" w:themeFillTint="33"/>
            <w:tcMar>
              <w:bottom w:w="0" w:type="dxa"/>
            </w:tcMar>
            <w:vAlign w:val="center"/>
          </w:tcPr>
          <w:p w14:paraId="35814C9A" w14:textId="77777777" w:rsidR="009E1C81" w:rsidRPr="00906090" w:rsidRDefault="009E1C81" w:rsidP="00292A53">
            <w:pPr>
              <w:spacing w:after="0" w:line="240" w:lineRule="auto"/>
              <w:ind w:left="28"/>
              <w:jc w:val="mediumKashida"/>
              <w:rPr>
                <w:sz w:val="20"/>
                <w:szCs w:val="20"/>
                <w:lang w:val="en-US"/>
              </w:rPr>
            </w:pPr>
            <w:r w:rsidRPr="00906090">
              <w:rPr>
                <w:sz w:val="20"/>
                <w:szCs w:val="20"/>
                <w:lang w:val="en-US"/>
              </w:rPr>
              <w:t>DUNS:</w:t>
            </w:r>
          </w:p>
        </w:tc>
        <w:sdt>
          <w:sdtPr>
            <w:rPr>
              <w:sz w:val="20"/>
              <w:szCs w:val="20"/>
              <w:lang w:val="en-US"/>
            </w:rPr>
            <w:id w:val="-954782481"/>
            <w:placeholder>
              <w:docPart w:val="27569CA78FDC4572A6D618BB815926CA"/>
            </w:placeholder>
            <w15:color w:val="3366FF"/>
            <w:text/>
          </w:sdtPr>
          <w:sdtContent>
            <w:tc>
              <w:tcPr>
                <w:tcW w:w="6401" w:type="dxa"/>
                <w:gridSpan w:val="18"/>
                <w:vAlign w:val="center"/>
              </w:tcPr>
              <w:p w14:paraId="3C6476D4" w14:textId="77777777" w:rsidR="009E1C81" w:rsidRPr="00906090" w:rsidRDefault="009E1C81" w:rsidP="00292A53">
                <w:pPr>
                  <w:spacing w:after="0" w:line="240" w:lineRule="auto"/>
                  <w:ind w:left="28" w:right="0"/>
                  <w:jc w:val="mediumKashida"/>
                  <w:rPr>
                    <w:sz w:val="20"/>
                    <w:szCs w:val="20"/>
                    <w:lang w:val="en-US"/>
                  </w:rPr>
                </w:pPr>
                <w:r>
                  <w:rPr>
                    <w:sz w:val="20"/>
                    <w:szCs w:val="20"/>
                    <w:lang w:val="en-US"/>
                  </w:rPr>
                  <w:t>Click or tap here to enter a text.</w:t>
                </w:r>
              </w:p>
            </w:tc>
          </w:sdtContent>
        </w:sdt>
      </w:tr>
      <w:tr w:rsidR="009E1C81" w:rsidRPr="00906090" w14:paraId="4A08B13A" w14:textId="77777777" w:rsidTr="00292A53">
        <w:trPr>
          <w:trHeight w:hRule="exact" w:val="282"/>
        </w:trPr>
        <w:tc>
          <w:tcPr>
            <w:tcW w:w="9060" w:type="dxa"/>
            <w:gridSpan w:val="27"/>
            <w:shd w:val="clear" w:color="auto" w:fill="CCDFE9" w:themeFill="accent6" w:themeFillTint="66"/>
            <w:tcMar>
              <w:bottom w:w="0" w:type="dxa"/>
            </w:tcMar>
            <w:vAlign w:val="center"/>
          </w:tcPr>
          <w:p w14:paraId="38DE7A5A" w14:textId="77777777" w:rsidR="009E1C81" w:rsidRPr="00906090" w:rsidRDefault="009E1C81" w:rsidP="00292A53">
            <w:pPr>
              <w:spacing w:after="0" w:line="240" w:lineRule="auto"/>
              <w:ind w:left="28" w:right="0"/>
              <w:rPr>
                <w:b/>
                <w:bCs/>
                <w:lang w:val="en-US"/>
              </w:rPr>
            </w:pPr>
            <w:r w:rsidRPr="00906090">
              <w:rPr>
                <w:b/>
                <w:bCs/>
                <w:lang w:val="en-US"/>
              </w:rPr>
              <w:t>Assessment</w:t>
            </w:r>
          </w:p>
        </w:tc>
      </w:tr>
      <w:tr w:rsidR="009E1C81" w:rsidRPr="00906090" w14:paraId="6798E8FB" w14:textId="77777777" w:rsidTr="00292A53">
        <w:trPr>
          <w:trHeight w:hRule="exact" w:val="282"/>
        </w:trPr>
        <w:tc>
          <w:tcPr>
            <w:tcW w:w="2659" w:type="dxa"/>
            <w:gridSpan w:val="9"/>
            <w:shd w:val="clear" w:color="auto" w:fill="EDEEEF" w:themeFill="accent2" w:themeFillTint="33"/>
            <w:tcMar>
              <w:bottom w:w="0" w:type="dxa"/>
            </w:tcMar>
            <w:vAlign w:val="center"/>
          </w:tcPr>
          <w:p w14:paraId="4A83D270" w14:textId="77777777" w:rsidR="009E1C81" w:rsidRPr="00906090" w:rsidRDefault="009E1C81" w:rsidP="00292A53">
            <w:pPr>
              <w:spacing w:after="0" w:line="240" w:lineRule="auto"/>
              <w:ind w:left="28"/>
              <w:jc w:val="mediumKashida"/>
              <w:rPr>
                <w:sz w:val="14"/>
                <w:szCs w:val="14"/>
                <w:lang w:val="en-US"/>
              </w:rPr>
            </w:pPr>
            <w:r w:rsidRPr="00906090">
              <w:rPr>
                <w:lang w:val="en-US"/>
              </w:rPr>
              <w:t>Reference Project:</w:t>
            </w:r>
          </w:p>
        </w:tc>
        <w:sdt>
          <w:sdtPr>
            <w:rPr>
              <w:sz w:val="20"/>
              <w:szCs w:val="20"/>
              <w:lang w:val="en-US"/>
            </w:rPr>
            <w:id w:val="209159208"/>
            <w:placeholder>
              <w:docPart w:val="27569CA78FDC4572A6D618BB815926CA"/>
            </w:placeholder>
            <w15:color w:val="3366FF"/>
            <w:text/>
          </w:sdtPr>
          <w:sdtContent>
            <w:tc>
              <w:tcPr>
                <w:tcW w:w="4267" w:type="dxa"/>
                <w:gridSpan w:val="12"/>
                <w:vAlign w:val="center"/>
              </w:tcPr>
              <w:p w14:paraId="3E2D00C2" w14:textId="77777777" w:rsidR="009E1C81" w:rsidRPr="00906090" w:rsidRDefault="009E1C81" w:rsidP="00292A53">
                <w:pPr>
                  <w:spacing w:after="0" w:line="240" w:lineRule="auto"/>
                  <w:ind w:left="28" w:right="0"/>
                  <w:jc w:val="mediumKashida"/>
                  <w:rPr>
                    <w:sz w:val="14"/>
                    <w:szCs w:val="14"/>
                    <w:lang w:val="en-US"/>
                  </w:rPr>
                </w:pPr>
                <w:r>
                  <w:rPr>
                    <w:sz w:val="20"/>
                    <w:szCs w:val="20"/>
                    <w:lang w:val="en-US"/>
                  </w:rPr>
                  <w:t>Click or tap here to enter a text.</w:t>
                </w:r>
              </w:p>
            </w:tc>
          </w:sdtContent>
        </w:sdt>
        <w:tc>
          <w:tcPr>
            <w:tcW w:w="937" w:type="dxa"/>
            <w:gridSpan w:val="2"/>
            <w:shd w:val="clear" w:color="auto" w:fill="EDEEEF" w:themeFill="accent2" w:themeFillTint="33"/>
            <w:tcMar>
              <w:bottom w:w="0" w:type="dxa"/>
            </w:tcMar>
            <w:vAlign w:val="center"/>
          </w:tcPr>
          <w:p w14:paraId="5F82E5CC" w14:textId="77777777" w:rsidR="009E1C81" w:rsidRPr="00906090" w:rsidRDefault="009E1C81" w:rsidP="00292A53">
            <w:pPr>
              <w:spacing w:after="0" w:line="240" w:lineRule="auto"/>
              <w:ind w:left="28" w:right="0"/>
              <w:jc w:val="mediumKashida"/>
              <w:rPr>
                <w:lang w:val="en-US"/>
              </w:rPr>
            </w:pPr>
            <w:r w:rsidRPr="00906090">
              <w:rPr>
                <w:lang w:val="en-US"/>
              </w:rPr>
              <w:t>Date:</w:t>
            </w:r>
          </w:p>
        </w:tc>
        <w:sdt>
          <w:sdtPr>
            <w:rPr>
              <w:sz w:val="20"/>
              <w:szCs w:val="20"/>
              <w:lang w:val="en-US"/>
            </w:rPr>
            <w:alias w:val="Selection"/>
            <w:tag w:val="Selection"/>
            <w:id w:val="1034615747"/>
            <w:placeholder>
              <w:docPart w:val="EB2D831B4FAA49C0A35E2537BF058C21"/>
            </w:placeholder>
            <w15:color w:val="3366FF"/>
            <w:date>
              <w:dateFormat w:val="M/d/yyyy"/>
              <w:lid w:val="en-US"/>
              <w:storeMappedDataAs w:val="dateTime"/>
              <w:calendar w:val="gregorian"/>
            </w:date>
          </w:sdtPr>
          <w:sdtContent>
            <w:tc>
              <w:tcPr>
                <w:tcW w:w="1197" w:type="dxa"/>
                <w:gridSpan w:val="4"/>
                <w:tcMar>
                  <w:bottom w:w="0" w:type="dxa"/>
                </w:tcMar>
                <w:vAlign w:val="center"/>
              </w:tcPr>
              <w:p w14:paraId="3BB69C59" w14:textId="77777777" w:rsidR="009E1C81" w:rsidRPr="00906090" w:rsidRDefault="009E1C81" w:rsidP="00292A53">
                <w:pPr>
                  <w:spacing w:after="0" w:line="240" w:lineRule="auto"/>
                  <w:ind w:left="28" w:right="0"/>
                  <w:jc w:val="mediumKashida"/>
                  <w:rPr>
                    <w:sz w:val="14"/>
                    <w:szCs w:val="14"/>
                    <w:lang w:val="en-US"/>
                  </w:rPr>
                </w:pPr>
                <w:r>
                  <w:rPr>
                    <w:sz w:val="20"/>
                    <w:szCs w:val="20"/>
                  </w:rPr>
                  <w:t>Click</w:t>
                </w:r>
              </w:p>
            </w:tc>
          </w:sdtContent>
        </w:sdt>
      </w:tr>
      <w:tr w:rsidR="009E1C81" w:rsidRPr="00CA6930" w14:paraId="04697B23" w14:textId="77777777" w:rsidTr="00292A53">
        <w:trPr>
          <w:trHeight w:hRule="exact" w:val="283"/>
        </w:trPr>
        <w:tc>
          <w:tcPr>
            <w:tcW w:w="2659" w:type="dxa"/>
            <w:gridSpan w:val="9"/>
            <w:vMerge w:val="restart"/>
            <w:shd w:val="clear" w:color="auto" w:fill="EDEEEF" w:themeFill="accent2" w:themeFillTint="33"/>
            <w:tcMar>
              <w:bottom w:w="0" w:type="dxa"/>
            </w:tcMar>
            <w:vAlign w:val="center"/>
          </w:tcPr>
          <w:p w14:paraId="702EDF8A" w14:textId="77777777" w:rsidR="009E1C81" w:rsidRPr="00906090" w:rsidRDefault="009E1C81" w:rsidP="00292A53">
            <w:pPr>
              <w:spacing w:after="0" w:line="240" w:lineRule="auto"/>
              <w:ind w:left="28"/>
              <w:jc w:val="mediumKashida"/>
              <w:rPr>
                <w:sz w:val="14"/>
                <w:szCs w:val="14"/>
                <w:lang w:val="en-US"/>
              </w:rPr>
            </w:pPr>
            <w:r w:rsidRPr="00906090">
              <w:rPr>
                <w:lang w:val="en-US"/>
              </w:rPr>
              <w:t>Assessment method:</w:t>
            </w:r>
          </w:p>
        </w:tc>
        <w:tc>
          <w:tcPr>
            <w:tcW w:w="6401" w:type="dxa"/>
            <w:gridSpan w:val="18"/>
            <w:vAlign w:val="center"/>
          </w:tcPr>
          <w:p w14:paraId="5142A2B9" w14:textId="77777777" w:rsidR="009E1C81" w:rsidRPr="00906090" w:rsidRDefault="00000000" w:rsidP="00292A53">
            <w:pPr>
              <w:spacing w:after="0" w:line="240" w:lineRule="auto"/>
              <w:ind w:left="28"/>
              <w:rPr>
                <w:sz w:val="20"/>
                <w:szCs w:val="20"/>
                <w:lang w:val="en-US"/>
              </w:rPr>
            </w:pPr>
            <w:sdt>
              <w:sdtPr>
                <w:rPr>
                  <w:sz w:val="20"/>
                  <w:szCs w:val="20"/>
                  <w:lang w:val="en-US"/>
                </w:rPr>
                <w:alias w:val="Click here"/>
                <w:tag w:val="Click here"/>
                <w:id w:val="-424649967"/>
                <w:placeholder>
                  <w:docPart w:val="28E547BD03F44EC689C5F5A9A40FACCD"/>
                </w:placeholder>
                <w15:color w:val="3366FF"/>
                <w:dropDownList>
                  <w:listItem w:displayText=" " w:value="  "/>
                  <w:listItem w:displayText="External Automotive SPICE Assessment" w:value="External Automotive SPICE Assessment"/>
                  <w:listItem w:displayText="Internal Automotive SPICE Assessment" w:value="Internal Automotive SPICE Assessment"/>
                  <w:listItem w:displayText="GAP-Analysis" w:value="GAP-Analysis"/>
                  <w:listItem w:displayText="Internal Assessment by your own quality department" w:value="Internal Assessment by your own quality department"/>
                  <w:listItem w:displayText="Click or tap here to make a selection." w:value="Click or tap here to make a selection."/>
                </w:dropDownList>
              </w:sdtPr>
              <w:sdtContent>
                <w:r w:rsidR="009E1C81">
                  <w:rPr>
                    <w:sz w:val="20"/>
                    <w:szCs w:val="20"/>
                    <w:lang w:val="en-US"/>
                  </w:rPr>
                  <w:t>Click or tap here to make a selection.</w:t>
                </w:r>
              </w:sdtContent>
            </w:sdt>
          </w:p>
        </w:tc>
      </w:tr>
      <w:tr w:rsidR="009E1C81" w:rsidRPr="00CA6930" w14:paraId="265CA2F5" w14:textId="77777777" w:rsidTr="00292A53">
        <w:trPr>
          <w:trHeight w:hRule="exact" w:val="539"/>
        </w:trPr>
        <w:tc>
          <w:tcPr>
            <w:tcW w:w="2659" w:type="dxa"/>
            <w:gridSpan w:val="9"/>
            <w:vMerge/>
            <w:shd w:val="clear" w:color="auto" w:fill="EDEEEF" w:themeFill="accent2" w:themeFillTint="33"/>
            <w:tcMar>
              <w:bottom w:w="0" w:type="dxa"/>
            </w:tcMar>
            <w:vAlign w:val="center"/>
          </w:tcPr>
          <w:p w14:paraId="5DA59EB7" w14:textId="77777777" w:rsidR="009E1C81" w:rsidRPr="00906090" w:rsidRDefault="009E1C81" w:rsidP="00292A53">
            <w:pPr>
              <w:spacing w:after="0" w:line="240" w:lineRule="auto"/>
              <w:ind w:left="28"/>
              <w:jc w:val="mediumKashida"/>
              <w:rPr>
                <w:lang w:val="en-US"/>
              </w:rPr>
            </w:pPr>
          </w:p>
        </w:tc>
        <w:tc>
          <w:tcPr>
            <w:tcW w:w="6401" w:type="dxa"/>
            <w:gridSpan w:val="18"/>
            <w:shd w:val="clear" w:color="auto" w:fill="EDEEEF" w:themeFill="accent2" w:themeFillTint="33"/>
            <w:vAlign w:val="center"/>
          </w:tcPr>
          <w:p w14:paraId="35C6CABE" w14:textId="77777777" w:rsidR="009E1C81" w:rsidRPr="00906090" w:rsidRDefault="009E1C81" w:rsidP="00292A53">
            <w:pPr>
              <w:spacing w:after="0" w:line="240" w:lineRule="auto"/>
              <w:ind w:left="28"/>
              <w:rPr>
                <w:sz w:val="16"/>
                <w:szCs w:val="16"/>
                <w:lang w:val="en-US"/>
              </w:rPr>
            </w:pPr>
            <w:r w:rsidRPr="00906090">
              <w:rPr>
                <w:sz w:val="16"/>
                <w:szCs w:val="16"/>
                <w:lang w:val="en-US"/>
              </w:rPr>
              <w:t>If an assessment report is available, please send the report to the above-mentioned e-mail inbox and confirm the use of the documents.</w:t>
            </w:r>
          </w:p>
        </w:tc>
      </w:tr>
      <w:tr w:rsidR="009E1C81" w:rsidRPr="00CA6930" w14:paraId="5B38C5E9" w14:textId="77777777" w:rsidTr="00292A53">
        <w:trPr>
          <w:trHeight w:hRule="exact" w:val="533"/>
        </w:trPr>
        <w:tc>
          <w:tcPr>
            <w:tcW w:w="2659" w:type="dxa"/>
            <w:gridSpan w:val="9"/>
            <w:vMerge w:val="restart"/>
            <w:shd w:val="clear" w:color="auto" w:fill="EDEEEF" w:themeFill="accent2" w:themeFillTint="33"/>
            <w:tcMar>
              <w:bottom w:w="0" w:type="dxa"/>
            </w:tcMar>
            <w:vAlign w:val="center"/>
          </w:tcPr>
          <w:p w14:paraId="4AE452DE" w14:textId="77777777" w:rsidR="009E1C81" w:rsidRDefault="009E1C81" w:rsidP="00292A53">
            <w:pPr>
              <w:spacing w:after="0" w:line="240" w:lineRule="auto"/>
              <w:ind w:left="28"/>
              <w:rPr>
                <w:lang w:val="en-US"/>
              </w:rPr>
            </w:pPr>
            <w:r w:rsidRPr="00906090">
              <w:rPr>
                <w:lang w:val="en-US"/>
              </w:rPr>
              <w:t>If the method is an</w:t>
            </w:r>
          </w:p>
          <w:p w14:paraId="344BDB87" w14:textId="77777777" w:rsidR="009E1C81" w:rsidRPr="00906090" w:rsidRDefault="009E1C81" w:rsidP="00292A53">
            <w:pPr>
              <w:spacing w:after="0" w:line="240" w:lineRule="auto"/>
              <w:ind w:left="28"/>
              <w:rPr>
                <w:lang w:val="en-US"/>
              </w:rPr>
            </w:pPr>
            <w:r w:rsidRPr="00906090">
              <w:rPr>
                <w:lang w:val="en-US"/>
              </w:rPr>
              <w:t>Assessment:</w:t>
            </w:r>
          </w:p>
        </w:tc>
        <w:tc>
          <w:tcPr>
            <w:tcW w:w="2133" w:type="dxa"/>
            <w:gridSpan w:val="8"/>
            <w:shd w:val="clear" w:color="auto" w:fill="EDEEEF" w:themeFill="accent2" w:themeFillTint="33"/>
            <w:vAlign w:val="center"/>
          </w:tcPr>
          <w:p w14:paraId="726D23FB" w14:textId="77777777" w:rsidR="000E3124" w:rsidRDefault="000E3124" w:rsidP="000E3124">
            <w:pPr>
              <w:spacing w:after="0" w:line="240" w:lineRule="auto"/>
              <w:ind w:left="28" w:right="0"/>
              <w:jc w:val="center"/>
              <w:rPr>
                <w:sz w:val="16"/>
                <w:szCs w:val="16"/>
                <w:lang w:val="en-US"/>
              </w:rPr>
            </w:pPr>
            <w:r>
              <w:rPr>
                <w:sz w:val="16"/>
                <w:szCs w:val="16"/>
                <w:lang w:val="en-US"/>
              </w:rPr>
              <w:t>P</w:t>
            </w:r>
            <w:r w:rsidRPr="00AC0B02">
              <w:rPr>
                <w:sz w:val="16"/>
                <w:szCs w:val="16"/>
                <w:lang w:val="en-US"/>
              </w:rPr>
              <w:t>rocess improvement/</w:t>
            </w:r>
          </w:p>
          <w:p w14:paraId="50BFD0EF" w14:textId="600A4AB8" w:rsidR="009E1C81" w:rsidRPr="00906090" w:rsidRDefault="000E3124" w:rsidP="000E3124">
            <w:pPr>
              <w:spacing w:after="0" w:line="240" w:lineRule="auto"/>
              <w:ind w:left="28" w:right="0"/>
              <w:jc w:val="center"/>
              <w:rPr>
                <w:sz w:val="16"/>
                <w:szCs w:val="16"/>
                <w:lang w:val="en-US"/>
              </w:rPr>
            </w:pPr>
            <w:r>
              <w:rPr>
                <w:sz w:val="16"/>
                <w:szCs w:val="16"/>
                <w:lang w:val="en-US"/>
              </w:rPr>
              <w:t>P</w:t>
            </w:r>
            <w:r w:rsidRPr="00AC0B02">
              <w:rPr>
                <w:sz w:val="16"/>
                <w:szCs w:val="16"/>
                <w:lang w:val="en-US"/>
              </w:rPr>
              <w:t>rocess-related product</w:t>
            </w:r>
            <w:r>
              <w:rPr>
                <w:sz w:val="16"/>
                <w:szCs w:val="16"/>
                <w:lang w:val="en-US"/>
              </w:rPr>
              <w:t xml:space="preserve"> risk</w:t>
            </w:r>
          </w:p>
        </w:tc>
        <w:tc>
          <w:tcPr>
            <w:tcW w:w="2134" w:type="dxa"/>
            <w:gridSpan w:val="4"/>
            <w:shd w:val="clear" w:color="auto" w:fill="EDEEEF" w:themeFill="accent2" w:themeFillTint="33"/>
            <w:vAlign w:val="center"/>
          </w:tcPr>
          <w:p w14:paraId="69BF3AF6" w14:textId="77777777" w:rsidR="009E1C81" w:rsidRPr="00906090" w:rsidRDefault="009E1C81" w:rsidP="00292A53">
            <w:pPr>
              <w:spacing w:after="0" w:line="240" w:lineRule="auto"/>
              <w:ind w:left="28" w:right="0"/>
              <w:jc w:val="center"/>
              <w:rPr>
                <w:sz w:val="16"/>
                <w:szCs w:val="16"/>
                <w:lang w:val="en-US"/>
              </w:rPr>
            </w:pPr>
            <w:r w:rsidRPr="00906090">
              <w:rPr>
                <w:sz w:val="16"/>
                <w:szCs w:val="16"/>
                <w:lang w:val="en-US"/>
              </w:rPr>
              <w:t>VDA-Guidelines</w:t>
            </w:r>
          </w:p>
        </w:tc>
        <w:tc>
          <w:tcPr>
            <w:tcW w:w="2134" w:type="dxa"/>
            <w:gridSpan w:val="6"/>
            <w:shd w:val="clear" w:color="auto" w:fill="EDEEEF" w:themeFill="accent2" w:themeFillTint="33"/>
            <w:vAlign w:val="center"/>
          </w:tcPr>
          <w:p w14:paraId="6845DCE9" w14:textId="77777777" w:rsidR="009E1C81" w:rsidRPr="00906090" w:rsidRDefault="009E1C81" w:rsidP="00292A53">
            <w:pPr>
              <w:spacing w:after="0" w:line="240" w:lineRule="auto"/>
              <w:ind w:left="28" w:right="0"/>
              <w:jc w:val="center"/>
              <w:rPr>
                <w:sz w:val="16"/>
                <w:szCs w:val="16"/>
                <w:lang w:val="en-US"/>
              </w:rPr>
            </w:pPr>
            <w:r w:rsidRPr="00906090">
              <w:rPr>
                <w:sz w:val="16"/>
                <w:szCs w:val="16"/>
                <w:lang w:val="en-US"/>
              </w:rPr>
              <w:t xml:space="preserve">Consideration of </w:t>
            </w:r>
            <w:r w:rsidRPr="00365D9F">
              <w:rPr>
                <w:sz w:val="16"/>
                <w:szCs w:val="16"/>
                <w:lang w:val="en-US"/>
              </w:rPr>
              <w:t>Automotive SPICE® for Cyber</w:t>
            </w:r>
            <w:r>
              <w:rPr>
                <w:sz w:val="16"/>
                <w:szCs w:val="16"/>
                <w:lang w:val="en-US"/>
              </w:rPr>
              <w:t xml:space="preserve"> S</w:t>
            </w:r>
            <w:r w:rsidRPr="00365D9F">
              <w:rPr>
                <w:sz w:val="16"/>
                <w:szCs w:val="16"/>
                <w:lang w:val="en-US"/>
              </w:rPr>
              <w:t>ecurity</w:t>
            </w:r>
          </w:p>
        </w:tc>
      </w:tr>
      <w:tr w:rsidR="009E1C81" w:rsidRPr="00906090" w14:paraId="44F9270B" w14:textId="77777777" w:rsidTr="00292A53">
        <w:trPr>
          <w:trHeight w:hRule="exact" w:val="340"/>
        </w:trPr>
        <w:tc>
          <w:tcPr>
            <w:tcW w:w="2659" w:type="dxa"/>
            <w:gridSpan w:val="9"/>
            <w:vMerge/>
            <w:shd w:val="clear" w:color="auto" w:fill="EDEEEF" w:themeFill="accent2" w:themeFillTint="33"/>
            <w:tcMar>
              <w:bottom w:w="0" w:type="dxa"/>
            </w:tcMar>
            <w:vAlign w:val="center"/>
          </w:tcPr>
          <w:p w14:paraId="2C0D71BC" w14:textId="77777777" w:rsidR="009E1C81" w:rsidRPr="00906090" w:rsidRDefault="009E1C81" w:rsidP="00292A53">
            <w:pPr>
              <w:spacing w:after="0" w:line="240" w:lineRule="auto"/>
              <w:ind w:left="28"/>
              <w:rPr>
                <w:lang w:val="en-US"/>
              </w:rPr>
            </w:pPr>
          </w:p>
        </w:tc>
        <w:tc>
          <w:tcPr>
            <w:tcW w:w="2133" w:type="dxa"/>
            <w:gridSpan w:val="8"/>
            <w:vAlign w:val="center"/>
          </w:tcPr>
          <w:p w14:paraId="1AD0F6F7" w14:textId="61D1F515" w:rsidR="009E1C81" w:rsidRPr="00906090" w:rsidRDefault="00000000" w:rsidP="00292A53">
            <w:pPr>
              <w:spacing w:after="0" w:line="240" w:lineRule="auto"/>
              <w:ind w:left="28"/>
              <w:jc w:val="center"/>
              <w:rPr>
                <w:sz w:val="16"/>
                <w:szCs w:val="16"/>
                <w:lang w:val="en-US"/>
              </w:rPr>
            </w:pPr>
            <w:sdt>
              <w:sdtPr>
                <w:rPr>
                  <w:sz w:val="16"/>
                  <w:szCs w:val="16"/>
                  <w:lang w:val="en-US"/>
                </w:rPr>
                <w:alias w:val="Selection"/>
                <w:tag w:val="Selection"/>
                <w:id w:val="1282304218"/>
                <w:placeholder>
                  <w:docPart w:val="5D1302A82808422182459EE7EC91F46B"/>
                </w:placeholder>
                <w15:color w:val="3366FF"/>
                <w:dropDownList>
                  <w:listItem w:displayText="Select an element." w:value="Select an element."/>
                  <w:listItem w:displayText="Process improvement" w:value="Process improvement"/>
                  <w:listItem w:displayText="Process-related product risk" w:value="Process-related product risk"/>
                  <w:listItem w:displayText=" " w:value="  "/>
                </w:dropDownList>
              </w:sdtPr>
              <w:sdtContent>
                <w:r w:rsidR="000E3124">
                  <w:rPr>
                    <w:sz w:val="16"/>
                    <w:szCs w:val="16"/>
                    <w:lang w:val="en-US"/>
                  </w:rPr>
                  <w:t>Select an element.</w:t>
                </w:r>
              </w:sdtContent>
            </w:sdt>
          </w:p>
        </w:tc>
        <w:tc>
          <w:tcPr>
            <w:tcW w:w="2134" w:type="dxa"/>
            <w:gridSpan w:val="4"/>
            <w:vAlign w:val="center"/>
          </w:tcPr>
          <w:p w14:paraId="5D9F2803" w14:textId="77777777" w:rsidR="009E1C81" w:rsidRPr="00906090" w:rsidRDefault="00000000" w:rsidP="00292A53">
            <w:pPr>
              <w:spacing w:after="0" w:line="240" w:lineRule="auto"/>
              <w:ind w:left="28"/>
              <w:jc w:val="center"/>
              <w:rPr>
                <w:sz w:val="16"/>
                <w:szCs w:val="16"/>
                <w:lang w:val="en-US"/>
              </w:rPr>
            </w:pPr>
            <w:sdt>
              <w:sdtPr>
                <w:rPr>
                  <w:sz w:val="16"/>
                  <w:szCs w:val="16"/>
                  <w:lang w:val="en-US"/>
                </w:rPr>
                <w:alias w:val="Select VDA-Guidlines"/>
                <w:tag w:val="Select VDA-Guidlines"/>
                <w:id w:val="-957016893"/>
                <w:placeholder>
                  <w:docPart w:val="4746D83923A94BE6B2098A6B13693408"/>
                </w:placeholder>
                <w15:color w:val="3366FF"/>
                <w:dropDownList>
                  <w:listItem w:displayText="Select an element." w:value="Select an element."/>
                  <w:listItem w:displayText="Yes" w:value="Yes"/>
                  <w:listItem w:displayText="No" w:value="No"/>
                  <w:listItem w:displayText=" " w:value=" "/>
                </w:dropDownList>
              </w:sdtPr>
              <w:sdtContent>
                <w:r w:rsidR="009E1C81">
                  <w:rPr>
                    <w:sz w:val="16"/>
                    <w:szCs w:val="16"/>
                    <w:lang w:val="en-US"/>
                  </w:rPr>
                  <w:t>Select an element.</w:t>
                </w:r>
              </w:sdtContent>
            </w:sdt>
          </w:p>
        </w:tc>
        <w:tc>
          <w:tcPr>
            <w:tcW w:w="2134" w:type="dxa"/>
            <w:gridSpan w:val="6"/>
            <w:vAlign w:val="center"/>
          </w:tcPr>
          <w:p w14:paraId="3DCEE377" w14:textId="3A73EBC9" w:rsidR="009E1C81" w:rsidRPr="00906090" w:rsidRDefault="00000000" w:rsidP="00292A53">
            <w:pPr>
              <w:spacing w:after="0" w:line="240" w:lineRule="auto"/>
              <w:ind w:left="28"/>
              <w:jc w:val="center"/>
              <w:rPr>
                <w:sz w:val="16"/>
                <w:szCs w:val="16"/>
                <w:lang w:val="en-US"/>
              </w:rPr>
            </w:pPr>
            <w:sdt>
              <w:sdtPr>
                <w:rPr>
                  <w:sz w:val="16"/>
                  <w:szCs w:val="16"/>
                  <w:lang w:val="en-US"/>
                </w:rPr>
                <w:alias w:val="Selection"/>
                <w:tag w:val="Selection"/>
                <w:id w:val="20059956"/>
                <w:placeholder>
                  <w:docPart w:val="9AE11C9553E64703B76BA502F1D1AD76"/>
                </w:placeholder>
                <w15:color w:val="3366FF"/>
                <w:comboBox>
                  <w:listItem w:displayText="Select an element." w:value="Select an element."/>
                  <w:listItem w:displayText="Yes" w:value="Yes"/>
                  <w:listItem w:displayText="No" w:value="No"/>
                  <w:listItem w:displayText=" " w:value=" "/>
                </w:comboBox>
              </w:sdtPr>
              <w:sdtContent>
                <w:r w:rsidR="000E3124">
                  <w:rPr>
                    <w:sz w:val="16"/>
                    <w:szCs w:val="16"/>
                    <w:lang w:val="en-US"/>
                  </w:rPr>
                  <w:t>Select an element.</w:t>
                </w:r>
              </w:sdtContent>
            </w:sdt>
          </w:p>
        </w:tc>
      </w:tr>
      <w:tr w:rsidR="009E1C81" w:rsidRPr="00CA6930" w14:paraId="7F789130" w14:textId="77777777" w:rsidTr="00895CB8">
        <w:trPr>
          <w:trHeight w:hRule="exact" w:val="567"/>
        </w:trPr>
        <w:tc>
          <w:tcPr>
            <w:tcW w:w="2659" w:type="dxa"/>
            <w:gridSpan w:val="9"/>
            <w:shd w:val="clear" w:color="auto" w:fill="EDEEEF" w:themeFill="accent2" w:themeFillTint="33"/>
            <w:tcMar>
              <w:bottom w:w="0" w:type="dxa"/>
            </w:tcMar>
            <w:vAlign w:val="center"/>
          </w:tcPr>
          <w:p w14:paraId="255BB088" w14:textId="77777777" w:rsidR="009E1C81" w:rsidRPr="00906090" w:rsidRDefault="009E1C81" w:rsidP="00292A53">
            <w:pPr>
              <w:spacing w:after="0" w:line="240" w:lineRule="auto"/>
              <w:ind w:left="28"/>
              <w:jc w:val="mediumKashida"/>
              <w:rPr>
                <w:lang w:val="en-US"/>
              </w:rPr>
            </w:pPr>
            <w:r w:rsidRPr="00906090">
              <w:rPr>
                <w:lang w:val="en-US"/>
              </w:rPr>
              <w:t>Lead-Assessor incl.</w:t>
            </w:r>
          </w:p>
          <w:p w14:paraId="49901B96" w14:textId="77777777" w:rsidR="009E1C81" w:rsidRPr="00906090" w:rsidRDefault="009E1C81" w:rsidP="00292A53">
            <w:pPr>
              <w:spacing w:after="0" w:line="240" w:lineRule="auto"/>
              <w:ind w:left="28"/>
              <w:jc w:val="mediumKashida"/>
              <w:rPr>
                <w:sz w:val="14"/>
                <w:szCs w:val="14"/>
                <w:lang w:val="en-US"/>
              </w:rPr>
            </w:pPr>
            <w:r w:rsidRPr="00906090">
              <w:rPr>
                <w:lang w:val="en-US"/>
              </w:rPr>
              <w:t>Company:</w:t>
            </w:r>
          </w:p>
        </w:tc>
        <w:sdt>
          <w:sdtPr>
            <w:rPr>
              <w:sz w:val="20"/>
              <w:szCs w:val="20"/>
              <w:lang w:val="en-US"/>
            </w:rPr>
            <w:id w:val="-937064043"/>
            <w:placeholder>
              <w:docPart w:val="27569CA78FDC4572A6D618BB815926CA"/>
            </w:placeholder>
            <w15:color w:val="3366FF"/>
            <w:text/>
          </w:sdtPr>
          <w:sdtContent>
            <w:tc>
              <w:tcPr>
                <w:tcW w:w="6401" w:type="dxa"/>
                <w:gridSpan w:val="18"/>
                <w:vAlign w:val="center"/>
              </w:tcPr>
              <w:p w14:paraId="387F1C97" w14:textId="77777777" w:rsidR="009E1C81" w:rsidRPr="00906090" w:rsidRDefault="009E1C81" w:rsidP="00292A53">
                <w:pPr>
                  <w:spacing w:after="0" w:line="240" w:lineRule="auto"/>
                  <w:ind w:left="28"/>
                  <w:jc w:val="mediumKashida"/>
                  <w:rPr>
                    <w:sz w:val="14"/>
                    <w:szCs w:val="14"/>
                    <w:lang w:val="en-US"/>
                  </w:rPr>
                </w:pPr>
                <w:r>
                  <w:rPr>
                    <w:sz w:val="20"/>
                    <w:szCs w:val="20"/>
                    <w:lang w:val="en-US"/>
                  </w:rPr>
                  <w:t>Click or tap here to enter a text.</w:t>
                </w:r>
              </w:p>
            </w:tc>
          </w:sdtContent>
        </w:sdt>
      </w:tr>
      <w:tr w:rsidR="009E1C81" w:rsidRPr="00CA6930" w14:paraId="367E2216" w14:textId="77777777" w:rsidTr="00292A53">
        <w:trPr>
          <w:trHeight w:val="286"/>
        </w:trPr>
        <w:tc>
          <w:tcPr>
            <w:tcW w:w="9060" w:type="dxa"/>
            <w:gridSpan w:val="27"/>
            <w:shd w:val="clear" w:color="auto" w:fill="CCDFE9" w:themeFill="accent6" w:themeFillTint="66"/>
            <w:tcMar>
              <w:bottom w:w="0" w:type="dxa"/>
            </w:tcMar>
            <w:vAlign w:val="center"/>
          </w:tcPr>
          <w:p w14:paraId="4F66D174" w14:textId="77777777" w:rsidR="009E1C81" w:rsidRPr="00572911" w:rsidRDefault="009E1C81" w:rsidP="00292A53">
            <w:pPr>
              <w:spacing w:after="0" w:line="240" w:lineRule="auto"/>
              <w:ind w:left="28"/>
              <w:rPr>
                <w:b/>
                <w:bCs/>
                <w:sz w:val="14"/>
                <w:szCs w:val="14"/>
                <w:lang w:val="it-IT"/>
              </w:rPr>
            </w:pPr>
            <w:r w:rsidRPr="00572911">
              <w:rPr>
                <w:b/>
                <w:bCs/>
                <w:lang w:val="it-IT"/>
              </w:rPr>
              <w:t>Automotive SPICE PAM 3.1 (VDA Scope)</w:t>
            </w:r>
          </w:p>
        </w:tc>
      </w:tr>
      <w:tr w:rsidR="009E1C81" w:rsidRPr="00906090" w14:paraId="47DE4BFA" w14:textId="77777777" w:rsidTr="00292A53">
        <w:trPr>
          <w:trHeight w:val="286"/>
        </w:trPr>
        <w:tc>
          <w:tcPr>
            <w:tcW w:w="532" w:type="dxa"/>
            <w:shd w:val="clear" w:color="auto" w:fill="EDEEEF" w:themeFill="accent2" w:themeFillTint="33"/>
            <w:tcMar>
              <w:bottom w:w="0" w:type="dxa"/>
            </w:tcMar>
            <w:vAlign w:val="center"/>
          </w:tcPr>
          <w:p w14:paraId="1FEE82C1"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PA</w:t>
            </w:r>
          </w:p>
        </w:tc>
        <w:tc>
          <w:tcPr>
            <w:tcW w:w="530" w:type="dxa"/>
            <w:gridSpan w:val="2"/>
            <w:shd w:val="clear" w:color="auto" w:fill="EDEEEF" w:themeFill="accent2" w:themeFillTint="33"/>
            <w:tcMar>
              <w:bottom w:w="0" w:type="dxa"/>
            </w:tcMar>
            <w:vAlign w:val="center"/>
          </w:tcPr>
          <w:p w14:paraId="1C1AFB02"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MAN.3</w:t>
            </w:r>
          </w:p>
        </w:tc>
        <w:tc>
          <w:tcPr>
            <w:tcW w:w="532" w:type="dxa"/>
            <w:gridSpan w:val="2"/>
            <w:shd w:val="clear" w:color="auto" w:fill="EDEEEF" w:themeFill="accent2" w:themeFillTint="33"/>
            <w:tcMar>
              <w:bottom w:w="0" w:type="dxa"/>
            </w:tcMar>
            <w:vAlign w:val="center"/>
          </w:tcPr>
          <w:p w14:paraId="521C4DD9"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SUP.1</w:t>
            </w:r>
          </w:p>
        </w:tc>
        <w:tc>
          <w:tcPr>
            <w:tcW w:w="532" w:type="dxa"/>
            <w:gridSpan w:val="2"/>
            <w:shd w:val="clear" w:color="auto" w:fill="EDEEEF" w:themeFill="accent2" w:themeFillTint="33"/>
            <w:tcMar>
              <w:bottom w:w="0" w:type="dxa"/>
            </w:tcMar>
            <w:vAlign w:val="center"/>
          </w:tcPr>
          <w:p w14:paraId="22E35AAC"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SUP.8</w:t>
            </w:r>
          </w:p>
        </w:tc>
        <w:tc>
          <w:tcPr>
            <w:tcW w:w="533" w:type="dxa"/>
            <w:gridSpan w:val="2"/>
            <w:shd w:val="clear" w:color="auto" w:fill="EDEEEF" w:themeFill="accent2" w:themeFillTint="33"/>
            <w:tcMar>
              <w:bottom w:w="0" w:type="dxa"/>
            </w:tcMar>
            <w:vAlign w:val="center"/>
          </w:tcPr>
          <w:p w14:paraId="071A2DFD"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SUP.9</w:t>
            </w:r>
          </w:p>
        </w:tc>
        <w:tc>
          <w:tcPr>
            <w:tcW w:w="533" w:type="dxa"/>
            <w:gridSpan w:val="2"/>
            <w:shd w:val="clear" w:color="auto" w:fill="EDEEEF" w:themeFill="accent2" w:themeFillTint="33"/>
            <w:tcMar>
              <w:bottom w:w="0" w:type="dxa"/>
            </w:tcMar>
            <w:vAlign w:val="center"/>
          </w:tcPr>
          <w:p w14:paraId="1262EA8D"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SUP.10</w:t>
            </w:r>
          </w:p>
        </w:tc>
        <w:tc>
          <w:tcPr>
            <w:tcW w:w="532" w:type="dxa"/>
            <w:gridSpan w:val="2"/>
            <w:shd w:val="clear" w:color="auto" w:fill="EDEEEF" w:themeFill="accent2" w:themeFillTint="33"/>
            <w:tcMar>
              <w:bottom w:w="0" w:type="dxa"/>
            </w:tcMar>
            <w:vAlign w:val="center"/>
          </w:tcPr>
          <w:p w14:paraId="77CCDA11"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ACQ.4</w:t>
            </w:r>
          </w:p>
        </w:tc>
        <w:tc>
          <w:tcPr>
            <w:tcW w:w="533" w:type="dxa"/>
            <w:gridSpan w:val="2"/>
            <w:shd w:val="clear" w:color="auto" w:fill="EDEEEF" w:themeFill="accent2" w:themeFillTint="33"/>
            <w:tcMar>
              <w:bottom w:w="0" w:type="dxa"/>
            </w:tcMar>
            <w:vAlign w:val="center"/>
          </w:tcPr>
          <w:p w14:paraId="08D6BCE2"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SYS.2</w:t>
            </w:r>
          </w:p>
        </w:tc>
        <w:tc>
          <w:tcPr>
            <w:tcW w:w="535" w:type="dxa"/>
            <w:gridSpan w:val="2"/>
            <w:shd w:val="clear" w:color="auto" w:fill="EDEEEF" w:themeFill="accent2" w:themeFillTint="33"/>
            <w:tcMar>
              <w:bottom w:w="0" w:type="dxa"/>
            </w:tcMar>
            <w:vAlign w:val="center"/>
          </w:tcPr>
          <w:p w14:paraId="3118E393"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SYS.3</w:t>
            </w:r>
          </w:p>
        </w:tc>
        <w:tc>
          <w:tcPr>
            <w:tcW w:w="533" w:type="dxa"/>
            <w:shd w:val="clear" w:color="auto" w:fill="EDEEEF" w:themeFill="accent2" w:themeFillTint="33"/>
            <w:tcMar>
              <w:bottom w:w="0" w:type="dxa"/>
            </w:tcMar>
            <w:vAlign w:val="center"/>
          </w:tcPr>
          <w:p w14:paraId="22DF3E18"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SYS.4</w:t>
            </w:r>
          </w:p>
        </w:tc>
        <w:tc>
          <w:tcPr>
            <w:tcW w:w="533" w:type="dxa"/>
            <w:shd w:val="clear" w:color="auto" w:fill="EDEEEF" w:themeFill="accent2" w:themeFillTint="33"/>
            <w:tcMar>
              <w:bottom w:w="0" w:type="dxa"/>
            </w:tcMar>
            <w:vAlign w:val="center"/>
          </w:tcPr>
          <w:p w14:paraId="695DE154"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SYS.5</w:t>
            </w:r>
          </w:p>
        </w:tc>
        <w:tc>
          <w:tcPr>
            <w:tcW w:w="533" w:type="dxa"/>
            <w:shd w:val="clear" w:color="auto" w:fill="EDEEEF" w:themeFill="accent2" w:themeFillTint="33"/>
            <w:tcMar>
              <w:bottom w:w="0" w:type="dxa"/>
            </w:tcMar>
            <w:vAlign w:val="center"/>
          </w:tcPr>
          <w:p w14:paraId="519A3FB6"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SWE.1</w:t>
            </w:r>
          </w:p>
        </w:tc>
        <w:tc>
          <w:tcPr>
            <w:tcW w:w="535" w:type="dxa"/>
            <w:shd w:val="clear" w:color="auto" w:fill="EDEEEF" w:themeFill="accent2" w:themeFillTint="33"/>
            <w:tcMar>
              <w:bottom w:w="0" w:type="dxa"/>
            </w:tcMar>
            <w:vAlign w:val="center"/>
          </w:tcPr>
          <w:p w14:paraId="258B0E0C"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SWE.2</w:t>
            </w:r>
          </w:p>
        </w:tc>
        <w:tc>
          <w:tcPr>
            <w:tcW w:w="533" w:type="dxa"/>
            <w:shd w:val="clear" w:color="auto" w:fill="EDEEEF" w:themeFill="accent2" w:themeFillTint="33"/>
            <w:tcMar>
              <w:bottom w:w="0" w:type="dxa"/>
            </w:tcMar>
            <w:vAlign w:val="center"/>
          </w:tcPr>
          <w:p w14:paraId="62A6AF89"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SWE.3</w:t>
            </w:r>
          </w:p>
        </w:tc>
        <w:tc>
          <w:tcPr>
            <w:tcW w:w="533" w:type="dxa"/>
            <w:gridSpan w:val="2"/>
            <w:shd w:val="clear" w:color="auto" w:fill="EDEEEF" w:themeFill="accent2" w:themeFillTint="33"/>
            <w:tcMar>
              <w:bottom w:w="0" w:type="dxa"/>
            </w:tcMar>
            <w:vAlign w:val="center"/>
          </w:tcPr>
          <w:p w14:paraId="2FA8F80E"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SWE.4</w:t>
            </w:r>
          </w:p>
        </w:tc>
        <w:tc>
          <w:tcPr>
            <w:tcW w:w="533" w:type="dxa"/>
            <w:gridSpan w:val="2"/>
            <w:shd w:val="clear" w:color="auto" w:fill="EDEEEF" w:themeFill="accent2" w:themeFillTint="33"/>
            <w:tcMar>
              <w:bottom w:w="0" w:type="dxa"/>
            </w:tcMar>
            <w:vAlign w:val="center"/>
          </w:tcPr>
          <w:p w14:paraId="00411066"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SWE.5</w:t>
            </w:r>
          </w:p>
        </w:tc>
        <w:tc>
          <w:tcPr>
            <w:tcW w:w="535" w:type="dxa"/>
            <w:shd w:val="clear" w:color="auto" w:fill="EDEEEF" w:themeFill="accent2" w:themeFillTint="33"/>
            <w:tcMar>
              <w:bottom w:w="0" w:type="dxa"/>
            </w:tcMar>
            <w:vAlign w:val="center"/>
          </w:tcPr>
          <w:p w14:paraId="5B1ECE54"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SWE.6</w:t>
            </w:r>
          </w:p>
        </w:tc>
      </w:tr>
      <w:tr w:rsidR="009E1C81" w:rsidRPr="00906090" w14:paraId="4F700D08" w14:textId="77777777" w:rsidTr="00292A53">
        <w:trPr>
          <w:trHeight w:val="286"/>
        </w:trPr>
        <w:tc>
          <w:tcPr>
            <w:tcW w:w="532" w:type="dxa"/>
            <w:shd w:val="clear" w:color="auto" w:fill="EDEEEF" w:themeFill="accent2" w:themeFillTint="33"/>
            <w:tcMar>
              <w:bottom w:w="0" w:type="dxa"/>
            </w:tcMar>
            <w:vAlign w:val="center"/>
          </w:tcPr>
          <w:p w14:paraId="3615876B" w14:textId="77777777" w:rsidR="009E1C81" w:rsidRPr="00906090" w:rsidRDefault="009E1C81" w:rsidP="00292A53">
            <w:pPr>
              <w:spacing w:after="0" w:line="240" w:lineRule="auto"/>
              <w:ind w:left="0" w:right="0"/>
              <w:jc w:val="center"/>
              <w:rPr>
                <w:sz w:val="14"/>
                <w:szCs w:val="14"/>
                <w:lang w:val="en-US"/>
              </w:rPr>
            </w:pPr>
            <w:r w:rsidRPr="00906090">
              <w:rPr>
                <w:sz w:val="14"/>
                <w:szCs w:val="14"/>
                <w:lang w:val="en-US"/>
              </w:rPr>
              <w:t>1.1</w:t>
            </w:r>
          </w:p>
        </w:tc>
        <w:sdt>
          <w:sdtPr>
            <w:rPr>
              <w:sz w:val="14"/>
              <w:szCs w:val="14"/>
              <w:lang w:val="en-US"/>
            </w:rPr>
            <w:alias w:val="Rating"/>
            <w:tag w:val="Rating"/>
            <w:id w:val="-2134707183"/>
            <w:placeholder>
              <w:docPart w:val="E378939A48C4460492E4EE16410DAC0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0" w:type="dxa"/>
                <w:gridSpan w:val="2"/>
                <w:tcMar>
                  <w:bottom w:w="0" w:type="dxa"/>
                </w:tcMar>
                <w:vAlign w:val="center"/>
              </w:tcPr>
              <w:p w14:paraId="72F8E64A"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694524408"/>
            <w:placeholder>
              <w:docPart w:val="6AF2AE46F7BF4D669A8C49F40098833E"/>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51A79D97"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954754625"/>
            <w:placeholder>
              <w:docPart w:val="4614E4BD72C240DFB99A7570D27A390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26559BAC"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791179172"/>
            <w:placeholder>
              <w:docPart w:val="04EBF3AB300C4A8293A911B2C023E6A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3D41EBF4"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235515211"/>
            <w:placeholder>
              <w:docPart w:val="40BFE887096140AEB615B71B987B6A4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2505BAA5"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763455340"/>
            <w:placeholder>
              <w:docPart w:val="B62AD31BBC88427BB710B0D52265B76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67D61EF6"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791975010"/>
            <w:placeholder>
              <w:docPart w:val="7DBA46C67F44437AA9FFBEDFEFC227C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1C6EA719"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474454584"/>
            <w:placeholder>
              <w:docPart w:val="52A06DB6B7BF481880626B44E2297B9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gridSpan w:val="2"/>
                <w:tcMar>
                  <w:bottom w:w="0" w:type="dxa"/>
                </w:tcMar>
              </w:tcPr>
              <w:p w14:paraId="5C0D3ADA"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44262323"/>
            <w:placeholder>
              <w:docPart w:val="0958ACE391B444139DBE6424D67FBAA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0297B60F"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662670551"/>
            <w:placeholder>
              <w:docPart w:val="E436EE78157248A389E013639BA6126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11301067"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974101885"/>
            <w:placeholder>
              <w:docPart w:val="7DDCDF6D623E470FBE2F765F7EED950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7BF206AC"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999537419"/>
            <w:placeholder>
              <w:docPart w:val="A4F1489D0F5B442DBF8C43313F39000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0EF701BA"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548645056"/>
            <w:placeholder>
              <w:docPart w:val="406229ABC92B46B5A7C68375C16633F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3509FF2F"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866359584"/>
            <w:placeholder>
              <w:docPart w:val="C32740B7087C43C99E973965AE1C86B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5B8F73E8"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585451648"/>
            <w:placeholder>
              <w:docPart w:val="377EA1D67B6541BC99D464BAEE7CC31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295E7036"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535490557"/>
            <w:placeholder>
              <w:docPart w:val="E09383E2982043EDB3FEB85886DE2BE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270394CC"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tr>
      <w:tr w:rsidR="009E1C81" w:rsidRPr="00906090" w14:paraId="309DBEEF" w14:textId="77777777" w:rsidTr="00292A53">
        <w:trPr>
          <w:trHeight w:val="286"/>
        </w:trPr>
        <w:tc>
          <w:tcPr>
            <w:tcW w:w="532" w:type="dxa"/>
            <w:shd w:val="clear" w:color="auto" w:fill="EDEEEF" w:themeFill="accent2" w:themeFillTint="33"/>
            <w:tcMar>
              <w:bottom w:w="0" w:type="dxa"/>
            </w:tcMar>
            <w:vAlign w:val="center"/>
          </w:tcPr>
          <w:p w14:paraId="18B0CB38" w14:textId="77777777" w:rsidR="009E1C81" w:rsidRPr="00906090" w:rsidRDefault="009E1C81" w:rsidP="00292A53">
            <w:pPr>
              <w:spacing w:after="0" w:line="240" w:lineRule="auto"/>
              <w:ind w:left="0" w:right="0"/>
              <w:jc w:val="center"/>
              <w:rPr>
                <w:sz w:val="14"/>
                <w:szCs w:val="14"/>
                <w:lang w:val="en-US"/>
              </w:rPr>
            </w:pPr>
            <w:r w:rsidRPr="00906090">
              <w:rPr>
                <w:sz w:val="14"/>
                <w:szCs w:val="14"/>
                <w:lang w:val="en-US"/>
              </w:rPr>
              <w:t>2.1</w:t>
            </w:r>
          </w:p>
        </w:tc>
        <w:sdt>
          <w:sdtPr>
            <w:rPr>
              <w:sz w:val="14"/>
              <w:szCs w:val="14"/>
              <w:lang w:val="en-US"/>
            </w:rPr>
            <w:alias w:val="Rating"/>
            <w:tag w:val="Rating"/>
            <w:id w:val="582040654"/>
            <w:placeholder>
              <w:docPart w:val="AEBA14319C81420EB0BC954806976D60"/>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0" w:type="dxa"/>
                <w:gridSpan w:val="2"/>
                <w:tcMar>
                  <w:bottom w:w="0" w:type="dxa"/>
                </w:tcMar>
              </w:tcPr>
              <w:p w14:paraId="5170D89E"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696233129"/>
            <w:placeholder>
              <w:docPart w:val="9F67F856452542C290D407CE977F7A3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713304DB"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996405374"/>
            <w:placeholder>
              <w:docPart w:val="6075983A1BEC4A85AF700468FCA6544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4D4E2F22"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477916975"/>
            <w:placeholder>
              <w:docPart w:val="93795A2AE4A14169975FBD0A7BAD132E"/>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4B7302A5"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78294647"/>
            <w:placeholder>
              <w:docPart w:val="B18F2A5BA16C4A339AC7EA29D892EF6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16393EDF"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067146761"/>
            <w:placeholder>
              <w:docPart w:val="974D9D6BB037491DAAB8061514D7244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2D2DBD11"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502666026"/>
            <w:placeholder>
              <w:docPart w:val="6B31C566F4AD4BD68F51B90EFB7C615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4EBAF6AA"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132750377"/>
            <w:placeholder>
              <w:docPart w:val="6AE93233B43B420394E36580F973506E"/>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gridSpan w:val="2"/>
                <w:tcMar>
                  <w:bottom w:w="0" w:type="dxa"/>
                </w:tcMar>
              </w:tcPr>
              <w:p w14:paraId="7595A827"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2061631651"/>
            <w:placeholder>
              <w:docPart w:val="9C2AEECBF5944E0089A1932FA02D165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0960DC8D"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66192049"/>
            <w:placeholder>
              <w:docPart w:val="9FC27D3C217D40A5B175604AA9BDC4A0"/>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63F9D4C7"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876512550"/>
            <w:placeholder>
              <w:docPart w:val="19642C1745244FEFB17FC8546CB4D74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0264C20B"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423215582"/>
            <w:placeholder>
              <w:docPart w:val="D04C9681C7AE4AA69FA3E2863FFE224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6E74DB1D"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852457692"/>
            <w:placeholder>
              <w:docPart w:val="F4DC48F6768B425E8E84651155510550"/>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1406CD71"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662394556"/>
            <w:placeholder>
              <w:docPart w:val="03377DF45D64491EBBA70EA04B561400"/>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640433CD"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32808434"/>
            <w:placeholder>
              <w:docPart w:val="030FEDA2BC6C4BEE8ABB7E04A188845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104431D1"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46565742"/>
            <w:placeholder>
              <w:docPart w:val="D4463D28FB7B477A8A8F88138346E8DD"/>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2337D972"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tr>
      <w:tr w:rsidR="009E1C81" w:rsidRPr="00906090" w14:paraId="6443439E" w14:textId="77777777" w:rsidTr="00292A53">
        <w:trPr>
          <w:trHeight w:val="286"/>
        </w:trPr>
        <w:tc>
          <w:tcPr>
            <w:tcW w:w="532" w:type="dxa"/>
            <w:shd w:val="clear" w:color="auto" w:fill="EDEEEF" w:themeFill="accent2" w:themeFillTint="33"/>
            <w:tcMar>
              <w:bottom w:w="0" w:type="dxa"/>
            </w:tcMar>
            <w:vAlign w:val="center"/>
          </w:tcPr>
          <w:p w14:paraId="2EB2AC78" w14:textId="77777777" w:rsidR="009E1C81" w:rsidRPr="00906090" w:rsidRDefault="009E1C81" w:rsidP="00292A53">
            <w:pPr>
              <w:spacing w:after="0" w:line="240" w:lineRule="auto"/>
              <w:jc w:val="center"/>
              <w:rPr>
                <w:sz w:val="14"/>
                <w:szCs w:val="14"/>
                <w:lang w:val="en-US"/>
              </w:rPr>
            </w:pPr>
            <w:r w:rsidRPr="00906090">
              <w:rPr>
                <w:sz w:val="14"/>
                <w:szCs w:val="14"/>
                <w:lang w:val="en-US"/>
              </w:rPr>
              <w:t>2.2</w:t>
            </w:r>
          </w:p>
        </w:tc>
        <w:sdt>
          <w:sdtPr>
            <w:rPr>
              <w:sz w:val="14"/>
              <w:szCs w:val="14"/>
              <w:lang w:val="en-US"/>
            </w:rPr>
            <w:alias w:val="Rating"/>
            <w:tag w:val="Rating"/>
            <w:id w:val="1289474466"/>
            <w:placeholder>
              <w:docPart w:val="4D7BD0150D2B4ACD934A15BCF563D16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0" w:type="dxa"/>
                <w:gridSpan w:val="2"/>
                <w:tcMar>
                  <w:bottom w:w="0" w:type="dxa"/>
                </w:tcMar>
              </w:tcPr>
              <w:p w14:paraId="178F42AD"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381476703"/>
            <w:placeholder>
              <w:docPart w:val="0E290CC3ED59445CB51A4B2EBA90E310"/>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6DFD9A79"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105260887"/>
            <w:placeholder>
              <w:docPart w:val="6567D69E5DA34114BD5A20B81BFCB83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351BF391"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036278498"/>
            <w:placeholder>
              <w:docPart w:val="8C97D7DA731A43D39057E0BC4E2796C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0C5BD2D4"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644746358"/>
            <w:placeholder>
              <w:docPart w:val="7B478C10D97A434AB709B6AC1C6FAF8E"/>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39B3B7A1"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885441834"/>
            <w:placeholder>
              <w:docPart w:val="983AAB09A79A40ECB0BDDA5DD0F7508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3E986033"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730528302"/>
            <w:placeholder>
              <w:docPart w:val="1D93132568C247ACB9C3C6B309E9926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76AF4DA8"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927004410"/>
            <w:placeholder>
              <w:docPart w:val="B3031082DD424FA79AA470261E49DFF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gridSpan w:val="2"/>
                <w:tcMar>
                  <w:bottom w:w="0" w:type="dxa"/>
                </w:tcMar>
              </w:tcPr>
              <w:p w14:paraId="3E430AA9"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334564568"/>
            <w:placeholder>
              <w:docPart w:val="E6EC20537EA646DE989C31644AA19B0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2CFCCD23"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763365545"/>
            <w:placeholder>
              <w:docPart w:val="FBB4B182FF984D91A2DA3ED48D20481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79568616"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545603189"/>
            <w:placeholder>
              <w:docPart w:val="70A20247833E409CAE62121AB52DA6D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0762FA0C"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28844175"/>
            <w:placeholder>
              <w:docPart w:val="88023055379749D3ADA730D1E0A565D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7B1F622B"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077437810"/>
            <w:placeholder>
              <w:docPart w:val="A2F215CC87A64B2BA0839AA094CFC66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7E05F438"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511828071"/>
            <w:placeholder>
              <w:docPart w:val="65DAC788056744FE89D752BCF609DDD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4576F810"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496762615"/>
            <w:placeholder>
              <w:docPart w:val="8C845E9A7DE344D296FC49F6D4893DD0"/>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00175110"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425879393"/>
            <w:placeholder>
              <w:docPart w:val="C93DA7DD6FC84C4F89F36E00B491B6D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198D7EB9"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r>
      <w:tr w:rsidR="009E1C81" w:rsidRPr="006900F4" w14:paraId="3051E973" w14:textId="77777777" w:rsidTr="00292A53">
        <w:trPr>
          <w:trHeight w:val="286"/>
        </w:trPr>
        <w:tc>
          <w:tcPr>
            <w:tcW w:w="8072" w:type="dxa"/>
            <w:gridSpan w:val="25"/>
            <w:shd w:val="clear" w:color="auto" w:fill="EDEEEF" w:themeFill="accent2" w:themeFillTint="33"/>
            <w:tcMar>
              <w:bottom w:w="0" w:type="dxa"/>
            </w:tcMar>
            <w:vAlign w:val="center"/>
          </w:tcPr>
          <w:p w14:paraId="0385E5AE" w14:textId="08A2318A" w:rsidR="009E1C81" w:rsidRPr="006900F4" w:rsidRDefault="009E1C81" w:rsidP="00292A53">
            <w:pPr>
              <w:spacing w:after="0" w:line="240" w:lineRule="auto"/>
              <w:ind w:left="28"/>
              <w:rPr>
                <w:lang w:val="en-US"/>
              </w:rPr>
            </w:pPr>
            <w:r w:rsidRPr="006900F4">
              <w:rPr>
                <w:lang w:val="en-US"/>
              </w:rPr>
              <w:t xml:space="preserve">Does the evaluation under Automotive </w:t>
            </w:r>
            <w:r w:rsidR="00F940EC" w:rsidRPr="00F940EC">
              <w:rPr>
                <w:lang w:val="en-US"/>
              </w:rPr>
              <w:t>SPICE</w:t>
            </w:r>
            <w:r w:rsidRPr="006900F4">
              <w:rPr>
                <w:lang w:val="en-US"/>
              </w:rPr>
              <w:t xml:space="preserve"> PAM 3.1 include </w:t>
            </w:r>
            <w:r>
              <w:rPr>
                <w:lang w:val="en-US"/>
              </w:rPr>
              <w:t xml:space="preserve">Cybersecurity </w:t>
            </w:r>
            <w:r w:rsidRPr="006900F4">
              <w:rPr>
                <w:lang w:val="en-US"/>
              </w:rPr>
              <w:t>implements (e.g. MAN.3)?</w:t>
            </w:r>
          </w:p>
        </w:tc>
        <w:sdt>
          <w:sdtPr>
            <w:rPr>
              <w:lang w:val="en-US"/>
            </w:rPr>
            <w:alias w:val="Selection"/>
            <w:tag w:val="Selection"/>
            <w:id w:val="287638143"/>
            <w:placeholder>
              <w:docPart w:val="EB2D831B4FAA49C0A35E2537BF058C21"/>
            </w:placeholder>
            <w15:color w:val="3366FF"/>
            <w:dropDownList>
              <w:listItem w:displayText="Yes" w:value="Yes"/>
              <w:listItem w:displayText="No" w:value="No"/>
              <w:listItem w:displayText="Click or tap here." w:value="Click or tap here."/>
            </w:dropDownList>
          </w:sdtPr>
          <w:sdtContent>
            <w:tc>
              <w:tcPr>
                <w:tcW w:w="988" w:type="dxa"/>
                <w:gridSpan w:val="2"/>
                <w:vAlign w:val="center"/>
              </w:tcPr>
              <w:p w14:paraId="42C8E6FA" w14:textId="77777777" w:rsidR="009E1C81" w:rsidRPr="006900F4" w:rsidRDefault="009E1C81" w:rsidP="00292A53">
                <w:pPr>
                  <w:spacing w:after="0" w:line="240" w:lineRule="auto"/>
                  <w:ind w:left="28"/>
                </w:pPr>
                <w:r>
                  <w:rPr>
                    <w:lang w:val="en-US"/>
                  </w:rPr>
                  <w:t>Click or tap here.</w:t>
                </w:r>
              </w:p>
            </w:tc>
          </w:sdtContent>
        </w:sdt>
      </w:tr>
      <w:tr w:rsidR="009E1C81" w:rsidRPr="00CA6930" w14:paraId="2C31B4D2" w14:textId="77777777" w:rsidTr="00292A53">
        <w:trPr>
          <w:trHeight w:val="286"/>
        </w:trPr>
        <w:tc>
          <w:tcPr>
            <w:tcW w:w="9060" w:type="dxa"/>
            <w:gridSpan w:val="27"/>
            <w:shd w:val="clear" w:color="auto" w:fill="CCDFE9" w:themeFill="accent6" w:themeFillTint="66"/>
            <w:tcMar>
              <w:bottom w:w="0" w:type="dxa"/>
            </w:tcMar>
            <w:vAlign w:val="center"/>
          </w:tcPr>
          <w:p w14:paraId="5175B871" w14:textId="311C48C1" w:rsidR="009E1C81" w:rsidRPr="00572911" w:rsidRDefault="009E1C81" w:rsidP="00292A53">
            <w:pPr>
              <w:spacing w:after="0" w:line="240" w:lineRule="auto"/>
              <w:ind w:left="28"/>
              <w:rPr>
                <w:b/>
                <w:bCs/>
                <w:sz w:val="14"/>
                <w:szCs w:val="14"/>
                <w:lang w:val="en-US"/>
              </w:rPr>
            </w:pPr>
            <w:r w:rsidRPr="00572911">
              <w:rPr>
                <w:b/>
                <w:bCs/>
                <w:lang w:val="en-US"/>
              </w:rPr>
              <w:t>Automotive SPICE for Cybersecurity (</w:t>
            </w:r>
            <w:r w:rsidR="00B46BF5">
              <w:rPr>
                <w:b/>
                <w:bCs/>
                <w:lang w:val="en-US"/>
              </w:rPr>
              <w:t>1</w:t>
            </w:r>
            <w:r w:rsidR="00B46BF5" w:rsidRPr="00B46BF5">
              <w:rPr>
                <w:b/>
                <w:bCs/>
                <w:vertAlign w:val="superscript"/>
                <w:lang w:val="en-US"/>
              </w:rPr>
              <w:t>st</w:t>
            </w:r>
            <w:r w:rsidR="00B46BF5">
              <w:rPr>
                <w:b/>
                <w:bCs/>
                <w:lang w:val="en-US"/>
              </w:rPr>
              <w:t xml:space="preserve"> edition</w:t>
            </w:r>
            <w:r w:rsidRPr="00572911">
              <w:rPr>
                <w:b/>
                <w:bCs/>
                <w:lang w:val="en-US"/>
              </w:rPr>
              <w:t>)</w:t>
            </w:r>
          </w:p>
        </w:tc>
      </w:tr>
      <w:tr w:rsidR="009E1C81" w:rsidRPr="00906090" w14:paraId="33FE03EB" w14:textId="77777777" w:rsidTr="00292A53">
        <w:trPr>
          <w:trHeight w:val="272"/>
        </w:trPr>
        <w:tc>
          <w:tcPr>
            <w:tcW w:w="543" w:type="dxa"/>
            <w:gridSpan w:val="2"/>
            <w:shd w:val="clear" w:color="auto" w:fill="EDEEEF" w:themeFill="accent2" w:themeFillTint="33"/>
            <w:tcMar>
              <w:bottom w:w="0" w:type="dxa"/>
            </w:tcMar>
            <w:vAlign w:val="center"/>
          </w:tcPr>
          <w:p w14:paraId="09F2BA1A" w14:textId="77777777" w:rsidR="009E1C81" w:rsidRPr="00906090" w:rsidRDefault="009E1C81" w:rsidP="00292A53">
            <w:pPr>
              <w:spacing w:after="0" w:line="240" w:lineRule="auto"/>
              <w:jc w:val="center"/>
              <w:rPr>
                <w:sz w:val="14"/>
                <w:szCs w:val="14"/>
                <w:lang w:val="en-US"/>
              </w:rPr>
            </w:pPr>
            <w:r w:rsidRPr="00906090">
              <w:rPr>
                <w:sz w:val="14"/>
                <w:szCs w:val="14"/>
                <w:lang w:val="en-US"/>
              </w:rPr>
              <w:t>PA</w:t>
            </w:r>
          </w:p>
        </w:tc>
        <w:tc>
          <w:tcPr>
            <w:tcW w:w="542" w:type="dxa"/>
            <w:gridSpan w:val="2"/>
            <w:shd w:val="clear" w:color="auto" w:fill="EDEEEF" w:themeFill="accent2" w:themeFillTint="33"/>
            <w:tcMar>
              <w:bottom w:w="0" w:type="dxa"/>
            </w:tcMar>
            <w:vAlign w:val="center"/>
          </w:tcPr>
          <w:p w14:paraId="3FDA3ACE"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SEC.1</w:t>
            </w:r>
          </w:p>
        </w:tc>
        <w:tc>
          <w:tcPr>
            <w:tcW w:w="545" w:type="dxa"/>
            <w:gridSpan w:val="2"/>
            <w:shd w:val="clear" w:color="auto" w:fill="EDEEEF" w:themeFill="accent2" w:themeFillTint="33"/>
            <w:tcMar>
              <w:bottom w:w="0" w:type="dxa"/>
            </w:tcMar>
            <w:vAlign w:val="center"/>
          </w:tcPr>
          <w:p w14:paraId="320ED5FE"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SEC.2</w:t>
            </w:r>
          </w:p>
        </w:tc>
        <w:tc>
          <w:tcPr>
            <w:tcW w:w="545" w:type="dxa"/>
            <w:gridSpan w:val="2"/>
            <w:shd w:val="clear" w:color="auto" w:fill="EDEEEF" w:themeFill="accent2" w:themeFillTint="33"/>
            <w:tcMar>
              <w:bottom w:w="0" w:type="dxa"/>
            </w:tcMar>
            <w:vAlign w:val="center"/>
          </w:tcPr>
          <w:p w14:paraId="7E342CFD"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SEC.3</w:t>
            </w:r>
          </w:p>
        </w:tc>
        <w:tc>
          <w:tcPr>
            <w:tcW w:w="546" w:type="dxa"/>
            <w:gridSpan w:val="2"/>
            <w:shd w:val="clear" w:color="auto" w:fill="EDEEEF" w:themeFill="accent2" w:themeFillTint="33"/>
            <w:tcMar>
              <w:bottom w:w="0" w:type="dxa"/>
            </w:tcMar>
            <w:vAlign w:val="center"/>
          </w:tcPr>
          <w:p w14:paraId="32AEDD32"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SEC.4</w:t>
            </w:r>
          </w:p>
        </w:tc>
        <w:tc>
          <w:tcPr>
            <w:tcW w:w="545" w:type="dxa"/>
            <w:gridSpan w:val="2"/>
            <w:shd w:val="clear" w:color="auto" w:fill="EDEEEF" w:themeFill="accent2" w:themeFillTint="33"/>
            <w:tcMar>
              <w:bottom w:w="0" w:type="dxa"/>
            </w:tcMar>
            <w:vAlign w:val="center"/>
          </w:tcPr>
          <w:p w14:paraId="7968A798"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MAN.7</w:t>
            </w:r>
          </w:p>
        </w:tc>
        <w:tc>
          <w:tcPr>
            <w:tcW w:w="545" w:type="dxa"/>
            <w:gridSpan w:val="2"/>
            <w:shd w:val="clear" w:color="auto" w:fill="EDEEEF" w:themeFill="accent2" w:themeFillTint="33"/>
            <w:vAlign w:val="center"/>
          </w:tcPr>
          <w:p w14:paraId="3EF269A8" w14:textId="77777777" w:rsidR="009E1C81" w:rsidRPr="00906090" w:rsidRDefault="009E1C81" w:rsidP="00292A53">
            <w:pPr>
              <w:spacing w:after="0" w:line="240" w:lineRule="auto"/>
              <w:ind w:left="28"/>
              <w:jc w:val="center"/>
              <w:rPr>
                <w:bCs/>
                <w:sz w:val="14"/>
                <w:szCs w:val="14"/>
                <w:lang w:val="en-US"/>
              </w:rPr>
            </w:pPr>
            <w:r w:rsidRPr="00906090">
              <w:rPr>
                <w:bCs/>
                <w:sz w:val="14"/>
                <w:szCs w:val="14"/>
                <w:lang w:val="en-US"/>
              </w:rPr>
              <w:t>ACQ.2</w:t>
            </w:r>
          </w:p>
        </w:tc>
        <w:tc>
          <w:tcPr>
            <w:tcW w:w="573" w:type="dxa"/>
            <w:gridSpan w:val="2"/>
            <w:shd w:val="clear" w:color="auto" w:fill="EDEEEF" w:themeFill="accent2" w:themeFillTint="33"/>
            <w:vAlign w:val="center"/>
          </w:tcPr>
          <w:p w14:paraId="74CC1A2F" w14:textId="77777777" w:rsidR="009E1C81" w:rsidRPr="00906090" w:rsidRDefault="009E1C81" w:rsidP="00292A53">
            <w:pPr>
              <w:spacing w:after="0" w:line="240" w:lineRule="auto"/>
              <w:ind w:left="28"/>
              <w:jc w:val="center"/>
              <w:rPr>
                <w:sz w:val="14"/>
                <w:szCs w:val="14"/>
                <w:lang w:val="en-US"/>
              </w:rPr>
            </w:pPr>
            <w:r>
              <w:rPr>
                <w:sz w:val="14"/>
                <w:szCs w:val="14"/>
                <w:lang w:val="en-US"/>
              </w:rPr>
              <w:t>ACQ.4</w:t>
            </w:r>
          </w:p>
        </w:tc>
        <w:tc>
          <w:tcPr>
            <w:tcW w:w="4676" w:type="dxa"/>
            <w:gridSpan w:val="11"/>
            <w:vMerge w:val="restart"/>
            <w:shd w:val="clear" w:color="auto" w:fill="EDEEEF" w:themeFill="accent2" w:themeFillTint="33"/>
            <w:vAlign w:val="center"/>
          </w:tcPr>
          <w:p w14:paraId="55157A34" w14:textId="77777777" w:rsidR="009E1C81" w:rsidRPr="00906090" w:rsidRDefault="009E1C81" w:rsidP="00292A53">
            <w:pPr>
              <w:spacing w:after="0" w:line="240" w:lineRule="auto"/>
              <w:ind w:left="28"/>
              <w:jc w:val="center"/>
              <w:rPr>
                <w:sz w:val="14"/>
                <w:szCs w:val="14"/>
                <w:lang w:val="en-US"/>
              </w:rPr>
            </w:pPr>
          </w:p>
        </w:tc>
      </w:tr>
      <w:tr w:rsidR="009E1C81" w:rsidRPr="00906090" w14:paraId="63A27FD1" w14:textId="77777777" w:rsidTr="00292A53">
        <w:trPr>
          <w:trHeight w:val="272"/>
        </w:trPr>
        <w:tc>
          <w:tcPr>
            <w:tcW w:w="543" w:type="dxa"/>
            <w:gridSpan w:val="2"/>
            <w:shd w:val="clear" w:color="auto" w:fill="EDEEEF" w:themeFill="accent2" w:themeFillTint="33"/>
            <w:tcMar>
              <w:bottom w:w="0" w:type="dxa"/>
            </w:tcMar>
            <w:vAlign w:val="center"/>
          </w:tcPr>
          <w:p w14:paraId="32E91ED8" w14:textId="77777777" w:rsidR="009E1C81" w:rsidRPr="00906090" w:rsidRDefault="009E1C81" w:rsidP="00292A53">
            <w:pPr>
              <w:spacing w:after="0" w:line="240" w:lineRule="auto"/>
              <w:jc w:val="center"/>
              <w:rPr>
                <w:sz w:val="14"/>
                <w:szCs w:val="14"/>
                <w:lang w:val="en-US"/>
              </w:rPr>
            </w:pPr>
            <w:r w:rsidRPr="00906090">
              <w:rPr>
                <w:sz w:val="14"/>
                <w:szCs w:val="14"/>
                <w:lang w:val="en-US"/>
              </w:rPr>
              <w:t>1.1</w:t>
            </w:r>
          </w:p>
        </w:tc>
        <w:sdt>
          <w:sdtPr>
            <w:rPr>
              <w:sz w:val="14"/>
              <w:szCs w:val="14"/>
              <w:lang w:val="en-US"/>
            </w:rPr>
            <w:alias w:val="Rating"/>
            <w:tag w:val="Rating"/>
            <w:id w:val="462614478"/>
            <w:placeholder>
              <w:docPart w:val="8EAC8DA66E8446DDA9C01FED845BC71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2" w:type="dxa"/>
                <w:gridSpan w:val="2"/>
                <w:tcMar>
                  <w:bottom w:w="0" w:type="dxa"/>
                </w:tcMar>
              </w:tcPr>
              <w:p w14:paraId="34512175"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505862153"/>
            <w:placeholder>
              <w:docPart w:val="E7D03D568D9F4BD08C6C3575B803CC4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277D48F1"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270659610"/>
            <w:placeholder>
              <w:docPart w:val="3CAD721CDAAB49D4BC2CBD13B011DCA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0C640B50"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832504128"/>
            <w:placeholder>
              <w:docPart w:val="8385400BCB8E42E9BBB1738F7F72E51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6" w:type="dxa"/>
                <w:gridSpan w:val="2"/>
                <w:tcMar>
                  <w:bottom w:w="0" w:type="dxa"/>
                </w:tcMar>
              </w:tcPr>
              <w:p w14:paraId="7512B3A8"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034700153"/>
            <w:placeholder>
              <w:docPart w:val="6B9814FA119D439EBDE6EDBF872A93C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69832BB1"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096126647"/>
            <w:placeholder>
              <w:docPart w:val="94663DB05F24434CBC341A2C63D5BB6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shd w:val="clear" w:color="auto" w:fill="FFFFFF" w:themeFill="background1"/>
              </w:tcPr>
              <w:p w14:paraId="68300249"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c>
          <w:tcPr>
            <w:tcW w:w="573" w:type="dxa"/>
            <w:gridSpan w:val="2"/>
            <w:vAlign w:val="center"/>
          </w:tcPr>
          <w:p w14:paraId="14D49452" w14:textId="77777777" w:rsidR="009E1C81" w:rsidRPr="00906090" w:rsidRDefault="009E1C81" w:rsidP="00292A53">
            <w:pPr>
              <w:spacing w:after="0" w:line="240" w:lineRule="auto"/>
              <w:ind w:left="28"/>
              <w:jc w:val="center"/>
              <w:rPr>
                <w:sz w:val="14"/>
                <w:szCs w:val="14"/>
                <w:lang w:val="en-US"/>
              </w:rPr>
            </w:pPr>
          </w:p>
        </w:tc>
        <w:tc>
          <w:tcPr>
            <w:tcW w:w="4676" w:type="dxa"/>
            <w:gridSpan w:val="11"/>
            <w:vMerge/>
            <w:shd w:val="clear" w:color="auto" w:fill="EDEEEF" w:themeFill="accent2" w:themeFillTint="33"/>
            <w:vAlign w:val="center"/>
          </w:tcPr>
          <w:p w14:paraId="3A4AD38C" w14:textId="77777777" w:rsidR="009E1C81" w:rsidRPr="00906090" w:rsidRDefault="009E1C81" w:rsidP="00292A53">
            <w:pPr>
              <w:spacing w:after="0" w:line="240" w:lineRule="auto"/>
              <w:ind w:left="28"/>
              <w:jc w:val="center"/>
              <w:rPr>
                <w:sz w:val="14"/>
                <w:szCs w:val="14"/>
                <w:lang w:val="en-US"/>
              </w:rPr>
            </w:pPr>
          </w:p>
        </w:tc>
      </w:tr>
      <w:tr w:rsidR="009E1C81" w:rsidRPr="00906090" w14:paraId="54263A10" w14:textId="77777777" w:rsidTr="00292A53">
        <w:trPr>
          <w:trHeight w:val="272"/>
        </w:trPr>
        <w:tc>
          <w:tcPr>
            <w:tcW w:w="543" w:type="dxa"/>
            <w:gridSpan w:val="2"/>
            <w:shd w:val="clear" w:color="auto" w:fill="EDEEEF" w:themeFill="accent2" w:themeFillTint="33"/>
            <w:tcMar>
              <w:bottom w:w="0" w:type="dxa"/>
            </w:tcMar>
            <w:vAlign w:val="center"/>
          </w:tcPr>
          <w:p w14:paraId="6C0E6C95" w14:textId="77777777" w:rsidR="009E1C81" w:rsidRPr="00906090" w:rsidRDefault="009E1C81" w:rsidP="00292A53">
            <w:pPr>
              <w:spacing w:after="0" w:line="240" w:lineRule="auto"/>
              <w:jc w:val="center"/>
              <w:rPr>
                <w:sz w:val="14"/>
                <w:szCs w:val="14"/>
                <w:lang w:val="en-US"/>
              </w:rPr>
            </w:pPr>
            <w:r w:rsidRPr="00906090">
              <w:rPr>
                <w:sz w:val="14"/>
                <w:szCs w:val="14"/>
                <w:lang w:val="en-US"/>
              </w:rPr>
              <w:t>2.1</w:t>
            </w:r>
          </w:p>
        </w:tc>
        <w:sdt>
          <w:sdtPr>
            <w:rPr>
              <w:sz w:val="14"/>
              <w:szCs w:val="14"/>
              <w:lang w:val="en-US"/>
            </w:rPr>
            <w:alias w:val="Rating"/>
            <w:tag w:val="Rating"/>
            <w:id w:val="1906024948"/>
            <w:placeholder>
              <w:docPart w:val="5C092B508AE74BC399A29541EC9D6B8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2" w:type="dxa"/>
                <w:gridSpan w:val="2"/>
                <w:tcMar>
                  <w:bottom w:w="0" w:type="dxa"/>
                </w:tcMar>
              </w:tcPr>
              <w:p w14:paraId="00689368"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578250096"/>
            <w:placeholder>
              <w:docPart w:val="42BF65856A894BBBAD143DB33C230E9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46EBB940"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486214009"/>
            <w:placeholder>
              <w:docPart w:val="0281E5EB775545D49551A300A355F4E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5C2E9621"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633705939"/>
            <w:placeholder>
              <w:docPart w:val="2679D65FF80443A5B4C68CFEEE17656E"/>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6" w:type="dxa"/>
                <w:gridSpan w:val="2"/>
                <w:tcMar>
                  <w:bottom w:w="0" w:type="dxa"/>
                </w:tcMar>
              </w:tcPr>
              <w:p w14:paraId="02425BF7"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246608549"/>
            <w:placeholder>
              <w:docPart w:val="10FD7D8E7F18476DAC2026A090D6908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46CEBC64"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107069774"/>
            <w:placeholder>
              <w:docPart w:val="111A0709A4CE47FB8F4BEF66F1EE423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shd w:val="clear" w:color="auto" w:fill="FFFFFF" w:themeFill="background1"/>
              </w:tcPr>
              <w:p w14:paraId="041E21E0"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c>
          <w:tcPr>
            <w:tcW w:w="573" w:type="dxa"/>
            <w:gridSpan w:val="2"/>
            <w:vAlign w:val="center"/>
          </w:tcPr>
          <w:p w14:paraId="130634D1" w14:textId="77777777" w:rsidR="009E1C81" w:rsidRPr="00906090" w:rsidRDefault="009E1C81" w:rsidP="00292A53">
            <w:pPr>
              <w:spacing w:after="0" w:line="240" w:lineRule="auto"/>
              <w:ind w:left="28"/>
              <w:jc w:val="center"/>
              <w:rPr>
                <w:sz w:val="14"/>
                <w:szCs w:val="14"/>
                <w:lang w:val="en-US"/>
              </w:rPr>
            </w:pPr>
          </w:p>
        </w:tc>
        <w:tc>
          <w:tcPr>
            <w:tcW w:w="4676" w:type="dxa"/>
            <w:gridSpan w:val="11"/>
            <w:vMerge/>
            <w:shd w:val="clear" w:color="auto" w:fill="EDEEEF" w:themeFill="accent2" w:themeFillTint="33"/>
            <w:vAlign w:val="center"/>
          </w:tcPr>
          <w:p w14:paraId="7024F05E" w14:textId="77777777" w:rsidR="009E1C81" w:rsidRPr="00906090" w:rsidRDefault="009E1C81" w:rsidP="00292A53">
            <w:pPr>
              <w:spacing w:after="0" w:line="240" w:lineRule="auto"/>
              <w:ind w:left="28"/>
              <w:jc w:val="center"/>
              <w:rPr>
                <w:sz w:val="14"/>
                <w:szCs w:val="14"/>
                <w:lang w:val="en-US"/>
              </w:rPr>
            </w:pPr>
          </w:p>
        </w:tc>
      </w:tr>
      <w:tr w:rsidR="009E1C81" w:rsidRPr="00906090" w14:paraId="57845B38" w14:textId="77777777" w:rsidTr="00292A53">
        <w:trPr>
          <w:trHeight w:val="272"/>
        </w:trPr>
        <w:tc>
          <w:tcPr>
            <w:tcW w:w="543" w:type="dxa"/>
            <w:gridSpan w:val="2"/>
            <w:shd w:val="clear" w:color="auto" w:fill="EDEEEF" w:themeFill="accent2" w:themeFillTint="33"/>
            <w:tcMar>
              <w:bottom w:w="0" w:type="dxa"/>
            </w:tcMar>
            <w:vAlign w:val="center"/>
          </w:tcPr>
          <w:p w14:paraId="598E51A6" w14:textId="77777777" w:rsidR="009E1C81" w:rsidRPr="00906090" w:rsidRDefault="009E1C81" w:rsidP="00292A53">
            <w:pPr>
              <w:spacing w:after="0" w:line="240" w:lineRule="auto"/>
              <w:jc w:val="center"/>
              <w:rPr>
                <w:sz w:val="14"/>
                <w:szCs w:val="14"/>
                <w:lang w:val="en-US"/>
              </w:rPr>
            </w:pPr>
            <w:r w:rsidRPr="00906090">
              <w:rPr>
                <w:sz w:val="14"/>
                <w:szCs w:val="14"/>
                <w:lang w:val="en-US"/>
              </w:rPr>
              <w:t>2.2</w:t>
            </w:r>
          </w:p>
        </w:tc>
        <w:sdt>
          <w:sdtPr>
            <w:rPr>
              <w:sz w:val="14"/>
              <w:szCs w:val="14"/>
              <w:lang w:val="en-US"/>
            </w:rPr>
            <w:alias w:val="Rating"/>
            <w:tag w:val="Rating"/>
            <w:id w:val="-425198854"/>
            <w:placeholder>
              <w:docPart w:val="F6BF588B7B12467C8F96F3A4C271182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2" w:type="dxa"/>
                <w:gridSpan w:val="2"/>
                <w:tcMar>
                  <w:bottom w:w="0" w:type="dxa"/>
                </w:tcMar>
              </w:tcPr>
              <w:p w14:paraId="43DF4557"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956871347"/>
            <w:placeholder>
              <w:docPart w:val="50AB0F6C1B764818A05AC33B338430A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6773F3FE"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862436472"/>
            <w:placeholder>
              <w:docPart w:val="ADB7937901C348F8A94018FE7BAFA630"/>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66644BDC"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14599000"/>
            <w:placeholder>
              <w:docPart w:val="3EF50C796C234C98A97B2B8DDCD4083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6" w:type="dxa"/>
                <w:gridSpan w:val="2"/>
                <w:tcMar>
                  <w:bottom w:w="0" w:type="dxa"/>
                </w:tcMar>
              </w:tcPr>
              <w:p w14:paraId="30BF290A"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120683963"/>
            <w:placeholder>
              <w:docPart w:val="84D44F23E5AA4F04B03CC7DF962D5DC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3096309D"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914670258"/>
            <w:placeholder>
              <w:docPart w:val="E3F262F1B6B84FDA81217C655282524E"/>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shd w:val="clear" w:color="auto" w:fill="FFFFFF" w:themeFill="background1"/>
              </w:tcPr>
              <w:p w14:paraId="0CD3B18F"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c>
          <w:tcPr>
            <w:tcW w:w="573" w:type="dxa"/>
            <w:gridSpan w:val="2"/>
            <w:vAlign w:val="center"/>
          </w:tcPr>
          <w:p w14:paraId="304F691B" w14:textId="77777777" w:rsidR="009E1C81" w:rsidRPr="00906090" w:rsidRDefault="009E1C81" w:rsidP="00292A53">
            <w:pPr>
              <w:spacing w:after="0" w:line="240" w:lineRule="auto"/>
              <w:ind w:left="28"/>
              <w:jc w:val="center"/>
              <w:rPr>
                <w:sz w:val="14"/>
                <w:szCs w:val="14"/>
                <w:lang w:val="en-US"/>
              </w:rPr>
            </w:pPr>
          </w:p>
        </w:tc>
        <w:tc>
          <w:tcPr>
            <w:tcW w:w="4676" w:type="dxa"/>
            <w:gridSpan w:val="11"/>
            <w:vMerge/>
            <w:shd w:val="clear" w:color="auto" w:fill="EDEEEF" w:themeFill="accent2" w:themeFillTint="33"/>
            <w:vAlign w:val="center"/>
          </w:tcPr>
          <w:p w14:paraId="71800673" w14:textId="77777777" w:rsidR="009E1C81" w:rsidRPr="00906090" w:rsidRDefault="009E1C81" w:rsidP="00292A53">
            <w:pPr>
              <w:spacing w:after="0" w:line="240" w:lineRule="auto"/>
              <w:ind w:left="28"/>
              <w:jc w:val="center"/>
              <w:rPr>
                <w:sz w:val="14"/>
                <w:szCs w:val="14"/>
                <w:lang w:val="en-US"/>
              </w:rPr>
            </w:pPr>
          </w:p>
        </w:tc>
      </w:tr>
    </w:tbl>
    <w:p w14:paraId="636D22C9" w14:textId="77777777" w:rsidR="009E1C81" w:rsidRDefault="009E1C81" w:rsidP="009E1C81">
      <w:pPr>
        <w:spacing w:after="0" w:line="240" w:lineRule="auto"/>
        <w:rPr>
          <w:lang w:val="en-US"/>
        </w:rPr>
      </w:pPr>
    </w:p>
    <w:p w14:paraId="6CDC5B06" w14:textId="77777777" w:rsidR="009E1C81" w:rsidRDefault="009E1C81" w:rsidP="009E1C81">
      <w:pPr>
        <w:spacing w:after="0" w:line="240" w:lineRule="auto"/>
        <w:rPr>
          <w:lang w:val="en-US"/>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32"/>
        <w:gridCol w:w="11"/>
        <w:gridCol w:w="519"/>
        <w:gridCol w:w="23"/>
        <w:gridCol w:w="509"/>
        <w:gridCol w:w="36"/>
        <w:gridCol w:w="496"/>
        <w:gridCol w:w="49"/>
        <w:gridCol w:w="484"/>
        <w:gridCol w:w="62"/>
        <w:gridCol w:w="471"/>
        <w:gridCol w:w="74"/>
        <w:gridCol w:w="458"/>
        <w:gridCol w:w="87"/>
        <w:gridCol w:w="446"/>
        <w:gridCol w:w="127"/>
        <w:gridCol w:w="408"/>
        <w:gridCol w:w="533"/>
        <w:gridCol w:w="533"/>
        <w:gridCol w:w="533"/>
        <w:gridCol w:w="535"/>
        <w:gridCol w:w="533"/>
        <w:gridCol w:w="404"/>
        <w:gridCol w:w="129"/>
        <w:gridCol w:w="80"/>
        <w:gridCol w:w="453"/>
        <w:gridCol w:w="535"/>
      </w:tblGrid>
      <w:tr w:rsidR="009E1C81" w:rsidRPr="00B91B2B" w14:paraId="64EEE9C3" w14:textId="77777777" w:rsidTr="00292A53">
        <w:trPr>
          <w:cnfStyle w:val="100000000000" w:firstRow="1" w:lastRow="0" w:firstColumn="0" w:lastColumn="0" w:oddVBand="0" w:evenVBand="0" w:oddHBand="0" w:evenHBand="0" w:firstRowFirstColumn="0" w:firstRowLastColumn="0" w:lastRowFirstColumn="0" w:lastRowLastColumn="0"/>
          <w:trHeight w:hRule="exact" w:val="498"/>
        </w:trPr>
        <w:tc>
          <w:tcPr>
            <w:tcW w:w="9060" w:type="dxa"/>
            <w:gridSpan w:val="27"/>
            <w:shd w:val="clear" w:color="auto" w:fill="4A8BAB" w:themeFill="accent6" w:themeFillShade="BF"/>
            <w:tcMar>
              <w:bottom w:w="0" w:type="dxa"/>
            </w:tcMar>
            <w:vAlign w:val="center"/>
          </w:tcPr>
          <w:p w14:paraId="1337F641" w14:textId="6606704C" w:rsidR="009E1C81" w:rsidRPr="00906090" w:rsidRDefault="009E1C81" w:rsidP="00292A53">
            <w:pPr>
              <w:spacing w:after="0" w:line="240" w:lineRule="auto"/>
              <w:ind w:left="28" w:right="0"/>
              <w:jc w:val="center"/>
              <w:rPr>
                <w:b/>
                <w:bCs/>
                <w:lang w:val="en-US"/>
              </w:rPr>
            </w:pPr>
            <w:r>
              <w:rPr>
                <w:b/>
                <w:bCs/>
                <w:lang w:val="en-US"/>
              </w:rPr>
              <w:t>4</w:t>
            </w:r>
            <w:r>
              <w:rPr>
                <w:b/>
                <w:bCs/>
                <w:vertAlign w:val="superscript"/>
                <w:lang w:val="en-US"/>
              </w:rPr>
              <w:t>th</w:t>
            </w:r>
            <w:r>
              <w:rPr>
                <w:b/>
                <w:bCs/>
                <w:lang w:val="en-US"/>
              </w:rPr>
              <w:t xml:space="preserve"> subcontractor</w:t>
            </w:r>
          </w:p>
        </w:tc>
      </w:tr>
      <w:tr w:rsidR="009E1C81" w:rsidRPr="00CA6930" w14:paraId="3AB5C73C" w14:textId="77777777" w:rsidTr="00292A53">
        <w:trPr>
          <w:trHeight w:hRule="exact" w:val="282"/>
        </w:trPr>
        <w:tc>
          <w:tcPr>
            <w:tcW w:w="2659" w:type="dxa"/>
            <w:gridSpan w:val="9"/>
            <w:shd w:val="clear" w:color="auto" w:fill="EDEEEF" w:themeFill="accent2" w:themeFillTint="33"/>
            <w:tcMar>
              <w:bottom w:w="0" w:type="dxa"/>
            </w:tcMar>
            <w:vAlign w:val="center"/>
          </w:tcPr>
          <w:p w14:paraId="3C8AC8FD" w14:textId="77777777" w:rsidR="009E1C81" w:rsidRPr="00906090" w:rsidRDefault="009E1C81" w:rsidP="00292A53">
            <w:pPr>
              <w:spacing w:after="0" w:line="240" w:lineRule="auto"/>
              <w:ind w:left="28"/>
              <w:jc w:val="mediumKashida"/>
              <w:rPr>
                <w:sz w:val="20"/>
                <w:szCs w:val="20"/>
                <w:lang w:val="en-US"/>
              </w:rPr>
            </w:pPr>
            <w:r w:rsidRPr="00906090">
              <w:rPr>
                <w:sz w:val="20"/>
                <w:szCs w:val="20"/>
                <w:lang w:val="en-US"/>
              </w:rPr>
              <w:t>Location:</w:t>
            </w:r>
          </w:p>
        </w:tc>
        <w:sdt>
          <w:sdtPr>
            <w:rPr>
              <w:sz w:val="20"/>
              <w:szCs w:val="20"/>
              <w:lang w:val="en-US"/>
            </w:rPr>
            <w:id w:val="-1596934099"/>
            <w:placeholder>
              <w:docPart w:val="BD057A30C1FD4445B7BC995D5EB0C9B7"/>
            </w:placeholder>
            <w15:color w:val="3366FF"/>
            <w:text/>
          </w:sdtPr>
          <w:sdtContent>
            <w:tc>
              <w:tcPr>
                <w:tcW w:w="6401" w:type="dxa"/>
                <w:gridSpan w:val="18"/>
                <w:vAlign w:val="center"/>
              </w:tcPr>
              <w:p w14:paraId="334D6202" w14:textId="77777777" w:rsidR="009E1C81" w:rsidRPr="00906090" w:rsidRDefault="009E1C81" w:rsidP="00292A53">
                <w:pPr>
                  <w:spacing w:after="0" w:line="240" w:lineRule="auto"/>
                  <w:ind w:left="28" w:right="0"/>
                  <w:jc w:val="mediumKashida"/>
                  <w:rPr>
                    <w:sz w:val="20"/>
                    <w:szCs w:val="20"/>
                    <w:lang w:val="en-US"/>
                  </w:rPr>
                </w:pPr>
                <w:r>
                  <w:rPr>
                    <w:sz w:val="20"/>
                    <w:szCs w:val="20"/>
                    <w:lang w:val="en-US"/>
                  </w:rPr>
                  <w:t>Click or tap here to enter a text.</w:t>
                </w:r>
              </w:p>
            </w:tc>
          </w:sdtContent>
        </w:sdt>
      </w:tr>
      <w:tr w:rsidR="009E1C81" w:rsidRPr="00CA6930" w14:paraId="2336287B" w14:textId="77777777" w:rsidTr="00292A53">
        <w:trPr>
          <w:trHeight w:hRule="exact" w:val="282"/>
        </w:trPr>
        <w:tc>
          <w:tcPr>
            <w:tcW w:w="2659" w:type="dxa"/>
            <w:gridSpan w:val="9"/>
            <w:shd w:val="clear" w:color="auto" w:fill="EDEEEF" w:themeFill="accent2" w:themeFillTint="33"/>
            <w:tcMar>
              <w:bottom w:w="0" w:type="dxa"/>
            </w:tcMar>
            <w:vAlign w:val="center"/>
          </w:tcPr>
          <w:p w14:paraId="6AA920D6" w14:textId="77777777" w:rsidR="009E1C81" w:rsidRPr="00906090" w:rsidRDefault="009E1C81" w:rsidP="00292A53">
            <w:pPr>
              <w:spacing w:after="0" w:line="240" w:lineRule="auto"/>
              <w:ind w:left="28"/>
              <w:jc w:val="mediumKashida"/>
              <w:rPr>
                <w:sz w:val="20"/>
                <w:szCs w:val="20"/>
                <w:lang w:val="en-US"/>
              </w:rPr>
            </w:pPr>
            <w:r w:rsidRPr="00906090">
              <w:rPr>
                <w:sz w:val="20"/>
                <w:szCs w:val="20"/>
                <w:lang w:val="en-US"/>
              </w:rPr>
              <w:t>DUNS:</w:t>
            </w:r>
          </w:p>
        </w:tc>
        <w:sdt>
          <w:sdtPr>
            <w:rPr>
              <w:sz w:val="20"/>
              <w:szCs w:val="20"/>
              <w:lang w:val="en-US"/>
            </w:rPr>
            <w:id w:val="-399749572"/>
            <w:placeholder>
              <w:docPart w:val="BD057A30C1FD4445B7BC995D5EB0C9B7"/>
            </w:placeholder>
            <w15:color w:val="3366FF"/>
            <w:text/>
          </w:sdtPr>
          <w:sdtContent>
            <w:tc>
              <w:tcPr>
                <w:tcW w:w="6401" w:type="dxa"/>
                <w:gridSpan w:val="18"/>
                <w:vAlign w:val="center"/>
              </w:tcPr>
              <w:p w14:paraId="755D9BFD" w14:textId="77777777" w:rsidR="009E1C81" w:rsidRPr="00906090" w:rsidRDefault="009E1C81" w:rsidP="00292A53">
                <w:pPr>
                  <w:spacing w:after="0" w:line="240" w:lineRule="auto"/>
                  <w:ind w:left="28" w:right="0"/>
                  <w:jc w:val="mediumKashida"/>
                  <w:rPr>
                    <w:sz w:val="20"/>
                    <w:szCs w:val="20"/>
                    <w:lang w:val="en-US"/>
                  </w:rPr>
                </w:pPr>
                <w:r>
                  <w:rPr>
                    <w:sz w:val="20"/>
                    <w:szCs w:val="20"/>
                    <w:lang w:val="en-US"/>
                  </w:rPr>
                  <w:t>Click or tap here to enter a text.</w:t>
                </w:r>
              </w:p>
            </w:tc>
          </w:sdtContent>
        </w:sdt>
      </w:tr>
      <w:tr w:rsidR="009E1C81" w:rsidRPr="00906090" w14:paraId="1027D9CA" w14:textId="77777777" w:rsidTr="00292A53">
        <w:trPr>
          <w:trHeight w:hRule="exact" w:val="282"/>
        </w:trPr>
        <w:tc>
          <w:tcPr>
            <w:tcW w:w="9060" w:type="dxa"/>
            <w:gridSpan w:val="27"/>
            <w:shd w:val="clear" w:color="auto" w:fill="CCDFE9" w:themeFill="accent6" w:themeFillTint="66"/>
            <w:tcMar>
              <w:bottom w:w="0" w:type="dxa"/>
            </w:tcMar>
            <w:vAlign w:val="center"/>
          </w:tcPr>
          <w:p w14:paraId="6FBBBBFD" w14:textId="77777777" w:rsidR="009E1C81" w:rsidRPr="00906090" w:rsidRDefault="009E1C81" w:rsidP="00292A53">
            <w:pPr>
              <w:spacing w:after="0" w:line="240" w:lineRule="auto"/>
              <w:ind w:left="28" w:right="0"/>
              <w:rPr>
                <w:b/>
                <w:bCs/>
                <w:lang w:val="en-US"/>
              </w:rPr>
            </w:pPr>
            <w:r w:rsidRPr="00906090">
              <w:rPr>
                <w:b/>
                <w:bCs/>
                <w:lang w:val="en-US"/>
              </w:rPr>
              <w:lastRenderedPageBreak/>
              <w:t>Assessment</w:t>
            </w:r>
          </w:p>
        </w:tc>
      </w:tr>
      <w:tr w:rsidR="009E1C81" w:rsidRPr="00906090" w14:paraId="0FFF9B03" w14:textId="77777777" w:rsidTr="00292A53">
        <w:trPr>
          <w:trHeight w:hRule="exact" w:val="282"/>
        </w:trPr>
        <w:tc>
          <w:tcPr>
            <w:tcW w:w="2659" w:type="dxa"/>
            <w:gridSpan w:val="9"/>
            <w:shd w:val="clear" w:color="auto" w:fill="EDEEEF" w:themeFill="accent2" w:themeFillTint="33"/>
            <w:tcMar>
              <w:bottom w:w="0" w:type="dxa"/>
            </w:tcMar>
            <w:vAlign w:val="center"/>
          </w:tcPr>
          <w:p w14:paraId="63DADE0B" w14:textId="77777777" w:rsidR="009E1C81" w:rsidRPr="00906090" w:rsidRDefault="009E1C81" w:rsidP="00292A53">
            <w:pPr>
              <w:spacing w:after="0" w:line="240" w:lineRule="auto"/>
              <w:ind w:left="28"/>
              <w:jc w:val="mediumKashida"/>
              <w:rPr>
                <w:sz w:val="14"/>
                <w:szCs w:val="14"/>
                <w:lang w:val="en-US"/>
              </w:rPr>
            </w:pPr>
            <w:r w:rsidRPr="00906090">
              <w:rPr>
                <w:lang w:val="en-US"/>
              </w:rPr>
              <w:t>Reference Project:</w:t>
            </w:r>
          </w:p>
        </w:tc>
        <w:sdt>
          <w:sdtPr>
            <w:rPr>
              <w:sz w:val="20"/>
              <w:szCs w:val="20"/>
              <w:lang w:val="en-US"/>
            </w:rPr>
            <w:id w:val="-1781407246"/>
            <w:placeholder>
              <w:docPart w:val="BD057A30C1FD4445B7BC995D5EB0C9B7"/>
            </w:placeholder>
            <w15:color w:val="3366FF"/>
            <w:text/>
          </w:sdtPr>
          <w:sdtContent>
            <w:tc>
              <w:tcPr>
                <w:tcW w:w="4267" w:type="dxa"/>
                <w:gridSpan w:val="12"/>
                <w:vAlign w:val="center"/>
              </w:tcPr>
              <w:p w14:paraId="5E8526A8" w14:textId="77777777" w:rsidR="009E1C81" w:rsidRPr="00906090" w:rsidRDefault="009E1C81" w:rsidP="00292A53">
                <w:pPr>
                  <w:spacing w:after="0" w:line="240" w:lineRule="auto"/>
                  <w:ind w:left="28" w:right="0"/>
                  <w:jc w:val="mediumKashida"/>
                  <w:rPr>
                    <w:sz w:val="14"/>
                    <w:szCs w:val="14"/>
                    <w:lang w:val="en-US"/>
                  </w:rPr>
                </w:pPr>
                <w:r>
                  <w:rPr>
                    <w:sz w:val="20"/>
                    <w:szCs w:val="20"/>
                    <w:lang w:val="en-US"/>
                  </w:rPr>
                  <w:t>Click or tap here to enter a text.</w:t>
                </w:r>
              </w:p>
            </w:tc>
          </w:sdtContent>
        </w:sdt>
        <w:tc>
          <w:tcPr>
            <w:tcW w:w="937" w:type="dxa"/>
            <w:gridSpan w:val="2"/>
            <w:shd w:val="clear" w:color="auto" w:fill="EDEEEF" w:themeFill="accent2" w:themeFillTint="33"/>
            <w:tcMar>
              <w:bottom w:w="0" w:type="dxa"/>
            </w:tcMar>
            <w:vAlign w:val="center"/>
          </w:tcPr>
          <w:p w14:paraId="3528F2FE" w14:textId="77777777" w:rsidR="009E1C81" w:rsidRPr="00906090" w:rsidRDefault="009E1C81" w:rsidP="00292A53">
            <w:pPr>
              <w:spacing w:after="0" w:line="240" w:lineRule="auto"/>
              <w:ind w:left="28" w:right="0"/>
              <w:jc w:val="mediumKashida"/>
              <w:rPr>
                <w:lang w:val="en-US"/>
              </w:rPr>
            </w:pPr>
            <w:r w:rsidRPr="00906090">
              <w:rPr>
                <w:lang w:val="en-US"/>
              </w:rPr>
              <w:t>Date:</w:t>
            </w:r>
          </w:p>
        </w:tc>
        <w:sdt>
          <w:sdtPr>
            <w:rPr>
              <w:sz w:val="20"/>
              <w:szCs w:val="20"/>
              <w:lang w:val="en-US"/>
            </w:rPr>
            <w:alias w:val="Selection"/>
            <w:tag w:val="Selection"/>
            <w:id w:val="1986893215"/>
            <w:placeholder>
              <w:docPart w:val="FB65EF48EECB4BEE9406B458B550A15A"/>
            </w:placeholder>
            <w15:color w:val="3366FF"/>
            <w:date>
              <w:dateFormat w:val="M/d/yyyy"/>
              <w:lid w:val="en-US"/>
              <w:storeMappedDataAs w:val="dateTime"/>
              <w:calendar w:val="gregorian"/>
            </w:date>
          </w:sdtPr>
          <w:sdtContent>
            <w:tc>
              <w:tcPr>
                <w:tcW w:w="1197" w:type="dxa"/>
                <w:gridSpan w:val="4"/>
                <w:tcMar>
                  <w:bottom w:w="0" w:type="dxa"/>
                </w:tcMar>
                <w:vAlign w:val="center"/>
              </w:tcPr>
              <w:p w14:paraId="7EFECCB1" w14:textId="77777777" w:rsidR="009E1C81" w:rsidRPr="00906090" w:rsidRDefault="009E1C81" w:rsidP="00292A53">
                <w:pPr>
                  <w:spacing w:after="0" w:line="240" w:lineRule="auto"/>
                  <w:ind w:left="28" w:right="0"/>
                  <w:jc w:val="mediumKashida"/>
                  <w:rPr>
                    <w:sz w:val="14"/>
                    <w:szCs w:val="14"/>
                    <w:lang w:val="en-US"/>
                  </w:rPr>
                </w:pPr>
                <w:r>
                  <w:rPr>
                    <w:sz w:val="20"/>
                    <w:szCs w:val="20"/>
                  </w:rPr>
                  <w:t>Click</w:t>
                </w:r>
              </w:p>
            </w:tc>
          </w:sdtContent>
        </w:sdt>
      </w:tr>
      <w:tr w:rsidR="009E1C81" w:rsidRPr="00CA6930" w14:paraId="7DEA45BB" w14:textId="77777777" w:rsidTr="00292A53">
        <w:trPr>
          <w:trHeight w:hRule="exact" w:val="283"/>
        </w:trPr>
        <w:tc>
          <w:tcPr>
            <w:tcW w:w="2659" w:type="dxa"/>
            <w:gridSpan w:val="9"/>
            <w:vMerge w:val="restart"/>
            <w:shd w:val="clear" w:color="auto" w:fill="EDEEEF" w:themeFill="accent2" w:themeFillTint="33"/>
            <w:tcMar>
              <w:bottom w:w="0" w:type="dxa"/>
            </w:tcMar>
            <w:vAlign w:val="center"/>
          </w:tcPr>
          <w:p w14:paraId="5BEA8D8B" w14:textId="77777777" w:rsidR="009E1C81" w:rsidRPr="00906090" w:rsidRDefault="009E1C81" w:rsidP="00292A53">
            <w:pPr>
              <w:spacing w:after="0" w:line="240" w:lineRule="auto"/>
              <w:ind w:left="28"/>
              <w:jc w:val="mediumKashida"/>
              <w:rPr>
                <w:sz w:val="14"/>
                <w:szCs w:val="14"/>
                <w:lang w:val="en-US"/>
              </w:rPr>
            </w:pPr>
            <w:r w:rsidRPr="00906090">
              <w:rPr>
                <w:lang w:val="en-US"/>
              </w:rPr>
              <w:t>Assessment method:</w:t>
            </w:r>
          </w:p>
        </w:tc>
        <w:tc>
          <w:tcPr>
            <w:tcW w:w="6401" w:type="dxa"/>
            <w:gridSpan w:val="18"/>
            <w:vAlign w:val="center"/>
          </w:tcPr>
          <w:p w14:paraId="5044E3F6" w14:textId="77777777" w:rsidR="009E1C81" w:rsidRPr="00906090" w:rsidRDefault="00000000" w:rsidP="00292A53">
            <w:pPr>
              <w:spacing w:after="0" w:line="240" w:lineRule="auto"/>
              <w:ind w:left="28"/>
              <w:rPr>
                <w:sz w:val="20"/>
                <w:szCs w:val="20"/>
                <w:lang w:val="en-US"/>
              </w:rPr>
            </w:pPr>
            <w:sdt>
              <w:sdtPr>
                <w:rPr>
                  <w:sz w:val="20"/>
                  <w:szCs w:val="20"/>
                  <w:lang w:val="en-US"/>
                </w:rPr>
                <w:alias w:val="Click here"/>
                <w:tag w:val="Click here"/>
                <w:id w:val="1149174962"/>
                <w:placeholder>
                  <w:docPart w:val="A93E5212A885440FBDFD02D44890D2C9"/>
                </w:placeholder>
                <w15:color w:val="3366FF"/>
                <w:dropDownList>
                  <w:listItem w:displayText=" " w:value="  "/>
                  <w:listItem w:displayText="External Automotive SPICE Assessment" w:value="External Automotive SPICE Assessment"/>
                  <w:listItem w:displayText="Internal Automotive SPICE Assessment" w:value="Internal Automotive SPICE Assessment"/>
                  <w:listItem w:displayText="GAP-Analysis" w:value="GAP-Analysis"/>
                  <w:listItem w:displayText="Internal Assessment by your own quality department" w:value="Internal Assessment by your own quality department"/>
                  <w:listItem w:displayText="Click or tap here to make a selection." w:value="Click or tap here to make a selection."/>
                </w:dropDownList>
              </w:sdtPr>
              <w:sdtContent>
                <w:r w:rsidR="009E1C81">
                  <w:rPr>
                    <w:sz w:val="20"/>
                    <w:szCs w:val="20"/>
                    <w:lang w:val="en-US"/>
                  </w:rPr>
                  <w:t>Click or tap here to make a selection.</w:t>
                </w:r>
              </w:sdtContent>
            </w:sdt>
          </w:p>
        </w:tc>
      </w:tr>
      <w:tr w:rsidR="009E1C81" w:rsidRPr="00CA6930" w14:paraId="5D22EA4D" w14:textId="77777777" w:rsidTr="00292A53">
        <w:trPr>
          <w:trHeight w:hRule="exact" w:val="539"/>
        </w:trPr>
        <w:tc>
          <w:tcPr>
            <w:tcW w:w="2659" w:type="dxa"/>
            <w:gridSpan w:val="9"/>
            <w:vMerge/>
            <w:shd w:val="clear" w:color="auto" w:fill="EDEEEF" w:themeFill="accent2" w:themeFillTint="33"/>
            <w:tcMar>
              <w:bottom w:w="0" w:type="dxa"/>
            </w:tcMar>
            <w:vAlign w:val="center"/>
          </w:tcPr>
          <w:p w14:paraId="1F821052" w14:textId="77777777" w:rsidR="009E1C81" w:rsidRPr="00906090" w:rsidRDefault="009E1C81" w:rsidP="00292A53">
            <w:pPr>
              <w:spacing w:after="0" w:line="240" w:lineRule="auto"/>
              <w:ind w:left="28"/>
              <w:jc w:val="mediumKashida"/>
              <w:rPr>
                <w:lang w:val="en-US"/>
              </w:rPr>
            </w:pPr>
          </w:p>
        </w:tc>
        <w:tc>
          <w:tcPr>
            <w:tcW w:w="6401" w:type="dxa"/>
            <w:gridSpan w:val="18"/>
            <w:shd w:val="clear" w:color="auto" w:fill="EDEEEF" w:themeFill="accent2" w:themeFillTint="33"/>
            <w:vAlign w:val="center"/>
          </w:tcPr>
          <w:p w14:paraId="5BB8D727" w14:textId="77777777" w:rsidR="009E1C81" w:rsidRPr="00906090" w:rsidRDefault="009E1C81" w:rsidP="00292A53">
            <w:pPr>
              <w:spacing w:after="0" w:line="240" w:lineRule="auto"/>
              <w:ind w:left="28"/>
              <w:rPr>
                <w:sz w:val="16"/>
                <w:szCs w:val="16"/>
                <w:lang w:val="en-US"/>
              </w:rPr>
            </w:pPr>
            <w:r w:rsidRPr="00906090">
              <w:rPr>
                <w:sz w:val="16"/>
                <w:szCs w:val="16"/>
                <w:lang w:val="en-US"/>
              </w:rPr>
              <w:t>If an assessment report is available, please send the report to the above-mentioned e-mail inbox and confirm the use of the documents.</w:t>
            </w:r>
          </w:p>
        </w:tc>
      </w:tr>
      <w:tr w:rsidR="009E1C81" w:rsidRPr="00CA6930" w14:paraId="0F8C8D4A" w14:textId="77777777" w:rsidTr="00292A53">
        <w:trPr>
          <w:trHeight w:hRule="exact" w:val="533"/>
        </w:trPr>
        <w:tc>
          <w:tcPr>
            <w:tcW w:w="2659" w:type="dxa"/>
            <w:gridSpan w:val="9"/>
            <w:vMerge w:val="restart"/>
            <w:shd w:val="clear" w:color="auto" w:fill="EDEEEF" w:themeFill="accent2" w:themeFillTint="33"/>
            <w:tcMar>
              <w:bottom w:w="0" w:type="dxa"/>
            </w:tcMar>
            <w:vAlign w:val="center"/>
          </w:tcPr>
          <w:p w14:paraId="1F8384D6" w14:textId="77777777" w:rsidR="009E1C81" w:rsidRDefault="009E1C81" w:rsidP="00292A53">
            <w:pPr>
              <w:spacing w:after="0" w:line="240" w:lineRule="auto"/>
              <w:ind w:left="28"/>
              <w:rPr>
                <w:lang w:val="en-US"/>
              </w:rPr>
            </w:pPr>
            <w:r w:rsidRPr="00906090">
              <w:rPr>
                <w:lang w:val="en-US"/>
              </w:rPr>
              <w:t>If the method is an</w:t>
            </w:r>
          </w:p>
          <w:p w14:paraId="138BB8B2" w14:textId="77777777" w:rsidR="009E1C81" w:rsidRPr="00906090" w:rsidRDefault="009E1C81" w:rsidP="00292A53">
            <w:pPr>
              <w:spacing w:after="0" w:line="240" w:lineRule="auto"/>
              <w:ind w:left="28"/>
              <w:rPr>
                <w:lang w:val="en-US"/>
              </w:rPr>
            </w:pPr>
            <w:r w:rsidRPr="00906090">
              <w:rPr>
                <w:lang w:val="en-US"/>
              </w:rPr>
              <w:t>Assessment:</w:t>
            </w:r>
          </w:p>
        </w:tc>
        <w:tc>
          <w:tcPr>
            <w:tcW w:w="2133" w:type="dxa"/>
            <w:gridSpan w:val="8"/>
            <w:shd w:val="clear" w:color="auto" w:fill="EDEEEF" w:themeFill="accent2" w:themeFillTint="33"/>
            <w:vAlign w:val="center"/>
          </w:tcPr>
          <w:p w14:paraId="3298E7AA" w14:textId="77777777" w:rsidR="000E3124" w:rsidRDefault="000E3124" w:rsidP="000E3124">
            <w:pPr>
              <w:spacing w:after="0" w:line="240" w:lineRule="auto"/>
              <w:ind w:left="28" w:right="0"/>
              <w:jc w:val="center"/>
              <w:rPr>
                <w:sz w:val="16"/>
                <w:szCs w:val="16"/>
                <w:lang w:val="en-US"/>
              </w:rPr>
            </w:pPr>
            <w:r>
              <w:rPr>
                <w:sz w:val="16"/>
                <w:szCs w:val="16"/>
                <w:lang w:val="en-US"/>
              </w:rPr>
              <w:t>P</w:t>
            </w:r>
            <w:r w:rsidRPr="00AC0B02">
              <w:rPr>
                <w:sz w:val="16"/>
                <w:szCs w:val="16"/>
                <w:lang w:val="en-US"/>
              </w:rPr>
              <w:t>rocess improvement/</w:t>
            </w:r>
          </w:p>
          <w:p w14:paraId="1B226C9C" w14:textId="2EFC23EC" w:rsidR="009E1C81" w:rsidRPr="00906090" w:rsidRDefault="000E3124" w:rsidP="000E3124">
            <w:pPr>
              <w:spacing w:after="0" w:line="240" w:lineRule="auto"/>
              <w:ind w:left="28" w:right="0"/>
              <w:jc w:val="center"/>
              <w:rPr>
                <w:sz w:val="16"/>
                <w:szCs w:val="16"/>
                <w:lang w:val="en-US"/>
              </w:rPr>
            </w:pPr>
            <w:r>
              <w:rPr>
                <w:sz w:val="16"/>
                <w:szCs w:val="16"/>
                <w:lang w:val="en-US"/>
              </w:rPr>
              <w:t>P</w:t>
            </w:r>
            <w:r w:rsidRPr="00AC0B02">
              <w:rPr>
                <w:sz w:val="16"/>
                <w:szCs w:val="16"/>
                <w:lang w:val="en-US"/>
              </w:rPr>
              <w:t>rocess-related product</w:t>
            </w:r>
            <w:r>
              <w:rPr>
                <w:sz w:val="16"/>
                <w:szCs w:val="16"/>
                <w:lang w:val="en-US"/>
              </w:rPr>
              <w:t xml:space="preserve"> risk</w:t>
            </w:r>
          </w:p>
        </w:tc>
        <w:tc>
          <w:tcPr>
            <w:tcW w:w="2134" w:type="dxa"/>
            <w:gridSpan w:val="4"/>
            <w:shd w:val="clear" w:color="auto" w:fill="EDEEEF" w:themeFill="accent2" w:themeFillTint="33"/>
            <w:vAlign w:val="center"/>
          </w:tcPr>
          <w:p w14:paraId="12AD686D" w14:textId="77777777" w:rsidR="009E1C81" w:rsidRPr="00906090" w:rsidRDefault="009E1C81" w:rsidP="00292A53">
            <w:pPr>
              <w:spacing w:after="0" w:line="240" w:lineRule="auto"/>
              <w:ind w:left="28" w:right="0"/>
              <w:jc w:val="center"/>
              <w:rPr>
                <w:sz w:val="16"/>
                <w:szCs w:val="16"/>
                <w:lang w:val="en-US"/>
              </w:rPr>
            </w:pPr>
            <w:r w:rsidRPr="00906090">
              <w:rPr>
                <w:sz w:val="16"/>
                <w:szCs w:val="16"/>
                <w:lang w:val="en-US"/>
              </w:rPr>
              <w:t>VDA-Guidelines</w:t>
            </w:r>
          </w:p>
        </w:tc>
        <w:tc>
          <w:tcPr>
            <w:tcW w:w="2134" w:type="dxa"/>
            <w:gridSpan w:val="6"/>
            <w:shd w:val="clear" w:color="auto" w:fill="EDEEEF" w:themeFill="accent2" w:themeFillTint="33"/>
            <w:vAlign w:val="center"/>
          </w:tcPr>
          <w:p w14:paraId="218BE994" w14:textId="77777777" w:rsidR="009E1C81" w:rsidRPr="00906090" w:rsidRDefault="009E1C81" w:rsidP="00292A53">
            <w:pPr>
              <w:spacing w:after="0" w:line="240" w:lineRule="auto"/>
              <w:ind w:left="28" w:right="0"/>
              <w:jc w:val="center"/>
              <w:rPr>
                <w:sz w:val="16"/>
                <w:szCs w:val="16"/>
                <w:lang w:val="en-US"/>
              </w:rPr>
            </w:pPr>
            <w:r w:rsidRPr="00906090">
              <w:rPr>
                <w:sz w:val="16"/>
                <w:szCs w:val="16"/>
                <w:lang w:val="en-US"/>
              </w:rPr>
              <w:t xml:space="preserve">Consideration of </w:t>
            </w:r>
            <w:r w:rsidRPr="00365D9F">
              <w:rPr>
                <w:sz w:val="16"/>
                <w:szCs w:val="16"/>
                <w:lang w:val="en-US"/>
              </w:rPr>
              <w:t>Automotive SPICE® for Cyber</w:t>
            </w:r>
            <w:r>
              <w:rPr>
                <w:sz w:val="16"/>
                <w:szCs w:val="16"/>
                <w:lang w:val="en-US"/>
              </w:rPr>
              <w:t xml:space="preserve"> S</w:t>
            </w:r>
            <w:r w:rsidRPr="00365D9F">
              <w:rPr>
                <w:sz w:val="16"/>
                <w:szCs w:val="16"/>
                <w:lang w:val="en-US"/>
              </w:rPr>
              <w:t>ecurity</w:t>
            </w:r>
          </w:p>
        </w:tc>
      </w:tr>
      <w:tr w:rsidR="009E1C81" w:rsidRPr="00906090" w14:paraId="06BA559D" w14:textId="77777777" w:rsidTr="00292A53">
        <w:trPr>
          <w:trHeight w:hRule="exact" w:val="340"/>
        </w:trPr>
        <w:tc>
          <w:tcPr>
            <w:tcW w:w="2659" w:type="dxa"/>
            <w:gridSpan w:val="9"/>
            <w:vMerge/>
            <w:shd w:val="clear" w:color="auto" w:fill="EDEEEF" w:themeFill="accent2" w:themeFillTint="33"/>
            <w:tcMar>
              <w:bottom w:w="0" w:type="dxa"/>
            </w:tcMar>
            <w:vAlign w:val="center"/>
          </w:tcPr>
          <w:p w14:paraId="1E14FE0B" w14:textId="77777777" w:rsidR="009E1C81" w:rsidRPr="00906090" w:rsidRDefault="009E1C81" w:rsidP="00292A53">
            <w:pPr>
              <w:spacing w:after="0" w:line="240" w:lineRule="auto"/>
              <w:ind w:left="28"/>
              <w:rPr>
                <w:lang w:val="en-US"/>
              </w:rPr>
            </w:pPr>
          </w:p>
        </w:tc>
        <w:tc>
          <w:tcPr>
            <w:tcW w:w="2133" w:type="dxa"/>
            <w:gridSpan w:val="8"/>
            <w:vAlign w:val="center"/>
          </w:tcPr>
          <w:p w14:paraId="26629B47" w14:textId="692DB7CA" w:rsidR="009E1C81" w:rsidRPr="00906090" w:rsidRDefault="00000000" w:rsidP="00292A53">
            <w:pPr>
              <w:spacing w:after="0" w:line="240" w:lineRule="auto"/>
              <w:ind w:left="28"/>
              <w:jc w:val="center"/>
              <w:rPr>
                <w:sz w:val="16"/>
                <w:szCs w:val="16"/>
                <w:lang w:val="en-US"/>
              </w:rPr>
            </w:pPr>
            <w:sdt>
              <w:sdtPr>
                <w:rPr>
                  <w:sz w:val="16"/>
                  <w:szCs w:val="16"/>
                  <w:lang w:val="en-US"/>
                </w:rPr>
                <w:alias w:val="Selection"/>
                <w:tag w:val="Selection"/>
                <w:id w:val="-1246408174"/>
                <w:placeholder>
                  <w:docPart w:val="6FCD919656024A3D83AD89505B547978"/>
                </w:placeholder>
                <w15:color w:val="3366FF"/>
                <w:dropDownList>
                  <w:listItem w:displayText="Select an element." w:value="Select an element."/>
                  <w:listItem w:displayText="Process improvement" w:value="Process improvement"/>
                  <w:listItem w:displayText="Process-related product risk" w:value="Process-related product risk"/>
                  <w:listItem w:displayText=" " w:value="  "/>
                </w:dropDownList>
              </w:sdtPr>
              <w:sdtContent>
                <w:r w:rsidR="000E3124">
                  <w:rPr>
                    <w:sz w:val="16"/>
                    <w:szCs w:val="16"/>
                    <w:lang w:val="en-US"/>
                  </w:rPr>
                  <w:t>Select an element.</w:t>
                </w:r>
              </w:sdtContent>
            </w:sdt>
          </w:p>
        </w:tc>
        <w:tc>
          <w:tcPr>
            <w:tcW w:w="2134" w:type="dxa"/>
            <w:gridSpan w:val="4"/>
            <w:vAlign w:val="center"/>
          </w:tcPr>
          <w:p w14:paraId="2FEBBDDF" w14:textId="77777777" w:rsidR="009E1C81" w:rsidRPr="00906090" w:rsidRDefault="00000000" w:rsidP="00292A53">
            <w:pPr>
              <w:spacing w:after="0" w:line="240" w:lineRule="auto"/>
              <w:ind w:left="28"/>
              <w:jc w:val="center"/>
              <w:rPr>
                <w:sz w:val="16"/>
                <w:szCs w:val="16"/>
                <w:lang w:val="en-US"/>
              </w:rPr>
            </w:pPr>
            <w:sdt>
              <w:sdtPr>
                <w:rPr>
                  <w:sz w:val="16"/>
                  <w:szCs w:val="16"/>
                  <w:lang w:val="en-US"/>
                </w:rPr>
                <w:alias w:val="Select VDA-Guidlines"/>
                <w:tag w:val="Select VDA-Guidlines"/>
                <w:id w:val="-2043891704"/>
                <w:placeholder>
                  <w:docPart w:val="0CA0EB76CBFD42E3A811883E3D0DD2CD"/>
                </w:placeholder>
                <w15:color w:val="3366FF"/>
                <w:dropDownList>
                  <w:listItem w:displayText="Select an element." w:value="Select an element."/>
                  <w:listItem w:displayText="Yes" w:value="Yes"/>
                  <w:listItem w:displayText="No" w:value="No"/>
                  <w:listItem w:displayText=" " w:value=" "/>
                </w:dropDownList>
              </w:sdtPr>
              <w:sdtContent>
                <w:r w:rsidR="009E1C81">
                  <w:rPr>
                    <w:sz w:val="16"/>
                    <w:szCs w:val="16"/>
                    <w:lang w:val="en-US"/>
                  </w:rPr>
                  <w:t>Select an element.</w:t>
                </w:r>
              </w:sdtContent>
            </w:sdt>
          </w:p>
        </w:tc>
        <w:tc>
          <w:tcPr>
            <w:tcW w:w="2134" w:type="dxa"/>
            <w:gridSpan w:val="6"/>
            <w:vAlign w:val="center"/>
          </w:tcPr>
          <w:p w14:paraId="01DFEE01" w14:textId="79AD1374" w:rsidR="009E1C81" w:rsidRPr="00906090" w:rsidRDefault="00000000" w:rsidP="00292A53">
            <w:pPr>
              <w:spacing w:after="0" w:line="240" w:lineRule="auto"/>
              <w:ind w:left="28"/>
              <w:jc w:val="center"/>
              <w:rPr>
                <w:sz w:val="16"/>
                <w:szCs w:val="16"/>
                <w:lang w:val="en-US"/>
              </w:rPr>
            </w:pPr>
            <w:sdt>
              <w:sdtPr>
                <w:rPr>
                  <w:sz w:val="16"/>
                  <w:szCs w:val="16"/>
                  <w:lang w:val="en-US"/>
                </w:rPr>
                <w:alias w:val="Selection"/>
                <w:tag w:val="Selection"/>
                <w:id w:val="832798133"/>
                <w:placeholder>
                  <w:docPart w:val="8A36C12C342F4745ADA35F721FCCB430"/>
                </w:placeholder>
                <w15:color w:val="3366FF"/>
                <w:comboBox>
                  <w:listItem w:displayText="Select an element." w:value="Select an element."/>
                  <w:listItem w:displayText="Yes" w:value="Yes"/>
                  <w:listItem w:displayText="No" w:value="No"/>
                  <w:listItem w:displayText=" " w:value=" "/>
                </w:comboBox>
              </w:sdtPr>
              <w:sdtContent>
                <w:r w:rsidR="000E3124">
                  <w:rPr>
                    <w:sz w:val="16"/>
                    <w:szCs w:val="16"/>
                    <w:lang w:val="en-US"/>
                  </w:rPr>
                  <w:t>Select an element.</w:t>
                </w:r>
              </w:sdtContent>
            </w:sdt>
          </w:p>
        </w:tc>
      </w:tr>
      <w:tr w:rsidR="009E1C81" w:rsidRPr="00CA6930" w14:paraId="51F6E0E2" w14:textId="77777777" w:rsidTr="00895CB8">
        <w:trPr>
          <w:trHeight w:hRule="exact" w:val="567"/>
        </w:trPr>
        <w:tc>
          <w:tcPr>
            <w:tcW w:w="2659" w:type="dxa"/>
            <w:gridSpan w:val="9"/>
            <w:shd w:val="clear" w:color="auto" w:fill="EDEEEF" w:themeFill="accent2" w:themeFillTint="33"/>
            <w:tcMar>
              <w:bottom w:w="0" w:type="dxa"/>
            </w:tcMar>
            <w:vAlign w:val="center"/>
          </w:tcPr>
          <w:p w14:paraId="357312D3" w14:textId="77777777" w:rsidR="009E1C81" w:rsidRPr="00906090" w:rsidRDefault="009E1C81" w:rsidP="00292A53">
            <w:pPr>
              <w:spacing w:after="0" w:line="240" w:lineRule="auto"/>
              <w:ind w:left="28"/>
              <w:jc w:val="mediumKashida"/>
              <w:rPr>
                <w:lang w:val="en-US"/>
              </w:rPr>
            </w:pPr>
            <w:r w:rsidRPr="00906090">
              <w:rPr>
                <w:lang w:val="en-US"/>
              </w:rPr>
              <w:t>Lead-Assessor incl.</w:t>
            </w:r>
          </w:p>
          <w:p w14:paraId="1AA5E842" w14:textId="77777777" w:rsidR="009E1C81" w:rsidRPr="00906090" w:rsidRDefault="009E1C81" w:rsidP="00292A53">
            <w:pPr>
              <w:spacing w:after="0" w:line="240" w:lineRule="auto"/>
              <w:ind w:left="28"/>
              <w:jc w:val="mediumKashida"/>
              <w:rPr>
                <w:sz w:val="14"/>
                <w:szCs w:val="14"/>
                <w:lang w:val="en-US"/>
              </w:rPr>
            </w:pPr>
            <w:r w:rsidRPr="00906090">
              <w:rPr>
                <w:lang w:val="en-US"/>
              </w:rPr>
              <w:t>Company:</w:t>
            </w:r>
          </w:p>
        </w:tc>
        <w:sdt>
          <w:sdtPr>
            <w:rPr>
              <w:sz w:val="20"/>
              <w:szCs w:val="20"/>
              <w:lang w:val="en-US"/>
            </w:rPr>
            <w:id w:val="-968130248"/>
            <w:placeholder>
              <w:docPart w:val="BD057A30C1FD4445B7BC995D5EB0C9B7"/>
            </w:placeholder>
            <w15:color w:val="3366FF"/>
            <w:text/>
          </w:sdtPr>
          <w:sdtContent>
            <w:tc>
              <w:tcPr>
                <w:tcW w:w="6401" w:type="dxa"/>
                <w:gridSpan w:val="18"/>
                <w:vAlign w:val="center"/>
              </w:tcPr>
              <w:p w14:paraId="69CBFEB2" w14:textId="77777777" w:rsidR="009E1C81" w:rsidRPr="00906090" w:rsidRDefault="009E1C81" w:rsidP="00292A53">
                <w:pPr>
                  <w:spacing w:after="0" w:line="240" w:lineRule="auto"/>
                  <w:ind w:left="28"/>
                  <w:jc w:val="mediumKashida"/>
                  <w:rPr>
                    <w:sz w:val="14"/>
                    <w:szCs w:val="14"/>
                    <w:lang w:val="en-US"/>
                  </w:rPr>
                </w:pPr>
                <w:r>
                  <w:rPr>
                    <w:sz w:val="20"/>
                    <w:szCs w:val="20"/>
                    <w:lang w:val="en-US"/>
                  </w:rPr>
                  <w:t>Click or tap here to enter a text.</w:t>
                </w:r>
              </w:p>
            </w:tc>
          </w:sdtContent>
        </w:sdt>
      </w:tr>
      <w:tr w:rsidR="009E1C81" w:rsidRPr="00CA6930" w14:paraId="29A5DD6C" w14:textId="77777777" w:rsidTr="00292A53">
        <w:trPr>
          <w:trHeight w:val="286"/>
        </w:trPr>
        <w:tc>
          <w:tcPr>
            <w:tcW w:w="9060" w:type="dxa"/>
            <w:gridSpan w:val="27"/>
            <w:shd w:val="clear" w:color="auto" w:fill="CCDFE9" w:themeFill="accent6" w:themeFillTint="66"/>
            <w:tcMar>
              <w:bottom w:w="0" w:type="dxa"/>
            </w:tcMar>
            <w:vAlign w:val="center"/>
          </w:tcPr>
          <w:p w14:paraId="071E1F5D" w14:textId="77777777" w:rsidR="009E1C81" w:rsidRPr="00572911" w:rsidRDefault="009E1C81" w:rsidP="00292A53">
            <w:pPr>
              <w:spacing w:after="0" w:line="240" w:lineRule="auto"/>
              <w:ind w:left="28"/>
              <w:rPr>
                <w:b/>
                <w:bCs/>
                <w:sz w:val="14"/>
                <w:szCs w:val="14"/>
                <w:lang w:val="it-IT"/>
              </w:rPr>
            </w:pPr>
            <w:r w:rsidRPr="00572911">
              <w:rPr>
                <w:b/>
                <w:bCs/>
                <w:lang w:val="it-IT"/>
              </w:rPr>
              <w:t>Automotive SPICE PAM 3.1 (VDA Scope)</w:t>
            </w:r>
          </w:p>
        </w:tc>
      </w:tr>
      <w:tr w:rsidR="009E1C81" w:rsidRPr="00906090" w14:paraId="41476476" w14:textId="77777777" w:rsidTr="00292A53">
        <w:trPr>
          <w:trHeight w:val="286"/>
        </w:trPr>
        <w:tc>
          <w:tcPr>
            <w:tcW w:w="532" w:type="dxa"/>
            <w:shd w:val="clear" w:color="auto" w:fill="EDEEEF" w:themeFill="accent2" w:themeFillTint="33"/>
            <w:tcMar>
              <w:bottom w:w="0" w:type="dxa"/>
            </w:tcMar>
            <w:vAlign w:val="center"/>
          </w:tcPr>
          <w:p w14:paraId="5B2C3945"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PA</w:t>
            </w:r>
          </w:p>
        </w:tc>
        <w:tc>
          <w:tcPr>
            <w:tcW w:w="530" w:type="dxa"/>
            <w:gridSpan w:val="2"/>
            <w:shd w:val="clear" w:color="auto" w:fill="EDEEEF" w:themeFill="accent2" w:themeFillTint="33"/>
            <w:tcMar>
              <w:bottom w:w="0" w:type="dxa"/>
            </w:tcMar>
            <w:vAlign w:val="center"/>
          </w:tcPr>
          <w:p w14:paraId="4A9DFF61"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MAN.3</w:t>
            </w:r>
          </w:p>
        </w:tc>
        <w:tc>
          <w:tcPr>
            <w:tcW w:w="532" w:type="dxa"/>
            <w:gridSpan w:val="2"/>
            <w:shd w:val="clear" w:color="auto" w:fill="EDEEEF" w:themeFill="accent2" w:themeFillTint="33"/>
            <w:tcMar>
              <w:bottom w:w="0" w:type="dxa"/>
            </w:tcMar>
            <w:vAlign w:val="center"/>
          </w:tcPr>
          <w:p w14:paraId="2A5B1AFC"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SUP.1</w:t>
            </w:r>
          </w:p>
        </w:tc>
        <w:tc>
          <w:tcPr>
            <w:tcW w:w="532" w:type="dxa"/>
            <w:gridSpan w:val="2"/>
            <w:shd w:val="clear" w:color="auto" w:fill="EDEEEF" w:themeFill="accent2" w:themeFillTint="33"/>
            <w:tcMar>
              <w:bottom w:w="0" w:type="dxa"/>
            </w:tcMar>
            <w:vAlign w:val="center"/>
          </w:tcPr>
          <w:p w14:paraId="0426FADC"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SUP.8</w:t>
            </w:r>
          </w:p>
        </w:tc>
        <w:tc>
          <w:tcPr>
            <w:tcW w:w="533" w:type="dxa"/>
            <w:gridSpan w:val="2"/>
            <w:shd w:val="clear" w:color="auto" w:fill="EDEEEF" w:themeFill="accent2" w:themeFillTint="33"/>
            <w:tcMar>
              <w:bottom w:w="0" w:type="dxa"/>
            </w:tcMar>
            <w:vAlign w:val="center"/>
          </w:tcPr>
          <w:p w14:paraId="66727E12"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SUP.9</w:t>
            </w:r>
          </w:p>
        </w:tc>
        <w:tc>
          <w:tcPr>
            <w:tcW w:w="533" w:type="dxa"/>
            <w:gridSpan w:val="2"/>
            <w:shd w:val="clear" w:color="auto" w:fill="EDEEEF" w:themeFill="accent2" w:themeFillTint="33"/>
            <w:tcMar>
              <w:bottom w:w="0" w:type="dxa"/>
            </w:tcMar>
            <w:vAlign w:val="center"/>
          </w:tcPr>
          <w:p w14:paraId="515B6290"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SUP.10</w:t>
            </w:r>
          </w:p>
        </w:tc>
        <w:tc>
          <w:tcPr>
            <w:tcW w:w="532" w:type="dxa"/>
            <w:gridSpan w:val="2"/>
            <w:shd w:val="clear" w:color="auto" w:fill="EDEEEF" w:themeFill="accent2" w:themeFillTint="33"/>
            <w:tcMar>
              <w:bottom w:w="0" w:type="dxa"/>
            </w:tcMar>
            <w:vAlign w:val="center"/>
          </w:tcPr>
          <w:p w14:paraId="39E108FA"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ACQ.4</w:t>
            </w:r>
          </w:p>
        </w:tc>
        <w:tc>
          <w:tcPr>
            <w:tcW w:w="533" w:type="dxa"/>
            <w:gridSpan w:val="2"/>
            <w:shd w:val="clear" w:color="auto" w:fill="EDEEEF" w:themeFill="accent2" w:themeFillTint="33"/>
            <w:tcMar>
              <w:bottom w:w="0" w:type="dxa"/>
            </w:tcMar>
            <w:vAlign w:val="center"/>
          </w:tcPr>
          <w:p w14:paraId="0922306C"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SYS.2</w:t>
            </w:r>
          </w:p>
        </w:tc>
        <w:tc>
          <w:tcPr>
            <w:tcW w:w="535" w:type="dxa"/>
            <w:gridSpan w:val="2"/>
            <w:shd w:val="clear" w:color="auto" w:fill="EDEEEF" w:themeFill="accent2" w:themeFillTint="33"/>
            <w:tcMar>
              <w:bottom w:w="0" w:type="dxa"/>
            </w:tcMar>
            <w:vAlign w:val="center"/>
          </w:tcPr>
          <w:p w14:paraId="7FA84B4A"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SYS.3</w:t>
            </w:r>
          </w:p>
        </w:tc>
        <w:tc>
          <w:tcPr>
            <w:tcW w:w="533" w:type="dxa"/>
            <w:shd w:val="clear" w:color="auto" w:fill="EDEEEF" w:themeFill="accent2" w:themeFillTint="33"/>
            <w:tcMar>
              <w:bottom w:w="0" w:type="dxa"/>
            </w:tcMar>
            <w:vAlign w:val="center"/>
          </w:tcPr>
          <w:p w14:paraId="765D4E97"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SYS.4</w:t>
            </w:r>
          </w:p>
        </w:tc>
        <w:tc>
          <w:tcPr>
            <w:tcW w:w="533" w:type="dxa"/>
            <w:shd w:val="clear" w:color="auto" w:fill="EDEEEF" w:themeFill="accent2" w:themeFillTint="33"/>
            <w:tcMar>
              <w:bottom w:w="0" w:type="dxa"/>
            </w:tcMar>
            <w:vAlign w:val="center"/>
          </w:tcPr>
          <w:p w14:paraId="749CE8AB"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SYS.5</w:t>
            </w:r>
          </w:p>
        </w:tc>
        <w:tc>
          <w:tcPr>
            <w:tcW w:w="533" w:type="dxa"/>
            <w:shd w:val="clear" w:color="auto" w:fill="EDEEEF" w:themeFill="accent2" w:themeFillTint="33"/>
            <w:tcMar>
              <w:bottom w:w="0" w:type="dxa"/>
            </w:tcMar>
            <w:vAlign w:val="center"/>
          </w:tcPr>
          <w:p w14:paraId="4296E507"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SWE.1</w:t>
            </w:r>
          </w:p>
        </w:tc>
        <w:tc>
          <w:tcPr>
            <w:tcW w:w="535" w:type="dxa"/>
            <w:shd w:val="clear" w:color="auto" w:fill="EDEEEF" w:themeFill="accent2" w:themeFillTint="33"/>
            <w:tcMar>
              <w:bottom w:w="0" w:type="dxa"/>
            </w:tcMar>
            <w:vAlign w:val="center"/>
          </w:tcPr>
          <w:p w14:paraId="31DD0F97"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SWE.2</w:t>
            </w:r>
          </w:p>
        </w:tc>
        <w:tc>
          <w:tcPr>
            <w:tcW w:w="533" w:type="dxa"/>
            <w:shd w:val="clear" w:color="auto" w:fill="EDEEEF" w:themeFill="accent2" w:themeFillTint="33"/>
            <w:tcMar>
              <w:bottom w:w="0" w:type="dxa"/>
            </w:tcMar>
            <w:vAlign w:val="center"/>
          </w:tcPr>
          <w:p w14:paraId="08ABE9BA"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SWE.3</w:t>
            </w:r>
          </w:p>
        </w:tc>
        <w:tc>
          <w:tcPr>
            <w:tcW w:w="533" w:type="dxa"/>
            <w:gridSpan w:val="2"/>
            <w:shd w:val="clear" w:color="auto" w:fill="EDEEEF" w:themeFill="accent2" w:themeFillTint="33"/>
            <w:tcMar>
              <w:bottom w:w="0" w:type="dxa"/>
            </w:tcMar>
            <w:vAlign w:val="center"/>
          </w:tcPr>
          <w:p w14:paraId="46323E31"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SWE.4</w:t>
            </w:r>
          </w:p>
        </w:tc>
        <w:tc>
          <w:tcPr>
            <w:tcW w:w="533" w:type="dxa"/>
            <w:gridSpan w:val="2"/>
            <w:shd w:val="clear" w:color="auto" w:fill="EDEEEF" w:themeFill="accent2" w:themeFillTint="33"/>
            <w:tcMar>
              <w:bottom w:w="0" w:type="dxa"/>
            </w:tcMar>
            <w:vAlign w:val="center"/>
          </w:tcPr>
          <w:p w14:paraId="1088AB6E"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SWE.5</w:t>
            </w:r>
          </w:p>
        </w:tc>
        <w:tc>
          <w:tcPr>
            <w:tcW w:w="535" w:type="dxa"/>
            <w:shd w:val="clear" w:color="auto" w:fill="EDEEEF" w:themeFill="accent2" w:themeFillTint="33"/>
            <w:tcMar>
              <w:bottom w:w="0" w:type="dxa"/>
            </w:tcMar>
            <w:vAlign w:val="center"/>
          </w:tcPr>
          <w:p w14:paraId="66255554" w14:textId="77777777" w:rsidR="009E1C81" w:rsidRPr="00906090" w:rsidRDefault="009E1C81" w:rsidP="00292A53">
            <w:pPr>
              <w:spacing w:after="0" w:line="240" w:lineRule="auto"/>
              <w:ind w:left="28" w:right="0"/>
              <w:jc w:val="center"/>
              <w:rPr>
                <w:sz w:val="14"/>
                <w:szCs w:val="14"/>
                <w:lang w:val="en-US"/>
              </w:rPr>
            </w:pPr>
            <w:r w:rsidRPr="00906090">
              <w:rPr>
                <w:sz w:val="14"/>
                <w:szCs w:val="14"/>
                <w:lang w:val="en-US"/>
              </w:rPr>
              <w:t>SWE.6</w:t>
            </w:r>
          </w:p>
        </w:tc>
      </w:tr>
      <w:tr w:rsidR="009E1C81" w:rsidRPr="00906090" w14:paraId="4EA8487F" w14:textId="77777777" w:rsidTr="00292A53">
        <w:trPr>
          <w:trHeight w:val="286"/>
        </w:trPr>
        <w:tc>
          <w:tcPr>
            <w:tcW w:w="532" w:type="dxa"/>
            <w:shd w:val="clear" w:color="auto" w:fill="EDEEEF" w:themeFill="accent2" w:themeFillTint="33"/>
            <w:tcMar>
              <w:bottom w:w="0" w:type="dxa"/>
            </w:tcMar>
            <w:vAlign w:val="center"/>
          </w:tcPr>
          <w:p w14:paraId="6AE5E0C0" w14:textId="77777777" w:rsidR="009E1C81" w:rsidRPr="00906090" w:rsidRDefault="009E1C81" w:rsidP="00292A53">
            <w:pPr>
              <w:spacing w:after="0" w:line="240" w:lineRule="auto"/>
              <w:ind w:left="0" w:right="0"/>
              <w:jc w:val="center"/>
              <w:rPr>
                <w:sz w:val="14"/>
                <w:szCs w:val="14"/>
                <w:lang w:val="en-US"/>
              </w:rPr>
            </w:pPr>
            <w:r w:rsidRPr="00906090">
              <w:rPr>
                <w:sz w:val="14"/>
                <w:szCs w:val="14"/>
                <w:lang w:val="en-US"/>
              </w:rPr>
              <w:t>1.1</w:t>
            </w:r>
          </w:p>
        </w:tc>
        <w:sdt>
          <w:sdtPr>
            <w:rPr>
              <w:sz w:val="14"/>
              <w:szCs w:val="14"/>
              <w:lang w:val="en-US"/>
            </w:rPr>
            <w:alias w:val="Rating"/>
            <w:tag w:val="Rating"/>
            <w:id w:val="-1389257458"/>
            <w:placeholder>
              <w:docPart w:val="F3B4233C5B764BAB9DA92D59AF8F220D"/>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0" w:type="dxa"/>
                <w:gridSpan w:val="2"/>
                <w:tcMar>
                  <w:bottom w:w="0" w:type="dxa"/>
                </w:tcMar>
                <w:vAlign w:val="center"/>
              </w:tcPr>
              <w:p w14:paraId="0FEC1672"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2126992026"/>
            <w:placeholder>
              <w:docPart w:val="4A4AC3C4929F4B7196FC8960DB3BB52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6F25CE15"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925368034"/>
            <w:placeholder>
              <w:docPart w:val="72408D1BB5A841A8824DD7E8758A071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185FDE16"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208182523"/>
            <w:placeholder>
              <w:docPart w:val="5D1C928C972D463EBC7F6B444C79941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30D7BF8B"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311146627"/>
            <w:placeholder>
              <w:docPart w:val="BBD1CF835C1F41B5AD90B8881BD970E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5FDC1142"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817726157"/>
            <w:placeholder>
              <w:docPart w:val="A9B2F51F8D18495EA6160D07072FDBA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188F020C"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644627393"/>
            <w:placeholder>
              <w:docPart w:val="A79896F6BE9B4B8897CF14FC58A331D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414E3D82"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223501421"/>
            <w:placeholder>
              <w:docPart w:val="C4CCD323CF8F447296AB6C76936550B0"/>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gridSpan w:val="2"/>
                <w:tcMar>
                  <w:bottom w:w="0" w:type="dxa"/>
                </w:tcMar>
              </w:tcPr>
              <w:p w14:paraId="719A7213"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697513706"/>
            <w:placeholder>
              <w:docPart w:val="1C224F7A3ABA427EA3C08E5D3466FCDE"/>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4D17388A"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238476412"/>
            <w:placeholder>
              <w:docPart w:val="C0FDDA1AA4EC4DCBA221B4390320B4E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0EE0E6DE"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901053031"/>
            <w:placeholder>
              <w:docPart w:val="7C8E781268E543CB88238BCA01CCD78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6505993B"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5051532"/>
            <w:placeholder>
              <w:docPart w:val="77A89223BFB147558371DCEFF47A10B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22D44A52"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305195225"/>
            <w:placeholder>
              <w:docPart w:val="3F5D7DC2A9E6432C9AAC74E1F50D348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4533F61E"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876990575"/>
            <w:placeholder>
              <w:docPart w:val="C8D04614C0F14CC2A79FF9E70850AB4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7575BDED"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935436570"/>
            <w:placeholder>
              <w:docPart w:val="F12E77F86CA5404195A49D164412BCC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410435EB"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481390842"/>
            <w:placeholder>
              <w:docPart w:val="C60AF28ECB74455B8660F46C70B0045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599545EC"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tr>
      <w:tr w:rsidR="009E1C81" w:rsidRPr="00906090" w14:paraId="365223D2" w14:textId="77777777" w:rsidTr="00292A53">
        <w:trPr>
          <w:trHeight w:val="286"/>
        </w:trPr>
        <w:tc>
          <w:tcPr>
            <w:tcW w:w="532" w:type="dxa"/>
            <w:shd w:val="clear" w:color="auto" w:fill="EDEEEF" w:themeFill="accent2" w:themeFillTint="33"/>
            <w:tcMar>
              <w:bottom w:w="0" w:type="dxa"/>
            </w:tcMar>
            <w:vAlign w:val="center"/>
          </w:tcPr>
          <w:p w14:paraId="28F22135" w14:textId="77777777" w:rsidR="009E1C81" w:rsidRPr="00906090" w:rsidRDefault="009E1C81" w:rsidP="00292A53">
            <w:pPr>
              <w:spacing w:after="0" w:line="240" w:lineRule="auto"/>
              <w:ind w:left="0" w:right="0"/>
              <w:jc w:val="center"/>
              <w:rPr>
                <w:sz w:val="14"/>
                <w:szCs w:val="14"/>
                <w:lang w:val="en-US"/>
              </w:rPr>
            </w:pPr>
            <w:r w:rsidRPr="00906090">
              <w:rPr>
                <w:sz w:val="14"/>
                <w:szCs w:val="14"/>
                <w:lang w:val="en-US"/>
              </w:rPr>
              <w:t>2.1</w:t>
            </w:r>
          </w:p>
        </w:tc>
        <w:sdt>
          <w:sdtPr>
            <w:rPr>
              <w:sz w:val="14"/>
              <w:szCs w:val="14"/>
              <w:lang w:val="en-US"/>
            </w:rPr>
            <w:alias w:val="Rating"/>
            <w:tag w:val="Rating"/>
            <w:id w:val="679553114"/>
            <w:placeholder>
              <w:docPart w:val="45115E82A0B940A1858E603D086807D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0" w:type="dxa"/>
                <w:gridSpan w:val="2"/>
                <w:tcMar>
                  <w:bottom w:w="0" w:type="dxa"/>
                </w:tcMar>
              </w:tcPr>
              <w:p w14:paraId="6BF0A566"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315831594"/>
            <w:placeholder>
              <w:docPart w:val="85662FA70C78498EBE434A1681964B1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0A062E46"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429620108"/>
            <w:placeholder>
              <w:docPart w:val="092B8F210429403AB17ACCF7822588B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2A29DC6B"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687015391"/>
            <w:placeholder>
              <w:docPart w:val="32176CAC967B4D3790A8CE1071ACF46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22F9B610"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821548"/>
            <w:placeholder>
              <w:docPart w:val="C0D90EB733EE4A97B40BF2DD1A67E6F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60CA3856"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303857182"/>
            <w:placeholder>
              <w:docPart w:val="AFED41A10DC14004876B3E87791AB23D"/>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48E021BE"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411280898"/>
            <w:placeholder>
              <w:docPart w:val="6E6C3099982543C09FC8DB58CCFBA6DD"/>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597B6272"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93738880"/>
            <w:placeholder>
              <w:docPart w:val="0618AD0A679B4B818F4AEB773773578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gridSpan w:val="2"/>
                <w:tcMar>
                  <w:bottom w:w="0" w:type="dxa"/>
                </w:tcMar>
              </w:tcPr>
              <w:p w14:paraId="6D7C82E2"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371395054"/>
            <w:placeholder>
              <w:docPart w:val="59957DBA368B44B9AD951E1E42C2E92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5CB5FF47"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2000681806"/>
            <w:placeholder>
              <w:docPart w:val="51EF18EC9BF04A81842627560EA892D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4D0F2547"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342736610"/>
            <w:placeholder>
              <w:docPart w:val="AF49FEAE4DBC42B69E31700D33BFB803"/>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5915F081"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675180176"/>
            <w:placeholder>
              <w:docPart w:val="9821D995B3384929876BBE1563DAC37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39B86B4A"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860691419"/>
            <w:placeholder>
              <w:docPart w:val="7D56FBDE288C413588C6BCF6A7BCA5CD"/>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72F8DB55"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1621036967"/>
            <w:placeholder>
              <w:docPart w:val="CBF6D0083C2C4AC6A0A537E4253CC06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500349D5"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802534786"/>
            <w:placeholder>
              <w:docPart w:val="6EBFB9717BF94B7E9C25ABFC7583588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29345742"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sdt>
          <w:sdtPr>
            <w:rPr>
              <w:sz w:val="14"/>
              <w:szCs w:val="14"/>
              <w:lang w:val="en-US"/>
            </w:rPr>
            <w:alias w:val="Rating"/>
            <w:tag w:val="Rating"/>
            <w:id w:val="686328356"/>
            <w:placeholder>
              <w:docPart w:val="AA9975406CF44914834A0A3B8E20392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58044183" w14:textId="77777777" w:rsidR="009E1C81" w:rsidRPr="00906090" w:rsidRDefault="009E1C81" w:rsidP="00292A53">
                <w:pPr>
                  <w:spacing w:after="0" w:line="240" w:lineRule="auto"/>
                  <w:ind w:left="28" w:right="0"/>
                  <w:jc w:val="center"/>
                  <w:rPr>
                    <w:sz w:val="14"/>
                    <w:szCs w:val="14"/>
                    <w:lang w:val="en-US"/>
                  </w:rPr>
                </w:pPr>
                <w:r>
                  <w:rPr>
                    <w:sz w:val="14"/>
                    <w:szCs w:val="14"/>
                    <w:lang w:val="en-US"/>
                  </w:rPr>
                  <w:t xml:space="preserve"> </w:t>
                </w:r>
              </w:p>
            </w:tc>
          </w:sdtContent>
        </w:sdt>
      </w:tr>
      <w:tr w:rsidR="009E1C81" w:rsidRPr="00906090" w14:paraId="2F384AEA" w14:textId="77777777" w:rsidTr="00292A53">
        <w:trPr>
          <w:trHeight w:val="286"/>
        </w:trPr>
        <w:tc>
          <w:tcPr>
            <w:tcW w:w="532" w:type="dxa"/>
            <w:shd w:val="clear" w:color="auto" w:fill="EDEEEF" w:themeFill="accent2" w:themeFillTint="33"/>
            <w:tcMar>
              <w:bottom w:w="0" w:type="dxa"/>
            </w:tcMar>
            <w:vAlign w:val="center"/>
          </w:tcPr>
          <w:p w14:paraId="0834F1FB" w14:textId="77777777" w:rsidR="009E1C81" w:rsidRPr="00906090" w:rsidRDefault="009E1C81" w:rsidP="00292A53">
            <w:pPr>
              <w:spacing w:after="0" w:line="240" w:lineRule="auto"/>
              <w:jc w:val="center"/>
              <w:rPr>
                <w:sz w:val="14"/>
                <w:szCs w:val="14"/>
                <w:lang w:val="en-US"/>
              </w:rPr>
            </w:pPr>
            <w:r w:rsidRPr="00906090">
              <w:rPr>
                <w:sz w:val="14"/>
                <w:szCs w:val="14"/>
                <w:lang w:val="en-US"/>
              </w:rPr>
              <w:t>2.2</w:t>
            </w:r>
          </w:p>
        </w:tc>
        <w:sdt>
          <w:sdtPr>
            <w:rPr>
              <w:sz w:val="14"/>
              <w:szCs w:val="14"/>
              <w:lang w:val="en-US"/>
            </w:rPr>
            <w:alias w:val="Rating"/>
            <w:tag w:val="Rating"/>
            <w:id w:val="-707254521"/>
            <w:placeholder>
              <w:docPart w:val="4DB0A3FCAED143DDB9EFDF490578724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0" w:type="dxa"/>
                <w:gridSpan w:val="2"/>
                <w:tcMar>
                  <w:bottom w:w="0" w:type="dxa"/>
                </w:tcMar>
              </w:tcPr>
              <w:p w14:paraId="7233D09E"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043012251"/>
            <w:placeholder>
              <w:docPart w:val="C15D7B58050040A29E039A719B41C1E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48D74492"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726639034"/>
            <w:placeholder>
              <w:docPart w:val="6DEF3D02DDBF40259572D468BF3E464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056E6298"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26672150"/>
            <w:placeholder>
              <w:docPart w:val="18266383E9F244D894EE5D988DC8DBF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76C9149E"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59531120"/>
            <w:placeholder>
              <w:docPart w:val="7FADAD62127A4F8CA3743604CD8213B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1B28E278"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765839496"/>
            <w:placeholder>
              <w:docPart w:val="E10A0EC769CE44F29B6F33B6F0E96B6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2" w:type="dxa"/>
                <w:gridSpan w:val="2"/>
                <w:tcMar>
                  <w:bottom w:w="0" w:type="dxa"/>
                </w:tcMar>
              </w:tcPr>
              <w:p w14:paraId="0A84CCD2"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337394382"/>
            <w:placeholder>
              <w:docPart w:val="A041E256F7BB46BEB0967DDD7CF7343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23B242BF"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019220182"/>
            <w:placeholder>
              <w:docPart w:val="CBA5954A77234A8A9345CDBC548AB6E5"/>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gridSpan w:val="2"/>
                <w:tcMar>
                  <w:bottom w:w="0" w:type="dxa"/>
                </w:tcMar>
              </w:tcPr>
              <w:p w14:paraId="08B7648B"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409671630"/>
            <w:placeholder>
              <w:docPart w:val="3A1E612EDB494B0987F8E72A84ED113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7E98E316"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120102480"/>
            <w:placeholder>
              <w:docPart w:val="197D5FB15E3346D0BE6DF65DE492DA1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4A4CC4D8"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856774483"/>
            <w:placeholder>
              <w:docPart w:val="E31F00031A7C41769C5BA3172FBA1ED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7E286410"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419699508"/>
            <w:placeholder>
              <w:docPart w:val="6773DA98B9DF48D4901F56732E72358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6E93B298"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578629600"/>
            <w:placeholder>
              <w:docPart w:val="86558423C4BC4931AEC2E038B37BA28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tcMar>
                  <w:bottom w:w="0" w:type="dxa"/>
                </w:tcMar>
              </w:tcPr>
              <w:p w14:paraId="333769EE"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661581401"/>
            <w:placeholder>
              <w:docPart w:val="F59D89FF391C4B05B008B250A5186F7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6FE79AE9"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851866445"/>
            <w:placeholder>
              <w:docPart w:val="CBE3499C7CD045909159CE493D17502F"/>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3" w:type="dxa"/>
                <w:gridSpan w:val="2"/>
                <w:tcMar>
                  <w:bottom w:w="0" w:type="dxa"/>
                </w:tcMar>
              </w:tcPr>
              <w:p w14:paraId="232ED97A"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368212615"/>
            <w:placeholder>
              <w:docPart w:val="0078E9CE67B94F8BBEE2D924A58BCBC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35" w:type="dxa"/>
                <w:tcMar>
                  <w:bottom w:w="0" w:type="dxa"/>
                </w:tcMar>
              </w:tcPr>
              <w:p w14:paraId="5759E879"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r>
      <w:tr w:rsidR="009E1C81" w:rsidRPr="006900F4" w14:paraId="61B3B1D8" w14:textId="77777777" w:rsidTr="00292A53">
        <w:trPr>
          <w:trHeight w:val="286"/>
        </w:trPr>
        <w:tc>
          <w:tcPr>
            <w:tcW w:w="8072" w:type="dxa"/>
            <w:gridSpan w:val="25"/>
            <w:shd w:val="clear" w:color="auto" w:fill="EDEEEF" w:themeFill="accent2" w:themeFillTint="33"/>
            <w:tcMar>
              <w:bottom w:w="0" w:type="dxa"/>
            </w:tcMar>
            <w:vAlign w:val="center"/>
          </w:tcPr>
          <w:p w14:paraId="1D9ECE7F" w14:textId="0F09E38D" w:rsidR="009E1C81" w:rsidRPr="006900F4" w:rsidRDefault="009E1C81" w:rsidP="00292A53">
            <w:pPr>
              <w:spacing w:after="0" w:line="240" w:lineRule="auto"/>
              <w:ind w:left="28"/>
              <w:rPr>
                <w:lang w:val="en-US"/>
              </w:rPr>
            </w:pPr>
            <w:r w:rsidRPr="006900F4">
              <w:rPr>
                <w:lang w:val="en-US"/>
              </w:rPr>
              <w:t xml:space="preserve">Does the evaluation under Automotive </w:t>
            </w:r>
            <w:r w:rsidR="00F940EC" w:rsidRPr="00F940EC">
              <w:rPr>
                <w:lang w:val="en-US"/>
              </w:rPr>
              <w:t>SPICE</w:t>
            </w:r>
            <w:r w:rsidRPr="006900F4">
              <w:rPr>
                <w:lang w:val="en-US"/>
              </w:rPr>
              <w:t xml:space="preserve"> PAM 3.1 include </w:t>
            </w:r>
            <w:r>
              <w:rPr>
                <w:lang w:val="en-US"/>
              </w:rPr>
              <w:t xml:space="preserve">Cybersecurity </w:t>
            </w:r>
            <w:r w:rsidRPr="006900F4">
              <w:rPr>
                <w:lang w:val="en-US"/>
              </w:rPr>
              <w:t>implements (e.g. MAN.3)?</w:t>
            </w:r>
          </w:p>
        </w:tc>
        <w:sdt>
          <w:sdtPr>
            <w:rPr>
              <w:lang w:val="en-US"/>
            </w:rPr>
            <w:alias w:val="Selection"/>
            <w:tag w:val="Selection"/>
            <w:id w:val="2032683868"/>
            <w:placeholder>
              <w:docPart w:val="FB65EF48EECB4BEE9406B458B550A15A"/>
            </w:placeholder>
            <w15:color w:val="3366FF"/>
            <w:dropDownList>
              <w:listItem w:displayText="Yes" w:value="Yes"/>
              <w:listItem w:displayText="No" w:value="No"/>
              <w:listItem w:displayText="Click or tap here." w:value="Click or tap here."/>
            </w:dropDownList>
          </w:sdtPr>
          <w:sdtContent>
            <w:tc>
              <w:tcPr>
                <w:tcW w:w="988" w:type="dxa"/>
                <w:gridSpan w:val="2"/>
                <w:vAlign w:val="center"/>
              </w:tcPr>
              <w:p w14:paraId="7064AFA8" w14:textId="77777777" w:rsidR="009E1C81" w:rsidRPr="006900F4" w:rsidRDefault="009E1C81" w:rsidP="00292A53">
                <w:pPr>
                  <w:spacing w:after="0" w:line="240" w:lineRule="auto"/>
                  <w:ind w:left="28"/>
                </w:pPr>
                <w:r>
                  <w:rPr>
                    <w:lang w:val="en-US"/>
                  </w:rPr>
                  <w:t>Click or tap here.</w:t>
                </w:r>
              </w:p>
            </w:tc>
          </w:sdtContent>
        </w:sdt>
      </w:tr>
      <w:tr w:rsidR="009E1C81" w:rsidRPr="00CA6930" w14:paraId="24DA3CD9" w14:textId="77777777" w:rsidTr="00292A53">
        <w:trPr>
          <w:trHeight w:val="286"/>
        </w:trPr>
        <w:tc>
          <w:tcPr>
            <w:tcW w:w="9060" w:type="dxa"/>
            <w:gridSpan w:val="27"/>
            <w:shd w:val="clear" w:color="auto" w:fill="CCDFE9" w:themeFill="accent6" w:themeFillTint="66"/>
            <w:tcMar>
              <w:bottom w:w="0" w:type="dxa"/>
            </w:tcMar>
            <w:vAlign w:val="center"/>
          </w:tcPr>
          <w:p w14:paraId="45BAA860" w14:textId="6B76B4F9" w:rsidR="009E1C81" w:rsidRPr="00572911" w:rsidRDefault="009E1C81" w:rsidP="00292A53">
            <w:pPr>
              <w:spacing w:after="0" w:line="240" w:lineRule="auto"/>
              <w:ind w:left="28"/>
              <w:rPr>
                <w:b/>
                <w:bCs/>
                <w:sz w:val="14"/>
                <w:szCs w:val="14"/>
                <w:lang w:val="en-US"/>
              </w:rPr>
            </w:pPr>
            <w:r w:rsidRPr="00572911">
              <w:rPr>
                <w:b/>
                <w:bCs/>
                <w:lang w:val="en-US"/>
              </w:rPr>
              <w:t>Automotive SPICE for Cybersecurity (</w:t>
            </w:r>
            <w:r w:rsidR="00B46BF5">
              <w:rPr>
                <w:b/>
                <w:bCs/>
                <w:lang w:val="en-US"/>
              </w:rPr>
              <w:t>1</w:t>
            </w:r>
            <w:r w:rsidR="00B46BF5" w:rsidRPr="00B46BF5">
              <w:rPr>
                <w:b/>
                <w:bCs/>
                <w:vertAlign w:val="superscript"/>
                <w:lang w:val="en-US"/>
              </w:rPr>
              <w:t>st</w:t>
            </w:r>
            <w:r w:rsidR="00B46BF5">
              <w:rPr>
                <w:b/>
                <w:bCs/>
                <w:lang w:val="en-US"/>
              </w:rPr>
              <w:t xml:space="preserve"> edition</w:t>
            </w:r>
            <w:r w:rsidRPr="00572911">
              <w:rPr>
                <w:b/>
                <w:bCs/>
                <w:lang w:val="en-US"/>
              </w:rPr>
              <w:t>)</w:t>
            </w:r>
          </w:p>
        </w:tc>
      </w:tr>
      <w:tr w:rsidR="009E1C81" w:rsidRPr="00906090" w14:paraId="43C83310" w14:textId="77777777" w:rsidTr="00292A53">
        <w:trPr>
          <w:trHeight w:val="272"/>
        </w:trPr>
        <w:tc>
          <w:tcPr>
            <w:tcW w:w="543" w:type="dxa"/>
            <w:gridSpan w:val="2"/>
            <w:shd w:val="clear" w:color="auto" w:fill="EDEEEF" w:themeFill="accent2" w:themeFillTint="33"/>
            <w:tcMar>
              <w:bottom w:w="0" w:type="dxa"/>
            </w:tcMar>
            <w:vAlign w:val="center"/>
          </w:tcPr>
          <w:p w14:paraId="635D1FBB" w14:textId="77777777" w:rsidR="009E1C81" w:rsidRPr="00906090" w:rsidRDefault="009E1C81" w:rsidP="00292A53">
            <w:pPr>
              <w:spacing w:after="0" w:line="240" w:lineRule="auto"/>
              <w:jc w:val="center"/>
              <w:rPr>
                <w:sz w:val="14"/>
                <w:szCs w:val="14"/>
                <w:lang w:val="en-US"/>
              </w:rPr>
            </w:pPr>
            <w:r w:rsidRPr="00906090">
              <w:rPr>
                <w:sz w:val="14"/>
                <w:szCs w:val="14"/>
                <w:lang w:val="en-US"/>
              </w:rPr>
              <w:t>PA</w:t>
            </w:r>
          </w:p>
        </w:tc>
        <w:tc>
          <w:tcPr>
            <w:tcW w:w="542" w:type="dxa"/>
            <w:gridSpan w:val="2"/>
            <w:shd w:val="clear" w:color="auto" w:fill="EDEEEF" w:themeFill="accent2" w:themeFillTint="33"/>
            <w:tcMar>
              <w:bottom w:w="0" w:type="dxa"/>
            </w:tcMar>
            <w:vAlign w:val="center"/>
          </w:tcPr>
          <w:p w14:paraId="06972D0B"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SEC.1</w:t>
            </w:r>
          </w:p>
        </w:tc>
        <w:tc>
          <w:tcPr>
            <w:tcW w:w="545" w:type="dxa"/>
            <w:gridSpan w:val="2"/>
            <w:shd w:val="clear" w:color="auto" w:fill="EDEEEF" w:themeFill="accent2" w:themeFillTint="33"/>
            <w:tcMar>
              <w:bottom w:w="0" w:type="dxa"/>
            </w:tcMar>
            <w:vAlign w:val="center"/>
          </w:tcPr>
          <w:p w14:paraId="70A7A5E2"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SEC.2</w:t>
            </w:r>
          </w:p>
        </w:tc>
        <w:tc>
          <w:tcPr>
            <w:tcW w:w="545" w:type="dxa"/>
            <w:gridSpan w:val="2"/>
            <w:shd w:val="clear" w:color="auto" w:fill="EDEEEF" w:themeFill="accent2" w:themeFillTint="33"/>
            <w:tcMar>
              <w:bottom w:w="0" w:type="dxa"/>
            </w:tcMar>
            <w:vAlign w:val="center"/>
          </w:tcPr>
          <w:p w14:paraId="6A93B35A"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SEC.3</w:t>
            </w:r>
          </w:p>
        </w:tc>
        <w:tc>
          <w:tcPr>
            <w:tcW w:w="546" w:type="dxa"/>
            <w:gridSpan w:val="2"/>
            <w:shd w:val="clear" w:color="auto" w:fill="EDEEEF" w:themeFill="accent2" w:themeFillTint="33"/>
            <w:tcMar>
              <w:bottom w:w="0" w:type="dxa"/>
            </w:tcMar>
            <w:vAlign w:val="center"/>
          </w:tcPr>
          <w:p w14:paraId="3F548566"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SEC.4</w:t>
            </w:r>
          </w:p>
        </w:tc>
        <w:tc>
          <w:tcPr>
            <w:tcW w:w="545" w:type="dxa"/>
            <w:gridSpan w:val="2"/>
            <w:shd w:val="clear" w:color="auto" w:fill="EDEEEF" w:themeFill="accent2" w:themeFillTint="33"/>
            <w:tcMar>
              <w:bottom w:w="0" w:type="dxa"/>
            </w:tcMar>
            <w:vAlign w:val="center"/>
          </w:tcPr>
          <w:p w14:paraId="288E5DA4" w14:textId="77777777" w:rsidR="009E1C81" w:rsidRPr="00906090" w:rsidRDefault="009E1C81" w:rsidP="00292A53">
            <w:pPr>
              <w:spacing w:after="0" w:line="240" w:lineRule="auto"/>
              <w:ind w:left="28"/>
              <w:jc w:val="center"/>
              <w:rPr>
                <w:sz w:val="14"/>
                <w:szCs w:val="14"/>
                <w:lang w:val="en-US"/>
              </w:rPr>
            </w:pPr>
            <w:r w:rsidRPr="00906090">
              <w:rPr>
                <w:sz w:val="14"/>
                <w:szCs w:val="14"/>
                <w:lang w:val="en-US"/>
              </w:rPr>
              <w:t>MAN.7</w:t>
            </w:r>
          </w:p>
        </w:tc>
        <w:tc>
          <w:tcPr>
            <w:tcW w:w="545" w:type="dxa"/>
            <w:gridSpan w:val="2"/>
            <w:shd w:val="clear" w:color="auto" w:fill="EDEEEF" w:themeFill="accent2" w:themeFillTint="33"/>
            <w:vAlign w:val="center"/>
          </w:tcPr>
          <w:p w14:paraId="78AB3045" w14:textId="77777777" w:rsidR="009E1C81" w:rsidRPr="00906090" w:rsidRDefault="009E1C81" w:rsidP="00292A53">
            <w:pPr>
              <w:spacing w:after="0" w:line="240" w:lineRule="auto"/>
              <w:ind w:left="28"/>
              <w:jc w:val="center"/>
              <w:rPr>
                <w:bCs/>
                <w:sz w:val="14"/>
                <w:szCs w:val="14"/>
                <w:lang w:val="en-US"/>
              </w:rPr>
            </w:pPr>
            <w:r w:rsidRPr="00906090">
              <w:rPr>
                <w:bCs/>
                <w:sz w:val="14"/>
                <w:szCs w:val="14"/>
                <w:lang w:val="en-US"/>
              </w:rPr>
              <w:t>ACQ.2</w:t>
            </w:r>
          </w:p>
        </w:tc>
        <w:tc>
          <w:tcPr>
            <w:tcW w:w="573" w:type="dxa"/>
            <w:gridSpan w:val="2"/>
            <w:shd w:val="clear" w:color="auto" w:fill="EDEEEF" w:themeFill="accent2" w:themeFillTint="33"/>
            <w:vAlign w:val="center"/>
          </w:tcPr>
          <w:p w14:paraId="5A67C325" w14:textId="77777777" w:rsidR="009E1C81" w:rsidRPr="00906090" w:rsidRDefault="009E1C81" w:rsidP="00292A53">
            <w:pPr>
              <w:spacing w:after="0" w:line="240" w:lineRule="auto"/>
              <w:ind w:left="28"/>
              <w:jc w:val="center"/>
              <w:rPr>
                <w:sz w:val="14"/>
                <w:szCs w:val="14"/>
                <w:lang w:val="en-US"/>
              </w:rPr>
            </w:pPr>
            <w:r>
              <w:rPr>
                <w:sz w:val="14"/>
                <w:szCs w:val="14"/>
                <w:lang w:val="en-US"/>
              </w:rPr>
              <w:t>ACQ.4</w:t>
            </w:r>
          </w:p>
        </w:tc>
        <w:tc>
          <w:tcPr>
            <w:tcW w:w="4676" w:type="dxa"/>
            <w:gridSpan w:val="11"/>
            <w:vMerge w:val="restart"/>
            <w:shd w:val="clear" w:color="auto" w:fill="EDEEEF" w:themeFill="accent2" w:themeFillTint="33"/>
            <w:vAlign w:val="center"/>
          </w:tcPr>
          <w:p w14:paraId="59B65ADA" w14:textId="77777777" w:rsidR="009E1C81" w:rsidRPr="00906090" w:rsidRDefault="009E1C81" w:rsidP="00292A53">
            <w:pPr>
              <w:spacing w:after="0" w:line="240" w:lineRule="auto"/>
              <w:ind w:left="28"/>
              <w:jc w:val="center"/>
              <w:rPr>
                <w:sz w:val="14"/>
                <w:szCs w:val="14"/>
                <w:lang w:val="en-US"/>
              </w:rPr>
            </w:pPr>
          </w:p>
        </w:tc>
      </w:tr>
      <w:tr w:rsidR="009E1C81" w:rsidRPr="00906090" w14:paraId="34B5FB34" w14:textId="77777777" w:rsidTr="00292A53">
        <w:trPr>
          <w:trHeight w:val="272"/>
        </w:trPr>
        <w:tc>
          <w:tcPr>
            <w:tcW w:w="543" w:type="dxa"/>
            <w:gridSpan w:val="2"/>
            <w:shd w:val="clear" w:color="auto" w:fill="EDEEEF" w:themeFill="accent2" w:themeFillTint="33"/>
            <w:tcMar>
              <w:bottom w:w="0" w:type="dxa"/>
            </w:tcMar>
            <w:vAlign w:val="center"/>
          </w:tcPr>
          <w:p w14:paraId="725BCCCB" w14:textId="77777777" w:rsidR="009E1C81" w:rsidRPr="00906090" w:rsidRDefault="009E1C81" w:rsidP="00292A53">
            <w:pPr>
              <w:spacing w:after="0" w:line="240" w:lineRule="auto"/>
              <w:jc w:val="center"/>
              <w:rPr>
                <w:sz w:val="14"/>
                <w:szCs w:val="14"/>
                <w:lang w:val="en-US"/>
              </w:rPr>
            </w:pPr>
            <w:r w:rsidRPr="00906090">
              <w:rPr>
                <w:sz w:val="14"/>
                <w:szCs w:val="14"/>
                <w:lang w:val="en-US"/>
              </w:rPr>
              <w:t>1.1</w:t>
            </w:r>
          </w:p>
        </w:tc>
        <w:sdt>
          <w:sdtPr>
            <w:rPr>
              <w:sz w:val="14"/>
              <w:szCs w:val="14"/>
              <w:lang w:val="en-US"/>
            </w:rPr>
            <w:alias w:val="Rating"/>
            <w:tag w:val="Rating"/>
            <w:id w:val="1414746281"/>
            <w:placeholder>
              <w:docPart w:val="DAD73A1E2786459EB589502FBFC8D43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2" w:type="dxa"/>
                <w:gridSpan w:val="2"/>
                <w:tcMar>
                  <w:bottom w:w="0" w:type="dxa"/>
                </w:tcMar>
              </w:tcPr>
              <w:p w14:paraId="46CC7BBC"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096861469"/>
            <w:placeholder>
              <w:docPart w:val="CC6DB4783DA94A1A870492296D44F47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2DB3BC08"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661914197"/>
            <w:placeholder>
              <w:docPart w:val="E3FEA03016FA44C48CCDAD2B07D312D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6341457D"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137987936"/>
            <w:placeholder>
              <w:docPart w:val="72EF59544ADE40D48754F724765DDE42"/>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6" w:type="dxa"/>
                <w:gridSpan w:val="2"/>
                <w:tcMar>
                  <w:bottom w:w="0" w:type="dxa"/>
                </w:tcMar>
              </w:tcPr>
              <w:p w14:paraId="5A13AA4B"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919053822"/>
            <w:placeholder>
              <w:docPart w:val="09CD1F1BEECB444599B28CCC3482B1A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3F78EFF0"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096560999"/>
            <w:placeholder>
              <w:docPart w:val="47F3B4652C3348BFB3FD537E55D15F1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shd w:val="clear" w:color="auto" w:fill="FFFFFF" w:themeFill="background1"/>
              </w:tcPr>
              <w:p w14:paraId="1D99AB39"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c>
          <w:tcPr>
            <w:tcW w:w="573" w:type="dxa"/>
            <w:gridSpan w:val="2"/>
            <w:vAlign w:val="center"/>
          </w:tcPr>
          <w:p w14:paraId="2B4A65CD" w14:textId="77777777" w:rsidR="009E1C81" w:rsidRPr="00906090" w:rsidRDefault="009E1C81" w:rsidP="00292A53">
            <w:pPr>
              <w:spacing w:after="0" w:line="240" w:lineRule="auto"/>
              <w:ind w:left="28"/>
              <w:jc w:val="center"/>
              <w:rPr>
                <w:sz w:val="14"/>
                <w:szCs w:val="14"/>
                <w:lang w:val="en-US"/>
              </w:rPr>
            </w:pPr>
          </w:p>
        </w:tc>
        <w:tc>
          <w:tcPr>
            <w:tcW w:w="4676" w:type="dxa"/>
            <w:gridSpan w:val="11"/>
            <w:vMerge/>
            <w:shd w:val="clear" w:color="auto" w:fill="EDEEEF" w:themeFill="accent2" w:themeFillTint="33"/>
            <w:vAlign w:val="center"/>
          </w:tcPr>
          <w:p w14:paraId="603036DF" w14:textId="77777777" w:rsidR="009E1C81" w:rsidRPr="00906090" w:rsidRDefault="009E1C81" w:rsidP="00292A53">
            <w:pPr>
              <w:spacing w:after="0" w:line="240" w:lineRule="auto"/>
              <w:ind w:left="28"/>
              <w:jc w:val="center"/>
              <w:rPr>
                <w:sz w:val="14"/>
                <w:szCs w:val="14"/>
                <w:lang w:val="en-US"/>
              </w:rPr>
            </w:pPr>
          </w:p>
        </w:tc>
      </w:tr>
      <w:tr w:rsidR="009E1C81" w:rsidRPr="00906090" w14:paraId="29A3020C" w14:textId="77777777" w:rsidTr="00292A53">
        <w:trPr>
          <w:trHeight w:val="272"/>
        </w:trPr>
        <w:tc>
          <w:tcPr>
            <w:tcW w:w="543" w:type="dxa"/>
            <w:gridSpan w:val="2"/>
            <w:shd w:val="clear" w:color="auto" w:fill="EDEEEF" w:themeFill="accent2" w:themeFillTint="33"/>
            <w:tcMar>
              <w:bottom w:w="0" w:type="dxa"/>
            </w:tcMar>
            <w:vAlign w:val="center"/>
          </w:tcPr>
          <w:p w14:paraId="4472CCD6" w14:textId="77777777" w:rsidR="009E1C81" w:rsidRPr="00906090" w:rsidRDefault="009E1C81" w:rsidP="00292A53">
            <w:pPr>
              <w:spacing w:after="0" w:line="240" w:lineRule="auto"/>
              <w:jc w:val="center"/>
              <w:rPr>
                <w:sz w:val="14"/>
                <w:szCs w:val="14"/>
                <w:lang w:val="en-US"/>
              </w:rPr>
            </w:pPr>
            <w:r w:rsidRPr="00906090">
              <w:rPr>
                <w:sz w:val="14"/>
                <w:szCs w:val="14"/>
                <w:lang w:val="en-US"/>
              </w:rPr>
              <w:t>2.1</w:t>
            </w:r>
          </w:p>
        </w:tc>
        <w:sdt>
          <w:sdtPr>
            <w:rPr>
              <w:sz w:val="14"/>
              <w:szCs w:val="14"/>
              <w:lang w:val="en-US"/>
            </w:rPr>
            <w:alias w:val="Rating"/>
            <w:tag w:val="Rating"/>
            <w:id w:val="556287680"/>
            <w:placeholder>
              <w:docPart w:val="D9742D74D16540CCA05BEC528E978C7A"/>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2" w:type="dxa"/>
                <w:gridSpan w:val="2"/>
                <w:tcMar>
                  <w:bottom w:w="0" w:type="dxa"/>
                </w:tcMar>
              </w:tcPr>
              <w:p w14:paraId="03290A82"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996606794"/>
            <w:placeholder>
              <w:docPart w:val="C9646A92C3F24EBF8FCC9EDAD34BEFA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5884CBC2"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47573943"/>
            <w:placeholder>
              <w:docPart w:val="55D82E897B08490FB860DE9E3446E6E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7989A399"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201832571"/>
            <w:placeholder>
              <w:docPart w:val="F4835B6B29A44DF1BFFE2524D4CA9EB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6" w:type="dxa"/>
                <w:gridSpan w:val="2"/>
                <w:tcMar>
                  <w:bottom w:w="0" w:type="dxa"/>
                </w:tcMar>
              </w:tcPr>
              <w:p w14:paraId="3056186C"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570646825"/>
            <w:placeholder>
              <w:docPart w:val="8580AF28A9534EF7AD9B7E497E8613F4"/>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71F3BA2D"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368675608"/>
            <w:placeholder>
              <w:docPart w:val="5C31AB417B3B4631802B912CCC1FBADC"/>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shd w:val="clear" w:color="auto" w:fill="FFFFFF" w:themeFill="background1"/>
              </w:tcPr>
              <w:p w14:paraId="2E3A5379"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c>
          <w:tcPr>
            <w:tcW w:w="573" w:type="dxa"/>
            <w:gridSpan w:val="2"/>
            <w:vAlign w:val="center"/>
          </w:tcPr>
          <w:p w14:paraId="0EA11E01" w14:textId="77777777" w:rsidR="009E1C81" w:rsidRPr="00906090" w:rsidRDefault="009E1C81" w:rsidP="00292A53">
            <w:pPr>
              <w:spacing w:after="0" w:line="240" w:lineRule="auto"/>
              <w:ind w:left="28"/>
              <w:jc w:val="center"/>
              <w:rPr>
                <w:sz w:val="14"/>
                <w:szCs w:val="14"/>
                <w:lang w:val="en-US"/>
              </w:rPr>
            </w:pPr>
          </w:p>
        </w:tc>
        <w:tc>
          <w:tcPr>
            <w:tcW w:w="4676" w:type="dxa"/>
            <w:gridSpan w:val="11"/>
            <w:vMerge/>
            <w:shd w:val="clear" w:color="auto" w:fill="EDEEEF" w:themeFill="accent2" w:themeFillTint="33"/>
            <w:vAlign w:val="center"/>
          </w:tcPr>
          <w:p w14:paraId="5608C60F" w14:textId="77777777" w:rsidR="009E1C81" w:rsidRPr="00906090" w:rsidRDefault="009E1C81" w:rsidP="00292A53">
            <w:pPr>
              <w:spacing w:after="0" w:line="240" w:lineRule="auto"/>
              <w:ind w:left="28"/>
              <w:jc w:val="center"/>
              <w:rPr>
                <w:sz w:val="14"/>
                <w:szCs w:val="14"/>
                <w:lang w:val="en-US"/>
              </w:rPr>
            </w:pPr>
          </w:p>
        </w:tc>
      </w:tr>
      <w:tr w:rsidR="009E1C81" w:rsidRPr="00906090" w14:paraId="3BD2D91E" w14:textId="77777777" w:rsidTr="00292A53">
        <w:trPr>
          <w:trHeight w:val="272"/>
        </w:trPr>
        <w:tc>
          <w:tcPr>
            <w:tcW w:w="543" w:type="dxa"/>
            <w:gridSpan w:val="2"/>
            <w:shd w:val="clear" w:color="auto" w:fill="EDEEEF" w:themeFill="accent2" w:themeFillTint="33"/>
            <w:tcMar>
              <w:bottom w:w="0" w:type="dxa"/>
            </w:tcMar>
            <w:vAlign w:val="center"/>
          </w:tcPr>
          <w:p w14:paraId="6D923C9B" w14:textId="77777777" w:rsidR="009E1C81" w:rsidRPr="00906090" w:rsidRDefault="009E1C81" w:rsidP="00292A53">
            <w:pPr>
              <w:spacing w:after="0" w:line="240" w:lineRule="auto"/>
              <w:jc w:val="center"/>
              <w:rPr>
                <w:sz w:val="14"/>
                <w:szCs w:val="14"/>
                <w:lang w:val="en-US"/>
              </w:rPr>
            </w:pPr>
            <w:r w:rsidRPr="00906090">
              <w:rPr>
                <w:sz w:val="14"/>
                <w:szCs w:val="14"/>
                <w:lang w:val="en-US"/>
              </w:rPr>
              <w:t>2.2</w:t>
            </w:r>
          </w:p>
        </w:tc>
        <w:sdt>
          <w:sdtPr>
            <w:rPr>
              <w:sz w:val="14"/>
              <w:szCs w:val="14"/>
              <w:lang w:val="en-US"/>
            </w:rPr>
            <w:alias w:val="Rating"/>
            <w:tag w:val="Rating"/>
            <w:id w:val="-614899932"/>
            <w:placeholder>
              <w:docPart w:val="F9A7F8330D384F4B848DA47B04D56456"/>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2" w:type="dxa"/>
                <w:gridSpan w:val="2"/>
                <w:tcMar>
                  <w:bottom w:w="0" w:type="dxa"/>
                </w:tcMar>
              </w:tcPr>
              <w:p w14:paraId="1E2BF3A2"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288008363"/>
            <w:placeholder>
              <w:docPart w:val="6543FC778CEF4932B0D5003397952DD1"/>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172E41EE"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762786482"/>
            <w:placeholder>
              <w:docPart w:val="C3BF743BACEE409B8F9A2A405135CF09"/>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64A40427"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1307232215"/>
            <w:placeholder>
              <w:docPart w:val="2A00AE941F6747519179AC678CD73C67"/>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6" w:type="dxa"/>
                <w:gridSpan w:val="2"/>
                <w:tcMar>
                  <w:bottom w:w="0" w:type="dxa"/>
                </w:tcMar>
              </w:tcPr>
              <w:p w14:paraId="03402AF5"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725528399"/>
            <w:placeholder>
              <w:docPart w:val="AE329518BC0141B18195A66FD0B3E04B"/>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tcMar>
                  <w:bottom w:w="0" w:type="dxa"/>
                </w:tcMar>
              </w:tcPr>
              <w:p w14:paraId="4FBCA3DD"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sdt>
          <w:sdtPr>
            <w:rPr>
              <w:sz w:val="14"/>
              <w:szCs w:val="14"/>
              <w:lang w:val="en-US"/>
            </w:rPr>
            <w:alias w:val="Rating"/>
            <w:tag w:val="Rating"/>
            <w:id w:val="-535433172"/>
            <w:placeholder>
              <w:docPart w:val="107AFA00B9D3412FB3BA70317D31C308"/>
            </w:placeholder>
            <w15:color w:val="3366FF"/>
            <w:dropDownList>
              <w:listItem w:displayText="N" w:value="N"/>
              <w:listItem w:displayText="P" w:value="P"/>
              <w:listItem w:displayText="L" w:value="L"/>
              <w:listItem w:displayText="F" w:value="F"/>
              <w:listItem w:displayText="N/A" w:value="N/A"/>
              <w:listItem w:displayText=" " w:value="  "/>
            </w:dropDownList>
          </w:sdtPr>
          <w:sdtContent>
            <w:tc>
              <w:tcPr>
                <w:tcW w:w="545" w:type="dxa"/>
                <w:gridSpan w:val="2"/>
                <w:shd w:val="clear" w:color="auto" w:fill="FFFFFF" w:themeFill="background1"/>
              </w:tcPr>
              <w:p w14:paraId="12E72B3C" w14:textId="77777777" w:rsidR="009E1C81" w:rsidRPr="00906090" w:rsidRDefault="009E1C81" w:rsidP="00292A53">
                <w:pPr>
                  <w:spacing w:after="0" w:line="240" w:lineRule="auto"/>
                  <w:ind w:left="28"/>
                  <w:jc w:val="center"/>
                  <w:rPr>
                    <w:sz w:val="14"/>
                    <w:szCs w:val="14"/>
                    <w:lang w:val="en-US"/>
                  </w:rPr>
                </w:pPr>
                <w:r>
                  <w:rPr>
                    <w:sz w:val="14"/>
                    <w:szCs w:val="14"/>
                    <w:lang w:val="en-US"/>
                  </w:rPr>
                  <w:t xml:space="preserve"> </w:t>
                </w:r>
              </w:p>
            </w:tc>
          </w:sdtContent>
        </w:sdt>
        <w:tc>
          <w:tcPr>
            <w:tcW w:w="573" w:type="dxa"/>
            <w:gridSpan w:val="2"/>
            <w:vAlign w:val="center"/>
          </w:tcPr>
          <w:p w14:paraId="49724E06" w14:textId="77777777" w:rsidR="009E1C81" w:rsidRPr="00906090" w:rsidRDefault="009E1C81" w:rsidP="00292A53">
            <w:pPr>
              <w:spacing w:after="0" w:line="240" w:lineRule="auto"/>
              <w:ind w:left="28"/>
              <w:jc w:val="center"/>
              <w:rPr>
                <w:sz w:val="14"/>
                <w:szCs w:val="14"/>
                <w:lang w:val="en-US"/>
              </w:rPr>
            </w:pPr>
          </w:p>
        </w:tc>
        <w:tc>
          <w:tcPr>
            <w:tcW w:w="4676" w:type="dxa"/>
            <w:gridSpan w:val="11"/>
            <w:vMerge/>
            <w:shd w:val="clear" w:color="auto" w:fill="EDEEEF" w:themeFill="accent2" w:themeFillTint="33"/>
            <w:vAlign w:val="center"/>
          </w:tcPr>
          <w:p w14:paraId="412822FB" w14:textId="77777777" w:rsidR="009E1C81" w:rsidRPr="00906090" w:rsidRDefault="009E1C81" w:rsidP="00292A53">
            <w:pPr>
              <w:spacing w:after="0" w:line="240" w:lineRule="auto"/>
              <w:ind w:left="28"/>
              <w:jc w:val="center"/>
              <w:rPr>
                <w:sz w:val="14"/>
                <w:szCs w:val="14"/>
                <w:lang w:val="en-US"/>
              </w:rPr>
            </w:pPr>
          </w:p>
        </w:tc>
      </w:tr>
    </w:tbl>
    <w:p w14:paraId="6B4759A4" w14:textId="34BE7C43" w:rsidR="00DB67E9" w:rsidRPr="00906090" w:rsidRDefault="00906090" w:rsidP="00DB67E9">
      <w:pPr>
        <w:pStyle w:val="berschrift2"/>
        <w:spacing w:before="240"/>
        <w:rPr>
          <w:lang w:val="en-US"/>
        </w:rPr>
      </w:pPr>
      <w:r w:rsidRPr="00906090">
        <w:rPr>
          <w:lang w:val="en-US"/>
        </w:rPr>
        <w:t>Production locations</w:t>
      </w:r>
    </w:p>
    <w:p w14:paraId="2B46D0E1" w14:textId="0CD67E82" w:rsidR="00DB67E9" w:rsidRPr="00906090" w:rsidRDefault="00906090" w:rsidP="00DB67E9">
      <w:pPr>
        <w:rPr>
          <w:lang w:val="en-US"/>
        </w:rPr>
      </w:pPr>
      <w:r w:rsidRPr="00906090">
        <w:rPr>
          <w:lang w:val="en-US"/>
        </w:rPr>
        <w:t>Please indicate in the table at which locations the product is to be produced. Nothing has to be entered here for pure software developments.</w:t>
      </w:r>
    </w:p>
    <w:tbl>
      <w:tblPr>
        <w:tblStyle w:val="Gitternetztabelle1hell"/>
        <w:tblW w:w="9060" w:type="dxa"/>
        <w:tblLook w:val="04A0" w:firstRow="1" w:lastRow="0" w:firstColumn="1" w:lastColumn="0" w:noHBand="0" w:noVBand="1"/>
      </w:tblPr>
      <w:tblGrid>
        <w:gridCol w:w="541"/>
        <w:gridCol w:w="4858"/>
        <w:gridCol w:w="1834"/>
        <w:gridCol w:w="1827"/>
      </w:tblGrid>
      <w:tr w:rsidR="00F85B3B" w:rsidRPr="00906090" w14:paraId="4976F702" w14:textId="77777777" w:rsidTr="009E1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shd w:val="clear" w:color="auto" w:fill="CCDFE9" w:themeFill="accent6" w:themeFillTint="66"/>
          </w:tcPr>
          <w:p w14:paraId="56C81B95" w14:textId="1E83DA90" w:rsidR="00F85B3B" w:rsidRPr="00906090" w:rsidRDefault="00F85B3B" w:rsidP="002C4230">
            <w:pPr>
              <w:spacing w:after="0"/>
              <w:jc w:val="center"/>
              <w:rPr>
                <w:lang w:val="en-US"/>
              </w:rPr>
            </w:pPr>
            <w:r w:rsidRPr="00906090">
              <w:rPr>
                <w:lang w:val="en-US"/>
              </w:rPr>
              <w:t>N</w:t>
            </w:r>
            <w:r w:rsidR="009E1C81">
              <w:rPr>
                <w:lang w:val="en-US"/>
              </w:rPr>
              <w:t>o</w:t>
            </w:r>
            <w:r w:rsidRPr="00906090">
              <w:rPr>
                <w:lang w:val="en-US"/>
              </w:rPr>
              <w:t>.</w:t>
            </w:r>
          </w:p>
        </w:tc>
        <w:tc>
          <w:tcPr>
            <w:tcW w:w="4892" w:type="dxa"/>
            <w:shd w:val="clear" w:color="auto" w:fill="CCDFE9" w:themeFill="accent6" w:themeFillTint="66"/>
          </w:tcPr>
          <w:p w14:paraId="55D706C8" w14:textId="4620023C" w:rsidR="00F85B3B" w:rsidRPr="00906090" w:rsidRDefault="00F85B3B" w:rsidP="002C4230">
            <w:pPr>
              <w:spacing w:after="0"/>
              <w:jc w:val="center"/>
              <w:cnfStyle w:val="100000000000" w:firstRow="1" w:lastRow="0" w:firstColumn="0" w:lastColumn="0" w:oddVBand="0" w:evenVBand="0" w:oddHBand="0" w:evenHBand="0" w:firstRowFirstColumn="0" w:firstRowLastColumn="0" w:lastRowFirstColumn="0" w:lastRowLastColumn="0"/>
              <w:rPr>
                <w:lang w:val="en-US"/>
              </w:rPr>
            </w:pPr>
            <w:r w:rsidRPr="00906090">
              <w:rPr>
                <w:lang w:val="en-US"/>
              </w:rPr>
              <w:t>Produ</w:t>
            </w:r>
            <w:r w:rsidR="00906090" w:rsidRPr="00906090">
              <w:rPr>
                <w:lang w:val="en-US"/>
              </w:rPr>
              <w:t>c</w:t>
            </w:r>
            <w:r w:rsidRPr="00906090">
              <w:rPr>
                <w:lang w:val="en-US"/>
              </w:rPr>
              <w:t>tion</w:t>
            </w:r>
            <w:r w:rsidR="00906090" w:rsidRPr="00906090">
              <w:rPr>
                <w:lang w:val="en-US"/>
              </w:rPr>
              <w:t xml:space="preserve"> location</w:t>
            </w:r>
          </w:p>
        </w:tc>
        <w:tc>
          <w:tcPr>
            <w:tcW w:w="1843" w:type="dxa"/>
            <w:shd w:val="clear" w:color="auto" w:fill="CCDFE9" w:themeFill="accent6" w:themeFillTint="66"/>
          </w:tcPr>
          <w:p w14:paraId="352C16D3" w14:textId="77777777" w:rsidR="00F85B3B" w:rsidRPr="00906090" w:rsidRDefault="00F85B3B" w:rsidP="002C4230">
            <w:pPr>
              <w:spacing w:after="0"/>
              <w:jc w:val="center"/>
              <w:cnfStyle w:val="100000000000" w:firstRow="1" w:lastRow="0" w:firstColumn="0" w:lastColumn="0" w:oddVBand="0" w:evenVBand="0" w:oddHBand="0" w:evenHBand="0" w:firstRowFirstColumn="0" w:firstRowLastColumn="0" w:lastRowFirstColumn="0" w:lastRowLastColumn="0"/>
              <w:rPr>
                <w:lang w:val="en-US"/>
              </w:rPr>
            </w:pPr>
            <w:r w:rsidRPr="00906090">
              <w:rPr>
                <w:lang w:val="en-US"/>
              </w:rPr>
              <w:t>DUNS</w:t>
            </w:r>
          </w:p>
        </w:tc>
        <w:tc>
          <w:tcPr>
            <w:tcW w:w="1835" w:type="dxa"/>
            <w:shd w:val="clear" w:color="auto" w:fill="CCDFE9" w:themeFill="accent6" w:themeFillTint="66"/>
          </w:tcPr>
          <w:p w14:paraId="77747344" w14:textId="77777777" w:rsidR="00F85B3B" w:rsidRPr="00906090" w:rsidRDefault="00F85B3B" w:rsidP="002C4230">
            <w:pPr>
              <w:spacing w:after="0"/>
              <w:jc w:val="center"/>
              <w:cnfStyle w:val="100000000000" w:firstRow="1" w:lastRow="0" w:firstColumn="0" w:lastColumn="0" w:oddVBand="0" w:evenVBand="0" w:oddHBand="0" w:evenHBand="0" w:firstRowFirstColumn="0" w:firstRowLastColumn="0" w:lastRowFirstColumn="0" w:lastRowLastColumn="0"/>
              <w:rPr>
                <w:lang w:val="en-US"/>
              </w:rPr>
            </w:pPr>
            <w:r w:rsidRPr="00906090">
              <w:rPr>
                <w:lang w:val="en-US"/>
              </w:rPr>
              <w:t>KRIAS</w:t>
            </w:r>
          </w:p>
        </w:tc>
      </w:tr>
      <w:tr w:rsidR="00F85B3B" w:rsidRPr="00CA6930" w14:paraId="24A05F10" w14:textId="77777777" w:rsidTr="00694952">
        <w:tc>
          <w:tcPr>
            <w:cnfStyle w:val="001000000000" w:firstRow="0" w:lastRow="0" w:firstColumn="1" w:lastColumn="0" w:oddVBand="0" w:evenVBand="0" w:oddHBand="0" w:evenHBand="0" w:firstRowFirstColumn="0" w:firstRowLastColumn="0" w:lastRowFirstColumn="0" w:lastRowLastColumn="0"/>
            <w:tcW w:w="490" w:type="dxa"/>
            <w:shd w:val="clear" w:color="auto" w:fill="FFFFFF" w:themeFill="background1"/>
          </w:tcPr>
          <w:p w14:paraId="73EED294" w14:textId="77777777" w:rsidR="00F85B3B" w:rsidRPr="00906090" w:rsidRDefault="00F85B3B" w:rsidP="002C4230">
            <w:pPr>
              <w:spacing w:after="0"/>
              <w:jc w:val="center"/>
              <w:rPr>
                <w:lang w:val="en-US"/>
              </w:rPr>
            </w:pPr>
            <w:r w:rsidRPr="00906090">
              <w:rPr>
                <w:lang w:val="en-US"/>
              </w:rPr>
              <w:t>1</w:t>
            </w:r>
          </w:p>
        </w:tc>
        <w:sdt>
          <w:sdtPr>
            <w:rPr>
              <w:sz w:val="20"/>
              <w:szCs w:val="20"/>
              <w:lang w:val="en-US"/>
            </w:rPr>
            <w:id w:val="336741809"/>
            <w:placeholder>
              <w:docPart w:val="DefaultPlaceholder_-1854013440"/>
            </w:placeholder>
            <w15:color w:val="3366FF"/>
            <w:text/>
          </w:sdtPr>
          <w:sdtContent>
            <w:tc>
              <w:tcPr>
                <w:tcW w:w="4892" w:type="dxa"/>
              </w:tcPr>
              <w:p w14:paraId="2C116337" w14:textId="5A3B5280" w:rsidR="00F85B3B" w:rsidRPr="00906090" w:rsidRDefault="00C82102" w:rsidP="002C4230">
                <w:pPr>
                  <w:spacing w:after="0"/>
                  <w:cnfStyle w:val="000000000000" w:firstRow="0" w:lastRow="0" w:firstColumn="0" w:lastColumn="0" w:oddVBand="0" w:evenVBand="0" w:oddHBand="0" w:evenHBand="0" w:firstRowFirstColumn="0" w:firstRowLastColumn="0" w:lastRowFirstColumn="0" w:lastRowLastColumn="0"/>
                  <w:rPr>
                    <w:lang w:val="en-US"/>
                  </w:rPr>
                </w:pPr>
                <w:r>
                  <w:rPr>
                    <w:sz w:val="20"/>
                    <w:szCs w:val="20"/>
                    <w:lang w:val="en-US"/>
                  </w:rPr>
                  <w:t>Click or tap here to enter a text.</w:t>
                </w:r>
              </w:p>
            </w:tc>
          </w:sdtContent>
        </w:sdt>
        <w:sdt>
          <w:sdtPr>
            <w:rPr>
              <w:sz w:val="20"/>
              <w:szCs w:val="20"/>
              <w:lang w:val="en-US"/>
            </w:rPr>
            <w:id w:val="1778056021"/>
            <w:placeholder>
              <w:docPart w:val="DefaultPlaceholder_-1854013440"/>
            </w:placeholder>
            <w15:color w:val="3366FF"/>
            <w:text/>
          </w:sdtPr>
          <w:sdtContent>
            <w:tc>
              <w:tcPr>
                <w:tcW w:w="1843" w:type="dxa"/>
              </w:tcPr>
              <w:p w14:paraId="3217FABD" w14:textId="71906C8B" w:rsidR="00F85B3B" w:rsidRPr="00906090" w:rsidRDefault="00C82102" w:rsidP="002C4230">
                <w:pPr>
                  <w:spacing w:after="0"/>
                  <w:cnfStyle w:val="000000000000" w:firstRow="0" w:lastRow="0" w:firstColumn="0" w:lastColumn="0" w:oddVBand="0" w:evenVBand="0" w:oddHBand="0" w:evenHBand="0" w:firstRowFirstColumn="0" w:firstRowLastColumn="0" w:lastRowFirstColumn="0" w:lastRowLastColumn="0"/>
                  <w:rPr>
                    <w:lang w:val="en-US"/>
                  </w:rPr>
                </w:pPr>
                <w:r>
                  <w:rPr>
                    <w:sz w:val="20"/>
                    <w:szCs w:val="20"/>
                    <w:lang w:val="en-US"/>
                  </w:rPr>
                  <w:t>Click or tap here to enter a number.</w:t>
                </w:r>
              </w:p>
            </w:tc>
          </w:sdtContent>
        </w:sdt>
        <w:sdt>
          <w:sdtPr>
            <w:rPr>
              <w:sz w:val="20"/>
              <w:szCs w:val="20"/>
              <w:lang w:val="en-US"/>
            </w:rPr>
            <w:id w:val="-534194570"/>
            <w:placeholder>
              <w:docPart w:val="D1758C608068424B807DEA1247ABBA3D"/>
            </w:placeholder>
            <w15:color w:val="3366FF"/>
            <w:text/>
          </w:sdtPr>
          <w:sdtContent>
            <w:tc>
              <w:tcPr>
                <w:tcW w:w="1835" w:type="dxa"/>
              </w:tcPr>
              <w:p w14:paraId="5CFB029E" w14:textId="1C5A53BD" w:rsidR="00F85B3B" w:rsidRPr="00906090" w:rsidRDefault="00C82102" w:rsidP="002C4230">
                <w:pPr>
                  <w:spacing w:after="0"/>
                  <w:cnfStyle w:val="000000000000" w:firstRow="0" w:lastRow="0" w:firstColumn="0" w:lastColumn="0" w:oddVBand="0" w:evenVBand="0" w:oddHBand="0" w:evenHBand="0" w:firstRowFirstColumn="0" w:firstRowLastColumn="0" w:lastRowFirstColumn="0" w:lastRowLastColumn="0"/>
                  <w:rPr>
                    <w:lang w:val="en-US"/>
                  </w:rPr>
                </w:pPr>
                <w:r>
                  <w:rPr>
                    <w:sz w:val="20"/>
                    <w:szCs w:val="20"/>
                    <w:lang w:val="en-US"/>
                  </w:rPr>
                  <w:t>Click or tap here to enter a number.</w:t>
                </w:r>
              </w:p>
            </w:tc>
          </w:sdtContent>
        </w:sdt>
      </w:tr>
      <w:tr w:rsidR="007F79C7" w:rsidRPr="00CA6930" w14:paraId="59132B3E" w14:textId="77777777" w:rsidTr="00694952">
        <w:tc>
          <w:tcPr>
            <w:cnfStyle w:val="001000000000" w:firstRow="0" w:lastRow="0" w:firstColumn="1" w:lastColumn="0" w:oddVBand="0" w:evenVBand="0" w:oddHBand="0" w:evenHBand="0" w:firstRowFirstColumn="0" w:firstRowLastColumn="0" w:lastRowFirstColumn="0" w:lastRowLastColumn="0"/>
            <w:tcW w:w="490" w:type="dxa"/>
            <w:shd w:val="clear" w:color="auto" w:fill="FFFFFF" w:themeFill="background1"/>
          </w:tcPr>
          <w:p w14:paraId="376B9F5C" w14:textId="77777777" w:rsidR="007F79C7" w:rsidRPr="00906090" w:rsidRDefault="007F79C7" w:rsidP="002C4230">
            <w:pPr>
              <w:spacing w:after="0"/>
              <w:jc w:val="center"/>
              <w:rPr>
                <w:lang w:val="en-US"/>
              </w:rPr>
            </w:pPr>
            <w:r w:rsidRPr="00906090">
              <w:rPr>
                <w:lang w:val="en-US"/>
              </w:rPr>
              <w:t>2</w:t>
            </w:r>
          </w:p>
        </w:tc>
        <w:sdt>
          <w:sdtPr>
            <w:rPr>
              <w:sz w:val="20"/>
              <w:szCs w:val="20"/>
              <w:lang w:val="en-US"/>
            </w:rPr>
            <w:id w:val="-162777787"/>
            <w:placeholder>
              <w:docPart w:val="DefaultPlaceholder_-1854013440"/>
            </w:placeholder>
            <w15:color w:val="3366FF"/>
            <w:text/>
          </w:sdtPr>
          <w:sdtContent>
            <w:tc>
              <w:tcPr>
                <w:tcW w:w="4892" w:type="dxa"/>
              </w:tcPr>
              <w:p w14:paraId="36CD6F41" w14:textId="29A8746C" w:rsidR="007F79C7" w:rsidRPr="00906090" w:rsidRDefault="00C82102" w:rsidP="002C4230">
                <w:pPr>
                  <w:spacing w:after="0"/>
                  <w:cnfStyle w:val="000000000000" w:firstRow="0" w:lastRow="0" w:firstColumn="0" w:lastColumn="0" w:oddVBand="0" w:evenVBand="0" w:oddHBand="0" w:evenHBand="0" w:firstRowFirstColumn="0" w:firstRowLastColumn="0" w:lastRowFirstColumn="0" w:lastRowLastColumn="0"/>
                  <w:rPr>
                    <w:lang w:val="en-US"/>
                  </w:rPr>
                </w:pPr>
                <w:r>
                  <w:rPr>
                    <w:sz w:val="20"/>
                    <w:szCs w:val="20"/>
                    <w:lang w:val="en-US"/>
                  </w:rPr>
                  <w:t>Click or tap here to enter a text.</w:t>
                </w:r>
              </w:p>
            </w:tc>
          </w:sdtContent>
        </w:sdt>
        <w:sdt>
          <w:sdtPr>
            <w:rPr>
              <w:sz w:val="20"/>
              <w:szCs w:val="20"/>
              <w:lang w:val="en-US"/>
            </w:rPr>
            <w:id w:val="-353347577"/>
            <w:placeholder>
              <w:docPart w:val="346B0FD5CA6F4916AD5952961F3FA96E"/>
            </w:placeholder>
            <w15:color w:val="3366FF"/>
            <w:text/>
          </w:sdtPr>
          <w:sdtContent>
            <w:tc>
              <w:tcPr>
                <w:tcW w:w="1843" w:type="dxa"/>
              </w:tcPr>
              <w:p w14:paraId="0231DA7F" w14:textId="7C0E2F7F" w:rsidR="007F79C7" w:rsidRPr="00906090" w:rsidRDefault="00C82102" w:rsidP="002C4230">
                <w:pPr>
                  <w:spacing w:after="0"/>
                  <w:cnfStyle w:val="000000000000" w:firstRow="0" w:lastRow="0" w:firstColumn="0" w:lastColumn="0" w:oddVBand="0" w:evenVBand="0" w:oddHBand="0" w:evenHBand="0" w:firstRowFirstColumn="0" w:firstRowLastColumn="0" w:lastRowFirstColumn="0" w:lastRowLastColumn="0"/>
                  <w:rPr>
                    <w:lang w:val="en-US"/>
                  </w:rPr>
                </w:pPr>
                <w:r>
                  <w:rPr>
                    <w:sz w:val="20"/>
                    <w:szCs w:val="20"/>
                    <w:lang w:val="en-US"/>
                  </w:rPr>
                  <w:t>Click or tap here to enter a number.</w:t>
                </w:r>
              </w:p>
            </w:tc>
          </w:sdtContent>
        </w:sdt>
        <w:sdt>
          <w:sdtPr>
            <w:rPr>
              <w:sz w:val="20"/>
              <w:szCs w:val="20"/>
              <w:lang w:val="en-US"/>
            </w:rPr>
            <w:id w:val="-1081289196"/>
            <w:placeholder>
              <w:docPart w:val="65E8B67673F64006930A9EE6D3DC3C50"/>
            </w:placeholder>
            <w15:color w:val="3366FF"/>
            <w:text/>
          </w:sdtPr>
          <w:sdtContent>
            <w:tc>
              <w:tcPr>
                <w:tcW w:w="1835" w:type="dxa"/>
              </w:tcPr>
              <w:p w14:paraId="4D97F15C" w14:textId="533DBFDF" w:rsidR="007F79C7" w:rsidRPr="00906090" w:rsidRDefault="00C82102" w:rsidP="002C4230">
                <w:pPr>
                  <w:spacing w:after="0"/>
                  <w:cnfStyle w:val="000000000000" w:firstRow="0" w:lastRow="0" w:firstColumn="0" w:lastColumn="0" w:oddVBand="0" w:evenVBand="0" w:oddHBand="0" w:evenHBand="0" w:firstRowFirstColumn="0" w:firstRowLastColumn="0" w:lastRowFirstColumn="0" w:lastRowLastColumn="0"/>
                  <w:rPr>
                    <w:lang w:val="en-US"/>
                  </w:rPr>
                </w:pPr>
                <w:r>
                  <w:rPr>
                    <w:sz w:val="20"/>
                    <w:szCs w:val="20"/>
                    <w:lang w:val="en-US"/>
                  </w:rPr>
                  <w:t>Click or tap here to enter a  number.</w:t>
                </w:r>
              </w:p>
            </w:tc>
          </w:sdtContent>
        </w:sdt>
      </w:tr>
      <w:tr w:rsidR="00F85B3B" w:rsidRPr="00CA6930" w14:paraId="3C399A95" w14:textId="77777777" w:rsidTr="00694952">
        <w:tc>
          <w:tcPr>
            <w:cnfStyle w:val="001000000000" w:firstRow="0" w:lastRow="0" w:firstColumn="1" w:lastColumn="0" w:oddVBand="0" w:evenVBand="0" w:oddHBand="0" w:evenHBand="0" w:firstRowFirstColumn="0" w:firstRowLastColumn="0" w:lastRowFirstColumn="0" w:lastRowLastColumn="0"/>
            <w:tcW w:w="490" w:type="dxa"/>
            <w:shd w:val="clear" w:color="auto" w:fill="FFFFFF" w:themeFill="background1"/>
          </w:tcPr>
          <w:p w14:paraId="4F6ECBAE" w14:textId="77777777" w:rsidR="00F85B3B" w:rsidRPr="00906090" w:rsidRDefault="007F79C7" w:rsidP="002C4230">
            <w:pPr>
              <w:spacing w:after="0"/>
              <w:jc w:val="center"/>
              <w:rPr>
                <w:lang w:val="en-US"/>
              </w:rPr>
            </w:pPr>
            <w:r w:rsidRPr="00906090">
              <w:rPr>
                <w:lang w:val="en-US"/>
              </w:rPr>
              <w:t>3</w:t>
            </w:r>
          </w:p>
        </w:tc>
        <w:sdt>
          <w:sdtPr>
            <w:rPr>
              <w:sz w:val="20"/>
              <w:szCs w:val="20"/>
              <w:lang w:val="en-US"/>
            </w:rPr>
            <w:id w:val="-2097543083"/>
            <w:placeholder>
              <w:docPart w:val="3FD8501F5A544E9BA624FD89C508A335"/>
            </w:placeholder>
            <w15:color w:val="3366FF"/>
            <w:text/>
          </w:sdtPr>
          <w:sdtContent>
            <w:tc>
              <w:tcPr>
                <w:tcW w:w="4892" w:type="dxa"/>
              </w:tcPr>
              <w:p w14:paraId="6888AA1A" w14:textId="39D655B8" w:rsidR="00F85B3B" w:rsidRPr="00906090" w:rsidRDefault="00C82102" w:rsidP="002C4230">
                <w:pPr>
                  <w:spacing w:after="0"/>
                  <w:cnfStyle w:val="000000000000" w:firstRow="0" w:lastRow="0" w:firstColumn="0" w:lastColumn="0" w:oddVBand="0" w:evenVBand="0" w:oddHBand="0" w:evenHBand="0" w:firstRowFirstColumn="0" w:firstRowLastColumn="0" w:lastRowFirstColumn="0" w:lastRowLastColumn="0"/>
                  <w:rPr>
                    <w:lang w:val="en-US"/>
                  </w:rPr>
                </w:pPr>
                <w:r>
                  <w:rPr>
                    <w:sz w:val="20"/>
                    <w:szCs w:val="20"/>
                    <w:lang w:val="en-US"/>
                  </w:rPr>
                  <w:t>Click or tap here to enter a text.</w:t>
                </w:r>
              </w:p>
            </w:tc>
          </w:sdtContent>
        </w:sdt>
        <w:sdt>
          <w:sdtPr>
            <w:rPr>
              <w:sz w:val="20"/>
              <w:szCs w:val="20"/>
              <w:lang w:val="en-US"/>
            </w:rPr>
            <w:id w:val="-857115248"/>
            <w:placeholder>
              <w:docPart w:val="05A6611B474F4AB2874143CD48999C6C"/>
            </w:placeholder>
            <w15:color w:val="3366FF"/>
            <w:text/>
          </w:sdtPr>
          <w:sdtContent>
            <w:tc>
              <w:tcPr>
                <w:tcW w:w="1843" w:type="dxa"/>
              </w:tcPr>
              <w:p w14:paraId="5DF283C1" w14:textId="1AFCB43C" w:rsidR="00F85B3B" w:rsidRPr="00906090" w:rsidRDefault="00C82102" w:rsidP="002C4230">
                <w:pPr>
                  <w:spacing w:after="0"/>
                  <w:cnfStyle w:val="000000000000" w:firstRow="0" w:lastRow="0" w:firstColumn="0" w:lastColumn="0" w:oddVBand="0" w:evenVBand="0" w:oddHBand="0" w:evenHBand="0" w:firstRowFirstColumn="0" w:firstRowLastColumn="0" w:lastRowFirstColumn="0" w:lastRowLastColumn="0"/>
                  <w:rPr>
                    <w:lang w:val="en-US"/>
                  </w:rPr>
                </w:pPr>
                <w:r>
                  <w:rPr>
                    <w:sz w:val="20"/>
                    <w:szCs w:val="20"/>
                    <w:lang w:val="en-US"/>
                  </w:rPr>
                  <w:t>Click or tap here to enter a number.</w:t>
                </w:r>
              </w:p>
            </w:tc>
          </w:sdtContent>
        </w:sdt>
        <w:sdt>
          <w:sdtPr>
            <w:rPr>
              <w:sz w:val="20"/>
              <w:szCs w:val="20"/>
              <w:lang w:val="en-US"/>
            </w:rPr>
            <w:id w:val="-604582247"/>
            <w:placeholder>
              <w:docPart w:val="6329CAFC36E74A258E6E6C85B3BE3BE4"/>
            </w:placeholder>
            <w15:color w:val="3366FF"/>
            <w:text/>
          </w:sdtPr>
          <w:sdtContent>
            <w:tc>
              <w:tcPr>
                <w:tcW w:w="1835" w:type="dxa"/>
              </w:tcPr>
              <w:p w14:paraId="3BB57AED" w14:textId="5A387C37" w:rsidR="00F85B3B" w:rsidRPr="00906090" w:rsidRDefault="00C82102" w:rsidP="002C4230">
                <w:pPr>
                  <w:spacing w:after="0"/>
                  <w:cnfStyle w:val="000000000000" w:firstRow="0" w:lastRow="0" w:firstColumn="0" w:lastColumn="0" w:oddVBand="0" w:evenVBand="0" w:oddHBand="0" w:evenHBand="0" w:firstRowFirstColumn="0" w:firstRowLastColumn="0" w:lastRowFirstColumn="0" w:lastRowLastColumn="0"/>
                  <w:rPr>
                    <w:lang w:val="en-US"/>
                  </w:rPr>
                </w:pPr>
                <w:r>
                  <w:rPr>
                    <w:sz w:val="20"/>
                    <w:szCs w:val="20"/>
                    <w:lang w:val="en-US"/>
                  </w:rPr>
                  <w:t>Click or tap here to enter a number.</w:t>
                </w:r>
              </w:p>
            </w:tc>
          </w:sdtContent>
        </w:sdt>
      </w:tr>
    </w:tbl>
    <w:p w14:paraId="2E5F94AA" w14:textId="651D8479" w:rsidR="009E1C81" w:rsidRDefault="009E1C81" w:rsidP="009E1C81">
      <w:pPr>
        <w:pStyle w:val="berschrift2"/>
        <w:spacing w:before="240"/>
      </w:pPr>
      <w:r>
        <w:t>Reference</w:t>
      </w:r>
      <w:r w:rsidR="00895CB8">
        <w:t>s</w:t>
      </w:r>
    </w:p>
    <w:p w14:paraId="23D70790" w14:textId="77777777" w:rsidR="009E1C81" w:rsidRPr="008622E3" w:rsidRDefault="009E1C81" w:rsidP="009E1C81">
      <w:pPr>
        <w:spacing w:after="0"/>
      </w:pPr>
    </w:p>
    <w:tbl>
      <w:tblPr>
        <w:tblStyle w:val="Gitternetztabelle1hell"/>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41"/>
        <w:gridCol w:w="8526"/>
      </w:tblGrid>
      <w:tr w:rsidR="009E1C81" w:rsidRPr="00E4025A" w14:paraId="71202E32" w14:textId="77777777" w:rsidTr="00292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shd w:val="clear" w:color="auto" w:fill="CCDFE9" w:themeFill="accent6" w:themeFillTint="66"/>
          </w:tcPr>
          <w:p w14:paraId="0B49F5EF" w14:textId="573DC611" w:rsidR="009E1C81" w:rsidRPr="00E4025A" w:rsidRDefault="009E1C81" w:rsidP="00292A53">
            <w:pPr>
              <w:spacing w:after="0"/>
              <w:jc w:val="center"/>
            </w:pPr>
            <w:r w:rsidRPr="00E4025A">
              <w:t>N</w:t>
            </w:r>
            <w:r>
              <w:t>o</w:t>
            </w:r>
            <w:r w:rsidRPr="00E4025A">
              <w:t>.</w:t>
            </w:r>
          </w:p>
        </w:tc>
        <w:tc>
          <w:tcPr>
            <w:tcW w:w="8577" w:type="dxa"/>
            <w:shd w:val="clear" w:color="auto" w:fill="CCDFE9" w:themeFill="accent6" w:themeFillTint="66"/>
          </w:tcPr>
          <w:p w14:paraId="2F6C8467" w14:textId="77777777" w:rsidR="009E1C81" w:rsidRPr="00E4025A" w:rsidRDefault="009E1C81" w:rsidP="00292A53">
            <w:pPr>
              <w:spacing w:after="0"/>
              <w:jc w:val="center"/>
              <w:cnfStyle w:val="100000000000" w:firstRow="1" w:lastRow="0" w:firstColumn="0" w:lastColumn="0" w:oddVBand="0" w:evenVBand="0" w:oddHBand="0" w:evenHBand="0" w:firstRowFirstColumn="0" w:firstRowLastColumn="0" w:lastRowFirstColumn="0" w:lastRowLastColumn="0"/>
            </w:pPr>
            <w:r>
              <w:t>Name</w:t>
            </w:r>
          </w:p>
        </w:tc>
      </w:tr>
      <w:tr w:rsidR="009E1C81" w:rsidRPr="005C52D8" w14:paraId="3A27E514" w14:textId="77777777" w:rsidTr="00292A53">
        <w:tc>
          <w:tcPr>
            <w:cnfStyle w:val="001000000000" w:firstRow="0" w:lastRow="0" w:firstColumn="1" w:lastColumn="0" w:oddVBand="0" w:evenVBand="0" w:oddHBand="0" w:evenHBand="0" w:firstRowFirstColumn="0" w:firstRowLastColumn="0" w:lastRowFirstColumn="0" w:lastRowLastColumn="0"/>
            <w:tcW w:w="490" w:type="dxa"/>
            <w:shd w:val="clear" w:color="auto" w:fill="FFFFFF" w:themeFill="background1"/>
          </w:tcPr>
          <w:p w14:paraId="7A9918A4" w14:textId="77777777" w:rsidR="009E1C81" w:rsidRPr="008622E3" w:rsidRDefault="009E1C81" w:rsidP="00292A53">
            <w:pPr>
              <w:spacing w:after="0"/>
              <w:jc w:val="center"/>
              <w:rPr>
                <w:b w:val="0"/>
                <w:bCs w:val="0"/>
              </w:rPr>
            </w:pPr>
            <w:r w:rsidRPr="008622E3">
              <w:rPr>
                <w:b w:val="0"/>
                <w:bCs w:val="0"/>
              </w:rPr>
              <w:t>1</w:t>
            </w:r>
          </w:p>
        </w:tc>
        <w:tc>
          <w:tcPr>
            <w:tcW w:w="8577" w:type="dxa"/>
          </w:tcPr>
          <w:p w14:paraId="5E533BBF" w14:textId="77777777" w:rsidR="009E1C81" w:rsidRPr="008622E3" w:rsidRDefault="009E1C81" w:rsidP="00292A53">
            <w:pPr>
              <w:spacing w:after="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VDA Automotive </w:t>
            </w:r>
            <w:r w:rsidRPr="008622E3">
              <w:rPr>
                <w:lang w:val="en-US"/>
              </w:rPr>
              <w:t>SPICE®</w:t>
            </w:r>
            <w:r>
              <w:rPr>
                <w:lang w:val="en-US"/>
              </w:rPr>
              <w:t xml:space="preserve"> Version 3.1 </w:t>
            </w:r>
          </w:p>
        </w:tc>
      </w:tr>
      <w:tr w:rsidR="009E1C81" w:rsidRPr="00CA6930" w14:paraId="3BAAEC38" w14:textId="77777777" w:rsidTr="00292A53">
        <w:tc>
          <w:tcPr>
            <w:cnfStyle w:val="001000000000" w:firstRow="0" w:lastRow="0" w:firstColumn="1" w:lastColumn="0" w:oddVBand="0" w:evenVBand="0" w:oddHBand="0" w:evenHBand="0" w:firstRowFirstColumn="0" w:firstRowLastColumn="0" w:lastRowFirstColumn="0" w:lastRowLastColumn="0"/>
            <w:tcW w:w="490" w:type="dxa"/>
            <w:shd w:val="clear" w:color="auto" w:fill="FFFFFF" w:themeFill="background1"/>
          </w:tcPr>
          <w:p w14:paraId="278C102D" w14:textId="77777777" w:rsidR="009E1C81" w:rsidRPr="008622E3" w:rsidRDefault="009E1C81" w:rsidP="00292A53">
            <w:pPr>
              <w:spacing w:after="0"/>
              <w:jc w:val="center"/>
              <w:rPr>
                <w:b w:val="0"/>
                <w:bCs w:val="0"/>
              </w:rPr>
            </w:pPr>
            <w:r>
              <w:rPr>
                <w:b w:val="0"/>
                <w:bCs w:val="0"/>
              </w:rPr>
              <w:t>2</w:t>
            </w:r>
          </w:p>
        </w:tc>
        <w:tc>
          <w:tcPr>
            <w:tcW w:w="8577" w:type="dxa"/>
          </w:tcPr>
          <w:p w14:paraId="43555501" w14:textId="284B44DF" w:rsidR="009E1C81" w:rsidRPr="008622E3" w:rsidRDefault="009E1C81" w:rsidP="00292A53">
            <w:pPr>
              <w:spacing w:after="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VDA Automotive </w:t>
            </w:r>
            <w:r w:rsidRPr="008622E3">
              <w:rPr>
                <w:lang w:val="en-US"/>
              </w:rPr>
              <w:t>SPICE®</w:t>
            </w:r>
            <w:r>
              <w:rPr>
                <w:lang w:val="en-US"/>
              </w:rPr>
              <w:t xml:space="preserve"> Guidelines </w:t>
            </w:r>
            <w:r w:rsidRPr="008622E3">
              <w:rPr>
                <w:lang w:val="en-US"/>
              </w:rPr>
              <w:t>(</w:t>
            </w:r>
            <w:r>
              <w:rPr>
                <w:lang w:val="en-US"/>
              </w:rPr>
              <w:t>1</w:t>
            </w:r>
            <w:r w:rsidRPr="008622E3">
              <w:rPr>
                <w:vertAlign w:val="superscript"/>
                <w:lang w:val="en-US"/>
              </w:rPr>
              <w:t>st</w:t>
            </w:r>
            <w:r>
              <w:rPr>
                <w:lang w:val="en-US"/>
              </w:rPr>
              <w:t xml:space="preserve"> Edition</w:t>
            </w:r>
            <w:r w:rsidRPr="008622E3">
              <w:rPr>
                <w:lang w:val="en-US"/>
              </w:rPr>
              <w:t>)</w:t>
            </w:r>
          </w:p>
        </w:tc>
      </w:tr>
      <w:tr w:rsidR="009E1C81" w:rsidRPr="00CA6930" w14:paraId="73224F6B" w14:textId="77777777" w:rsidTr="00292A53">
        <w:tc>
          <w:tcPr>
            <w:cnfStyle w:val="001000000000" w:firstRow="0" w:lastRow="0" w:firstColumn="1" w:lastColumn="0" w:oddVBand="0" w:evenVBand="0" w:oddHBand="0" w:evenHBand="0" w:firstRowFirstColumn="0" w:firstRowLastColumn="0" w:lastRowFirstColumn="0" w:lastRowLastColumn="0"/>
            <w:tcW w:w="490" w:type="dxa"/>
            <w:shd w:val="clear" w:color="auto" w:fill="FFFFFF" w:themeFill="background1"/>
          </w:tcPr>
          <w:p w14:paraId="2734E68E" w14:textId="77777777" w:rsidR="009E1C81" w:rsidRDefault="009E1C81" w:rsidP="00292A53">
            <w:pPr>
              <w:spacing w:after="0"/>
              <w:jc w:val="center"/>
              <w:rPr>
                <w:b w:val="0"/>
                <w:bCs w:val="0"/>
              </w:rPr>
            </w:pPr>
            <w:r>
              <w:rPr>
                <w:b w:val="0"/>
                <w:bCs w:val="0"/>
              </w:rPr>
              <w:t>3</w:t>
            </w:r>
          </w:p>
        </w:tc>
        <w:tc>
          <w:tcPr>
            <w:tcW w:w="8577" w:type="dxa"/>
          </w:tcPr>
          <w:p w14:paraId="337D90A1" w14:textId="6D7F1B25" w:rsidR="009E1C81" w:rsidRDefault="009E1C81" w:rsidP="00292A53">
            <w:pPr>
              <w:spacing w:after="0"/>
              <w:cnfStyle w:val="000000000000" w:firstRow="0" w:lastRow="0" w:firstColumn="0" w:lastColumn="0" w:oddVBand="0" w:evenVBand="0" w:oddHBand="0" w:evenHBand="0" w:firstRowFirstColumn="0" w:firstRowLastColumn="0" w:lastRowFirstColumn="0" w:lastRowLastColumn="0"/>
              <w:rPr>
                <w:lang w:val="en-US"/>
              </w:rPr>
            </w:pPr>
            <w:r>
              <w:rPr>
                <w:lang w:val="en-US"/>
              </w:rPr>
              <w:t>VDA Automotive Cybersecurity Management System</w:t>
            </w:r>
            <w:r w:rsidR="00811B7D">
              <w:rPr>
                <w:lang w:val="en-US"/>
              </w:rPr>
              <w:t xml:space="preserve"> Audit</w:t>
            </w:r>
            <w:r>
              <w:rPr>
                <w:lang w:val="en-US"/>
              </w:rPr>
              <w:t xml:space="preserve"> (1</w:t>
            </w:r>
            <w:r w:rsidRPr="008622E3">
              <w:rPr>
                <w:vertAlign w:val="superscript"/>
                <w:lang w:val="en-US"/>
              </w:rPr>
              <w:t>st</w:t>
            </w:r>
            <w:r>
              <w:rPr>
                <w:lang w:val="en-US"/>
              </w:rPr>
              <w:t xml:space="preserve"> Edition)</w:t>
            </w:r>
          </w:p>
        </w:tc>
      </w:tr>
      <w:tr w:rsidR="009E1C81" w:rsidRPr="00CA6930" w14:paraId="73715CC4" w14:textId="77777777" w:rsidTr="00292A53">
        <w:tc>
          <w:tcPr>
            <w:cnfStyle w:val="001000000000" w:firstRow="0" w:lastRow="0" w:firstColumn="1" w:lastColumn="0" w:oddVBand="0" w:evenVBand="0" w:oddHBand="0" w:evenHBand="0" w:firstRowFirstColumn="0" w:firstRowLastColumn="0" w:lastRowFirstColumn="0" w:lastRowLastColumn="0"/>
            <w:tcW w:w="490" w:type="dxa"/>
            <w:shd w:val="clear" w:color="auto" w:fill="FFFFFF" w:themeFill="background1"/>
          </w:tcPr>
          <w:p w14:paraId="064DC166" w14:textId="77777777" w:rsidR="009E1C81" w:rsidRDefault="009E1C81" w:rsidP="00292A53">
            <w:pPr>
              <w:spacing w:after="0"/>
              <w:jc w:val="center"/>
              <w:rPr>
                <w:b w:val="0"/>
                <w:bCs w:val="0"/>
              </w:rPr>
            </w:pPr>
            <w:r>
              <w:rPr>
                <w:b w:val="0"/>
                <w:bCs w:val="0"/>
              </w:rPr>
              <w:t>4</w:t>
            </w:r>
          </w:p>
        </w:tc>
        <w:tc>
          <w:tcPr>
            <w:tcW w:w="8577" w:type="dxa"/>
          </w:tcPr>
          <w:p w14:paraId="70010D8A" w14:textId="50E949F6" w:rsidR="009E1C81" w:rsidRDefault="009E1C81" w:rsidP="00292A53">
            <w:pPr>
              <w:spacing w:after="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VDA </w:t>
            </w:r>
            <w:r w:rsidRPr="008622E3">
              <w:rPr>
                <w:lang w:val="en-US"/>
              </w:rPr>
              <w:t>Automotive SPICE® for Cybersecurity (</w:t>
            </w:r>
            <w:r>
              <w:rPr>
                <w:lang w:val="en-US"/>
              </w:rPr>
              <w:t>1</w:t>
            </w:r>
            <w:r w:rsidRPr="008622E3">
              <w:rPr>
                <w:vertAlign w:val="superscript"/>
                <w:lang w:val="en-US"/>
              </w:rPr>
              <w:t>st</w:t>
            </w:r>
            <w:r>
              <w:rPr>
                <w:lang w:val="en-US"/>
              </w:rPr>
              <w:t xml:space="preserve"> Edition</w:t>
            </w:r>
            <w:r w:rsidRPr="008622E3">
              <w:rPr>
                <w:lang w:val="en-US"/>
              </w:rPr>
              <w:t>)</w:t>
            </w:r>
          </w:p>
        </w:tc>
      </w:tr>
    </w:tbl>
    <w:p w14:paraId="33245603" w14:textId="77777777" w:rsidR="00114DD1" w:rsidRPr="00906090" w:rsidRDefault="00114DD1" w:rsidP="009E1C81">
      <w:pPr>
        <w:rPr>
          <w:lang w:val="en-US"/>
        </w:rPr>
      </w:pPr>
    </w:p>
    <w:sectPr w:rsidR="00114DD1" w:rsidRPr="00906090" w:rsidSect="00057056">
      <w:headerReference w:type="default" r:id="rId8"/>
      <w:footerReference w:type="default" r:id="rId9"/>
      <w:headerReference w:type="first" r:id="rId10"/>
      <w:footerReference w:type="first" r:id="rId11"/>
      <w:pgSz w:w="11906" w:h="16838" w:code="9"/>
      <w:pgMar w:top="1418" w:right="1418" w:bottom="1134" w:left="1418"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E0D7F" w14:textId="77777777" w:rsidR="00553F19" w:rsidRDefault="00553F19">
      <w:r>
        <w:separator/>
      </w:r>
    </w:p>
  </w:endnote>
  <w:endnote w:type="continuationSeparator" w:id="0">
    <w:p w14:paraId="32F6385E" w14:textId="77777777" w:rsidR="00553F19" w:rsidRDefault="00553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WAG TheSans">
    <w:panose1 w:val="020B0502050302020203"/>
    <w:charset w:val="00"/>
    <w:family w:val="swiss"/>
    <w:pitch w:val="variable"/>
    <w:sig w:usb0="A00002FF" w:usb1="5000605B" w:usb2="00000000" w:usb3="00000000" w:csb0="0000009F" w:csb1="00000000"/>
    <w:embedRegular r:id="rId1" w:fontKey="{1F56563D-FB67-450B-A014-544D96D322DD}"/>
    <w:embedBold r:id="rId2" w:fontKey="{7ED87D85-61D0-4FD8-809A-230BD964624A}"/>
    <w:embedItalic r:id="rId3" w:fontKey="{5DA1A8E2-05DB-41D4-B77A-41172EF0B12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AG TheAntiqua">
    <w:panose1 w:val="020A0503070302020204"/>
    <w:charset w:val="00"/>
    <w:family w:val="roman"/>
    <w:pitch w:val="variable"/>
    <w:sig w:usb0="A00002FF" w:usb1="5000605B" w:usb2="00000000" w:usb3="00000000" w:csb0="0000009F" w:csb1="00000000"/>
    <w:embedBold r:id="rId4" w:fontKey="{0D6FB60D-14EC-4810-BB68-6C9A0E41F7A6}"/>
  </w:font>
  <w:font w:name="Segoe UI">
    <w:panose1 w:val="020B0502040204020203"/>
    <w:charset w:val="00"/>
    <w:family w:val="swiss"/>
    <w:pitch w:val="variable"/>
    <w:sig w:usb0="E4002EFF" w:usb1="C000E47F" w:usb2="00000009" w:usb3="00000000" w:csb0="000001FF" w:csb1="00000000"/>
    <w:embedRegular r:id="rId5" w:fontKey="{F9522F5A-D50A-4CFC-95DE-6E6CFBEEBF2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53A0B" w14:textId="381FA8C6" w:rsidR="00184992" w:rsidRPr="00F37246" w:rsidRDefault="00184992" w:rsidP="00DA4E19">
    <w:pPr>
      <w:pStyle w:val="Fuzeile"/>
    </w:pPr>
    <w:r>
      <w:rPr>
        <w:noProof/>
        <w:lang w:eastAsia="zh-CN"/>
      </w:rPr>
      <mc:AlternateContent>
        <mc:Choice Requires="wps">
          <w:drawing>
            <wp:anchor distT="0" distB="0" distL="114300" distR="114300" simplePos="0" relativeHeight="251674112" behindDoc="0" locked="0" layoutInCell="0" allowOverlap="1" wp14:anchorId="319A9483" wp14:editId="45AC3AD4">
              <wp:simplePos x="0" y="0"/>
              <wp:positionH relativeFrom="page">
                <wp:posOffset>0</wp:posOffset>
              </wp:positionH>
              <wp:positionV relativeFrom="page">
                <wp:posOffset>10249535</wp:posOffset>
              </wp:positionV>
              <wp:extent cx="7560310" cy="252095"/>
              <wp:effectExtent l="0" t="0" r="0" b="14605"/>
              <wp:wrapNone/>
              <wp:docPr id="11" name="MSIPCMe65d45a89b4a0033318a13cb" descr="{&quot;HashCode&quot;:-542149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4DA780" w14:textId="65DBC5BA" w:rsidR="00184992" w:rsidRPr="00A06C99" w:rsidRDefault="00A06C99" w:rsidP="00A06C99">
                          <w:pPr>
                            <w:spacing w:after="0"/>
                            <w:rPr>
                              <w:rFonts w:ascii="Arial" w:hAnsi="Arial" w:cs="Arial"/>
                              <w:color w:val="000000"/>
                              <w:sz w:val="16"/>
                            </w:rPr>
                          </w:pPr>
                          <w:r w:rsidRPr="00A06C99">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19A9483" id="_x0000_t202" coordsize="21600,21600" o:spt="202" path="m,l,21600r21600,l21600,xe">
              <v:stroke joinstyle="miter"/>
              <v:path gradientshapeok="t" o:connecttype="rect"/>
            </v:shapetype>
            <v:shape id="MSIPCMe65d45a89b4a0033318a13cb" o:spid="_x0000_s1026" type="#_x0000_t202" alt="{&quot;HashCode&quot;:-54214931,&quot;Height&quot;:841.0,&quot;Width&quot;:595.0,&quot;Placement&quot;:&quot;Footer&quot;,&quot;Index&quot;:&quot;Primary&quot;,&quot;Section&quot;:1,&quot;Top&quot;:0.0,&quot;Left&quot;:0.0}" style="position:absolute;margin-left:0;margin-top:807.05pt;width:595.3pt;height:19.85pt;z-index:2516741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" o:allowincell="f" filled="f" stroked="f" strokeweight=".5pt">
              <v:textbox inset="20pt,0,,0">
                <w:txbxContent>
                  <w:p w14:paraId="424DA780" w14:textId="65DBC5BA" w:rsidR="00184992" w:rsidRPr="00A06C99" w:rsidRDefault="00A06C99" w:rsidP="00A06C99">
                    <w:pPr>
                      <w:spacing w:after="0"/>
                      <w:rPr>
                        <w:rFonts w:ascii="Arial" w:hAnsi="Arial" w:cs="Arial"/>
                        <w:color w:val="000000"/>
                        <w:sz w:val="16"/>
                      </w:rPr>
                    </w:pPr>
                    <w:r w:rsidRPr="00A06C99">
                      <w:rPr>
                        <w:rFonts w:ascii="Arial" w:hAnsi="Arial" w:cs="Arial"/>
                        <w:color w:val="000000"/>
                        <w:sz w:val="16"/>
                      </w:rPr>
                      <w:t>INTERNAL</w:t>
                    </w:r>
                  </w:p>
                </w:txbxContent>
              </v:textbox>
              <w10:wrap anchorx="page" anchory="page"/>
            </v:shape>
          </w:pict>
        </mc:Fallback>
      </mc:AlternateContent>
    </w:r>
    <w:r>
      <w:rPr>
        <w:noProof/>
        <w:lang w:eastAsia="zh-CN"/>
      </w:rPr>
      <mc:AlternateContent>
        <mc:Choice Requires="wps">
          <w:drawing>
            <wp:anchor distT="0" distB="0" distL="114300" distR="114300" simplePos="0" relativeHeight="251663872" behindDoc="0" locked="0" layoutInCell="1" allowOverlap="1" wp14:anchorId="46B4E6D3" wp14:editId="004A7C1D">
              <wp:simplePos x="0" y="0"/>
              <wp:positionH relativeFrom="margin">
                <wp:posOffset>5400675</wp:posOffset>
              </wp:positionH>
              <wp:positionV relativeFrom="margin">
                <wp:posOffset>9192260</wp:posOffset>
              </wp:positionV>
              <wp:extent cx="360000" cy="180000"/>
              <wp:effectExtent l="0" t="0" r="2540" b="1079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FF4FB" w14:textId="6EADFF0D" w:rsidR="00184992" w:rsidRDefault="00184992" w:rsidP="00AB335F">
                          <w:pPr>
                            <w:pStyle w:val="Kopfzeile"/>
                            <w:jc w:val="right"/>
                          </w:pPr>
                          <w:r>
                            <w:rPr>
                              <w:rStyle w:val="Seitenzahl"/>
                            </w:rPr>
                            <w:fldChar w:fldCharType="begin"/>
                          </w:r>
                          <w:r>
                            <w:rPr>
                              <w:rStyle w:val="Seitenzahl"/>
                            </w:rPr>
                            <w:instrText xml:space="preserve"> PAGE </w:instrText>
                          </w:r>
                          <w:r>
                            <w:rPr>
                              <w:rStyle w:val="Seitenzahl"/>
                            </w:rPr>
                            <w:fldChar w:fldCharType="separate"/>
                          </w:r>
                          <w:r w:rsidR="00452CF2">
                            <w:rPr>
                              <w:rStyle w:val="Seitenzahl"/>
                              <w:noProof/>
                            </w:rPr>
                            <w:t>10</w:t>
                          </w:r>
                          <w:r>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4E6D3" id="Text Box 8" o:spid="_x0000_s1027" type="#_x0000_t202" style="position:absolute;margin-left:425.25pt;margin-top:723.8pt;width:28.35pt;height:14.1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" filled="f" stroked="f">
              <v:textbox inset="0,0,0,0">
                <w:txbxContent>
                  <w:p w14:paraId="255FF4FB" w14:textId="6EADFF0D" w:rsidR="00184992" w:rsidRDefault="00184992" w:rsidP="00AB335F">
                    <w:pPr>
                      <w:pStyle w:val="Kopfzeile"/>
                      <w:jc w:val="right"/>
                    </w:pPr>
                    <w:r>
                      <w:rPr>
                        <w:rStyle w:val="Seitenzahl"/>
                      </w:rPr>
                      <w:fldChar w:fldCharType="begin"/>
                    </w:r>
                    <w:r>
                      <w:rPr>
                        <w:rStyle w:val="Seitenzahl"/>
                      </w:rPr>
                      <w:instrText xml:space="preserve"> PAGE </w:instrText>
                    </w:r>
                    <w:r>
                      <w:rPr>
                        <w:rStyle w:val="Seitenzahl"/>
                      </w:rPr>
                      <w:fldChar w:fldCharType="separate"/>
                    </w:r>
                    <w:r w:rsidR="00452CF2">
                      <w:rPr>
                        <w:rStyle w:val="Seitenzahl"/>
                        <w:noProof/>
                      </w:rPr>
                      <w:t>10</w:t>
                    </w:r>
                    <w:r>
                      <w:rPr>
                        <w:rStyle w:val="Seitenzahl"/>
                      </w:rPr>
                      <w:fldChar w:fldCharType="end"/>
                    </w:r>
                  </w:p>
                </w:txbxContent>
              </v:textbox>
              <w10:wrap anchorx="margin" anchory="margin"/>
            </v:shape>
          </w:pict>
        </mc:Fallback>
      </mc:AlternateContent>
    </w:r>
    <w:r>
      <w:rPr>
        <w:noProof/>
        <w:lang w:eastAsia="zh-CN"/>
      </w:rPr>
      <mc:AlternateContent>
        <mc:Choice Requires="wps">
          <w:drawing>
            <wp:anchor distT="0" distB="0" distL="114300" distR="114300" simplePos="0" relativeHeight="251656704" behindDoc="0" locked="0" layoutInCell="1" allowOverlap="1" wp14:anchorId="40B9F843" wp14:editId="39760A0B">
              <wp:simplePos x="0" y="0"/>
              <wp:positionH relativeFrom="column">
                <wp:posOffset>0</wp:posOffset>
              </wp:positionH>
              <wp:positionV relativeFrom="page">
                <wp:posOffset>612140</wp:posOffset>
              </wp:positionV>
              <wp:extent cx="5760085" cy="0"/>
              <wp:effectExtent l="9525" t="12065" r="1206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9A969"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8.2pt" to="453.5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F0EwIAACg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" strokeweight=".5pt">
              <w10:wrap anchory="page"/>
            </v:line>
          </w:pict>
        </mc:Fallback>
      </mc:AlternateContent>
    </w:r>
    <w:r>
      <w:rPr>
        <w:noProof/>
        <w:lang w:eastAsia="zh-CN"/>
      </w:rPr>
      <mc:AlternateContent>
        <mc:Choice Requires="wps">
          <w:drawing>
            <wp:anchor distT="0" distB="0" distL="114300" distR="114300" simplePos="0" relativeHeight="251655680" behindDoc="0" locked="0" layoutInCell="1" allowOverlap="1" wp14:anchorId="006C0A76" wp14:editId="4BDA08C3">
              <wp:simplePos x="0" y="0"/>
              <wp:positionH relativeFrom="column">
                <wp:posOffset>0</wp:posOffset>
              </wp:positionH>
              <wp:positionV relativeFrom="page">
                <wp:posOffset>10225405</wp:posOffset>
              </wp:positionV>
              <wp:extent cx="5364000" cy="180000"/>
              <wp:effectExtent l="0" t="0" r="8255" b="1079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487C6" w14:textId="50A955BE" w:rsidR="00184992" w:rsidRPr="00755BE4" w:rsidRDefault="00184992" w:rsidP="00E00E00">
                          <w:pPr>
                            <w:pStyle w:val="Fuzeile"/>
                            <w:rPr>
                              <w:i w:val="0"/>
                            </w:rPr>
                          </w:pPr>
                          <w:r>
                            <w:rPr>
                              <w:i w:val="0"/>
                            </w:rPr>
                            <w:t>© Volkswagen Aktiengesellschaft</w:t>
                          </w:r>
                          <w:r w:rsidRPr="00755BE4">
                            <w:rPr>
                              <w:rFonts w:cs="Arial"/>
                              <w:i w:val="0"/>
                            </w:rPr>
                            <w:t> </w:t>
                          </w:r>
                          <w:r w:rsidRPr="00755BE4">
                            <w:rPr>
                              <w:i w:val="0"/>
                            </w:rPr>
                            <w:t>Version</w:t>
                          </w:r>
                          <w:r>
                            <w:rPr>
                              <w:i w:val="0"/>
                            </w:rPr>
                            <w:t xml:space="preserve"> 3.</w:t>
                          </w:r>
                          <w:r w:rsidR="00365D9F">
                            <w:rPr>
                              <w:i w:val="0"/>
                            </w:rPr>
                            <w:t>2</w:t>
                          </w:r>
                          <w:r>
                            <w:rPr>
                              <w:i w:val="0"/>
                            </w:rPr>
                            <w:t xml:space="preserve"> </w:t>
                          </w:r>
                          <w:proofErr w:type="spellStart"/>
                          <w:r w:rsidR="00A06C99">
                            <w:rPr>
                              <w:i w:val="0"/>
                            </w:rPr>
                            <w:t>from</w:t>
                          </w:r>
                          <w:proofErr w:type="spellEnd"/>
                          <w:r>
                            <w:rPr>
                              <w:i w:val="0"/>
                            </w:rPr>
                            <w:t xml:space="preserve"> 202</w:t>
                          </w:r>
                          <w:r w:rsidR="00CA6930">
                            <w:rPr>
                              <w:i w:val="0"/>
                            </w:rPr>
                            <w:t>3</w:t>
                          </w:r>
                          <w:r w:rsidR="00AD0A57">
                            <w:rPr>
                              <w:i w:val="0"/>
                            </w:rPr>
                            <w:t>/</w:t>
                          </w:r>
                          <w:r w:rsidR="00CA6930">
                            <w:rPr>
                              <w:i w:val="0"/>
                            </w:rPr>
                            <w:t>03</w:t>
                          </w:r>
                          <w:r w:rsidR="00AD0A57">
                            <w:rPr>
                              <w:i w:val="0"/>
                            </w:rPr>
                            <w:t>/</w:t>
                          </w:r>
                          <w:r w:rsidR="00CA6930">
                            <w:rPr>
                              <w:i w:val="0"/>
                            </w:rPr>
                            <w:t>10</w:t>
                          </w:r>
                          <w:r>
                            <w:rPr>
                              <w:i w:val="0"/>
                            </w:rPr>
                            <w:tab/>
                          </w:r>
                          <w:r>
                            <w:rPr>
                              <w:i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C0A76" id="Text Box 1" o:spid="_x0000_s1028" type="#_x0000_t202" style="position:absolute;margin-left:0;margin-top:805.15pt;width:422.35pt;height:14.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" filled="f" stroked="f">
              <v:textbox inset="0,0,0,0">
                <w:txbxContent>
                  <w:p w14:paraId="2FE487C6" w14:textId="50A955BE" w:rsidR="00184992" w:rsidRPr="00755BE4" w:rsidRDefault="00184992" w:rsidP="00E00E00">
                    <w:pPr>
                      <w:pStyle w:val="Fuzeile"/>
                      <w:rPr>
                        <w:i w:val="0"/>
                      </w:rPr>
                    </w:pPr>
                    <w:r>
                      <w:rPr>
                        <w:i w:val="0"/>
                      </w:rPr>
                      <w:t>© Volkswagen Aktiengesellschaft</w:t>
                    </w:r>
                    <w:r w:rsidRPr="00755BE4">
                      <w:rPr>
                        <w:rFonts w:cs="Arial"/>
                        <w:i w:val="0"/>
                      </w:rPr>
                      <w:t> </w:t>
                    </w:r>
                    <w:r w:rsidRPr="00755BE4">
                      <w:rPr>
                        <w:i w:val="0"/>
                      </w:rPr>
                      <w:t>Version</w:t>
                    </w:r>
                    <w:r>
                      <w:rPr>
                        <w:i w:val="0"/>
                      </w:rPr>
                      <w:t xml:space="preserve"> 3.</w:t>
                    </w:r>
                    <w:r w:rsidR="00365D9F">
                      <w:rPr>
                        <w:i w:val="0"/>
                      </w:rPr>
                      <w:t>2</w:t>
                    </w:r>
                    <w:r>
                      <w:rPr>
                        <w:i w:val="0"/>
                      </w:rPr>
                      <w:t xml:space="preserve"> </w:t>
                    </w:r>
                    <w:proofErr w:type="spellStart"/>
                    <w:r w:rsidR="00A06C99">
                      <w:rPr>
                        <w:i w:val="0"/>
                      </w:rPr>
                      <w:t>from</w:t>
                    </w:r>
                    <w:proofErr w:type="spellEnd"/>
                    <w:r>
                      <w:rPr>
                        <w:i w:val="0"/>
                      </w:rPr>
                      <w:t xml:space="preserve"> 202</w:t>
                    </w:r>
                    <w:r w:rsidR="00CA6930">
                      <w:rPr>
                        <w:i w:val="0"/>
                      </w:rPr>
                      <w:t>3</w:t>
                    </w:r>
                    <w:r w:rsidR="00AD0A57">
                      <w:rPr>
                        <w:i w:val="0"/>
                      </w:rPr>
                      <w:t>/</w:t>
                    </w:r>
                    <w:r w:rsidR="00CA6930">
                      <w:rPr>
                        <w:i w:val="0"/>
                      </w:rPr>
                      <w:t>03</w:t>
                    </w:r>
                    <w:r w:rsidR="00AD0A57">
                      <w:rPr>
                        <w:i w:val="0"/>
                      </w:rPr>
                      <w:t>/</w:t>
                    </w:r>
                    <w:r w:rsidR="00CA6930">
                      <w:rPr>
                        <w:i w:val="0"/>
                      </w:rPr>
                      <w:t>10</w:t>
                    </w:r>
                    <w:r>
                      <w:rPr>
                        <w:i w:val="0"/>
                      </w:rPr>
                      <w:tab/>
                    </w:r>
                    <w:r>
                      <w:rPr>
                        <w:i w:val="0"/>
                      </w:rPr>
                      <w:tab/>
                    </w:r>
                  </w:p>
                </w:txbxContent>
              </v:textbox>
              <w10:wrap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89B0F" w14:textId="0313639D" w:rsidR="00184992" w:rsidRDefault="00184992">
    <w:pPr>
      <w:pStyle w:val="Fuzeile"/>
    </w:pPr>
    <w:r>
      <w:rPr>
        <w:noProof/>
        <w:lang w:eastAsia="zh-CN"/>
      </w:rPr>
      <mc:AlternateContent>
        <mc:Choice Requires="wps">
          <w:drawing>
            <wp:anchor distT="0" distB="0" distL="114300" distR="114300" simplePos="0" relativeHeight="251675136" behindDoc="0" locked="0" layoutInCell="0" allowOverlap="1" wp14:anchorId="19E1308A" wp14:editId="3923EE5C">
              <wp:simplePos x="0" y="0"/>
              <wp:positionH relativeFrom="page">
                <wp:posOffset>0</wp:posOffset>
              </wp:positionH>
              <wp:positionV relativeFrom="page">
                <wp:posOffset>10249535</wp:posOffset>
              </wp:positionV>
              <wp:extent cx="7560310" cy="252095"/>
              <wp:effectExtent l="0" t="0" r="0" b="14605"/>
              <wp:wrapNone/>
              <wp:docPr id="9" name="MSIPCMcf1d497a99848025db636258" descr="{&quot;HashCode&quot;:-5421493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C8B1CE" w14:textId="3EAB540A" w:rsidR="00184992" w:rsidRPr="00A06C99" w:rsidRDefault="00A06C99" w:rsidP="00A06C99">
                          <w:pPr>
                            <w:spacing w:after="0"/>
                            <w:rPr>
                              <w:rFonts w:ascii="Arial" w:hAnsi="Arial" w:cs="Arial"/>
                              <w:color w:val="000000"/>
                              <w:sz w:val="16"/>
                            </w:rPr>
                          </w:pPr>
                          <w:r w:rsidRPr="00A06C99">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9E1308A" id="_x0000_t202" coordsize="21600,21600" o:spt="202" path="m,l,21600r21600,l21600,xe">
              <v:stroke joinstyle="miter"/>
              <v:path gradientshapeok="t" o:connecttype="rect"/>
            </v:shapetype>
            <v:shape id="MSIPCMcf1d497a99848025db636258" o:spid="_x0000_s1029" type="#_x0000_t202" alt="{&quot;HashCode&quot;:-54214931,&quot;Height&quot;:841.0,&quot;Width&quot;:595.0,&quot;Placement&quot;:&quot;Footer&quot;,&quot;Index&quot;:&quot;FirstPage&quot;,&quot;Section&quot;:1,&quot;Top&quot;:0.0,&quot;Left&quot;:0.0}" style="position:absolute;margin-left:0;margin-top:807.05pt;width:595.3pt;height:19.85pt;z-index:2516751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" o:allowincell="f" filled="f" stroked="f" strokeweight=".5pt">
              <v:textbox inset="20pt,0,,0">
                <w:txbxContent>
                  <w:p w14:paraId="2AC8B1CE" w14:textId="3EAB540A" w:rsidR="00184992" w:rsidRPr="00A06C99" w:rsidRDefault="00A06C99" w:rsidP="00A06C99">
                    <w:pPr>
                      <w:spacing w:after="0"/>
                      <w:rPr>
                        <w:rFonts w:ascii="Arial" w:hAnsi="Arial" w:cs="Arial"/>
                        <w:color w:val="000000"/>
                        <w:sz w:val="16"/>
                      </w:rPr>
                    </w:pPr>
                    <w:r w:rsidRPr="00A06C99">
                      <w:rPr>
                        <w:rFonts w:ascii="Arial" w:hAnsi="Arial" w:cs="Arial"/>
                        <w:color w:val="000000"/>
                        <w:sz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ED3D1" w14:textId="77777777" w:rsidR="00553F19" w:rsidRDefault="00553F19">
      <w:r>
        <w:separator/>
      </w:r>
    </w:p>
  </w:footnote>
  <w:footnote w:type="continuationSeparator" w:id="0">
    <w:p w14:paraId="4E18600D" w14:textId="77777777" w:rsidR="00553F19" w:rsidRDefault="00553F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655"/>
    </w:tblGrid>
    <w:tr w:rsidR="00184992" w:rsidRPr="00CA6930" w14:paraId="2665EF31" w14:textId="77777777" w:rsidTr="00AB335F">
      <w:trPr>
        <w:cnfStyle w:val="100000000000" w:firstRow="1" w:lastRow="0" w:firstColumn="0" w:lastColumn="0" w:oddVBand="0" w:evenVBand="0" w:oddHBand="0" w:evenHBand="0" w:firstRowFirstColumn="0" w:firstRowLastColumn="0" w:lastRowFirstColumn="0" w:lastRowLastColumn="0"/>
      </w:trPr>
      <w:tc>
        <w:tcPr>
          <w:tcW w:w="7655" w:type="dxa"/>
          <w:vAlign w:val="bottom"/>
        </w:tcPr>
        <w:p w14:paraId="14128ADD" w14:textId="7109C0E2" w:rsidR="00184992" w:rsidRPr="00AD0A57" w:rsidRDefault="00AD0A57" w:rsidP="00AB335F">
          <w:pPr>
            <w:pStyle w:val="Kopfzeile"/>
            <w:framePr w:w="7655" w:wrap="around" w:vAnchor="page" w:hAnchor="text" w:y="483"/>
            <w:ind w:left="0" w:right="0"/>
            <w:rPr>
              <w:noProof/>
              <w:lang w:val="en-US"/>
            </w:rPr>
          </w:pPr>
          <w:r w:rsidRPr="00AD0A57">
            <w:rPr>
              <w:lang w:val="en-US"/>
            </w:rPr>
            <w:t>Supplier self-disclosure for</w:t>
          </w:r>
          <w:r w:rsidR="00184992" w:rsidRPr="00AD0A57">
            <w:rPr>
              <w:lang w:val="en-US"/>
            </w:rPr>
            <w:t xml:space="preserve"> </w:t>
          </w:r>
          <w:r w:rsidR="00184992">
            <w:rPr>
              <w:noProof/>
            </w:rPr>
            <w:fldChar w:fldCharType="begin"/>
          </w:r>
          <w:r w:rsidR="00184992" w:rsidRPr="00AD0A57">
            <w:rPr>
              <w:noProof/>
              <w:lang w:val="en-US"/>
            </w:rPr>
            <w:instrText xml:space="preserve"> STYLEREF  Headline </w:instrText>
          </w:r>
          <w:r w:rsidR="00184992">
            <w:rPr>
              <w:noProof/>
            </w:rPr>
            <w:fldChar w:fldCharType="separate"/>
          </w:r>
          <w:r w:rsidR="00AD16E8">
            <w:rPr>
              <w:noProof/>
              <w:lang w:val="en-US"/>
            </w:rPr>
            <w:t>software specific systems</w:t>
          </w:r>
          <w:r w:rsidR="00184992">
            <w:rPr>
              <w:noProof/>
            </w:rPr>
            <w:fldChar w:fldCharType="end"/>
          </w:r>
        </w:p>
      </w:tc>
    </w:tr>
  </w:tbl>
  <w:p w14:paraId="2F95F967" w14:textId="77777777" w:rsidR="00184992" w:rsidRPr="00AD0A57" w:rsidRDefault="00184992">
    <w:pPr>
      <w:pStyle w:val="Kopfzeile"/>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DE33E" w14:textId="77777777" w:rsidR="00184992" w:rsidRDefault="00184992" w:rsidP="00091865">
    <w:pPr>
      <w:pStyle w:val="Kopfzeile"/>
      <w:spacing w:after="6420"/>
    </w:pPr>
    <w:r>
      <w:rPr>
        <w:noProof/>
        <w:lang w:eastAsia="zh-CN"/>
      </w:rPr>
      <w:drawing>
        <wp:anchor distT="0" distB="0" distL="114300" distR="114300" simplePos="0" relativeHeight="251654655" behindDoc="0" locked="0" layoutInCell="1" allowOverlap="1" wp14:anchorId="068F0E04" wp14:editId="391960FB">
          <wp:simplePos x="0" y="0"/>
          <wp:positionH relativeFrom="column">
            <wp:posOffset>1877869</wp:posOffset>
          </wp:positionH>
          <wp:positionV relativeFrom="paragraph">
            <wp:posOffset>1609090</wp:posOffset>
          </wp:positionV>
          <wp:extent cx="2005200" cy="42120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AG_2015_CO_M.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05200" cy="421200"/>
                  </a:xfrm>
                  <a:prstGeom prst="rect">
                    <a:avLst/>
                  </a:prstGeom>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59776" behindDoc="0" locked="0" layoutInCell="1" allowOverlap="1" wp14:anchorId="1DAA597F" wp14:editId="2B382E96">
              <wp:simplePos x="0" y="0"/>
              <wp:positionH relativeFrom="page">
                <wp:posOffset>360045</wp:posOffset>
              </wp:positionH>
              <wp:positionV relativeFrom="page">
                <wp:posOffset>4032250</wp:posOffset>
              </wp:positionV>
              <wp:extent cx="6840220" cy="0"/>
              <wp:effectExtent l="7620" t="12700" r="10160" b="63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95EAE" id="Line 12"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317.5pt" to="566.9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X+EgIAACkEAAAOAAAAZHJzL2Uyb0RvYy54bWysU02P2yAQvVfqf0DcE3+sN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"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F20B2"/>
    <w:multiLevelType w:val="hybridMultilevel"/>
    <w:tmpl w:val="2D6030C8"/>
    <w:lvl w:ilvl="0" w:tplc="DF6CBD84">
      <w:start w:val="1"/>
      <w:numFmt w:val="decimal"/>
      <w:lvlText w:val="%1."/>
      <w:lvlJc w:val="left"/>
      <w:pPr>
        <w:ind w:left="388" w:hanging="360"/>
      </w:pPr>
      <w:rPr>
        <w:rFonts w:hint="default"/>
      </w:rPr>
    </w:lvl>
    <w:lvl w:ilvl="1" w:tplc="04070019" w:tentative="1">
      <w:start w:val="1"/>
      <w:numFmt w:val="lowerLetter"/>
      <w:lvlText w:val="%2."/>
      <w:lvlJc w:val="left"/>
      <w:pPr>
        <w:ind w:left="1108" w:hanging="360"/>
      </w:pPr>
    </w:lvl>
    <w:lvl w:ilvl="2" w:tplc="0407001B" w:tentative="1">
      <w:start w:val="1"/>
      <w:numFmt w:val="lowerRoman"/>
      <w:lvlText w:val="%3."/>
      <w:lvlJc w:val="right"/>
      <w:pPr>
        <w:ind w:left="1828" w:hanging="180"/>
      </w:pPr>
    </w:lvl>
    <w:lvl w:ilvl="3" w:tplc="0407000F" w:tentative="1">
      <w:start w:val="1"/>
      <w:numFmt w:val="decimal"/>
      <w:lvlText w:val="%4."/>
      <w:lvlJc w:val="left"/>
      <w:pPr>
        <w:ind w:left="2548" w:hanging="360"/>
      </w:pPr>
    </w:lvl>
    <w:lvl w:ilvl="4" w:tplc="04070019" w:tentative="1">
      <w:start w:val="1"/>
      <w:numFmt w:val="lowerLetter"/>
      <w:lvlText w:val="%5."/>
      <w:lvlJc w:val="left"/>
      <w:pPr>
        <w:ind w:left="3268" w:hanging="360"/>
      </w:pPr>
    </w:lvl>
    <w:lvl w:ilvl="5" w:tplc="0407001B" w:tentative="1">
      <w:start w:val="1"/>
      <w:numFmt w:val="lowerRoman"/>
      <w:lvlText w:val="%6."/>
      <w:lvlJc w:val="right"/>
      <w:pPr>
        <w:ind w:left="3988" w:hanging="180"/>
      </w:pPr>
    </w:lvl>
    <w:lvl w:ilvl="6" w:tplc="0407000F" w:tentative="1">
      <w:start w:val="1"/>
      <w:numFmt w:val="decimal"/>
      <w:lvlText w:val="%7."/>
      <w:lvlJc w:val="left"/>
      <w:pPr>
        <w:ind w:left="4708" w:hanging="360"/>
      </w:pPr>
    </w:lvl>
    <w:lvl w:ilvl="7" w:tplc="04070019" w:tentative="1">
      <w:start w:val="1"/>
      <w:numFmt w:val="lowerLetter"/>
      <w:lvlText w:val="%8."/>
      <w:lvlJc w:val="left"/>
      <w:pPr>
        <w:ind w:left="5428" w:hanging="360"/>
      </w:pPr>
    </w:lvl>
    <w:lvl w:ilvl="8" w:tplc="0407001B" w:tentative="1">
      <w:start w:val="1"/>
      <w:numFmt w:val="lowerRoman"/>
      <w:lvlText w:val="%9."/>
      <w:lvlJc w:val="right"/>
      <w:pPr>
        <w:ind w:left="6148" w:hanging="180"/>
      </w:pPr>
    </w:lvl>
  </w:abstractNum>
  <w:abstractNum w:abstractNumId="1" w15:restartNumberingAfterBreak="0">
    <w:nsid w:val="03D11591"/>
    <w:multiLevelType w:val="multilevel"/>
    <w:tmpl w:val="09BE0A18"/>
    <w:lvl w:ilvl="0">
      <w:start w:val="1"/>
      <w:numFmt w:val="decimal"/>
      <w:pStyle w:val="berschrift1"/>
      <w:suff w:val="nothing"/>
      <w:lvlText w:val="%1  "/>
      <w:lvlJc w:val="left"/>
      <w:pPr>
        <w:ind w:left="0" w:firstLine="0"/>
      </w:pPr>
      <w:rPr>
        <w:rFonts w:hint="default"/>
      </w:rPr>
    </w:lvl>
    <w:lvl w:ilvl="1">
      <w:start w:val="1"/>
      <w:numFmt w:val="decimal"/>
      <w:pStyle w:val="berschrift2"/>
      <w:suff w:val="nothing"/>
      <w:lvlText w:val="%1.%2  "/>
      <w:lvlJc w:val="left"/>
      <w:pPr>
        <w:ind w:left="851" w:firstLine="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D03665D"/>
    <w:multiLevelType w:val="hybridMultilevel"/>
    <w:tmpl w:val="5E76675A"/>
    <w:lvl w:ilvl="0" w:tplc="85745104">
      <w:start w:val="1"/>
      <w:numFmt w:val="decimal"/>
      <w:lvlText w:val="%1."/>
      <w:lvlJc w:val="left"/>
      <w:pPr>
        <w:ind w:left="388" w:hanging="360"/>
      </w:pPr>
      <w:rPr>
        <w:rFonts w:hint="default"/>
      </w:rPr>
    </w:lvl>
    <w:lvl w:ilvl="1" w:tplc="04070019" w:tentative="1">
      <w:start w:val="1"/>
      <w:numFmt w:val="lowerLetter"/>
      <w:lvlText w:val="%2."/>
      <w:lvlJc w:val="left"/>
      <w:pPr>
        <w:ind w:left="1108" w:hanging="360"/>
      </w:pPr>
    </w:lvl>
    <w:lvl w:ilvl="2" w:tplc="0407001B" w:tentative="1">
      <w:start w:val="1"/>
      <w:numFmt w:val="lowerRoman"/>
      <w:lvlText w:val="%3."/>
      <w:lvlJc w:val="right"/>
      <w:pPr>
        <w:ind w:left="1828" w:hanging="180"/>
      </w:pPr>
    </w:lvl>
    <w:lvl w:ilvl="3" w:tplc="0407000F" w:tentative="1">
      <w:start w:val="1"/>
      <w:numFmt w:val="decimal"/>
      <w:lvlText w:val="%4."/>
      <w:lvlJc w:val="left"/>
      <w:pPr>
        <w:ind w:left="2548" w:hanging="360"/>
      </w:pPr>
    </w:lvl>
    <w:lvl w:ilvl="4" w:tplc="04070019" w:tentative="1">
      <w:start w:val="1"/>
      <w:numFmt w:val="lowerLetter"/>
      <w:lvlText w:val="%5."/>
      <w:lvlJc w:val="left"/>
      <w:pPr>
        <w:ind w:left="3268" w:hanging="360"/>
      </w:pPr>
    </w:lvl>
    <w:lvl w:ilvl="5" w:tplc="0407001B" w:tentative="1">
      <w:start w:val="1"/>
      <w:numFmt w:val="lowerRoman"/>
      <w:lvlText w:val="%6."/>
      <w:lvlJc w:val="right"/>
      <w:pPr>
        <w:ind w:left="3988" w:hanging="180"/>
      </w:pPr>
    </w:lvl>
    <w:lvl w:ilvl="6" w:tplc="0407000F" w:tentative="1">
      <w:start w:val="1"/>
      <w:numFmt w:val="decimal"/>
      <w:lvlText w:val="%7."/>
      <w:lvlJc w:val="left"/>
      <w:pPr>
        <w:ind w:left="4708" w:hanging="360"/>
      </w:pPr>
    </w:lvl>
    <w:lvl w:ilvl="7" w:tplc="04070019" w:tentative="1">
      <w:start w:val="1"/>
      <w:numFmt w:val="lowerLetter"/>
      <w:lvlText w:val="%8."/>
      <w:lvlJc w:val="left"/>
      <w:pPr>
        <w:ind w:left="5428" w:hanging="360"/>
      </w:pPr>
    </w:lvl>
    <w:lvl w:ilvl="8" w:tplc="0407001B" w:tentative="1">
      <w:start w:val="1"/>
      <w:numFmt w:val="lowerRoman"/>
      <w:lvlText w:val="%9."/>
      <w:lvlJc w:val="right"/>
      <w:pPr>
        <w:ind w:left="6148" w:hanging="180"/>
      </w:pPr>
    </w:lvl>
  </w:abstractNum>
  <w:abstractNum w:abstractNumId="3" w15:restartNumberingAfterBreak="0">
    <w:nsid w:val="17610AE7"/>
    <w:multiLevelType w:val="hybridMultilevel"/>
    <w:tmpl w:val="8AFC7B34"/>
    <w:lvl w:ilvl="0" w:tplc="73D8B710">
      <w:start w:val="4"/>
      <w:numFmt w:val="bullet"/>
      <w:lvlText w:val="-"/>
      <w:lvlJc w:val="left"/>
      <w:pPr>
        <w:ind w:left="720" w:hanging="360"/>
      </w:pPr>
      <w:rPr>
        <w:rFonts w:ascii="VWAG TheSans" w:eastAsia="Times New Roman" w:hAnsi="VWAG TheSan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292ECB"/>
    <w:multiLevelType w:val="hybridMultilevel"/>
    <w:tmpl w:val="5E76675A"/>
    <w:lvl w:ilvl="0" w:tplc="85745104">
      <w:start w:val="1"/>
      <w:numFmt w:val="decimal"/>
      <w:lvlText w:val="%1."/>
      <w:lvlJc w:val="left"/>
      <w:pPr>
        <w:ind w:left="388" w:hanging="360"/>
      </w:pPr>
      <w:rPr>
        <w:rFonts w:hint="default"/>
      </w:rPr>
    </w:lvl>
    <w:lvl w:ilvl="1" w:tplc="04070019" w:tentative="1">
      <w:start w:val="1"/>
      <w:numFmt w:val="lowerLetter"/>
      <w:lvlText w:val="%2."/>
      <w:lvlJc w:val="left"/>
      <w:pPr>
        <w:ind w:left="1108" w:hanging="360"/>
      </w:pPr>
    </w:lvl>
    <w:lvl w:ilvl="2" w:tplc="0407001B" w:tentative="1">
      <w:start w:val="1"/>
      <w:numFmt w:val="lowerRoman"/>
      <w:lvlText w:val="%3."/>
      <w:lvlJc w:val="right"/>
      <w:pPr>
        <w:ind w:left="1828" w:hanging="180"/>
      </w:pPr>
    </w:lvl>
    <w:lvl w:ilvl="3" w:tplc="0407000F" w:tentative="1">
      <w:start w:val="1"/>
      <w:numFmt w:val="decimal"/>
      <w:lvlText w:val="%4."/>
      <w:lvlJc w:val="left"/>
      <w:pPr>
        <w:ind w:left="2548" w:hanging="360"/>
      </w:pPr>
    </w:lvl>
    <w:lvl w:ilvl="4" w:tplc="04070019" w:tentative="1">
      <w:start w:val="1"/>
      <w:numFmt w:val="lowerLetter"/>
      <w:lvlText w:val="%5."/>
      <w:lvlJc w:val="left"/>
      <w:pPr>
        <w:ind w:left="3268" w:hanging="360"/>
      </w:pPr>
    </w:lvl>
    <w:lvl w:ilvl="5" w:tplc="0407001B" w:tentative="1">
      <w:start w:val="1"/>
      <w:numFmt w:val="lowerRoman"/>
      <w:lvlText w:val="%6."/>
      <w:lvlJc w:val="right"/>
      <w:pPr>
        <w:ind w:left="3988" w:hanging="180"/>
      </w:pPr>
    </w:lvl>
    <w:lvl w:ilvl="6" w:tplc="0407000F" w:tentative="1">
      <w:start w:val="1"/>
      <w:numFmt w:val="decimal"/>
      <w:lvlText w:val="%7."/>
      <w:lvlJc w:val="left"/>
      <w:pPr>
        <w:ind w:left="4708" w:hanging="360"/>
      </w:pPr>
    </w:lvl>
    <w:lvl w:ilvl="7" w:tplc="04070019" w:tentative="1">
      <w:start w:val="1"/>
      <w:numFmt w:val="lowerLetter"/>
      <w:lvlText w:val="%8."/>
      <w:lvlJc w:val="left"/>
      <w:pPr>
        <w:ind w:left="5428" w:hanging="360"/>
      </w:pPr>
    </w:lvl>
    <w:lvl w:ilvl="8" w:tplc="0407001B" w:tentative="1">
      <w:start w:val="1"/>
      <w:numFmt w:val="lowerRoman"/>
      <w:lvlText w:val="%9."/>
      <w:lvlJc w:val="right"/>
      <w:pPr>
        <w:ind w:left="6148" w:hanging="180"/>
      </w:pPr>
    </w:lvl>
  </w:abstractNum>
  <w:abstractNum w:abstractNumId="5" w15:restartNumberingAfterBreak="0">
    <w:nsid w:val="39E13AF7"/>
    <w:multiLevelType w:val="multilevel"/>
    <w:tmpl w:val="AFCA7750"/>
    <w:lvl w:ilvl="0">
      <w:start w:val="1"/>
      <w:numFmt w:val="decimal"/>
      <w:suff w:val="nothing"/>
      <w:lvlText w:val="%1  "/>
      <w:lvlJc w:val="left"/>
      <w:pPr>
        <w:ind w:left="0" w:firstLine="0"/>
      </w:pPr>
      <w:rPr>
        <w:rFonts w:hint="default"/>
      </w:rPr>
    </w:lvl>
    <w:lvl w:ilvl="1">
      <w:start w:val="1"/>
      <w:numFmt w:val="decimal"/>
      <w:suff w:val="nothing"/>
      <w:lvlText w:val="%1.%2  "/>
      <w:lvlJc w:val="left"/>
      <w:pPr>
        <w:ind w:left="-32767" w:firstLine="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3B2D7538"/>
    <w:multiLevelType w:val="hybridMultilevel"/>
    <w:tmpl w:val="5E76675A"/>
    <w:lvl w:ilvl="0" w:tplc="85745104">
      <w:start w:val="1"/>
      <w:numFmt w:val="decimal"/>
      <w:lvlText w:val="%1."/>
      <w:lvlJc w:val="left"/>
      <w:pPr>
        <w:ind w:left="388" w:hanging="360"/>
      </w:pPr>
      <w:rPr>
        <w:rFonts w:hint="default"/>
      </w:rPr>
    </w:lvl>
    <w:lvl w:ilvl="1" w:tplc="04070019" w:tentative="1">
      <w:start w:val="1"/>
      <w:numFmt w:val="lowerLetter"/>
      <w:lvlText w:val="%2."/>
      <w:lvlJc w:val="left"/>
      <w:pPr>
        <w:ind w:left="1108" w:hanging="360"/>
      </w:pPr>
    </w:lvl>
    <w:lvl w:ilvl="2" w:tplc="0407001B" w:tentative="1">
      <w:start w:val="1"/>
      <w:numFmt w:val="lowerRoman"/>
      <w:lvlText w:val="%3."/>
      <w:lvlJc w:val="right"/>
      <w:pPr>
        <w:ind w:left="1828" w:hanging="180"/>
      </w:pPr>
    </w:lvl>
    <w:lvl w:ilvl="3" w:tplc="0407000F" w:tentative="1">
      <w:start w:val="1"/>
      <w:numFmt w:val="decimal"/>
      <w:lvlText w:val="%4."/>
      <w:lvlJc w:val="left"/>
      <w:pPr>
        <w:ind w:left="2548" w:hanging="360"/>
      </w:pPr>
    </w:lvl>
    <w:lvl w:ilvl="4" w:tplc="04070019" w:tentative="1">
      <w:start w:val="1"/>
      <w:numFmt w:val="lowerLetter"/>
      <w:lvlText w:val="%5."/>
      <w:lvlJc w:val="left"/>
      <w:pPr>
        <w:ind w:left="3268" w:hanging="360"/>
      </w:pPr>
    </w:lvl>
    <w:lvl w:ilvl="5" w:tplc="0407001B" w:tentative="1">
      <w:start w:val="1"/>
      <w:numFmt w:val="lowerRoman"/>
      <w:lvlText w:val="%6."/>
      <w:lvlJc w:val="right"/>
      <w:pPr>
        <w:ind w:left="3988" w:hanging="180"/>
      </w:pPr>
    </w:lvl>
    <w:lvl w:ilvl="6" w:tplc="0407000F" w:tentative="1">
      <w:start w:val="1"/>
      <w:numFmt w:val="decimal"/>
      <w:lvlText w:val="%7."/>
      <w:lvlJc w:val="left"/>
      <w:pPr>
        <w:ind w:left="4708" w:hanging="360"/>
      </w:pPr>
    </w:lvl>
    <w:lvl w:ilvl="7" w:tplc="04070019" w:tentative="1">
      <w:start w:val="1"/>
      <w:numFmt w:val="lowerLetter"/>
      <w:lvlText w:val="%8."/>
      <w:lvlJc w:val="left"/>
      <w:pPr>
        <w:ind w:left="5428" w:hanging="360"/>
      </w:pPr>
    </w:lvl>
    <w:lvl w:ilvl="8" w:tplc="0407001B" w:tentative="1">
      <w:start w:val="1"/>
      <w:numFmt w:val="lowerRoman"/>
      <w:lvlText w:val="%9."/>
      <w:lvlJc w:val="right"/>
      <w:pPr>
        <w:ind w:left="6148" w:hanging="180"/>
      </w:pPr>
    </w:lvl>
  </w:abstractNum>
  <w:abstractNum w:abstractNumId="7" w15:restartNumberingAfterBreak="0">
    <w:nsid w:val="57C97EC9"/>
    <w:multiLevelType w:val="hybridMultilevel"/>
    <w:tmpl w:val="5E76675A"/>
    <w:lvl w:ilvl="0" w:tplc="85745104">
      <w:start w:val="1"/>
      <w:numFmt w:val="decimal"/>
      <w:lvlText w:val="%1."/>
      <w:lvlJc w:val="left"/>
      <w:pPr>
        <w:ind w:left="388" w:hanging="360"/>
      </w:pPr>
      <w:rPr>
        <w:rFonts w:hint="default"/>
      </w:rPr>
    </w:lvl>
    <w:lvl w:ilvl="1" w:tplc="04070019" w:tentative="1">
      <w:start w:val="1"/>
      <w:numFmt w:val="lowerLetter"/>
      <w:lvlText w:val="%2."/>
      <w:lvlJc w:val="left"/>
      <w:pPr>
        <w:ind w:left="1108" w:hanging="360"/>
      </w:pPr>
    </w:lvl>
    <w:lvl w:ilvl="2" w:tplc="0407001B" w:tentative="1">
      <w:start w:val="1"/>
      <w:numFmt w:val="lowerRoman"/>
      <w:lvlText w:val="%3."/>
      <w:lvlJc w:val="right"/>
      <w:pPr>
        <w:ind w:left="1828" w:hanging="180"/>
      </w:pPr>
    </w:lvl>
    <w:lvl w:ilvl="3" w:tplc="0407000F" w:tentative="1">
      <w:start w:val="1"/>
      <w:numFmt w:val="decimal"/>
      <w:lvlText w:val="%4."/>
      <w:lvlJc w:val="left"/>
      <w:pPr>
        <w:ind w:left="2548" w:hanging="360"/>
      </w:pPr>
    </w:lvl>
    <w:lvl w:ilvl="4" w:tplc="04070019" w:tentative="1">
      <w:start w:val="1"/>
      <w:numFmt w:val="lowerLetter"/>
      <w:lvlText w:val="%5."/>
      <w:lvlJc w:val="left"/>
      <w:pPr>
        <w:ind w:left="3268" w:hanging="360"/>
      </w:pPr>
    </w:lvl>
    <w:lvl w:ilvl="5" w:tplc="0407001B" w:tentative="1">
      <w:start w:val="1"/>
      <w:numFmt w:val="lowerRoman"/>
      <w:lvlText w:val="%6."/>
      <w:lvlJc w:val="right"/>
      <w:pPr>
        <w:ind w:left="3988" w:hanging="180"/>
      </w:pPr>
    </w:lvl>
    <w:lvl w:ilvl="6" w:tplc="0407000F" w:tentative="1">
      <w:start w:val="1"/>
      <w:numFmt w:val="decimal"/>
      <w:lvlText w:val="%7."/>
      <w:lvlJc w:val="left"/>
      <w:pPr>
        <w:ind w:left="4708" w:hanging="360"/>
      </w:pPr>
    </w:lvl>
    <w:lvl w:ilvl="7" w:tplc="04070019" w:tentative="1">
      <w:start w:val="1"/>
      <w:numFmt w:val="lowerLetter"/>
      <w:lvlText w:val="%8."/>
      <w:lvlJc w:val="left"/>
      <w:pPr>
        <w:ind w:left="5428" w:hanging="360"/>
      </w:pPr>
    </w:lvl>
    <w:lvl w:ilvl="8" w:tplc="0407001B" w:tentative="1">
      <w:start w:val="1"/>
      <w:numFmt w:val="lowerRoman"/>
      <w:lvlText w:val="%9."/>
      <w:lvlJc w:val="right"/>
      <w:pPr>
        <w:ind w:left="6148" w:hanging="180"/>
      </w:pPr>
    </w:lvl>
  </w:abstractNum>
  <w:abstractNum w:abstractNumId="8" w15:restartNumberingAfterBreak="0">
    <w:nsid w:val="661E4F79"/>
    <w:multiLevelType w:val="multilevel"/>
    <w:tmpl w:val="30384074"/>
    <w:lvl w:ilvl="0">
      <w:start w:val="1"/>
      <w:numFmt w:val="decimal"/>
      <w:suff w:val="nothing"/>
      <w:lvlText w:val="%1  "/>
      <w:lvlJc w:val="left"/>
      <w:pPr>
        <w:ind w:left="0" w:firstLine="0"/>
      </w:pPr>
      <w:rPr>
        <w:rFonts w:hint="default"/>
      </w:rPr>
    </w:lvl>
    <w:lvl w:ilvl="1">
      <w:start w:val="1"/>
      <w:numFmt w:val="decimal"/>
      <w:lvlText w:val="%1.%2  "/>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68265427"/>
    <w:multiLevelType w:val="hybridMultilevel"/>
    <w:tmpl w:val="2C447F78"/>
    <w:lvl w:ilvl="0" w:tplc="DF6CBD84">
      <w:start w:val="1"/>
      <w:numFmt w:val="decimal"/>
      <w:lvlText w:val="%1."/>
      <w:lvlJc w:val="left"/>
      <w:pPr>
        <w:ind w:left="388" w:hanging="360"/>
      </w:pPr>
      <w:rPr>
        <w:rFonts w:hint="default"/>
      </w:rPr>
    </w:lvl>
    <w:lvl w:ilvl="1" w:tplc="04070019" w:tentative="1">
      <w:start w:val="1"/>
      <w:numFmt w:val="lowerLetter"/>
      <w:lvlText w:val="%2."/>
      <w:lvlJc w:val="left"/>
      <w:pPr>
        <w:ind w:left="1108" w:hanging="360"/>
      </w:pPr>
    </w:lvl>
    <w:lvl w:ilvl="2" w:tplc="0407001B" w:tentative="1">
      <w:start w:val="1"/>
      <w:numFmt w:val="lowerRoman"/>
      <w:lvlText w:val="%3."/>
      <w:lvlJc w:val="right"/>
      <w:pPr>
        <w:ind w:left="1828" w:hanging="180"/>
      </w:pPr>
    </w:lvl>
    <w:lvl w:ilvl="3" w:tplc="0407000F" w:tentative="1">
      <w:start w:val="1"/>
      <w:numFmt w:val="decimal"/>
      <w:lvlText w:val="%4."/>
      <w:lvlJc w:val="left"/>
      <w:pPr>
        <w:ind w:left="2548" w:hanging="360"/>
      </w:pPr>
    </w:lvl>
    <w:lvl w:ilvl="4" w:tplc="04070019" w:tentative="1">
      <w:start w:val="1"/>
      <w:numFmt w:val="lowerLetter"/>
      <w:lvlText w:val="%5."/>
      <w:lvlJc w:val="left"/>
      <w:pPr>
        <w:ind w:left="3268" w:hanging="360"/>
      </w:pPr>
    </w:lvl>
    <w:lvl w:ilvl="5" w:tplc="0407001B" w:tentative="1">
      <w:start w:val="1"/>
      <w:numFmt w:val="lowerRoman"/>
      <w:lvlText w:val="%6."/>
      <w:lvlJc w:val="right"/>
      <w:pPr>
        <w:ind w:left="3988" w:hanging="180"/>
      </w:pPr>
    </w:lvl>
    <w:lvl w:ilvl="6" w:tplc="0407000F" w:tentative="1">
      <w:start w:val="1"/>
      <w:numFmt w:val="decimal"/>
      <w:lvlText w:val="%7."/>
      <w:lvlJc w:val="left"/>
      <w:pPr>
        <w:ind w:left="4708" w:hanging="360"/>
      </w:pPr>
    </w:lvl>
    <w:lvl w:ilvl="7" w:tplc="04070019" w:tentative="1">
      <w:start w:val="1"/>
      <w:numFmt w:val="lowerLetter"/>
      <w:lvlText w:val="%8."/>
      <w:lvlJc w:val="left"/>
      <w:pPr>
        <w:ind w:left="5428" w:hanging="360"/>
      </w:pPr>
    </w:lvl>
    <w:lvl w:ilvl="8" w:tplc="0407001B" w:tentative="1">
      <w:start w:val="1"/>
      <w:numFmt w:val="lowerRoman"/>
      <w:lvlText w:val="%9."/>
      <w:lvlJc w:val="right"/>
      <w:pPr>
        <w:ind w:left="6148" w:hanging="180"/>
      </w:pPr>
    </w:lvl>
  </w:abstractNum>
  <w:abstractNum w:abstractNumId="10" w15:restartNumberingAfterBreak="0">
    <w:nsid w:val="7B9133CC"/>
    <w:multiLevelType w:val="hybridMultilevel"/>
    <w:tmpl w:val="1FC897C8"/>
    <w:lvl w:ilvl="0" w:tplc="DF6CBD84">
      <w:start w:val="1"/>
      <w:numFmt w:val="decimal"/>
      <w:lvlText w:val="%1."/>
      <w:lvlJc w:val="left"/>
      <w:pPr>
        <w:ind w:left="388" w:hanging="360"/>
      </w:pPr>
      <w:rPr>
        <w:rFonts w:hint="default"/>
      </w:rPr>
    </w:lvl>
    <w:lvl w:ilvl="1" w:tplc="04070019" w:tentative="1">
      <w:start w:val="1"/>
      <w:numFmt w:val="lowerLetter"/>
      <w:lvlText w:val="%2."/>
      <w:lvlJc w:val="left"/>
      <w:pPr>
        <w:ind w:left="1108" w:hanging="360"/>
      </w:pPr>
    </w:lvl>
    <w:lvl w:ilvl="2" w:tplc="0407001B" w:tentative="1">
      <w:start w:val="1"/>
      <w:numFmt w:val="lowerRoman"/>
      <w:lvlText w:val="%3."/>
      <w:lvlJc w:val="right"/>
      <w:pPr>
        <w:ind w:left="1828" w:hanging="180"/>
      </w:pPr>
    </w:lvl>
    <w:lvl w:ilvl="3" w:tplc="0407000F" w:tentative="1">
      <w:start w:val="1"/>
      <w:numFmt w:val="decimal"/>
      <w:lvlText w:val="%4."/>
      <w:lvlJc w:val="left"/>
      <w:pPr>
        <w:ind w:left="2548" w:hanging="360"/>
      </w:pPr>
    </w:lvl>
    <w:lvl w:ilvl="4" w:tplc="04070019" w:tentative="1">
      <w:start w:val="1"/>
      <w:numFmt w:val="lowerLetter"/>
      <w:lvlText w:val="%5."/>
      <w:lvlJc w:val="left"/>
      <w:pPr>
        <w:ind w:left="3268" w:hanging="360"/>
      </w:pPr>
    </w:lvl>
    <w:lvl w:ilvl="5" w:tplc="0407001B" w:tentative="1">
      <w:start w:val="1"/>
      <w:numFmt w:val="lowerRoman"/>
      <w:lvlText w:val="%6."/>
      <w:lvlJc w:val="right"/>
      <w:pPr>
        <w:ind w:left="3988" w:hanging="180"/>
      </w:pPr>
    </w:lvl>
    <w:lvl w:ilvl="6" w:tplc="0407000F" w:tentative="1">
      <w:start w:val="1"/>
      <w:numFmt w:val="decimal"/>
      <w:lvlText w:val="%7."/>
      <w:lvlJc w:val="left"/>
      <w:pPr>
        <w:ind w:left="4708" w:hanging="360"/>
      </w:pPr>
    </w:lvl>
    <w:lvl w:ilvl="7" w:tplc="04070019" w:tentative="1">
      <w:start w:val="1"/>
      <w:numFmt w:val="lowerLetter"/>
      <w:lvlText w:val="%8."/>
      <w:lvlJc w:val="left"/>
      <w:pPr>
        <w:ind w:left="5428" w:hanging="360"/>
      </w:pPr>
    </w:lvl>
    <w:lvl w:ilvl="8" w:tplc="0407001B" w:tentative="1">
      <w:start w:val="1"/>
      <w:numFmt w:val="lowerRoman"/>
      <w:lvlText w:val="%9."/>
      <w:lvlJc w:val="right"/>
      <w:pPr>
        <w:ind w:left="6148" w:hanging="180"/>
      </w:pPr>
    </w:lvl>
  </w:abstractNum>
  <w:abstractNum w:abstractNumId="11" w15:restartNumberingAfterBreak="0">
    <w:nsid w:val="7E6C4FD8"/>
    <w:multiLevelType w:val="multilevel"/>
    <w:tmpl w:val="A0DE0786"/>
    <w:lvl w:ilvl="0">
      <w:start w:val="1"/>
      <w:numFmt w:val="decimal"/>
      <w:suff w:val="nothing"/>
      <w:lvlText w:val="%1  "/>
      <w:lvlJc w:val="left"/>
      <w:pPr>
        <w:ind w:left="0" w:firstLine="0"/>
      </w:pPr>
      <w:rPr>
        <w:rFonts w:hint="default"/>
      </w:rPr>
    </w:lvl>
    <w:lvl w:ilvl="1">
      <w:start w:val="1"/>
      <w:numFmt w:val="decimal"/>
      <w:suff w:val="nothing"/>
      <w:lvlText w:val="%1.%2  "/>
      <w:lvlJc w:val="left"/>
      <w:pPr>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2092769547">
    <w:abstractNumId w:val="8"/>
  </w:num>
  <w:num w:numId="2" w16cid:durableId="1821462549">
    <w:abstractNumId w:val="1"/>
  </w:num>
  <w:num w:numId="3" w16cid:durableId="2130973435">
    <w:abstractNumId w:val="11"/>
  </w:num>
  <w:num w:numId="4" w16cid:durableId="242841317">
    <w:abstractNumId w:val="5"/>
  </w:num>
  <w:num w:numId="5" w16cid:durableId="1338732006">
    <w:abstractNumId w:val="6"/>
  </w:num>
  <w:num w:numId="6" w16cid:durableId="1034189601">
    <w:abstractNumId w:val="2"/>
  </w:num>
  <w:num w:numId="7" w16cid:durableId="251594636">
    <w:abstractNumId w:val="7"/>
  </w:num>
  <w:num w:numId="8" w16cid:durableId="1716075114">
    <w:abstractNumId w:val="4"/>
  </w:num>
  <w:num w:numId="9" w16cid:durableId="679553455">
    <w:abstractNumId w:val="0"/>
  </w:num>
  <w:num w:numId="10" w16cid:durableId="847401305">
    <w:abstractNumId w:val="3"/>
  </w:num>
  <w:num w:numId="11" w16cid:durableId="462575914">
    <w:abstractNumId w:val="10"/>
  </w:num>
  <w:num w:numId="12" w16cid:durableId="18517923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forms" w:enforcement="1" w:cryptProviderType="rsaAES" w:cryptAlgorithmClass="hash" w:cryptAlgorithmType="typeAny" w:cryptAlgorithmSid="14" w:cryptSpinCount="100000" w:hash="6atdn9RflFhMCZMFqCynqD/IdsIenw67bX9BjjWsaP7MT5ZEyk+RpCsxcgVHzJhu+AHQMAa8Xp7bGd3j8WtJHQ==" w:salt="3vluCa94hrzJUx9l2xoBRw=="/>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40E"/>
    <w:rsid w:val="000167D6"/>
    <w:rsid w:val="00023425"/>
    <w:rsid w:val="000335C6"/>
    <w:rsid w:val="00041A44"/>
    <w:rsid w:val="000436A9"/>
    <w:rsid w:val="00044B48"/>
    <w:rsid w:val="00045F53"/>
    <w:rsid w:val="00051C52"/>
    <w:rsid w:val="00057056"/>
    <w:rsid w:val="00062979"/>
    <w:rsid w:val="000636B5"/>
    <w:rsid w:val="00091865"/>
    <w:rsid w:val="00093800"/>
    <w:rsid w:val="000A02AF"/>
    <w:rsid w:val="000A4948"/>
    <w:rsid w:val="000A5BE1"/>
    <w:rsid w:val="000B1095"/>
    <w:rsid w:val="000B4827"/>
    <w:rsid w:val="000B76D3"/>
    <w:rsid w:val="000C3137"/>
    <w:rsid w:val="000C73A1"/>
    <w:rsid w:val="000D5471"/>
    <w:rsid w:val="000E3124"/>
    <w:rsid w:val="000E505C"/>
    <w:rsid w:val="000F4222"/>
    <w:rsid w:val="000F4AD2"/>
    <w:rsid w:val="00105F1C"/>
    <w:rsid w:val="00114DD1"/>
    <w:rsid w:val="00115018"/>
    <w:rsid w:val="00116B57"/>
    <w:rsid w:val="0012502A"/>
    <w:rsid w:val="00133FF3"/>
    <w:rsid w:val="00134431"/>
    <w:rsid w:val="001519D1"/>
    <w:rsid w:val="00155853"/>
    <w:rsid w:val="001562EF"/>
    <w:rsid w:val="001662E7"/>
    <w:rsid w:val="001729A6"/>
    <w:rsid w:val="001745AB"/>
    <w:rsid w:val="00174AB8"/>
    <w:rsid w:val="00184992"/>
    <w:rsid w:val="001B209A"/>
    <w:rsid w:val="001B40C7"/>
    <w:rsid w:val="001C1621"/>
    <w:rsid w:val="001C2DDE"/>
    <w:rsid w:val="001C477F"/>
    <w:rsid w:val="001D3491"/>
    <w:rsid w:val="001D5CEC"/>
    <w:rsid w:val="001E6053"/>
    <w:rsid w:val="001F2CA2"/>
    <w:rsid w:val="002043F8"/>
    <w:rsid w:val="0022244D"/>
    <w:rsid w:val="00222889"/>
    <w:rsid w:val="00224E51"/>
    <w:rsid w:val="00225BE1"/>
    <w:rsid w:val="00233985"/>
    <w:rsid w:val="0023439F"/>
    <w:rsid w:val="00235CA6"/>
    <w:rsid w:val="00241AD0"/>
    <w:rsid w:val="00242966"/>
    <w:rsid w:val="0026624A"/>
    <w:rsid w:val="00273260"/>
    <w:rsid w:val="0029150F"/>
    <w:rsid w:val="002B7976"/>
    <w:rsid w:val="002C4230"/>
    <w:rsid w:val="002C7A74"/>
    <w:rsid w:val="002E2563"/>
    <w:rsid w:val="00302C33"/>
    <w:rsid w:val="00302EEE"/>
    <w:rsid w:val="00324BBA"/>
    <w:rsid w:val="0033374C"/>
    <w:rsid w:val="00361294"/>
    <w:rsid w:val="00365D9F"/>
    <w:rsid w:val="003747AB"/>
    <w:rsid w:val="00375E5B"/>
    <w:rsid w:val="003766DC"/>
    <w:rsid w:val="00383373"/>
    <w:rsid w:val="0038748D"/>
    <w:rsid w:val="00391F30"/>
    <w:rsid w:val="00396450"/>
    <w:rsid w:val="003A16CE"/>
    <w:rsid w:val="003B1356"/>
    <w:rsid w:val="003B6682"/>
    <w:rsid w:val="003D1606"/>
    <w:rsid w:val="003E440E"/>
    <w:rsid w:val="003E57AB"/>
    <w:rsid w:val="003F2F5A"/>
    <w:rsid w:val="00404CCE"/>
    <w:rsid w:val="00411BBB"/>
    <w:rsid w:val="00433F7A"/>
    <w:rsid w:val="004361B0"/>
    <w:rsid w:val="00452CF2"/>
    <w:rsid w:val="00454810"/>
    <w:rsid w:val="00467517"/>
    <w:rsid w:val="00470462"/>
    <w:rsid w:val="00471B43"/>
    <w:rsid w:val="00472838"/>
    <w:rsid w:val="00485C1A"/>
    <w:rsid w:val="004909DD"/>
    <w:rsid w:val="00496CF4"/>
    <w:rsid w:val="004B689C"/>
    <w:rsid w:val="004D27D4"/>
    <w:rsid w:val="004E32B1"/>
    <w:rsid w:val="004E38EA"/>
    <w:rsid w:val="005109D7"/>
    <w:rsid w:val="005168D7"/>
    <w:rsid w:val="00525C71"/>
    <w:rsid w:val="00526453"/>
    <w:rsid w:val="005504EA"/>
    <w:rsid w:val="00553F19"/>
    <w:rsid w:val="00556571"/>
    <w:rsid w:val="0056586D"/>
    <w:rsid w:val="00566C51"/>
    <w:rsid w:val="005710E6"/>
    <w:rsid w:val="00572911"/>
    <w:rsid w:val="00576313"/>
    <w:rsid w:val="005764FF"/>
    <w:rsid w:val="00577B13"/>
    <w:rsid w:val="005812E1"/>
    <w:rsid w:val="005A3DDF"/>
    <w:rsid w:val="005A5D6A"/>
    <w:rsid w:val="005B10A0"/>
    <w:rsid w:val="005B2DCE"/>
    <w:rsid w:val="005C3CDC"/>
    <w:rsid w:val="005C4289"/>
    <w:rsid w:val="005D044A"/>
    <w:rsid w:val="005D073F"/>
    <w:rsid w:val="005D2BBF"/>
    <w:rsid w:val="005D2BC5"/>
    <w:rsid w:val="005D2C9A"/>
    <w:rsid w:val="005D6B56"/>
    <w:rsid w:val="005D6E05"/>
    <w:rsid w:val="005E10C7"/>
    <w:rsid w:val="005E2958"/>
    <w:rsid w:val="005E58AC"/>
    <w:rsid w:val="005F4331"/>
    <w:rsid w:val="0060672B"/>
    <w:rsid w:val="00607A51"/>
    <w:rsid w:val="0061118C"/>
    <w:rsid w:val="006167D9"/>
    <w:rsid w:val="00633F4E"/>
    <w:rsid w:val="00635B6B"/>
    <w:rsid w:val="006429FA"/>
    <w:rsid w:val="006504B6"/>
    <w:rsid w:val="00652779"/>
    <w:rsid w:val="00654257"/>
    <w:rsid w:val="00654F5E"/>
    <w:rsid w:val="0066021F"/>
    <w:rsid w:val="0066273F"/>
    <w:rsid w:val="00670901"/>
    <w:rsid w:val="0067429A"/>
    <w:rsid w:val="00684F5C"/>
    <w:rsid w:val="00684F75"/>
    <w:rsid w:val="006900F4"/>
    <w:rsid w:val="00694952"/>
    <w:rsid w:val="006C2C7C"/>
    <w:rsid w:val="006E3FF5"/>
    <w:rsid w:val="006F0C63"/>
    <w:rsid w:val="006F5B6E"/>
    <w:rsid w:val="00706B21"/>
    <w:rsid w:val="007136DB"/>
    <w:rsid w:val="00755BE4"/>
    <w:rsid w:val="0076485D"/>
    <w:rsid w:val="0076776E"/>
    <w:rsid w:val="007A12FC"/>
    <w:rsid w:val="007B2A1F"/>
    <w:rsid w:val="007C28CB"/>
    <w:rsid w:val="007C5BB5"/>
    <w:rsid w:val="007E44A8"/>
    <w:rsid w:val="007F2DF8"/>
    <w:rsid w:val="007F79C7"/>
    <w:rsid w:val="00811B7D"/>
    <w:rsid w:val="0081214B"/>
    <w:rsid w:val="00814329"/>
    <w:rsid w:val="008146C5"/>
    <w:rsid w:val="00817F52"/>
    <w:rsid w:val="00834907"/>
    <w:rsid w:val="008369CB"/>
    <w:rsid w:val="00843CD0"/>
    <w:rsid w:val="00895CB8"/>
    <w:rsid w:val="008A2B74"/>
    <w:rsid w:val="008B0DE3"/>
    <w:rsid w:val="008B630E"/>
    <w:rsid w:val="008C3901"/>
    <w:rsid w:val="008D4E00"/>
    <w:rsid w:val="008E4BE2"/>
    <w:rsid w:val="008F4823"/>
    <w:rsid w:val="008F5EAE"/>
    <w:rsid w:val="009048C7"/>
    <w:rsid w:val="00906090"/>
    <w:rsid w:val="00906A7C"/>
    <w:rsid w:val="009433AA"/>
    <w:rsid w:val="00962EE2"/>
    <w:rsid w:val="009678B3"/>
    <w:rsid w:val="009713C0"/>
    <w:rsid w:val="009755A4"/>
    <w:rsid w:val="00980F56"/>
    <w:rsid w:val="00987BD4"/>
    <w:rsid w:val="00991ABA"/>
    <w:rsid w:val="00994E39"/>
    <w:rsid w:val="009B4A33"/>
    <w:rsid w:val="009C0EAF"/>
    <w:rsid w:val="009D7D55"/>
    <w:rsid w:val="009E0E5F"/>
    <w:rsid w:val="009E1C81"/>
    <w:rsid w:val="00A00F62"/>
    <w:rsid w:val="00A06C99"/>
    <w:rsid w:val="00A12140"/>
    <w:rsid w:val="00A13C4B"/>
    <w:rsid w:val="00A2479B"/>
    <w:rsid w:val="00A24F2E"/>
    <w:rsid w:val="00A30CC2"/>
    <w:rsid w:val="00A32ADF"/>
    <w:rsid w:val="00A515FC"/>
    <w:rsid w:val="00A701E3"/>
    <w:rsid w:val="00A71DEE"/>
    <w:rsid w:val="00A720D5"/>
    <w:rsid w:val="00A73CB7"/>
    <w:rsid w:val="00A84837"/>
    <w:rsid w:val="00A84949"/>
    <w:rsid w:val="00A9529B"/>
    <w:rsid w:val="00A9638A"/>
    <w:rsid w:val="00A9717D"/>
    <w:rsid w:val="00AA12A1"/>
    <w:rsid w:val="00AB1A85"/>
    <w:rsid w:val="00AB335F"/>
    <w:rsid w:val="00AC03D1"/>
    <w:rsid w:val="00AC0BE1"/>
    <w:rsid w:val="00AC21A6"/>
    <w:rsid w:val="00AC4D1B"/>
    <w:rsid w:val="00AD0A57"/>
    <w:rsid w:val="00AD16E8"/>
    <w:rsid w:val="00AD1D3F"/>
    <w:rsid w:val="00AD7954"/>
    <w:rsid w:val="00AE5EF0"/>
    <w:rsid w:val="00AF0F12"/>
    <w:rsid w:val="00AF5DB2"/>
    <w:rsid w:val="00B00161"/>
    <w:rsid w:val="00B1132C"/>
    <w:rsid w:val="00B2276D"/>
    <w:rsid w:val="00B245B4"/>
    <w:rsid w:val="00B312E2"/>
    <w:rsid w:val="00B42FA0"/>
    <w:rsid w:val="00B4452C"/>
    <w:rsid w:val="00B45349"/>
    <w:rsid w:val="00B46BF5"/>
    <w:rsid w:val="00B47915"/>
    <w:rsid w:val="00B47EE1"/>
    <w:rsid w:val="00B52B01"/>
    <w:rsid w:val="00B704A7"/>
    <w:rsid w:val="00B7504D"/>
    <w:rsid w:val="00B85BA0"/>
    <w:rsid w:val="00B91B2B"/>
    <w:rsid w:val="00B91CBD"/>
    <w:rsid w:val="00BA054F"/>
    <w:rsid w:val="00BB0475"/>
    <w:rsid w:val="00BB0C4A"/>
    <w:rsid w:val="00BE3705"/>
    <w:rsid w:val="00BF3A5D"/>
    <w:rsid w:val="00BF5EC9"/>
    <w:rsid w:val="00BF6C93"/>
    <w:rsid w:val="00C1508E"/>
    <w:rsid w:val="00C16D67"/>
    <w:rsid w:val="00C21DBA"/>
    <w:rsid w:val="00C231D0"/>
    <w:rsid w:val="00C36D7C"/>
    <w:rsid w:val="00C3764D"/>
    <w:rsid w:val="00C41C5B"/>
    <w:rsid w:val="00C66481"/>
    <w:rsid w:val="00C66F0E"/>
    <w:rsid w:val="00C71A92"/>
    <w:rsid w:val="00C82102"/>
    <w:rsid w:val="00C864E4"/>
    <w:rsid w:val="00C91A27"/>
    <w:rsid w:val="00C96D46"/>
    <w:rsid w:val="00CA32CC"/>
    <w:rsid w:val="00CA6930"/>
    <w:rsid w:val="00CB19B3"/>
    <w:rsid w:val="00CC1F4E"/>
    <w:rsid w:val="00CC39F0"/>
    <w:rsid w:val="00CC6227"/>
    <w:rsid w:val="00CC724A"/>
    <w:rsid w:val="00CD0184"/>
    <w:rsid w:val="00CD0D6D"/>
    <w:rsid w:val="00CD5762"/>
    <w:rsid w:val="00CE38BE"/>
    <w:rsid w:val="00CE7D25"/>
    <w:rsid w:val="00CF0682"/>
    <w:rsid w:val="00D064C6"/>
    <w:rsid w:val="00D07386"/>
    <w:rsid w:val="00D43E72"/>
    <w:rsid w:val="00D44A08"/>
    <w:rsid w:val="00D518D5"/>
    <w:rsid w:val="00D51987"/>
    <w:rsid w:val="00D536DF"/>
    <w:rsid w:val="00D57A88"/>
    <w:rsid w:val="00D60094"/>
    <w:rsid w:val="00D626FB"/>
    <w:rsid w:val="00D75D19"/>
    <w:rsid w:val="00D808A2"/>
    <w:rsid w:val="00D821CC"/>
    <w:rsid w:val="00D87AAC"/>
    <w:rsid w:val="00D91217"/>
    <w:rsid w:val="00DA4E19"/>
    <w:rsid w:val="00DA532B"/>
    <w:rsid w:val="00DB5334"/>
    <w:rsid w:val="00DB67E9"/>
    <w:rsid w:val="00DC0879"/>
    <w:rsid w:val="00DD0DE2"/>
    <w:rsid w:val="00DD0FA7"/>
    <w:rsid w:val="00DD12FA"/>
    <w:rsid w:val="00DD2629"/>
    <w:rsid w:val="00DD3D2F"/>
    <w:rsid w:val="00DE61F1"/>
    <w:rsid w:val="00DE7E53"/>
    <w:rsid w:val="00DF1757"/>
    <w:rsid w:val="00DF1D19"/>
    <w:rsid w:val="00E00E00"/>
    <w:rsid w:val="00E016E3"/>
    <w:rsid w:val="00E06160"/>
    <w:rsid w:val="00E151CD"/>
    <w:rsid w:val="00E16C6F"/>
    <w:rsid w:val="00E17F70"/>
    <w:rsid w:val="00E336EE"/>
    <w:rsid w:val="00E4025A"/>
    <w:rsid w:val="00E50C36"/>
    <w:rsid w:val="00E52CA9"/>
    <w:rsid w:val="00E53C00"/>
    <w:rsid w:val="00E60EB4"/>
    <w:rsid w:val="00E60FF2"/>
    <w:rsid w:val="00E65F24"/>
    <w:rsid w:val="00E71D47"/>
    <w:rsid w:val="00E77E91"/>
    <w:rsid w:val="00E8333A"/>
    <w:rsid w:val="00E90EBA"/>
    <w:rsid w:val="00E97A42"/>
    <w:rsid w:val="00EA7464"/>
    <w:rsid w:val="00EC598B"/>
    <w:rsid w:val="00EC6925"/>
    <w:rsid w:val="00EC72F7"/>
    <w:rsid w:val="00ED0CFE"/>
    <w:rsid w:val="00ED65DE"/>
    <w:rsid w:val="00EE1063"/>
    <w:rsid w:val="00EE7B87"/>
    <w:rsid w:val="00EF1B5E"/>
    <w:rsid w:val="00EF39E0"/>
    <w:rsid w:val="00EF3B9D"/>
    <w:rsid w:val="00EF73F3"/>
    <w:rsid w:val="00F10CB7"/>
    <w:rsid w:val="00F11197"/>
    <w:rsid w:val="00F244E2"/>
    <w:rsid w:val="00F32044"/>
    <w:rsid w:val="00F37246"/>
    <w:rsid w:val="00F64A27"/>
    <w:rsid w:val="00F826B4"/>
    <w:rsid w:val="00F85B3B"/>
    <w:rsid w:val="00F940EC"/>
    <w:rsid w:val="00FA4B2D"/>
    <w:rsid w:val="00FC3740"/>
    <w:rsid w:val="00FC6BFC"/>
    <w:rsid w:val="00FC6C8D"/>
    <w:rsid w:val="00FD0470"/>
    <w:rsid w:val="00FE1BF4"/>
    <w:rsid w:val="00FE5211"/>
    <w:rsid w:val="00FE5B1F"/>
    <w:rsid w:val="00FF0988"/>
    <w:rsid w:val="00FF71F5"/>
    <w:rsid w:val="00FF79FE"/>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AB9715"/>
  <w15:docId w15:val="{77F19EA3-070D-431E-B124-1DFD15178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66F0E"/>
    <w:pPr>
      <w:spacing w:after="320" w:line="320" w:lineRule="atLeast"/>
    </w:pPr>
    <w:rPr>
      <w:rFonts w:ascii="VWAG TheSans" w:hAnsi="VWAG TheSans"/>
      <w:kern w:val="10"/>
      <w:sz w:val="22"/>
      <w:szCs w:val="22"/>
    </w:rPr>
  </w:style>
  <w:style w:type="paragraph" w:styleId="berschrift1">
    <w:name w:val="heading 1"/>
    <w:basedOn w:val="Standard"/>
    <w:next w:val="Standard"/>
    <w:qFormat/>
    <w:rsid w:val="00C16D67"/>
    <w:pPr>
      <w:keepNext/>
      <w:keepLines/>
      <w:pageBreakBefore/>
      <w:numPr>
        <w:numId w:val="2"/>
      </w:numPr>
      <w:suppressAutoHyphens/>
      <w:spacing w:line="640" w:lineRule="atLeast"/>
      <w:outlineLvl w:val="0"/>
    </w:pPr>
    <w:rPr>
      <w:rFonts w:cs="Arial"/>
      <w:b/>
      <w:bCs/>
      <w:sz w:val="48"/>
      <w:szCs w:val="48"/>
    </w:rPr>
  </w:style>
  <w:style w:type="paragraph" w:styleId="berschrift2">
    <w:name w:val="heading 2"/>
    <w:basedOn w:val="Standard"/>
    <w:next w:val="Standard"/>
    <w:qFormat/>
    <w:rsid w:val="001C1621"/>
    <w:pPr>
      <w:keepNext/>
      <w:keepLines/>
      <w:numPr>
        <w:ilvl w:val="1"/>
        <w:numId w:val="2"/>
      </w:numPr>
      <w:suppressAutoHyphens/>
      <w:spacing w:after="0"/>
      <w:ind w:left="0"/>
      <w:outlineLvl w:val="1"/>
    </w:pPr>
    <w:rPr>
      <w:rFonts w:cs="Arial"/>
      <w:b/>
      <w:bCs/>
      <w:iCs/>
    </w:rPr>
  </w:style>
  <w:style w:type="paragraph" w:styleId="berschrift3">
    <w:name w:val="heading 3"/>
    <w:basedOn w:val="Standard"/>
    <w:next w:val="Standard"/>
    <w:qFormat/>
    <w:rsid w:val="00DD0FA7"/>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C864E4"/>
    <w:pPr>
      <w:spacing w:line="320" w:lineRule="atLeast"/>
      <w:ind w:left="57" w:right="57"/>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bottom w:w="28" w:type="dxa"/>
        <w:right w:w="0" w:type="dxa"/>
      </w:tblCellMar>
    </w:tblPr>
    <w:tblStylePr w:type="firstRow">
      <w:tblPr/>
      <w:tcPr>
        <w:shd w:val="clear" w:color="auto" w:fill="D9D9D9" w:themeFill="background1" w:themeFillShade="D9"/>
      </w:tcPr>
    </w:tblStylePr>
    <w:tblStylePr w:type="lastRow">
      <w:rPr>
        <w:rFonts w:ascii="VWAG TheSans" w:hAnsi="VWAG TheSans"/>
        <w:sz w:val="22"/>
      </w:rPr>
      <w:tblPr/>
      <w:tcPr>
        <w:shd w:val="clear" w:color="auto" w:fill="D9D9D9" w:themeFill="background1" w:themeFillShade="D9"/>
      </w:tcPr>
    </w:tblStylePr>
  </w:style>
  <w:style w:type="paragraph" w:customStyle="1" w:styleId="TabelleKopf">
    <w:name w:val="Tabelle_Kopf"/>
    <w:basedOn w:val="Standard"/>
    <w:qFormat/>
    <w:rsid w:val="002B7976"/>
    <w:pPr>
      <w:spacing w:after="0" w:line="280" w:lineRule="atLeast"/>
      <w:ind w:left="57" w:right="57"/>
    </w:pPr>
    <w:rPr>
      <w:b/>
    </w:rPr>
  </w:style>
  <w:style w:type="paragraph" w:customStyle="1" w:styleId="TabelleFu">
    <w:name w:val="Tabelle_Fuß"/>
    <w:basedOn w:val="Standard"/>
    <w:qFormat/>
    <w:rsid w:val="002B7976"/>
    <w:pPr>
      <w:spacing w:after="0" w:line="280" w:lineRule="atLeast"/>
      <w:ind w:left="57" w:right="57"/>
    </w:pPr>
  </w:style>
  <w:style w:type="paragraph" w:customStyle="1" w:styleId="Headline">
    <w:name w:val="Headline"/>
    <w:basedOn w:val="Standard"/>
    <w:qFormat/>
    <w:rsid w:val="00EF39E0"/>
    <w:pPr>
      <w:spacing w:after="0" w:line="640" w:lineRule="atLeast"/>
    </w:pPr>
    <w:rPr>
      <w:rFonts w:ascii="VWAG TheAntiqua" w:hAnsi="VWAG TheAntiqua"/>
      <w:b/>
      <w:sz w:val="48"/>
      <w:szCs w:val="48"/>
    </w:rPr>
  </w:style>
  <w:style w:type="paragraph" w:styleId="Kopfzeile">
    <w:name w:val="header"/>
    <w:basedOn w:val="Standard"/>
    <w:link w:val="KopfzeileZchn"/>
    <w:semiHidden/>
    <w:rsid w:val="00DA4E19"/>
    <w:pPr>
      <w:tabs>
        <w:tab w:val="center" w:pos="4536"/>
        <w:tab w:val="right" w:pos="9072"/>
      </w:tabs>
      <w:spacing w:after="0" w:line="192" w:lineRule="atLeast"/>
    </w:pPr>
    <w:rPr>
      <w:sz w:val="16"/>
      <w:szCs w:val="16"/>
    </w:rPr>
  </w:style>
  <w:style w:type="paragraph" w:styleId="Fuzeile">
    <w:name w:val="footer"/>
    <w:basedOn w:val="Standard"/>
    <w:semiHidden/>
    <w:rsid w:val="00DA4E19"/>
    <w:pPr>
      <w:tabs>
        <w:tab w:val="center" w:pos="4536"/>
        <w:tab w:val="right" w:pos="9072"/>
      </w:tabs>
      <w:spacing w:after="0" w:line="192" w:lineRule="atLeast"/>
    </w:pPr>
    <w:rPr>
      <w:i/>
      <w:sz w:val="16"/>
      <w:szCs w:val="16"/>
    </w:rPr>
  </w:style>
  <w:style w:type="paragraph" w:customStyle="1" w:styleId="Version">
    <w:name w:val="_Version"/>
    <w:basedOn w:val="Standard"/>
    <w:qFormat/>
    <w:rsid w:val="00F37246"/>
    <w:pPr>
      <w:spacing w:after="0"/>
    </w:pPr>
  </w:style>
  <w:style w:type="paragraph" w:customStyle="1" w:styleId="Datum">
    <w:name w:val="_Datum"/>
    <w:basedOn w:val="Standard"/>
    <w:qFormat/>
    <w:rsid w:val="00F37246"/>
    <w:pPr>
      <w:spacing w:after="0"/>
    </w:pPr>
  </w:style>
  <w:style w:type="character" w:styleId="Seitenzahl">
    <w:name w:val="page number"/>
    <w:basedOn w:val="Absatz-Standardschriftart"/>
    <w:semiHidden/>
    <w:rsid w:val="00B47915"/>
  </w:style>
  <w:style w:type="character" w:customStyle="1" w:styleId="KopfzeileZchn">
    <w:name w:val="Kopfzeile Zchn"/>
    <w:basedOn w:val="Absatz-Standardschriftart"/>
    <w:link w:val="Kopfzeile"/>
    <w:semiHidden/>
    <w:rsid w:val="00AB335F"/>
    <w:rPr>
      <w:rFonts w:ascii="VWAG TheSans" w:hAnsi="VWAG TheSans"/>
      <w:kern w:val="10"/>
      <w:sz w:val="16"/>
      <w:szCs w:val="16"/>
    </w:rPr>
  </w:style>
  <w:style w:type="character" w:styleId="Hyperlink">
    <w:name w:val="Hyperlink"/>
    <w:basedOn w:val="Absatz-Standardschriftart"/>
    <w:unhideWhenUsed/>
    <w:rsid w:val="00577B13"/>
    <w:rPr>
      <w:color w:val="004666" w:themeColor="hyperlink"/>
      <w:u w:val="single"/>
    </w:rPr>
  </w:style>
  <w:style w:type="character" w:styleId="Platzhaltertext">
    <w:name w:val="Placeholder Text"/>
    <w:basedOn w:val="Absatz-Standardschriftart"/>
    <w:uiPriority w:val="99"/>
    <w:semiHidden/>
    <w:rsid w:val="00AD7954"/>
    <w:rPr>
      <w:color w:val="808080"/>
    </w:rPr>
  </w:style>
  <w:style w:type="table" w:styleId="Gitternetztabelle1hell">
    <w:name w:val="Grid Table 1 Light"/>
    <w:basedOn w:val="NormaleTabelle"/>
    <w:uiPriority w:val="46"/>
    <w:rsid w:val="008F482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enabsatz">
    <w:name w:val="List Paragraph"/>
    <w:basedOn w:val="Standard"/>
    <w:uiPriority w:val="34"/>
    <w:rsid w:val="00467517"/>
    <w:pPr>
      <w:ind w:left="720"/>
      <w:contextualSpacing/>
    </w:pPr>
  </w:style>
  <w:style w:type="character" w:styleId="Kommentarzeichen">
    <w:name w:val="annotation reference"/>
    <w:basedOn w:val="Absatz-Standardschriftart"/>
    <w:semiHidden/>
    <w:unhideWhenUsed/>
    <w:rsid w:val="000A02AF"/>
    <w:rPr>
      <w:sz w:val="16"/>
      <w:szCs w:val="16"/>
    </w:rPr>
  </w:style>
  <w:style w:type="paragraph" w:styleId="Kommentartext">
    <w:name w:val="annotation text"/>
    <w:basedOn w:val="Standard"/>
    <w:link w:val="KommentartextZchn"/>
    <w:semiHidden/>
    <w:unhideWhenUsed/>
    <w:rsid w:val="000A02AF"/>
    <w:pPr>
      <w:spacing w:line="240" w:lineRule="auto"/>
    </w:pPr>
    <w:rPr>
      <w:sz w:val="20"/>
      <w:szCs w:val="20"/>
    </w:rPr>
  </w:style>
  <w:style w:type="character" w:customStyle="1" w:styleId="KommentartextZchn">
    <w:name w:val="Kommentartext Zchn"/>
    <w:basedOn w:val="Absatz-Standardschriftart"/>
    <w:link w:val="Kommentartext"/>
    <w:semiHidden/>
    <w:rsid w:val="000A02AF"/>
    <w:rPr>
      <w:rFonts w:ascii="VWAG TheSans" w:hAnsi="VWAG TheSans"/>
      <w:kern w:val="10"/>
    </w:rPr>
  </w:style>
  <w:style w:type="paragraph" w:styleId="Kommentarthema">
    <w:name w:val="annotation subject"/>
    <w:basedOn w:val="Kommentartext"/>
    <w:next w:val="Kommentartext"/>
    <w:link w:val="KommentarthemaZchn"/>
    <w:semiHidden/>
    <w:unhideWhenUsed/>
    <w:rsid w:val="000A02AF"/>
    <w:rPr>
      <w:b/>
      <w:bCs/>
    </w:rPr>
  </w:style>
  <w:style w:type="character" w:customStyle="1" w:styleId="KommentarthemaZchn">
    <w:name w:val="Kommentarthema Zchn"/>
    <w:basedOn w:val="KommentartextZchn"/>
    <w:link w:val="Kommentarthema"/>
    <w:semiHidden/>
    <w:rsid w:val="000A02AF"/>
    <w:rPr>
      <w:rFonts w:ascii="VWAG TheSans" w:hAnsi="VWAG TheSans"/>
      <w:b/>
      <w:bCs/>
      <w:kern w:val="10"/>
    </w:rPr>
  </w:style>
  <w:style w:type="paragraph" w:styleId="Sprechblasentext">
    <w:name w:val="Balloon Text"/>
    <w:basedOn w:val="Standard"/>
    <w:link w:val="SprechblasentextZchn"/>
    <w:semiHidden/>
    <w:unhideWhenUsed/>
    <w:rsid w:val="000A02A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0A02AF"/>
    <w:rPr>
      <w:rFonts w:ascii="Segoe UI" w:hAnsi="Segoe UI" w:cs="Segoe UI"/>
      <w:kern w:val="10"/>
      <w:sz w:val="18"/>
      <w:szCs w:val="18"/>
    </w:rPr>
  </w:style>
  <w:style w:type="paragraph" w:styleId="berarbeitung">
    <w:name w:val="Revision"/>
    <w:hidden/>
    <w:uiPriority w:val="99"/>
    <w:semiHidden/>
    <w:rsid w:val="00AA12A1"/>
    <w:rPr>
      <w:rFonts w:ascii="VWAG TheSans" w:hAnsi="VWAG TheSans"/>
      <w:kern w:val="1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9457476">
      <w:bodyDiv w:val="1"/>
      <w:marLeft w:val="0"/>
      <w:marRight w:val="0"/>
      <w:marTop w:val="0"/>
      <w:marBottom w:val="0"/>
      <w:divBdr>
        <w:top w:val="none" w:sz="0" w:space="0" w:color="auto"/>
        <w:left w:val="none" w:sz="0" w:space="0" w:color="auto"/>
        <w:bottom w:val="none" w:sz="0" w:space="0" w:color="auto"/>
        <w:right w:val="none" w:sz="0" w:space="0" w:color="auto"/>
      </w:divBdr>
    </w:div>
    <w:div w:id="204454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icrosoft\Windows\Templates\CI%20Volkswagen%20Group\Templates%20Volkswagen%20Konzern%20Word\B3_Multipage_hoch_intern_de_VWA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9"/>
        <w:category>
          <w:name w:val="Allgemein"/>
          <w:gallery w:val="placeholder"/>
        </w:category>
        <w:types>
          <w:type w:val="bbPlcHdr"/>
        </w:types>
        <w:behaviors>
          <w:behavior w:val="content"/>
        </w:behaviors>
        <w:guid w:val="{93F3AAC6-4D55-4E2E-A08A-CA3F841A4910}"/>
      </w:docPartPr>
      <w:docPartBody>
        <w:p w:rsidR="00157E2A" w:rsidRDefault="00157E2A">
          <w:r w:rsidRPr="00BE4B52">
            <w:rPr>
              <w:rStyle w:val="Platzhaltertext"/>
            </w:rPr>
            <w:t>Wählen Sie ein Element aus.</w:t>
          </w:r>
        </w:p>
      </w:docPartBody>
    </w:docPart>
    <w:docPart>
      <w:docPartPr>
        <w:name w:val="DefaultPlaceholder_-1854013438"/>
        <w:category>
          <w:name w:val="Allgemein"/>
          <w:gallery w:val="placeholder"/>
        </w:category>
        <w:types>
          <w:type w:val="bbPlcHdr"/>
        </w:types>
        <w:behaviors>
          <w:behavior w:val="content"/>
        </w:behaviors>
        <w:guid w:val="{806D4036-F9D3-44E1-9317-D8B50E52CB4D}"/>
      </w:docPartPr>
      <w:docPartBody>
        <w:p w:rsidR="00157E2A" w:rsidRDefault="00157E2A">
          <w:r w:rsidRPr="00BE4B52">
            <w:rPr>
              <w:rStyle w:val="Platzhaltertext"/>
            </w:rPr>
            <w:t>Klicken oder tippen Sie, um ein Datum einzugeben.</w:t>
          </w:r>
        </w:p>
      </w:docPartBody>
    </w:docPart>
    <w:docPart>
      <w:docPartPr>
        <w:name w:val="DefaultPlaceholder_-1854013440"/>
        <w:category>
          <w:name w:val="Allgemein"/>
          <w:gallery w:val="placeholder"/>
        </w:category>
        <w:types>
          <w:type w:val="bbPlcHdr"/>
        </w:types>
        <w:behaviors>
          <w:behavior w:val="content"/>
        </w:behaviors>
        <w:guid w:val="{16F2FCE4-2E0C-412A-8561-01A811E40656}"/>
      </w:docPartPr>
      <w:docPartBody>
        <w:p w:rsidR="003E39F6" w:rsidRDefault="00157E2A">
          <w:r w:rsidRPr="00BE4B52">
            <w:rPr>
              <w:rStyle w:val="Platzhaltertext"/>
            </w:rPr>
            <w:t>Klicken oder tippen Sie hier, um Text einzugeben.</w:t>
          </w:r>
        </w:p>
      </w:docPartBody>
    </w:docPart>
    <w:docPart>
      <w:docPartPr>
        <w:name w:val="F5CA0BC6C3684811900C9BECE4757769"/>
        <w:category>
          <w:name w:val="Allgemein"/>
          <w:gallery w:val="placeholder"/>
        </w:category>
        <w:types>
          <w:type w:val="bbPlcHdr"/>
        </w:types>
        <w:behaviors>
          <w:behavior w:val="content"/>
        </w:behaviors>
        <w:guid w:val="{4033959A-2321-495D-82FD-29D65EB7AB23}"/>
      </w:docPartPr>
      <w:docPartBody>
        <w:p w:rsidR="003E39F6" w:rsidRDefault="00157E2A" w:rsidP="00157E2A">
          <w:r w:rsidRPr="00BE4B52">
            <w:rPr>
              <w:rStyle w:val="Platzhaltertext"/>
            </w:rPr>
            <w:t>Wählen Sie ein Element aus.</w:t>
          </w:r>
        </w:p>
      </w:docPartBody>
    </w:docPart>
    <w:docPart>
      <w:docPartPr>
        <w:name w:val="06A3E2776D81410B89D924DFE9797E6C"/>
        <w:category>
          <w:name w:val="Allgemein"/>
          <w:gallery w:val="placeholder"/>
        </w:category>
        <w:types>
          <w:type w:val="bbPlcHdr"/>
        </w:types>
        <w:behaviors>
          <w:behavior w:val="content"/>
        </w:behaviors>
        <w:guid w:val="{E87882C0-4914-4918-8890-C736D67D052F}"/>
      </w:docPartPr>
      <w:docPartBody>
        <w:p w:rsidR="003E39F6" w:rsidRDefault="00157E2A" w:rsidP="00157E2A">
          <w:r w:rsidRPr="00BE4B52">
            <w:rPr>
              <w:rStyle w:val="Platzhaltertext"/>
            </w:rPr>
            <w:t>Wählen Sie ein Element aus.</w:t>
          </w:r>
        </w:p>
      </w:docPartBody>
    </w:docPart>
    <w:docPart>
      <w:docPartPr>
        <w:name w:val="DEDF6C227B254CFB9E0F45C0FD35C908"/>
        <w:category>
          <w:name w:val="Allgemein"/>
          <w:gallery w:val="placeholder"/>
        </w:category>
        <w:types>
          <w:type w:val="bbPlcHdr"/>
        </w:types>
        <w:behaviors>
          <w:behavior w:val="content"/>
        </w:behaviors>
        <w:guid w:val="{71E4C45C-C560-403D-949A-D13F766CC876}"/>
      </w:docPartPr>
      <w:docPartBody>
        <w:p w:rsidR="002463A7" w:rsidRDefault="00FF1DC6" w:rsidP="00FF1DC6">
          <w:pPr>
            <w:pStyle w:val="0DEC343DBCF14EA7866490BE1E46F8DE"/>
          </w:pPr>
          <w:r w:rsidRPr="00BE4B52">
            <w:rPr>
              <w:rStyle w:val="Platzhaltertext"/>
            </w:rPr>
            <w:t>Wählen Sie ein Element aus.</w:t>
          </w:r>
        </w:p>
      </w:docPartBody>
    </w:docPart>
    <w:docPart>
      <w:docPartPr>
        <w:name w:val="0DEC343DBCF14EA7866490BE1E46F8DE"/>
        <w:category>
          <w:name w:val="Allgemein"/>
          <w:gallery w:val="placeholder"/>
        </w:category>
        <w:types>
          <w:type w:val="bbPlcHdr"/>
        </w:types>
        <w:behaviors>
          <w:behavior w:val="content"/>
        </w:behaviors>
        <w:guid w:val="{43719698-79B1-4F10-935E-A3568A0A3DE2}"/>
      </w:docPartPr>
      <w:docPartBody>
        <w:p w:rsidR="00F92185" w:rsidRDefault="002463A7" w:rsidP="002463A7">
          <w:pPr>
            <w:pStyle w:val="F3EE8131DEB4459995A7252C88332C6D"/>
          </w:pPr>
          <w:r w:rsidRPr="00BE4B52">
            <w:rPr>
              <w:rStyle w:val="Platzhaltertext"/>
            </w:rPr>
            <w:t>Wählen Sie ein Element aus.</w:t>
          </w:r>
        </w:p>
      </w:docPartBody>
    </w:docPart>
    <w:docPart>
      <w:docPartPr>
        <w:name w:val="3FD8501F5A544E9BA624FD89C508A335"/>
        <w:category>
          <w:name w:val="Allgemein"/>
          <w:gallery w:val="placeholder"/>
        </w:category>
        <w:types>
          <w:type w:val="bbPlcHdr"/>
        </w:types>
        <w:behaviors>
          <w:behavior w:val="content"/>
        </w:behaviors>
        <w:guid w:val="{C1ABC022-E2DB-4BA9-9B13-04BFF3B0CEEE}"/>
      </w:docPartPr>
      <w:docPartBody>
        <w:p w:rsidR="005A4F39" w:rsidRDefault="00F92185" w:rsidP="00F92185">
          <w:pPr>
            <w:pStyle w:val="3FD8501F5A544E9BA624FD89C508A335"/>
          </w:pPr>
          <w:r w:rsidRPr="00BE4B52">
            <w:rPr>
              <w:rStyle w:val="Platzhaltertext"/>
            </w:rPr>
            <w:t>Klicken oder tippen Sie hier, um Text einzugeben.</w:t>
          </w:r>
        </w:p>
      </w:docPartBody>
    </w:docPart>
    <w:docPart>
      <w:docPartPr>
        <w:name w:val="60F86E0F366F4CC8BE46D9B10C295562"/>
        <w:category>
          <w:name w:val="Allgemein"/>
          <w:gallery w:val="placeholder"/>
        </w:category>
        <w:types>
          <w:type w:val="bbPlcHdr"/>
        </w:types>
        <w:behaviors>
          <w:behavior w:val="content"/>
        </w:behaviors>
        <w:guid w:val="{DF9CDE2D-7E81-46B2-8B00-04184E546A15}"/>
      </w:docPartPr>
      <w:docPartBody>
        <w:p w:rsidR="00A10D33" w:rsidRDefault="008F132A" w:rsidP="008F132A">
          <w:pPr>
            <w:pStyle w:val="60F86E0F366F4CC8BE46D9B10C295562"/>
          </w:pPr>
          <w:r w:rsidRPr="00BE4B52">
            <w:rPr>
              <w:rStyle w:val="Platzhaltertext"/>
            </w:rPr>
            <w:t>Wählen Sie ein Element aus.</w:t>
          </w:r>
        </w:p>
      </w:docPartBody>
    </w:docPart>
    <w:docPart>
      <w:docPartPr>
        <w:name w:val="D1758C608068424B807DEA1247ABBA3D"/>
        <w:category>
          <w:name w:val="Allgemein"/>
          <w:gallery w:val="placeholder"/>
        </w:category>
        <w:types>
          <w:type w:val="bbPlcHdr"/>
        </w:types>
        <w:behaviors>
          <w:behavior w:val="content"/>
        </w:behaviors>
        <w:guid w:val="{61A1B825-AA0C-49EF-AE5F-71EFBC618FCC}"/>
      </w:docPartPr>
      <w:docPartBody>
        <w:p w:rsidR="00911ED1" w:rsidRDefault="00F16548" w:rsidP="00F16548">
          <w:pPr>
            <w:pStyle w:val="D1758C608068424B807DEA1247ABBA3D"/>
          </w:pPr>
          <w:r w:rsidRPr="00BE4B52">
            <w:rPr>
              <w:rStyle w:val="Platzhaltertext"/>
            </w:rPr>
            <w:t>Klicken oder tippen Sie hier, um Text einzugeben.</w:t>
          </w:r>
        </w:p>
      </w:docPartBody>
    </w:docPart>
    <w:docPart>
      <w:docPartPr>
        <w:name w:val="346B0FD5CA6F4916AD5952961F3FA96E"/>
        <w:category>
          <w:name w:val="Allgemein"/>
          <w:gallery w:val="placeholder"/>
        </w:category>
        <w:types>
          <w:type w:val="bbPlcHdr"/>
        </w:types>
        <w:behaviors>
          <w:behavior w:val="content"/>
        </w:behaviors>
        <w:guid w:val="{536A7DEB-AA7F-47A7-BF58-6368CDA68686}"/>
      </w:docPartPr>
      <w:docPartBody>
        <w:p w:rsidR="00911ED1" w:rsidRDefault="00F16548" w:rsidP="00F16548">
          <w:pPr>
            <w:pStyle w:val="346B0FD5CA6F4916AD5952961F3FA96E"/>
          </w:pPr>
          <w:r w:rsidRPr="00BE4B52">
            <w:rPr>
              <w:rStyle w:val="Platzhaltertext"/>
            </w:rPr>
            <w:t>Klicken oder tippen Sie hier, um Text einzugeben.</w:t>
          </w:r>
        </w:p>
      </w:docPartBody>
    </w:docPart>
    <w:docPart>
      <w:docPartPr>
        <w:name w:val="05A6611B474F4AB2874143CD48999C6C"/>
        <w:category>
          <w:name w:val="Allgemein"/>
          <w:gallery w:val="placeholder"/>
        </w:category>
        <w:types>
          <w:type w:val="bbPlcHdr"/>
        </w:types>
        <w:behaviors>
          <w:behavior w:val="content"/>
        </w:behaviors>
        <w:guid w:val="{085801D6-21BD-4B07-9310-CB8E5E28B34D}"/>
      </w:docPartPr>
      <w:docPartBody>
        <w:p w:rsidR="00911ED1" w:rsidRDefault="00F16548" w:rsidP="00F16548">
          <w:pPr>
            <w:pStyle w:val="05A6611B474F4AB2874143CD48999C6C"/>
          </w:pPr>
          <w:r w:rsidRPr="00BE4B52">
            <w:rPr>
              <w:rStyle w:val="Platzhaltertext"/>
            </w:rPr>
            <w:t>Klicken oder tippen Sie hier, um Text einzugeben.</w:t>
          </w:r>
        </w:p>
      </w:docPartBody>
    </w:docPart>
    <w:docPart>
      <w:docPartPr>
        <w:name w:val="65E8B67673F64006930A9EE6D3DC3C50"/>
        <w:category>
          <w:name w:val="Allgemein"/>
          <w:gallery w:val="placeholder"/>
        </w:category>
        <w:types>
          <w:type w:val="bbPlcHdr"/>
        </w:types>
        <w:behaviors>
          <w:behavior w:val="content"/>
        </w:behaviors>
        <w:guid w:val="{C1BA4037-856E-489A-A2FF-B583389A9D2D}"/>
      </w:docPartPr>
      <w:docPartBody>
        <w:p w:rsidR="00911ED1" w:rsidRDefault="00F16548" w:rsidP="00F16548">
          <w:pPr>
            <w:pStyle w:val="65E8B67673F64006930A9EE6D3DC3C50"/>
          </w:pPr>
          <w:r w:rsidRPr="00BE4B52">
            <w:rPr>
              <w:rStyle w:val="Platzhaltertext"/>
            </w:rPr>
            <w:t>Klicken oder tippen Sie hier, um Text einzugeben.</w:t>
          </w:r>
        </w:p>
      </w:docPartBody>
    </w:docPart>
    <w:docPart>
      <w:docPartPr>
        <w:name w:val="6329CAFC36E74A258E6E6C85B3BE3BE4"/>
        <w:category>
          <w:name w:val="Allgemein"/>
          <w:gallery w:val="placeholder"/>
        </w:category>
        <w:types>
          <w:type w:val="bbPlcHdr"/>
        </w:types>
        <w:behaviors>
          <w:behavior w:val="content"/>
        </w:behaviors>
        <w:guid w:val="{F032C906-1792-4C65-A47A-E28E286A65CD}"/>
      </w:docPartPr>
      <w:docPartBody>
        <w:p w:rsidR="00911ED1" w:rsidRDefault="00F16548" w:rsidP="00F16548">
          <w:pPr>
            <w:pStyle w:val="6329CAFC36E74A258E6E6C85B3BE3BE4"/>
          </w:pPr>
          <w:r w:rsidRPr="00BE4B52">
            <w:rPr>
              <w:rStyle w:val="Platzhaltertext"/>
            </w:rPr>
            <w:t>Klicken oder tippen Sie hier, um Text einzugeben.</w:t>
          </w:r>
        </w:p>
      </w:docPartBody>
    </w:docPart>
    <w:docPart>
      <w:docPartPr>
        <w:name w:val="7D8DE9D2105F4CBB967B87514048C959"/>
        <w:category>
          <w:name w:val="Allgemein"/>
          <w:gallery w:val="placeholder"/>
        </w:category>
        <w:types>
          <w:type w:val="bbPlcHdr"/>
        </w:types>
        <w:behaviors>
          <w:behavior w:val="content"/>
        </w:behaviors>
        <w:guid w:val="{4CC49C0E-D89B-4E5F-8A36-E68410FED3FD}"/>
      </w:docPartPr>
      <w:docPartBody>
        <w:p w:rsidR="00911ED1" w:rsidRDefault="00F16548" w:rsidP="00F16548">
          <w:pPr>
            <w:pStyle w:val="7D8DE9D2105F4CBB967B87514048C959"/>
          </w:pPr>
          <w:r w:rsidRPr="00BE4B52">
            <w:rPr>
              <w:rStyle w:val="Platzhaltertext"/>
            </w:rPr>
            <w:t>Wählen Sie ein Element aus.</w:t>
          </w:r>
        </w:p>
      </w:docPartBody>
    </w:docPart>
    <w:docPart>
      <w:docPartPr>
        <w:name w:val="E0D5FBBA79604ECA94FBCF32F6B45B2D"/>
        <w:category>
          <w:name w:val="Allgemein"/>
          <w:gallery w:val="placeholder"/>
        </w:category>
        <w:types>
          <w:type w:val="bbPlcHdr"/>
        </w:types>
        <w:behaviors>
          <w:behavior w:val="content"/>
        </w:behaviors>
        <w:guid w:val="{A16AF09E-9DF1-4FA2-850D-080B9A6C2FAB}"/>
      </w:docPartPr>
      <w:docPartBody>
        <w:p w:rsidR="00911ED1" w:rsidRDefault="00F16548" w:rsidP="00F16548">
          <w:pPr>
            <w:pStyle w:val="E0D5FBBA79604ECA94FBCF32F6B45B2D"/>
          </w:pPr>
          <w:r w:rsidRPr="00BE4B52">
            <w:rPr>
              <w:rStyle w:val="Platzhaltertext"/>
            </w:rPr>
            <w:t>Wählen Sie ein Element aus.</w:t>
          </w:r>
        </w:p>
      </w:docPartBody>
    </w:docPart>
    <w:docPart>
      <w:docPartPr>
        <w:name w:val="F744258E259747BFB50B4FF07C83B56A"/>
        <w:category>
          <w:name w:val="Allgemein"/>
          <w:gallery w:val="placeholder"/>
        </w:category>
        <w:types>
          <w:type w:val="bbPlcHdr"/>
        </w:types>
        <w:behaviors>
          <w:behavior w:val="content"/>
        </w:behaviors>
        <w:guid w:val="{D775E70C-4CEC-4B0D-AC9E-13F299FE4EC4}"/>
      </w:docPartPr>
      <w:docPartBody>
        <w:p w:rsidR="00911ED1" w:rsidRDefault="00F16548" w:rsidP="00F16548">
          <w:pPr>
            <w:pStyle w:val="F744258E259747BFB50B4FF07C83B56A"/>
          </w:pPr>
          <w:r w:rsidRPr="00BE4B52">
            <w:rPr>
              <w:rStyle w:val="Platzhaltertext"/>
            </w:rPr>
            <w:t>Wählen Sie ein Element aus.</w:t>
          </w:r>
        </w:p>
      </w:docPartBody>
    </w:docPart>
    <w:docPart>
      <w:docPartPr>
        <w:name w:val="70CF89EA7B3A48FA8AF8E70277DFD183"/>
        <w:category>
          <w:name w:val="Allgemein"/>
          <w:gallery w:val="placeholder"/>
        </w:category>
        <w:types>
          <w:type w:val="bbPlcHdr"/>
        </w:types>
        <w:behaviors>
          <w:behavior w:val="content"/>
        </w:behaviors>
        <w:guid w:val="{93C54668-2271-488D-B5F8-53565D61301B}"/>
      </w:docPartPr>
      <w:docPartBody>
        <w:p w:rsidR="00911ED1" w:rsidRDefault="00F16548" w:rsidP="00F16548">
          <w:pPr>
            <w:pStyle w:val="70CF89EA7B3A48FA8AF8E70277DFD183"/>
          </w:pPr>
          <w:r w:rsidRPr="00BE4B52">
            <w:rPr>
              <w:rStyle w:val="Platzhaltertext"/>
            </w:rPr>
            <w:t>Klicken oder tippen Sie hier, um Text einzugeben.</w:t>
          </w:r>
        </w:p>
      </w:docPartBody>
    </w:docPart>
    <w:docPart>
      <w:docPartPr>
        <w:name w:val="28074B623C5A493A8986292C8CA17746"/>
        <w:category>
          <w:name w:val="Allgemein"/>
          <w:gallery w:val="placeholder"/>
        </w:category>
        <w:types>
          <w:type w:val="bbPlcHdr"/>
        </w:types>
        <w:behaviors>
          <w:behavior w:val="content"/>
        </w:behaviors>
        <w:guid w:val="{AED87E11-AF8C-47D7-A1BC-157B4590E7CB}"/>
      </w:docPartPr>
      <w:docPartBody>
        <w:p w:rsidR="00911ED1" w:rsidRDefault="00F16548" w:rsidP="00F16548">
          <w:pPr>
            <w:pStyle w:val="28074B623C5A493A8986292C8CA17746"/>
          </w:pPr>
          <w:r w:rsidRPr="00BE4B52">
            <w:rPr>
              <w:rStyle w:val="Platzhaltertext"/>
            </w:rPr>
            <w:t>Wählen Sie ein Element aus.</w:t>
          </w:r>
        </w:p>
      </w:docPartBody>
    </w:docPart>
    <w:docPart>
      <w:docPartPr>
        <w:name w:val="C98AE94602F74A27877516B12BB5BA23"/>
        <w:category>
          <w:name w:val="Allgemein"/>
          <w:gallery w:val="placeholder"/>
        </w:category>
        <w:types>
          <w:type w:val="bbPlcHdr"/>
        </w:types>
        <w:behaviors>
          <w:behavior w:val="content"/>
        </w:behaviors>
        <w:guid w:val="{8DC0E0A1-EE4F-4A2D-AD1B-2EECB7AD2F36}"/>
      </w:docPartPr>
      <w:docPartBody>
        <w:p w:rsidR="00911ED1" w:rsidRDefault="00F16548" w:rsidP="00F16548">
          <w:pPr>
            <w:pStyle w:val="C98AE94602F74A27877516B12BB5BA23"/>
          </w:pPr>
          <w:r w:rsidRPr="00BE4B52">
            <w:rPr>
              <w:rStyle w:val="Platzhaltertext"/>
            </w:rPr>
            <w:t>Wählen Sie ein Element aus.</w:t>
          </w:r>
        </w:p>
      </w:docPartBody>
    </w:docPart>
    <w:docPart>
      <w:docPartPr>
        <w:name w:val="8F3B6F35CAB64017B9B27BC31719532C"/>
        <w:category>
          <w:name w:val="Allgemein"/>
          <w:gallery w:val="placeholder"/>
        </w:category>
        <w:types>
          <w:type w:val="bbPlcHdr"/>
        </w:types>
        <w:behaviors>
          <w:behavior w:val="content"/>
        </w:behaviors>
        <w:guid w:val="{52A62788-9634-4647-9C25-8C50C835B8A3}"/>
      </w:docPartPr>
      <w:docPartBody>
        <w:p w:rsidR="00911ED1" w:rsidRDefault="00F16548" w:rsidP="00F16548">
          <w:pPr>
            <w:pStyle w:val="8F3B6F35CAB64017B9B27BC31719532C"/>
          </w:pPr>
          <w:r w:rsidRPr="00BE4B52">
            <w:rPr>
              <w:rStyle w:val="Platzhaltertext"/>
            </w:rPr>
            <w:t>Wählen Sie ein Element aus.</w:t>
          </w:r>
        </w:p>
      </w:docPartBody>
    </w:docPart>
    <w:docPart>
      <w:docPartPr>
        <w:name w:val="6C7ADCC45C1D4BF6A07C753084F4E55F"/>
        <w:category>
          <w:name w:val="Allgemein"/>
          <w:gallery w:val="placeholder"/>
        </w:category>
        <w:types>
          <w:type w:val="bbPlcHdr"/>
        </w:types>
        <w:behaviors>
          <w:behavior w:val="content"/>
        </w:behaviors>
        <w:guid w:val="{D2B770B9-D247-4375-AD9F-AFFF036A9370}"/>
      </w:docPartPr>
      <w:docPartBody>
        <w:p w:rsidR="00911ED1" w:rsidRDefault="00F16548" w:rsidP="00F16548">
          <w:pPr>
            <w:pStyle w:val="6C7ADCC45C1D4BF6A07C753084F4E55F"/>
          </w:pPr>
          <w:r w:rsidRPr="00BE4B52">
            <w:rPr>
              <w:rStyle w:val="Platzhaltertext"/>
            </w:rPr>
            <w:t>Wählen Sie ein Element aus.</w:t>
          </w:r>
        </w:p>
      </w:docPartBody>
    </w:docPart>
    <w:docPart>
      <w:docPartPr>
        <w:name w:val="EFA6E18AA55C4BEF8A3BC5720AB1C086"/>
        <w:category>
          <w:name w:val="Allgemein"/>
          <w:gallery w:val="placeholder"/>
        </w:category>
        <w:types>
          <w:type w:val="bbPlcHdr"/>
        </w:types>
        <w:behaviors>
          <w:behavior w:val="content"/>
        </w:behaviors>
        <w:guid w:val="{D9EAF655-6FDC-4839-849D-3F352F18FA5F}"/>
      </w:docPartPr>
      <w:docPartBody>
        <w:p w:rsidR="00911ED1" w:rsidRDefault="00F16548" w:rsidP="00F16548">
          <w:pPr>
            <w:pStyle w:val="EFA6E18AA55C4BEF8A3BC5720AB1C086"/>
          </w:pPr>
          <w:r w:rsidRPr="00BE4B52">
            <w:rPr>
              <w:rStyle w:val="Platzhaltertext"/>
            </w:rPr>
            <w:t>Wählen Sie ein Element aus.</w:t>
          </w:r>
        </w:p>
      </w:docPartBody>
    </w:docPart>
    <w:docPart>
      <w:docPartPr>
        <w:name w:val="8D465F9EF77A4B3CBDF7A3506D6ACB9F"/>
        <w:category>
          <w:name w:val="Allgemein"/>
          <w:gallery w:val="placeholder"/>
        </w:category>
        <w:types>
          <w:type w:val="bbPlcHdr"/>
        </w:types>
        <w:behaviors>
          <w:behavior w:val="content"/>
        </w:behaviors>
        <w:guid w:val="{CF4FDC65-C6AF-408D-9382-55D33664BCEF}"/>
      </w:docPartPr>
      <w:docPartBody>
        <w:p w:rsidR="00911ED1" w:rsidRDefault="00F16548" w:rsidP="00F16548">
          <w:pPr>
            <w:pStyle w:val="8D465F9EF77A4B3CBDF7A3506D6ACB9F"/>
          </w:pPr>
          <w:r w:rsidRPr="00BE4B52">
            <w:rPr>
              <w:rStyle w:val="Platzhaltertext"/>
            </w:rPr>
            <w:t>Wählen Sie ein Element aus.</w:t>
          </w:r>
        </w:p>
      </w:docPartBody>
    </w:docPart>
    <w:docPart>
      <w:docPartPr>
        <w:name w:val="FADEA774A2C1431CA20972785A5329D8"/>
        <w:category>
          <w:name w:val="Allgemein"/>
          <w:gallery w:val="placeholder"/>
        </w:category>
        <w:types>
          <w:type w:val="bbPlcHdr"/>
        </w:types>
        <w:behaviors>
          <w:behavior w:val="content"/>
        </w:behaviors>
        <w:guid w:val="{4086B190-5B0A-4707-856D-29CE36445595}"/>
      </w:docPartPr>
      <w:docPartBody>
        <w:p w:rsidR="00911ED1" w:rsidRDefault="00F16548" w:rsidP="00F16548">
          <w:pPr>
            <w:pStyle w:val="FADEA774A2C1431CA20972785A5329D8"/>
          </w:pPr>
          <w:r w:rsidRPr="00BE4B52">
            <w:rPr>
              <w:rStyle w:val="Platzhaltertext"/>
            </w:rPr>
            <w:t>Klicken oder tippen Sie hier, um Text einzugeben.</w:t>
          </w:r>
        </w:p>
      </w:docPartBody>
    </w:docPart>
    <w:docPart>
      <w:docPartPr>
        <w:name w:val="160CF93B4A4F4F1B81385591DE22A2B4"/>
        <w:category>
          <w:name w:val="Allgemein"/>
          <w:gallery w:val="placeholder"/>
        </w:category>
        <w:types>
          <w:type w:val="bbPlcHdr"/>
        </w:types>
        <w:behaviors>
          <w:behavior w:val="content"/>
        </w:behaviors>
        <w:guid w:val="{BED72E26-6DDC-4FC1-9072-8BADBCA656F7}"/>
      </w:docPartPr>
      <w:docPartBody>
        <w:p w:rsidR="00911ED1" w:rsidRDefault="00F16548" w:rsidP="00F16548">
          <w:pPr>
            <w:pStyle w:val="160CF93B4A4F4F1B81385591DE22A2B4"/>
          </w:pPr>
          <w:r w:rsidRPr="00BE4B52">
            <w:rPr>
              <w:rStyle w:val="Platzhaltertext"/>
            </w:rPr>
            <w:t>Wählen Sie ein Element aus.</w:t>
          </w:r>
        </w:p>
      </w:docPartBody>
    </w:docPart>
    <w:docPart>
      <w:docPartPr>
        <w:name w:val="3E19C707F73C47C6B6D003C7A86E7540"/>
        <w:category>
          <w:name w:val="Allgemein"/>
          <w:gallery w:val="placeholder"/>
        </w:category>
        <w:types>
          <w:type w:val="bbPlcHdr"/>
        </w:types>
        <w:behaviors>
          <w:behavior w:val="content"/>
        </w:behaviors>
        <w:guid w:val="{014D280D-0A37-4260-83B1-5174FF9AD413}"/>
      </w:docPartPr>
      <w:docPartBody>
        <w:p w:rsidR="00911ED1" w:rsidRDefault="00F16548" w:rsidP="00F16548">
          <w:pPr>
            <w:pStyle w:val="3E19C707F73C47C6B6D003C7A86E7540"/>
          </w:pPr>
          <w:r w:rsidRPr="00BE4B52">
            <w:rPr>
              <w:rStyle w:val="Platzhaltertext"/>
            </w:rPr>
            <w:t>Wählen Sie ein Element aus.</w:t>
          </w:r>
        </w:p>
      </w:docPartBody>
    </w:docPart>
    <w:docPart>
      <w:docPartPr>
        <w:name w:val="190979EC77E24A55855238D09AC7E0F0"/>
        <w:category>
          <w:name w:val="Allgemein"/>
          <w:gallery w:val="placeholder"/>
        </w:category>
        <w:types>
          <w:type w:val="bbPlcHdr"/>
        </w:types>
        <w:behaviors>
          <w:behavior w:val="content"/>
        </w:behaviors>
        <w:guid w:val="{6BE69F51-FB81-4ECA-9E6E-587CBD0B28DF}"/>
      </w:docPartPr>
      <w:docPartBody>
        <w:p w:rsidR="00911ED1" w:rsidRDefault="00F16548" w:rsidP="00F16548">
          <w:pPr>
            <w:pStyle w:val="190979EC77E24A55855238D09AC7E0F0"/>
          </w:pPr>
          <w:r w:rsidRPr="00BE4B52">
            <w:rPr>
              <w:rStyle w:val="Platzhaltertext"/>
            </w:rPr>
            <w:t>Wählen Sie ein Element aus.</w:t>
          </w:r>
        </w:p>
      </w:docPartBody>
    </w:docPart>
    <w:docPart>
      <w:docPartPr>
        <w:name w:val="A89F4E3CEFB341F3B8062E36B777098B"/>
        <w:category>
          <w:name w:val="Allgemein"/>
          <w:gallery w:val="placeholder"/>
        </w:category>
        <w:types>
          <w:type w:val="bbPlcHdr"/>
        </w:types>
        <w:behaviors>
          <w:behavior w:val="content"/>
        </w:behaviors>
        <w:guid w:val="{EE3AECF1-97FA-46A0-A5F9-1BE81456BF22}"/>
      </w:docPartPr>
      <w:docPartBody>
        <w:p w:rsidR="00911ED1" w:rsidRDefault="00F16548" w:rsidP="00F16548">
          <w:pPr>
            <w:pStyle w:val="A89F4E3CEFB341F3B8062E36B777098B"/>
          </w:pPr>
          <w:r w:rsidRPr="00BE4B52">
            <w:rPr>
              <w:rStyle w:val="Platzhaltertext"/>
            </w:rPr>
            <w:t>Klicken oder tippen Sie hier, um Text einzugeben.</w:t>
          </w:r>
        </w:p>
      </w:docPartBody>
    </w:docPart>
    <w:docPart>
      <w:docPartPr>
        <w:name w:val="E893A3C24CBE4780BF6687F3C4A4F3D7"/>
        <w:category>
          <w:name w:val="Allgemein"/>
          <w:gallery w:val="placeholder"/>
        </w:category>
        <w:types>
          <w:type w:val="bbPlcHdr"/>
        </w:types>
        <w:behaviors>
          <w:behavior w:val="content"/>
        </w:behaviors>
        <w:guid w:val="{4A1CAF79-546B-40F9-AA82-D4F083A80B91}"/>
      </w:docPartPr>
      <w:docPartBody>
        <w:p w:rsidR="00911ED1" w:rsidRDefault="00F16548" w:rsidP="00F16548">
          <w:pPr>
            <w:pStyle w:val="E893A3C24CBE4780BF6687F3C4A4F3D7"/>
          </w:pPr>
          <w:r w:rsidRPr="00BE4B52">
            <w:rPr>
              <w:rStyle w:val="Platzhaltertext"/>
            </w:rPr>
            <w:t>Wählen Sie ein Element aus.</w:t>
          </w:r>
        </w:p>
      </w:docPartBody>
    </w:docPart>
    <w:docPart>
      <w:docPartPr>
        <w:name w:val="9A710666C7614D8C9188CABFFB5597C7"/>
        <w:category>
          <w:name w:val="Allgemein"/>
          <w:gallery w:val="placeholder"/>
        </w:category>
        <w:types>
          <w:type w:val="bbPlcHdr"/>
        </w:types>
        <w:behaviors>
          <w:behavior w:val="content"/>
        </w:behaviors>
        <w:guid w:val="{14B1EAFD-8F01-45F3-AA6F-FFD44DFE5A7E}"/>
      </w:docPartPr>
      <w:docPartBody>
        <w:p w:rsidR="00911ED1" w:rsidRDefault="00F16548" w:rsidP="00F16548">
          <w:pPr>
            <w:pStyle w:val="9A710666C7614D8C9188CABFFB5597C7"/>
          </w:pPr>
          <w:r w:rsidRPr="00BE4B52">
            <w:rPr>
              <w:rStyle w:val="Platzhaltertext"/>
            </w:rPr>
            <w:t>Wählen Sie ein Element aus.</w:t>
          </w:r>
        </w:p>
      </w:docPartBody>
    </w:docPart>
    <w:docPart>
      <w:docPartPr>
        <w:name w:val="03865E1909F7430D88A3C36DD7EDE6BC"/>
        <w:category>
          <w:name w:val="Allgemein"/>
          <w:gallery w:val="placeholder"/>
        </w:category>
        <w:types>
          <w:type w:val="bbPlcHdr"/>
        </w:types>
        <w:behaviors>
          <w:behavior w:val="content"/>
        </w:behaviors>
        <w:guid w:val="{7E2310B4-8E99-43E3-AA66-84F2C984640A}"/>
      </w:docPartPr>
      <w:docPartBody>
        <w:p w:rsidR="00911ED1" w:rsidRDefault="00F16548" w:rsidP="00F16548">
          <w:pPr>
            <w:pStyle w:val="03865E1909F7430D88A3C36DD7EDE6BC"/>
          </w:pPr>
          <w:r w:rsidRPr="00BE4B52">
            <w:rPr>
              <w:rStyle w:val="Platzhaltertext"/>
            </w:rPr>
            <w:t>Wählen Sie ein Element aus.</w:t>
          </w:r>
        </w:p>
      </w:docPartBody>
    </w:docPart>
    <w:docPart>
      <w:docPartPr>
        <w:name w:val="E860513DA2044757BF489B97B009C543"/>
        <w:category>
          <w:name w:val="Allgemein"/>
          <w:gallery w:val="placeholder"/>
        </w:category>
        <w:types>
          <w:type w:val="bbPlcHdr"/>
        </w:types>
        <w:behaviors>
          <w:behavior w:val="content"/>
        </w:behaviors>
        <w:guid w:val="{025B1F1B-BDC7-48CC-8B0D-A7541F61C3E6}"/>
      </w:docPartPr>
      <w:docPartBody>
        <w:p w:rsidR="00911ED1" w:rsidRDefault="00F16548" w:rsidP="00F16548">
          <w:pPr>
            <w:pStyle w:val="E860513DA2044757BF489B97B009C543"/>
          </w:pPr>
          <w:r w:rsidRPr="00BE4B52">
            <w:rPr>
              <w:rStyle w:val="Platzhaltertext"/>
            </w:rPr>
            <w:t>Wählen Sie ein Element aus.</w:t>
          </w:r>
        </w:p>
      </w:docPartBody>
    </w:docPart>
    <w:docPart>
      <w:docPartPr>
        <w:name w:val="200E4372B3084CFC8100B4218D4FBFCD"/>
        <w:category>
          <w:name w:val="Allgemein"/>
          <w:gallery w:val="placeholder"/>
        </w:category>
        <w:types>
          <w:type w:val="bbPlcHdr"/>
        </w:types>
        <w:behaviors>
          <w:behavior w:val="content"/>
        </w:behaviors>
        <w:guid w:val="{83CAB5B3-45CA-4CF8-A31C-FA7E6F0E8C47}"/>
      </w:docPartPr>
      <w:docPartBody>
        <w:p w:rsidR="00911ED1" w:rsidRDefault="00F16548" w:rsidP="00F16548">
          <w:pPr>
            <w:pStyle w:val="200E4372B3084CFC8100B4218D4FBFCD"/>
          </w:pPr>
          <w:r w:rsidRPr="00BE4B52">
            <w:rPr>
              <w:rStyle w:val="Platzhaltertext"/>
            </w:rPr>
            <w:t>Wählen Sie ein Element aus.</w:t>
          </w:r>
        </w:p>
      </w:docPartBody>
    </w:docPart>
    <w:docPart>
      <w:docPartPr>
        <w:name w:val="D0239D97CBC24970A6DD2C7CDEE6F76A"/>
        <w:category>
          <w:name w:val="Allgemein"/>
          <w:gallery w:val="placeholder"/>
        </w:category>
        <w:types>
          <w:type w:val="bbPlcHdr"/>
        </w:types>
        <w:behaviors>
          <w:behavior w:val="content"/>
        </w:behaviors>
        <w:guid w:val="{967EA983-AD5A-4568-9DD0-0549752502E4}"/>
      </w:docPartPr>
      <w:docPartBody>
        <w:p w:rsidR="00911ED1" w:rsidRDefault="00F16548" w:rsidP="00F16548">
          <w:pPr>
            <w:pStyle w:val="D0239D97CBC24970A6DD2C7CDEE6F76A"/>
          </w:pPr>
          <w:r w:rsidRPr="00BE4B52">
            <w:rPr>
              <w:rStyle w:val="Platzhaltertext"/>
            </w:rPr>
            <w:t>Wählen Sie ein Element aus.</w:t>
          </w:r>
        </w:p>
      </w:docPartBody>
    </w:docPart>
    <w:docPart>
      <w:docPartPr>
        <w:name w:val="C34185AC752640E2A45F03686FD31756"/>
        <w:category>
          <w:name w:val="Allgemein"/>
          <w:gallery w:val="placeholder"/>
        </w:category>
        <w:types>
          <w:type w:val="bbPlcHdr"/>
        </w:types>
        <w:behaviors>
          <w:behavior w:val="content"/>
        </w:behaviors>
        <w:guid w:val="{E201D040-2C37-4E85-8AD1-03FDA7477966}"/>
      </w:docPartPr>
      <w:docPartBody>
        <w:p w:rsidR="00911ED1" w:rsidRDefault="00F16548" w:rsidP="00F16548">
          <w:pPr>
            <w:pStyle w:val="C34185AC752640E2A45F03686FD31756"/>
          </w:pPr>
          <w:r w:rsidRPr="00BE4B52">
            <w:rPr>
              <w:rStyle w:val="Platzhaltertext"/>
            </w:rPr>
            <w:t>Klicken oder tippen Sie hier, um Text einzugeben.</w:t>
          </w:r>
        </w:p>
      </w:docPartBody>
    </w:docPart>
    <w:docPart>
      <w:docPartPr>
        <w:name w:val="E3FAB3196BBC409283A8BAB169E5CB5E"/>
        <w:category>
          <w:name w:val="Allgemein"/>
          <w:gallery w:val="placeholder"/>
        </w:category>
        <w:types>
          <w:type w:val="bbPlcHdr"/>
        </w:types>
        <w:behaviors>
          <w:behavior w:val="content"/>
        </w:behaviors>
        <w:guid w:val="{89F54C67-BDF1-49DA-8ED6-B2CEA983CEF2}"/>
      </w:docPartPr>
      <w:docPartBody>
        <w:p w:rsidR="00911ED1" w:rsidRDefault="00F16548" w:rsidP="00F16548">
          <w:pPr>
            <w:pStyle w:val="E3FAB3196BBC409283A8BAB169E5CB5E"/>
          </w:pPr>
          <w:r w:rsidRPr="00BE4B52">
            <w:rPr>
              <w:rStyle w:val="Platzhaltertext"/>
            </w:rPr>
            <w:t>Wählen Sie ein Element aus.</w:t>
          </w:r>
        </w:p>
      </w:docPartBody>
    </w:docPart>
    <w:docPart>
      <w:docPartPr>
        <w:name w:val="98C01E40D40B4BA5A2F124C477842196"/>
        <w:category>
          <w:name w:val="Allgemein"/>
          <w:gallery w:val="placeholder"/>
        </w:category>
        <w:types>
          <w:type w:val="bbPlcHdr"/>
        </w:types>
        <w:behaviors>
          <w:behavior w:val="content"/>
        </w:behaviors>
        <w:guid w:val="{8F2F7D0B-A30A-4935-84FF-B041AA0886A6}"/>
      </w:docPartPr>
      <w:docPartBody>
        <w:p w:rsidR="00911ED1" w:rsidRDefault="00F16548" w:rsidP="00F16548">
          <w:pPr>
            <w:pStyle w:val="98C01E40D40B4BA5A2F124C477842196"/>
          </w:pPr>
          <w:r w:rsidRPr="00BE4B52">
            <w:rPr>
              <w:rStyle w:val="Platzhaltertext"/>
            </w:rPr>
            <w:t>Wählen Sie ein Element aus.</w:t>
          </w:r>
        </w:p>
      </w:docPartBody>
    </w:docPart>
    <w:docPart>
      <w:docPartPr>
        <w:name w:val="FD7E853EEDA549D7ABF35118EAEC0DCF"/>
        <w:category>
          <w:name w:val="Allgemein"/>
          <w:gallery w:val="placeholder"/>
        </w:category>
        <w:types>
          <w:type w:val="bbPlcHdr"/>
        </w:types>
        <w:behaviors>
          <w:behavior w:val="content"/>
        </w:behaviors>
        <w:guid w:val="{25F84F28-A99D-4F2F-B22F-C0A4042926D3}"/>
      </w:docPartPr>
      <w:docPartBody>
        <w:p w:rsidR="00911ED1" w:rsidRDefault="00F16548" w:rsidP="00F16548">
          <w:pPr>
            <w:pStyle w:val="FD7E853EEDA549D7ABF35118EAEC0DCF"/>
          </w:pPr>
          <w:r w:rsidRPr="00BE4B52">
            <w:rPr>
              <w:rStyle w:val="Platzhaltertext"/>
            </w:rPr>
            <w:t>Wählen Sie ein Element aus.</w:t>
          </w:r>
        </w:p>
      </w:docPartBody>
    </w:docPart>
    <w:docPart>
      <w:docPartPr>
        <w:name w:val="09A8F7CB359A4748AC38BF99F0FB0751"/>
        <w:category>
          <w:name w:val="Allgemein"/>
          <w:gallery w:val="placeholder"/>
        </w:category>
        <w:types>
          <w:type w:val="bbPlcHdr"/>
        </w:types>
        <w:behaviors>
          <w:behavior w:val="content"/>
        </w:behaviors>
        <w:guid w:val="{5FF61E56-AEF4-419B-8BF7-358EB2AEE8E7}"/>
      </w:docPartPr>
      <w:docPartBody>
        <w:p w:rsidR="00911ED1" w:rsidRDefault="00F16548" w:rsidP="00F16548">
          <w:pPr>
            <w:pStyle w:val="09A8F7CB359A4748AC38BF99F0FB0751"/>
          </w:pPr>
          <w:r w:rsidRPr="00BE4B52">
            <w:rPr>
              <w:rStyle w:val="Platzhaltertext"/>
            </w:rPr>
            <w:t>Wählen Sie ein Element aus.</w:t>
          </w:r>
        </w:p>
      </w:docPartBody>
    </w:docPart>
    <w:docPart>
      <w:docPartPr>
        <w:name w:val="00A39827E72B4902927311F091AB33E6"/>
        <w:category>
          <w:name w:val="Allgemein"/>
          <w:gallery w:val="placeholder"/>
        </w:category>
        <w:types>
          <w:type w:val="bbPlcHdr"/>
        </w:types>
        <w:behaviors>
          <w:behavior w:val="content"/>
        </w:behaviors>
        <w:guid w:val="{BF42331B-2569-468A-9916-D2652F1A556E}"/>
      </w:docPartPr>
      <w:docPartBody>
        <w:p w:rsidR="00911ED1" w:rsidRDefault="00F16548" w:rsidP="00F16548">
          <w:pPr>
            <w:pStyle w:val="00A39827E72B4902927311F091AB33E6"/>
          </w:pPr>
          <w:r w:rsidRPr="00BE4B52">
            <w:rPr>
              <w:rStyle w:val="Platzhaltertext"/>
            </w:rPr>
            <w:t>Wählen Sie ein Element aus.</w:t>
          </w:r>
        </w:p>
      </w:docPartBody>
    </w:docPart>
    <w:docPart>
      <w:docPartPr>
        <w:name w:val="EF8BCDE2276145858D1A0BD2E9253955"/>
        <w:category>
          <w:name w:val="Allgemein"/>
          <w:gallery w:val="placeholder"/>
        </w:category>
        <w:types>
          <w:type w:val="bbPlcHdr"/>
        </w:types>
        <w:behaviors>
          <w:behavior w:val="content"/>
        </w:behaviors>
        <w:guid w:val="{79AB9319-C975-4EA2-829D-FB8C36DB626A}"/>
      </w:docPartPr>
      <w:docPartBody>
        <w:p w:rsidR="00911ED1" w:rsidRDefault="00F16548" w:rsidP="00F16548">
          <w:pPr>
            <w:pStyle w:val="EF8BCDE2276145858D1A0BD2E9253955"/>
          </w:pPr>
          <w:r w:rsidRPr="00BE4B52">
            <w:rPr>
              <w:rStyle w:val="Platzhaltertext"/>
            </w:rPr>
            <w:t>Wählen Sie ein Element aus.</w:t>
          </w:r>
        </w:p>
      </w:docPartBody>
    </w:docPart>
    <w:docPart>
      <w:docPartPr>
        <w:name w:val="940AEAFDE65D44DB8A2691D36F915841"/>
        <w:category>
          <w:name w:val="Allgemein"/>
          <w:gallery w:val="placeholder"/>
        </w:category>
        <w:types>
          <w:type w:val="bbPlcHdr"/>
        </w:types>
        <w:behaviors>
          <w:behavior w:val="content"/>
        </w:behaviors>
        <w:guid w:val="{C986D63D-CAAC-41B3-873E-DB64CD3A3BBD}"/>
      </w:docPartPr>
      <w:docPartBody>
        <w:p w:rsidR="00911ED1" w:rsidRDefault="00F16548" w:rsidP="00F16548">
          <w:pPr>
            <w:pStyle w:val="940AEAFDE65D44DB8A2691D36F915841"/>
          </w:pPr>
          <w:r w:rsidRPr="00BE4B52">
            <w:rPr>
              <w:rStyle w:val="Platzhaltertext"/>
            </w:rPr>
            <w:t>Klicken oder tippen Sie hier, um Text einzugeben.</w:t>
          </w:r>
        </w:p>
      </w:docPartBody>
    </w:docPart>
    <w:docPart>
      <w:docPartPr>
        <w:name w:val="1BF8245034A44A24AAEEECBC7C663717"/>
        <w:category>
          <w:name w:val="Allgemein"/>
          <w:gallery w:val="placeholder"/>
        </w:category>
        <w:types>
          <w:type w:val="bbPlcHdr"/>
        </w:types>
        <w:behaviors>
          <w:behavior w:val="content"/>
        </w:behaviors>
        <w:guid w:val="{62444030-4730-4ACC-841C-CB66EEA91377}"/>
      </w:docPartPr>
      <w:docPartBody>
        <w:p w:rsidR="00911ED1" w:rsidRDefault="00F16548" w:rsidP="00F16548">
          <w:pPr>
            <w:pStyle w:val="1BF8245034A44A24AAEEECBC7C663717"/>
          </w:pPr>
          <w:r w:rsidRPr="00BE4B52">
            <w:rPr>
              <w:rStyle w:val="Platzhaltertext"/>
            </w:rPr>
            <w:t>Wählen Sie ein Element aus.</w:t>
          </w:r>
        </w:p>
      </w:docPartBody>
    </w:docPart>
    <w:docPart>
      <w:docPartPr>
        <w:name w:val="765A7936BFFB4F9FAE666A3F8242B3BA"/>
        <w:category>
          <w:name w:val="Allgemein"/>
          <w:gallery w:val="placeholder"/>
        </w:category>
        <w:types>
          <w:type w:val="bbPlcHdr"/>
        </w:types>
        <w:behaviors>
          <w:behavior w:val="content"/>
        </w:behaviors>
        <w:guid w:val="{C3262A1C-3794-4D09-8FF3-8FD808548F92}"/>
      </w:docPartPr>
      <w:docPartBody>
        <w:p w:rsidR="00911ED1" w:rsidRDefault="00F16548" w:rsidP="00F16548">
          <w:pPr>
            <w:pStyle w:val="765A7936BFFB4F9FAE666A3F8242B3BA"/>
          </w:pPr>
          <w:r w:rsidRPr="00BE4B52">
            <w:rPr>
              <w:rStyle w:val="Platzhaltertext"/>
            </w:rPr>
            <w:t>Wählen Sie ein Element aus.</w:t>
          </w:r>
        </w:p>
      </w:docPartBody>
    </w:docPart>
    <w:docPart>
      <w:docPartPr>
        <w:name w:val="A38404C157B34C128729C99DB600C218"/>
        <w:category>
          <w:name w:val="Allgemein"/>
          <w:gallery w:val="placeholder"/>
        </w:category>
        <w:types>
          <w:type w:val="bbPlcHdr"/>
        </w:types>
        <w:behaviors>
          <w:behavior w:val="content"/>
        </w:behaviors>
        <w:guid w:val="{623CF52A-FE22-49A1-AD79-50BE2D4239A4}"/>
      </w:docPartPr>
      <w:docPartBody>
        <w:p w:rsidR="00911ED1" w:rsidRDefault="00F16548" w:rsidP="00F16548">
          <w:pPr>
            <w:pStyle w:val="A38404C157B34C128729C99DB600C218"/>
          </w:pPr>
          <w:r w:rsidRPr="00BE4B52">
            <w:rPr>
              <w:rStyle w:val="Platzhaltertext"/>
            </w:rPr>
            <w:t>Wählen Sie ein Element aus.</w:t>
          </w:r>
        </w:p>
      </w:docPartBody>
    </w:docPart>
    <w:docPart>
      <w:docPartPr>
        <w:name w:val="87B2033D96714D7D8E585063DFEDC57D"/>
        <w:category>
          <w:name w:val="Allgemein"/>
          <w:gallery w:val="placeholder"/>
        </w:category>
        <w:types>
          <w:type w:val="bbPlcHdr"/>
        </w:types>
        <w:behaviors>
          <w:behavior w:val="content"/>
        </w:behaviors>
        <w:guid w:val="{E9994589-1B94-4553-8D8F-904FDA3EF8EC}"/>
      </w:docPartPr>
      <w:docPartBody>
        <w:p w:rsidR="00911ED1" w:rsidRDefault="00F16548" w:rsidP="00F16548">
          <w:pPr>
            <w:pStyle w:val="87B2033D96714D7D8E585063DFEDC57D"/>
          </w:pPr>
          <w:r w:rsidRPr="00BE4B52">
            <w:rPr>
              <w:rStyle w:val="Platzhaltertext"/>
            </w:rPr>
            <w:t>Wählen Sie ein Element aus.</w:t>
          </w:r>
        </w:p>
      </w:docPartBody>
    </w:docPart>
    <w:docPart>
      <w:docPartPr>
        <w:name w:val="2DF8AD07A769427CA2A5C36A353734A8"/>
        <w:category>
          <w:name w:val="Allgemein"/>
          <w:gallery w:val="placeholder"/>
        </w:category>
        <w:types>
          <w:type w:val="bbPlcHdr"/>
        </w:types>
        <w:behaviors>
          <w:behavior w:val="content"/>
        </w:behaviors>
        <w:guid w:val="{EF37C857-8FCC-4378-8CA7-95C18CE27A76}"/>
      </w:docPartPr>
      <w:docPartBody>
        <w:p w:rsidR="00911ED1" w:rsidRDefault="00F16548" w:rsidP="00F16548">
          <w:pPr>
            <w:pStyle w:val="2DF8AD07A769427CA2A5C36A353734A8"/>
          </w:pPr>
          <w:r w:rsidRPr="00BE4B52">
            <w:rPr>
              <w:rStyle w:val="Platzhaltertext"/>
            </w:rPr>
            <w:t>Wählen Sie ein Element aus.</w:t>
          </w:r>
        </w:p>
      </w:docPartBody>
    </w:docPart>
    <w:docPart>
      <w:docPartPr>
        <w:name w:val="0E6AF6699E8A47F2B10EB926EE2D53C7"/>
        <w:category>
          <w:name w:val="Allgemein"/>
          <w:gallery w:val="placeholder"/>
        </w:category>
        <w:types>
          <w:type w:val="bbPlcHdr"/>
        </w:types>
        <w:behaviors>
          <w:behavior w:val="content"/>
        </w:behaviors>
        <w:guid w:val="{E47F6B2D-7C65-4724-A44E-74283F6B386B}"/>
      </w:docPartPr>
      <w:docPartBody>
        <w:p w:rsidR="00911ED1" w:rsidRDefault="00F16548" w:rsidP="00F16548">
          <w:pPr>
            <w:pStyle w:val="0E6AF6699E8A47F2B10EB926EE2D53C7"/>
          </w:pPr>
          <w:r w:rsidRPr="00BE4B52">
            <w:rPr>
              <w:rStyle w:val="Platzhaltertext"/>
            </w:rPr>
            <w:t>Wählen Sie ein Element aus.</w:t>
          </w:r>
        </w:p>
      </w:docPartBody>
    </w:docPart>
    <w:docPart>
      <w:docPartPr>
        <w:name w:val="A9FF8677E74B41D785591FCF987AED83"/>
        <w:category>
          <w:name w:val="Allgemein"/>
          <w:gallery w:val="placeholder"/>
        </w:category>
        <w:types>
          <w:type w:val="bbPlcHdr"/>
        </w:types>
        <w:behaviors>
          <w:behavior w:val="content"/>
        </w:behaviors>
        <w:guid w:val="{6F475ECC-495F-49D0-805C-09F6E342875A}"/>
      </w:docPartPr>
      <w:docPartBody>
        <w:p w:rsidR="00911ED1" w:rsidRDefault="00F16548" w:rsidP="00F16548">
          <w:pPr>
            <w:pStyle w:val="A9FF8677E74B41D785591FCF987AED83"/>
          </w:pPr>
          <w:r w:rsidRPr="00BE4B52">
            <w:rPr>
              <w:rStyle w:val="Platzhaltertext"/>
            </w:rPr>
            <w:t>Wählen Sie ein Element aus.</w:t>
          </w:r>
        </w:p>
      </w:docPartBody>
    </w:docPart>
    <w:docPart>
      <w:docPartPr>
        <w:name w:val="275AB1C0AD7B45C698023809B508257B"/>
        <w:category>
          <w:name w:val="Allgemein"/>
          <w:gallery w:val="placeholder"/>
        </w:category>
        <w:types>
          <w:type w:val="bbPlcHdr"/>
        </w:types>
        <w:behaviors>
          <w:behavior w:val="content"/>
        </w:behaviors>
        <w:guid w:val="{C681298D-F848-4F40-9D7B-821519485EE7}"/>
      </w:docPartPr>
      <w:docPartBody>
        <w:p w:rsidR="00911ED1" w:rsidRDefault="00F16548" w:rsidP="00F16548">
          <w:pPr>
            <w:pStyle w:val="275AB1C0AD7B45C698023809B508257B"/>
          </w:pPr>
          <w:r w:rsidRPr="00BE4B52">
            <w:rPr>
              <w:rStyle w:val="Platzhaltertext"/>
            </w:rPr>
            <w:t>Wählen Sie ein Element aus.</w:t>
          </w:r>
        </w:p>
      </w:docPartBody>
    </w:docPart>
    <w:docPart>
      <w:docPartPr>
        <w:name w:val="993D24FEDBF447008AB56F559B4FBC92"/>
        <w:category>
          <w:name w:val="Allgemein"/>
          <w:gallery w:val="placeholder"/>
        </w:category>
        <w:types>
          <w:type w:val="bbPlcHdr"/>
        </w:types>
        <w:behaviors>
          <w:behavior w:val="content"/>
        </w:behaviors>
        <w:guid w:val="{3CF43339-BFD4-4314-9703-DDA6585DB9C6}"/>
      </w:docPartPr>
      <w:docPartBody>
        <w:p w:rsidR="00911ED1" w:rsidRDefault="00F16548" w:rsidP="00F16548">
          <w:pPr>
            <w:pStyle w:val="993D24FEDBF447008AB56F559B4FBC92"/>
          </w:pPr>
          <w:r w:rsidRPr="00BE4B52">
            <w:rPr>
              <w:rStyle w:val="Platzhaltertext"/>
            </w:rPr>
            <w:t>Wählen Sie ein Element aus.</w:t>
          </w:r>
        </w:p>
      </w:docPartBody>
    </w:docPart>
    <w:docPart>
      <w:docPartPr>
        <w:name w:val="86AEB4C049184FD087F3EE7DF8532B4C"/>
        <w:category>
          <w:name w:val="Allgemein"/>
          <w:gallery w:val="placeholder"/>
        </w:category>
        <w:types>
          <w:type w:val="bbPlcHdr"/>
        </w:types>
        <w:behaviors>
          <w:behavior w:val="content"/>
        </w:behaviors>
        <w:guid w:val="{52178DE3-FBEC-4181-8083-9EAB4C6253F2}"/>
      </w:docPartPr>
      <w:docPartBody>
        <w:p w:rsidR="00911ED1" w:rsidRDefault="00F16548" w:rsidP="00F16548">
          <w:pPr>
            <w:pStyle w:val="86AEB4C049184FD087F3EE7DF8532B4C"/>
          </w:pPr>
          <w:r w:rsidRPr="00BE4B52">
            <w:rPr>
              <w:rStyle w:val="Platzhaltertext"/>
            </w:rPr>
            <w:t>Wählen Sie ein Element aus.</w:t>
          </w:r>
        </w:p>
      </w:docPartBody>
    </w:docPart>
    <w:docPart>
      <w:docPartPr>
        <w:name w:val="81FAEC762D1B43ECAD5831DA3B3F1F7A"/>
        <w:category>
          <w:name w:val="Allgemein"/>
          <w:gallery w:val="placeholder"/>
        </w:category>
        <w:types>
          <w:type w:val="bbPlcHdr"/>
        </w:types>
        <w:behaviors>
          <w:behavior w:val="content"/>
        </w:behaviors>
        <w:guid w:val="{4F746437-209A-4E48-A08F-2AE045C608B1}"/>
      </w:docPartPr>
      <w:docPartBody>
        <w:p w:rsidR="00911ED1" w:rsidRDefault="00F16548" w:rsidP="00F16548">
          <w:pPr>
            <w:pStyle w:val="81FAEC762D1B43ECAD5831DA3B3F1F7A"/>
          </w:pPr>
          <w:r w:rsidRPr="00BE4B52">
            <w:rPr>
              <w:rStyle w:val="Platzhaltertext"/>
            </w:rPr>
            <w:t>Wählen Sie ein Element aus.</w:t>
          </w:r>
        </w:p>
      </w:docPartBody>
    </w:docPart>
    <w:docPart>
      <w:docPartPr>
        <w:name w:val="2238BA2BC2174D5889D3EA4D5F87A3CA"/>
        <w:category>
          <w:name w:val="Allgemein"/>
          <w:gallery w:val="placeholder"/>
        </w:category>
        <w:types>
          <w:type w:val="bbPlcHdr"/>
        </w:types>
        <w:behaviors>
          <w:behavior w:val="content"/>
        </w:behaviors>
        <w:guid w:val="{D319AD09-501E-4FBA-9403-DA1DAB7ABE1D}"/>
      </w:docPartPr>
      <w:docPartBody>
        <w:p w:rsidR="00911ED1" w:rsidRDefault="00F16548" w:rsidP="00F16548">
          <w:pPr>
            <w:pStyle w:val="2238BA2BC2174D5889D3EA4D5F87A3CA"/>
          </w:pPr>
          <w:r w:rsidRPr="00BE4B52">
            <w:rPr>
              <w:rStyle w:val="Platzhaltertext"/>
            </w:rPr>
            <w:t>Wählen Sie ein Element aus.</w:t>
          </w:r>
        </w:p>
      </w:docPartBody>
    </w:docPart>
    <w:docPart>
      <w:docPartPr>
        <w:name w:val="62F384D7BA174799A5FAFBC27CF5A893"/>
        <w:category>
          <w:name w:val="Allgemein"/>
          <w:gallery w:val="placeholder"/>
        </w:category>
        <w:types>
          <w:type w:val="bbPlcHdr"/>
        </w:types>
        <w:behaviors>
          <w:behavior w:val="content"/>
        </w:behaviors>
        <w:guid w:val="{F95C9BDE-95DC-4DD7-8CC7-825BB2F96DA5}"/>
      </w:docPartPr>
      <w:docPartBody>
        <w:p w:rsidR="00911ED1" w:rsidRDefault="00F16548" w:rsidP="00F16548">
          <w:pPr>
            <w:pStyle w:val="62F384D7BA174799A5FAFBC27CF5A893"/>
          </w:pPr>
          <w:r w:rsidRPr="00BE4B52">
            <w:rPr>
              <w:rStyle w:val="Platzhaltertext"/>
            </w:rPr>
            <w:t>Wählen Sie ein Element aus.</w:t>
          </w:r>
        </w:p>
      </w:docPartBody>
    </w:docPart>
    <w:docPart>
      <w:docPartPr>
        <w:name w:val="187E962C338144FEA30028A4499700FF"/>
        <w:category>
          <w:name w:val="Allgemein"/>
          <w:gallery w:val="placeholder"/>
        </w:category>
        <w:types>
          <w:type w:val="bbPlcHdr"/>
        </w:types>
        <w:behaviors>
          <w:behavior w:val="content"/>
        </w:behaviors>
        <w:guid w:val="{57F59E91-4EE7-4D49-872B-74AAADC770E9}"/>
      </w:docPartPr>
      <w:docPartBody>
        <w:p w:rsidR="00911ED1" w:rsidRDefault="00F16548" w:rsidP="00F16548">
          <w:pPr>
            <w:pStyle w:val="187E962C338144FEA30028A4499700FF"/>
          </w:pPr>
          <w:r w:rsidRPr="00BE4B52">
            <w:rPr>
              <w:rStyle w:val="Platzhaltertext"/>
            </w:rPr>
            <w:t>Wählen Sie ein Element aus.</w:t>
          </w:r>
        </w:p>
      </w:docPartBody>
    </w:docPart>
    <w:docPart>
      <w:docPartPr>
        <w:name w:val="ADF563334D124B039B8D66C4476E07B8"/>
        <w:category>
          <w:name w:val="Allgemein"/>
          <w:gallery w:val="placeholder"/>
        </w:category>
        <w:types>
          <w:type w:val="bbPlcHdr"/>
        </w:types>
        <w:behaviors>
          <w:behavior w:val="content"/>
        </w:behaviors>
        <w:guid w:val="{E68E751E-1000-49D7-B4DC-8B3DC19ECCE3}"/>
      </w:docPartPr>
      <w:docPartBody>
        <w:p w:rsidR="00911ED1" w:rsidRDefault="00F16548" w:rsidP="00F16548">
          <w:pPr>
            <w:pStyle w:val="ADF563334D124B039B8D66C4476E07B8"/>
          </w:pPr>
          <w:r w:rsidRPr="00BE4B52">
            <w:rPr>
              <w:rStyle w:val="Platzhaltertext"/>
            </w:rPr>
            <w:t>Wählen Sie ein Element aus.</w:t>
          </w:r>
        </w:p>
      </w:docPartBody>
    </w:docPart>
    <w:docPart>
      <w:docPartPr>
        <w:name w:val="0D21662096194496A1E1BF20DFCECFEE"/>
        <w:category>
          <w:name w:val="Allgemein"/>
          <w:gallery w:val="placeholder"/>
        </w:category>
        <w:types>
          <w:type w:val="bbPlcHdr"/>
        </w:types>
        <w:behaviors>
          <w:behavior w:val="content"/>
        </w:behaviors>
        <w:guid w:val="{A9E35357-5BCA-4A62-852C-306053458C16}"/>
      </w:docPartPr>
      <w:docPartBody>
        <w:p w:rsidR="00911ED1" w:rsidRDefault="00F16548" w:rsidP="00F16548">
          <w:pPr>
            <w:pStyle w:val="0D21662096194496A1E1BF20DFCECFEE"/>
          </w:pPr>
          <w:r w:rsidRPr="00BE4B52">
            <w:rPr>
              <w:rStyle w:val="Platzhaltertext"/>
            </w:rPr>
            <w:t>Wählen Sie ein Element aus.</w:t>
          </w:r>
        </w:p>
      </w:docPartBody>
    </w:docPart>
    <w:docPart>
      <w:docPartPr>
        <w:name w:val="0BE2E1F637BC4E74903A351C081FD43C"/>
        <w:category>
          <w:name w:val="Allgemein"/>
          <w:gallery w:val="placeholder"/>
        </w:category>
        <w:types>
          <w:type w:val="bbPlcHdr"/>
        </w:types>
        <w:behaviors>
          <w:behavior w:val="content"/>
        </w:behaviors>
        <w:guid w:val="{C65A6490-4362-4B57-BBA3-5EC9F82E6E26}"/>
      </w:docPartPr>
      <w:docPartBody>
        <w:p w:rsidR="00911ED1" w:rsidRDefault="00F16548" w:rsidP="00F16548">
          <w:pPr>
            <w:pStyle w:val="0BE2E1F637BC4E74903A351C081FD43C"/>
          </w:pPr>
          <w:r w:rsidRPr="00BE4B52">
            <w:rPr>
              <w:rStyle w:val="Platzhaltertext"/>
            </w:rPr>
            <w:t>Wählen Sie ein Element aus.</w:t>
          </w:r>
        </w:p>
      </w:docPartBody>
    </w:docPart>
    <w:docPart>
      <w:docPartPr>
        <w:name w:val="DFC2EAA7B6CC4F7CA56174E2A4F66535"/>
        <w:category>
          <w:name w:val="Allgemein"/>
          <w:gallery w:val="placeholder"/>
        </w:category>
        <w:types>
          <w:type w:val="bbPlcHdr"/>
        </w:types>
        <w:behaviors>
          <w:behavior w:val="content"/>
        </w:behaviors>
        <w:guid w:val="{4539235F-3123-4119-B915-0D98D3FE1B7D}"/>
      </w:docPartPr>
      <w:docPartBody>
        <w:p w:rsidR="00911ED1" w:rsidRDefault="00F16548" w:rsidP="00F16548">
          <w:pPr>
            <w:pStyle w:val="DFC2EAA7B6CC4F7CA56174E2A4F66535"/>
          </w:pPr>
          <w:r w:rsidRPr="00BE4B52">
            <w:rPr>
              <w:rStyle w:val="Platzhaltertext"/>
            </w:rPr>
            <w:t>Wählen Sie ein Element aus.</w:t>
          </w:r>
        </w:p>
      </w:docPartBody>
    </w:docPart>
    <w:docPart>
      <w:docPartPr>
        <w:name w:val="6083E121C7134F1595668E6265CD8033"/>
        <w:category>
          <w:name w:val="Allgemein"/>
          <w:gallery w:val="placeholder"/>
        </w:category>
        <w:types>
          <w:type w:val="bbPlcHdr"/>
        </w:types>
        <w:behaviors>
          <w:behavior w:val="content"/>
        </w:behaviors>
        <w:guid w:val="{31FA1FD5-C7C6-42ED-817D-FF592F290ED2}"/>
      </w:docPartPr>
      <w:docPartBody>
        <w:p w:rsidR="00911ED1" w:rsidRDefault="00F16548" w:rsidP="00F16548">
          <w:pPr>
            <w:pStyle w:val="6083E121C7134F1595668E6265CD8033"/>
          </w:pPr>
          <w:r w:rsidRPr="00BE4B52">
            <w:rPr>
              <w:rStyle w:val="Platzhaltertext"/>
            </w:rPr>
            <w:t>Wählen Sie ein Element aus.</w:t>
          </w:r>
        </w:p>
      </w:docPartBody>
    </w:docPart>
    <w:docPart>
      <w:docPartPr>
        <w:name w:val="C7D2388FA90D40518CBAAF5EB52000C1"/>
        <w:category>
          <w:name w:val="Allgemein"/>
          <w:gallery w:val="placeholder"/>
        </w:category>
        <w:types>
          <w:type w:val="bbPlcHdr"/>
        </w:types>
        <w:behaviors>
          <w:behavior w:val="content"/>
        </w:behaviors>
        <w:guid w:val="{F271305C-2F18-4009-ABDA-8AFE4D63897D}"/>
      </w:docPartPr>
      <w:docPartBody>
        <w:p w:rsidR="00911ED1" w:rsidRDefault="00F16548" w:rsidP="00F16548">
          <w:pPr>
            <w:pStyle w:val="C7D2388FA90D40518CBAAF5EB52000C1"/>
          </w:pPr>
          <w:r w:rsidRPr="00BE4B52">
            <w:rPr>
              <w:rStyle w:val="Platzhaltertext"/>
            </w:rPr>
            <w:t>Wählen Sie ein Element aus.</w:t>
          </w:r>
        </w:p>
      </w:docPartBody>
    </w:docPart>
    <w:docPart>
      <w:docPartPr>
        <w:name w:val="FAEC5E2D531B4E8CAB8921EA3F83DA65"/>
        <w:category>
          <w:name w:val="Allgemein"/>
          <w:gallery w:val="placeholder"/>
        </w:category>
        <w:types>
          <w:type w:val="bbPlcHdr"/>
        </w:types>
        <w:behaviors>
          <w:behavior w:val="content"/>
        </w:behaviors>
        <w:guid w:val="{7939A6DD-B73F-4E01-BE7A-904C11D16E94}"/>
      </w:docPartPr>
      <w:docPartBody>
        <w:p w:rsidR="00911ED1" w:rsidRDefault="00F16548" w:rsidP="00F16548">
          <w:pPr>
            <w:pStyle w:val="FAEC5E2D531B4E8CAB8921EA3F83DA65"/>
          </w:pPr>
          <w:r w:rsidRPr="00BE4B52">
            <w:rPr>
              <w:rStyle w:val="Platzhaltertext"/>
            </w:rPr>
            <w:t>Wählen Sie ein Element aus.</w:t>
          </w:r>
        </w:p>
      </w:docPartBody>
    </w:docPart>
    <w:docPart>
      <w:docPartPr>
        <w:name w:val="E56313C7A0E74033AEF3169DD5807E54"/>
        <w:category>
          <w:name w:val="Allgemein"/>
          <w:gallery w:val="placeholder"/>
        </w:category>
        <w:types>
          <w:type w:val="bbPlcHdr"/>
        </w:types>
        <w:behaviors>
          <w:behavior w:val="content"/>
        </w:behaviors>
        <w:guid w:val="{07968896-280A-4CC8-847F-AD6D0A1ED558}"/>
      </w:docPartPr>
      <w:docPartBody>
        <w:p w:rsidR="00911ED1" w:rsidRDefault="00F16548" w:rsidP="00F16548">
          <w:pPr>
            <w:pStyle w:val="E56313C7A0E74033AEF3169DD5807E54"/>
          </w:pPr>
          <w:r w:rsidRPr="00BE4B52">
            <w:rPr>
              <w:rStyle w:val="Platzhaltertext"/>
            </w:rPr>
            <w:t>Wählen Sie ein Element aus.</w:t>
          </w:r>
        </w:p>
      </w:docPartBody>
    </w:docPart>
    <w:docPart>
      <w:docPartPr>
        <w:name w:val="FB051A4E59CC493C8BB037DCFAB0C539"/>
        <w:category>
          <w:name w:val="Allgemein"/>
          <w:gallery w:val="placeholder"/>
        </w:category>
        <w:types>
          <w:type w:val="bbPlcHdr"/>
        </w:types>
        <w:behaviors>
          <w:behavior w:val="content"/>
        </w:behaviors>
        <w:guid w:val="{6A72F445-1900-45F0-9673-B132794C2151}"/>
      </w:docPartPr>
      <w:docPartBody>
        <w:p w:rsidR="00911ED1" w:rsidRDefault="00F16548" w:rsidP="00F16548">
          <w:pPr>
            <w:pStyle w:val="FB051A4E59CC493C8BB037DCFAB0C539"/>
          </w:pPr>
          <w:r w:rsidRPr="00BE4B52">
            <w:rPr>
              <w:rStyle w:val="Platzhaltertext"/>
            </w:rPr>
            <w:t>Wählen Sie ein Element aus.</w:t>
          </w:r>
        </w:p>
      </w:docPartBody>
    </w:docPart>
    <w:docPart>
      <w:docPartPr>
        <w:name w:val="7F9D94F1885A4849A251C27FD0146EEB"/>
        <w:category>
          <w:name w:val="Allgemein"/>
          <w:gallery w:val="placeholder"/>
        </w:category>
        <w:types>
          <w:type w:val="bbPlcHdr"/>
        </w:types>
        <w:behaviors>
          <w:behavior w:val="content"/>
        </w:behaviors>
        <w:guid w:val="{ABBB3551-E672-41C1-8D9F-587E394465F6}"/>
      </w:docPartPr>
      <w:docPartBody>
        <w:p w:rsidR="00911ED1" w:rsidRDefault="00F16548" w:rsidP="00F16548">
          <w:pPr>
            <w:pStyle w:val="7F9D94F1885A4849A251C27FD0146EEB"/>
          </w:pPr>
          <w:r w:rsidRPr="00BE4B52">
            <w:rPr>
              <w:rStyle w:val="Platzhaltertext"/>
            </w:rPr>
            <w:t>Wählen Sie ein Element aus.</w:t>
          </w:r>
        </w:p>
      </w:docPartBody>
    </w:docPart>
    <w:docPart>
      <w:docPartPr>
        <w:name w:val="12A509157FF94CCAB696D2EBC1776DFE"/>
        <w:category>
          <w:name w:val="Allgemein"/>
          <w:gallery w:val="placeholder"/>
        </w:category>
        <w:types>
          <w:type w:val="bbPlcHdr"/>
        </w:types>
        <w:behaviors>
          <w:behavior w:val="content"/>
        </w:behaviors>
        <w:guid w:val="{35D86AB2-5AE8-4DDE-877B-DE47966806DB}"/>
      </w:docPartPr>
      <w:docPartBody>
        <w:p w:rsidR="00911ED1" w:rsidRDefault="00F16548" w:rsidP="00F16548">
          <w:pPr>
            <w:pStyle w:val="12A509157FF94CCAB696D2EBC1776DFE"/>
          </w:pPr>
          <w:r w:rsidRPr="00BE4B52">
            <w:rPr>
              <w:rStyle w:val="Platzhaltertext"/>
            </w:rPr>
            <w:t>Wählen Sie ein Element aus.</w:t>
          </w:r>
        </w:p>
      </w:docPartBody>
    </w:docPart>
    <w:docPart>
      <w:docPartPr>
        <w:name w:val="A7DA6D0C5C834C55A861AC069F5EB290"/>
        <w:category>
          <w:name w:val="Allgemein"/>
          <w:gallery w:val="placeholder"/>
        </w:category>
        <w:types>
          <w:type w:val="bbPlcHdr"/>
        </w:types>
        <w:behaviors>
          <w:behavior w:val="content"/>
        </w:behaviors>
        <w:guid w:val="{D9D3A5F0-AC4B-4A6B-967D-2B0A6861F792}"/>
      </w:docPartPr>
      <w:docPartBody>
        <w:p w:rsidR="00911ED1" w:rsidRDefault="00F16548" w:rsidP="00F16548">
          <w:pPr>
            <w:pStyle w:val="A7DA6D0C5C834C55A861AC069F5EB290"/>
          </w:pPr>
          <w:r w:rsidRPr="00BE4B52">
            <w:rPr>
              <w:rStyle w:val="Platzhaltertext"/>
            </w:rPr>
            <w:t>Wählen Sie ein Element aus.</w:t>
          </w:r>
        </w:p>
      </w:docPartBody>
    </w:docPart>
    <w:docPart>
      <w:docPartPr>
        <w:name w:val="625DB00EC3D74816A928BE52C56CD771"/>
        <w:category>
          <w:name w:val="Allgemein"/>
          <w:gallery w:val="placeholder"/>
        </w:category>
        <w:types>
          <w:type w:val="bbPlcHdr"/>
        </w:types>
        <w:behaviors>
          <w:behavior w:val="content"/>
        </w:behaviors>
        <w:guid w:val="{EDB0738A-2D6D-44B9-82D8-43EF706BA97B}"/>
      </w:docPartPr>
      <w:docPartBody>
        <w:p w:rsidR="00911ED1" w:rsidRDefault="00F16548" w:rsidP="00F16548">
          <w:pPr>
            <w:pStyle w:val="625DB00EC3D74816A928BE52C56CD771"/>
          </w:pPr>
          <w:r w:rsidRPr="00BE4B52">
            <w:rPr>
              <w:rStyle w:val="Platzhaltertext"/>
            </w:rPr>
            <w:t>Wählen Sie ein Element aus.</w:t>
          </w:r>
        </w:p>
      </w:docPartBody>
    </w:docPart>
    <w:docPart>
      <w:docPartPr>
        <w:name w:val="A2E6FD9F3F9C4C19942271AD46B5B017"/>
        <w:category>
          <w:name w:val="Allgemein"/>
          <w:gallery w:val="placeholder"/>
        </w:category>
        <w:types>
          <w:type w:val="bbPlcHdr"/>
        </w:types>
        <w:behaviors>
          <w:behavior w:val="content"/>
        </w:behaviors>
        <w:guid w:val="{C648E7DD-EBB7-4CBB-938C-A1CA49747846}"/>
      </w:docPartPr>
      <w:docPartBody>
        <w:p w:rsidR="00911ED1" w:rsidRDefault="00F16548" w:rsidP="00F16548">
          <w:pPr>
            <w:pStyle w:val="A2E6FD9F3F9C4C19942271AD46B5B017"/>
          </w:pPr>
          <w:r w:rsidRPr="00BE4B52">
            <w:rPr>
              <w:rStyle w:val="Platzhaltertext"/>
            </w:rPr>
            <w:t>Wählen Sie ein Element aus.</w:t>
          </w:r>
        </w:p>
      </w:docPartBody>
    </w:docPart>
    <w:docPart>
      <w:docPartPr>
        <w:name w:val="CF911F34F4424E7E9A13F6368EE2D2E4"/>
        <w:category>
          <w:name w:val="Allgemein"/>
          <w:gallery w:val="placeholder"/>
        </w:category>
        <w:types>
          <w:type w:val="bbPlcHdr"/>
        </w:types>
        <w:behaviors>
          <w:behavior w:val="content"/>
        </w:behaviors>
        <w:guid w:val="{5BF28164-7D82-4B34-9964-647CB39A2223}"/>
      </w:docPartPr>
      <w:docPartBody>
        <w:p w:rsidR="00911ED1" w:rsidRDefault="00F16548" w:rsidP="00F16548">
          <w:pPr>
            <w:pStyle w:val="CF911F34F4424E7E9A13F6368EE2D2E4"/>
          </w:pPr>
          <w:r w:rsidRPr="00BE4B52">
            <w:rPr>
              <w:rStyle w:val="Platzhaltertext"/>
            </w:rPr>
            <w:t>Wählen Sie ein Element aus.</w:t>
          </w:r>
        </w:p>
      </w:docPartBody>
    </w:docPart>
    <w:docPart>
      <w:docPartPr>
        <w:name w:val="5FFA79CDA53E4F99B4AE3E97BD0430DD"/>
        <w:category>
          <w:name w:val="Allgemein"/>
          <w:gallery w:val="placeholder"/>
        </w:category>
        <w:types>
          <w:type w:val="bbPlcHdr"/>
        </w:types>
        <w:behaviors>
          <w:behavior w:val="content"/>
        </w:behaviors>
        <w:guid w:val="{1849839A-59E1-4ADC-88A1-11742FE36789}"/>
      </w:docPartPr>
      <w:docPartBody>
        <w:p w:rsidR="00911ED1" w:rsidRDefault="00F16548" w:rsidP="00F16548">
          <w:pPr>
            <w:pStyle w:val="5FFA79CDA53E4F99B4AE3E97BD0430DD"/>
          </w:pPr>
          <w:r w:rsidRPr="00BE4B52">
            <w:rPr>
              <w:rStyle w:val="Platzhaltertext"/>
            </w:rPr>
            <w:t>Wählen Sie ein Element aus.</w:t>
          </w:r>
        </w:p>
      </w:docPartBody>
    </w:docPart>
    <w:docPart>
      <w:docPartPr>
        <w:name w:val="6492AC1DC7004DD593D767DDF3A60F8F"/>
        <w:category>
          <w:name w:val="Allgemein"/>
          <w:gallery w:val="placeholder"/>
        </w:category>
        <w:types>
          <w:type w:val="bbPlcHdr"/>
        </w:types>
        <w:behaviors>
          <w:behavior w:val="content"/>
        </w:behaviors>
        <w:guid w:val="{3A9B245F-F7F0-43BE-AB29-170FC1FC3F86}"/>
      </w:docPartPr>
      <w:docPartBody>
        <w:p w:rsidR="00911ED1" w:rsidRDefault="00F16548" w:rsidP="00F16548">
          <w:pPr>
            <w:pStyle w:val="6492AC1DC7004DD593D767DDF3A60F8F"/>
          </w:pPr>
          <w:r w:rsidRPr="00BE4B52">
            <w:rPr>
              <w:rStyle w:val="Platzhaltertext"/>
            </w:rPr>
            <w:t>Wählen Sie ein Element aus.</w:t>
          </w:r>
        </w:p>
      </w:docPartBody>
    </w:docPart>
    <w:docPart>
      <w:docPartPr>
        <w:name w:val="0C676BB81FFF4DB9A547D063297FFDAF"/>
        <w:category>
          <w:name w:val="Allgemein"/>
          <w:gallery w:val="placeholder"/>
        </w:category>
        <w:types>
          <w:type w:val="bbPlcHdr"/>
        </w:types>
        <w:behaviors>
          <w:behavior w:val="content"/>
        </w:behaviors>
        <w:guid w:val="{2A6CACD6-ABC1-4290-B788-B597C42176A5}"/>
      </w:docPartPr>
      <w:docPartBody>
        <w:p w:rsidR="00911ED1" w:rsidRDefault="00F16548" w:rsidP="00F16548">
          <w:pPr>
            <w:pStyle w:val="0C676BB81FFF4DB9A547D063297FFDAF"/>
          </w:pPr>
          <w:r w:rsidRPr="00BE4B52">
            <w:rPr>
              <w:rStyle w:val="Platzhaltertext"/>
            </w:rPr>
            <w:t>Wählen Sie ein Element aus.</w:t>
          </w:r>
        </w:p>
      </w:docPartBody>
    </w:docPart>
    <w:docPart>
      <w:docPartPr>
        <w:name w:val="1AF111F4C169446EB4BA15EA1DA87765"/>
        <w:category>
          <w:name w:val="Allgemein"/>
          <w:gallery w:val="placeholder"/>
        </w:category>
        <w:types>
          <w:type w:val="bbPlcHdr"/>
        </w:types>
        <w:behaviors>
          <w:behavior w:val="content"/>
        </w:behaviors>
        <w:guid w:val="{F3ABEA62-3511-457B-8109-0DAD40FD00CC}"/>
      </w:docPartPr>
      <w:docPartBody>
        <w:p w:rsidR="00911ED1" w:rsidRDefault="00F16548" w:rsidP="00F16548">
          <w:pPr>
            <w:pStyle w:val="1AF111F4C169446EB4BA15EA1DA87765"/>
          </w:pPr>
          <w:r w:rsidRPr="00BE4B52">
            <w:rPr>
              <w:rStyle w:val="Platzhaltertext"/>
            </w:rPr>
            <w:t>Wählen Sie ein Element aus.</w:t>
          </w:r>
        </w:p>
      </w:docPartBody>
    </w:docPart>
    <w:docPart>
      <w:docPartPr>
        <w:name w:val="D963BB33CA6342F3BA342A2055C81FB7"/>
        <w:category>
          <w:name w:val="Allgemein"/>
          <w:gallery w:val="placeholder"/>
        </w:category>
        <w:types>
          <w:type w:val="bbPlcHdr"/>
        </w:types>
        <w:behaviors>
          <w:behavior w:val="content"/>
        </w:behaviors>
        <w:guid w:val="{27151D52-042E-444E-B690-7A317FEE0901}"/>
      </w:docPartPr>
      <w:docPartBody>
        <w:p w:rsidR="00911ED1" w:rsidRDefault="00F16548" w:rsidP="00F16548">
          <w:pPr>
            <w:pStyle w:val="D963BB33CA6342F3BA342A2055C81FB7"/>
          </w:pPr>
          <w:r w:rsidRPr="00BE4B52">
            <w:rPr>
              <w:rStyle w:val="Platzhaltertext"/>
            </w:rPr>
            <w:t>Wählen Sie ein Element aus.</w:t>
          </w:r>
        </w:p>
      </w:docPartBody>
    </w:docPart>
    <w:docPart>
      <w:docPartPr>
        <w:name w:val="54ACA9009F7A4E9C94D11FC8136FEFF4"/>
        <w:category>
          <w:name w:val="Allgemein"/>
          <w:gallery w:val="placeholder"/>
        </w:category>
        <w:types>
          <w:type w:val="bbPlcHdr"/>
        </w:types>
        <w:behaviors>
          <w:behavior w:val="content"/>
        </w:behaviors>
        <w:guid w:val="{2980B952-153F-4F6B-ACDA-18372F1D9E2B}"/>
      </w:docPartPr>
      <w:docPartBody>
        <w:p w:rsidR="00911ED1" w:rsidRDefault="00F16548" w:rsidP="00F16548">
          <w:pPr>
            <w:pStyle w:val="54ACA9009F7A4E9C94D11FC8136FEFF4"/>
          </w:pPr>
          <w:r w:rsidRPr="00BE4B52">
            <w:rPr>
              <w:rStyle w:val="Platzhaltertext"/>
            </w:rPr>
            <w:t>Wählen Sie ein Element aus.</w:t>
          </w:r>
        </w:p>
      </w:docPartBody>
    </w:docPart>
    <w:docPart>
      <w:docPartPr>
        <w:name w:val="218D2BE79956457384FB28297407FA7E"/>
        <w:category>
          <w:name w:val="Allgemein"/>
          <w:gallery w:val="placeholder"/>
        </w:category>
        <w:types>
          <w:type w:val="bbPlcHdr"/>
        </w:types>
        <w:behaviors>
          <w:behavior w:val="content"/>
        </w:behaviors>
        <w:guid w:val="{60DFFBAD-85D2-4397-A3AA-CED228B88C0F}"/>
      </w:docPartPr>
      <w:docPartBody>
        <w:p w:rsidR="00911ED1" w:rsidRDefault="00F16548" w:rsidP="00F16548">
          <w:pPr>
            <w:pStyle w:val="218D2BE79956457384FB28297407FA7E"/>
          </w:pPr>
          <w:r w:rsidRPr="00BE4B52">
            <w:rPr>
              <w:rStyle w:val="Platzhaltertext"/>
            </w:rPr>
            <w:t>Wählen Sie ein Element aus.</w:t>
          </w:r>
        </w:p>
      </w:docPartBody>
    </w:docPart>
    <w:docPart>
      <w:docPartPr>
        <w:name w:val="6AFD69404DAA4B94AB53B03B64E1ADAD"/>
        <w:category>
          <w:name w:val="Allgemein"/>
          <w:gallery w:val="placeholder"/>
        </w:category>
        <w:types>
          <w:type w:val="bbPlcHdr"/>
        </w:types>
        <w:behaviors>
          <w:behavior w:val="content"/>
        </w:behaviors>
        <w:guid w:val="{DC13C86B-3340-4ED1-9222-0F31715BB99D}"/>
      </w:docPartPr>
      <w:docPartBody>
        <w:p w:rsidR="00911ED1" w:rsidRDefault="00F16548" w:rsidP="00F16548">
          <w:pPr>
            <w:pStyle w:val="6AFD69404DAA4B94AB53B03B64E1ADAD"/>
          </w:pPr>
          <w:r w:rsidRPr="00BE4B52">
            <w:rPr>
              <w:rStyle w:val="Platzhaltertext"/>
            </w:rPr>
            <w:t>Wählen Sie ein Element aus.</w:t>
          </w:r>
        </w:p>
      </w:docPartBody>
    </w:docPart>
    <w:docPart>
      <w:docPartPr>
        <w:name w:val="42777B664C8D430E95C8697D7B043668"/>
        <w:category>
          <w:name w:val="Allgemein"/>
          <w:gallery w:val="placeholder"/>
        </w:category>
        <w:types>
          <w:type w:val="bbPlcHdr"/>
        </w:types>
        <w:behaviors>
          <w:behavior w:val="content"/>
        </w:behaviors>
        <w:guid w:val="{0175D128-39DB-4175-AB50-5BAF0C2D166A}"/>
      </w:docPartPr>
      <w:docPartBody>
        <w:p w:rsidR="00911ED1" w:rsidRDefault="00F16548" w:rsidP="00F16548">
          <w:pPr>
            <w:pStyle w:val="42777B664C8D430E95C8697D7B043668"/>
          </w:pPr>
          <w:r w:rsidRPr="00BE4B52">
            <w:rPr>
              <w:rStyle w:val="Platzhaltertext"/>
            </w:rPr>
            <w:t>Wählen Sie ein Element aus.</w:t>
          </w:r>
        </w:p>
      </w:docPartBody>
    </w:docPart>
    <w:docPart>
      <w:docPartPr>
        <w:name w:val="F3013EC914394E15B9BE64E1FFB7050B"/>
        <w:category>
          <w:name w:val="Allgemein"/>
          <w:gallery w:val="placeholder"/>
        </w:category>
        <w:types>
          <w:type w:val="bbPlcHdr"/>
        </w:types>
        <w:behaviors>
          <w:behavior w:val="content"/>
        </w:behaviors>
        <w:guid w:val="{87AF20D1-9A79-499B-9080-8379C80A3760}"/>
      </w:docPartPr>
      <w:docPartBody>
        <w:p w:rsidR="00911ED1" w:rsidRDefault="00F16548" w:rsidP="00F16548">
          <w:pPr>
            <w:pStyle w:val="F3013EC914394E15B9BE64E1FFB7050B"/>
          </w:pPr>
          <w:r w:rsidRPr="00BE4B52">
            <w:rPr>
              <w:rStyle w:val="Platzhaltertext"/>
            </w:rPr>
            <w:t>Wählen Sie ein Element aus.</w:t>
          </w:r>
        </w:p>
      </w:docPartBody>
    </w:docPart>
    <w:docPart>
      <w:docPartPr>
        <w:name w:val="10284A6762D54418B0C281B99297372C"/>
        <w:category>
          <w:name w:val="Allgemein"/>
          <w:gallery w:val="placeholder"/>
        </w:category>
        <w:types>
          <w:type w:val="bbPlcHdr"/>
        </w:types>
        <w:behaviors>
          <w:behavior w:val="content"/>
        </w:behaviors>
        <w:guid w:val="{05C108B8-33C4-4ED8-97E4-F8FE0F4F056D}"/>
      </w:docPartPr>
      <w:docPartBody>
        <w:p w:rsidR="00911ED1" w:rsidRDefault="00F16548" w:rsidP="00F16548">
          <w:pPr>
            <w:pStyle w:val="10284A6762D54418B0C281B99297372C"/>
          </w:pPr>
          <w:r w:rsidRPr="00BE4B52">
            <w:rPr>
              <w:rStyle w:val="Platzhaltertext"/>
            </w:rPr>
            <w:t>Wählen Sie ein Element aus.</w:t>
          </w:r>
        </w:p>
      </w:docPartBody>
    </w:docPart>
    <w:docPart>
      <w:docPartPr>
        <w:name w:val="4E414E819AA44876950E95CA14D50DA3"/>
        <w:category>
          <w:name w:val="Allgemein"/>
          <w:gallery w:val="placeholder"/>
        </w:category>
        <w:types>
          <w:type w:val="bbPlcHdr"/>
        </w:types>
        <w:behaviors>
          <w:behavior w:val="content"/>
        </w:behaviors>
        <w:guid w:val="{BB4D2573-F54A-4B5F-8216-65C71B0144C6}"/>
      </w:docPartPr>
      <w:docPartBody>
        <w:p w:rsidR="00911ED1" w:rsidRDefault="00F16548" w:rsidP="00F16548">
          <w:pPr>
            <w:pStyle w:val="4E414E819AA44876950E95CA14D50DA3"/>
          </w:pPr>
          <w:r w:rsidRPr="00BE4B52">
            <w:rPr>
              <w:rStyle w:val="Platzhaltertext"/>
            </w:rPr>
            <w:t>Wählen Sie ein Element aus.</w:t>
          </w:r>
        </w:p>
      </w:docPartBody>
    </w:docPart>
    <w:docPart>
      <w:docPartPr>
        <w:name w:val="C9115ACA5E354F74831DDF50EF9DF1A3"/>
        <w:category>
          <w:name w:val="Allgemein"/>
          <w:gallery w:val="placeholder"/>
        </w:category>
        <w:types>
          <w:type w:val="bbPlcHdr"/>
        </w:types>
        <w:behaviors>
          <w:behavior w:val="content"/>
        </w:behaviors>
        <w:guid w:val="{D27EAF48-79B0-4294-A5E4-4F7A8B60A574}"/>
      </w:docPartPr>
      <w:docPartBody>
        <w:p w:rsidR="00911ED1" w:rsidRDefault="00F16548" w:rsidP="00F16548">
          <w:pPr>
            <w:pStyle w:val="C9115ACA5E354F74831DDF50EF9DF1A3"/>
          </w:pPr>
          <w:r w:rsidRPr="00BE4B52">
            <w:rPr>
              <w:rStyle w:val="Platzhaltertext"/>
            </w:rPr>
            <w:t>Wählen Sie ein Element aus.</w:t>
          </w:r>
        </w:p>
      </w:docPartBody>
    </w:docPart>
    <w:docPart>
      <w:docPartPr>
        <w:name w:val="AD22457DCA124DB2B918622A80D8A678"/>
        <w:category>
          <w:name w:val="Allgemein"/>
          <w:gallery w:val="placeholder"/>
        </w:category>
        <w:types>
          <w:type w:val="bbPlcHdr"/>
        </w:types>
        <w:behaviors>
          <w:behavior w:val="content"/>
        </w:behaviors>
        <w:guid w:val="{AE363E9D-3239-4436-84CB-DAF504AC77EF}"/>
      </w:docPartPr>
      <w:docPartBody>
        <w:p w:rsidR="00911ED1" w:rsidRDefault="00F16548" w:rsidP="00F16548">
          <w:pPr>
            <w:pStyle w:val="AD22457DCA124DB2B918622A80D8A678"/>
          </w:pPr>
          <w:r w:rsidRPr="00BE4B52">
            <w:rPr>
              <w:rStyle w:val="Platzhaltertext"/>
            </w:rPr>
            <w:t>Wählen Sie ein Element aus.</w:t>
          </w:r>
        </w:p>
      </w:docPartBody>
    </w:docPart>
    <w:docPart>
      <w:docPartPr>
        <w:name w:val="9C5CE6E9C0954362AEAFA3B8ADA6FEA7"/>
        <w:category>
          <w:name w:val="Allgemein"/>
          <w:gallery w:val="placeholder"/>
        </w:category>
        <w:types>
          <w:type w:val="bbPlcHdr"/>
        </w:types>
        <w:behaviors>
          <w:behavior w:val="content"/>
        </w:behaviors>
        <w:guid w:val="{52444333-B183-4034-AD43-CD5C42145934}"/>
      </w:docPartPr>
      <w:docPartBody>
        <w:p w:rsidR="00911ED1" w:rsidRDefault="00F16548" w:rsidP="00F16548">
          <w:pPr>
            <w:pStyle w:val="9C5CE6E9C0954362AEAFA3B8ADA6FEA7"/>
          </w:pPr>
          <w:r w:rsidRPr="00BE4B52">
            <w:rPr>
              <w:rStyle w:val="Platzhaltertext"/>
            </w:rPr>
            <w:t>Wählen Sie ein Element aus.</w:t>
          </w:r>
        </w:p>
      </w:docPartBody>
    </w:docPart>
    <w:docPart>
      <w:docPartPr>
        <w:name w:val="BBCE2BFF820E4134AE8A120334CF8FF9"/>
        <w:category>
          <w:name w:val="Allgemein"/>
          <w:gallery w:val="placeholder"/>
        </w:category>
        <w:types>
          <w:type w:val="bbPlcHdr"/>
        </w:types>
        <w:behaviors>
          <w:behavior w:val="content"/>
        </w:behaviors>
        <w:guid w:val="{D7B02C5A-558D-4BBF-B516-7C6651F1F679}"/>
      </w:docPartPr>
      <w:docPartBody>
        <w:p w:rsidR="00911ED1" w:rsidRDefault="00F16548" w:rsidP="00F16548">
          <w:pPr>
            <w:pStyle w:val="BBCE2BFF820E4134AE8A120334CF8FF9"/>
          </w:pPr>
          <w:r w:rsidRPr="00BE4B52">
            <w:rPr>
              <w:rStyle w:val="Platzhaltertext"/>
            </w:rPr>
            <w:t>Wählen Sie ein Element aus.</w:t>
          </w:r>
        </w:p>
      </w:docPartBody>
    </w:docPart>
    <w:docPart>
      <w:docPartPr>
        <w:name w:val="345785AD32D54592A100DB243ECC9001"/>
        <w:category>
          <w:name w:val="Allgemein"/>
          <w:gallery w:val="placeholder"/>
        </w:category>
        <w:types>
          <w:type w:val="bbPlcHdr"/>
        </w:types>
        <w:behaviors>
          <w:behavior w:val="content"/>
        </w:behaviors>
        <w:guid w:val="{1169B1D8-C011-488F-BAD8-45D7B7D50E57}"/>
      </w:docPartPr>
      <w:docPartBody>
        <w:p w:rsidR="00911ED1" w:rsidRDefault="00F16548" w:rsidP="00F16548">
          <w:pPr>
            <w:pStyle w:val="345785AD32D54592A100DB243ECC9001"/>
          </w:pPr>
          <w:r w:rsidRPr="00BE4B52">
            <w:rPr>
              <w:rStyle w:val="Platzhaltertext"/>
            </w:rPr>
            <w:t>Wählen Sie ein Element aus.</w:t>
          </w:r>
        </w:p>
      </w:docPartBody>
    </w:docPart>
    <w:docPart>
      <w:docPartPr>
        <w:name w:val="57C8788BD020431E8CB0523062EE711F"/>
        <w:category>
          <w:name w:val="Allgemein"/>
          <w:gallery w:val="placeholder"/>
        </w:category>
        <w:types>
          <w:type w:val="bbPlcHdr"/>
        </w:types>
        <w:behaviors>
          <w:behavior w:val="content"/>
        </w:behaviors>
        <w:guid w:val="{DF7A03EA-C20C-4BB6-9170-5F1E7D365F0C}"/>
      </w:docPartPr>
      <w:docPartBody>
        <w:p w:rsidR="00911ED1" w:rsidRDefault="00F16548" w:rsidP="00F16548">
          <w:pPr>
            <w:pStyle w:val="57C8788BD020431E8CB0523062EE711F"/>
          </w:pPr>
          <w:r w:rsidRPr="00BE4B52">
            <w:rPr>
              <w:rStyle w:val="Platzhaltertext"/>
            </w:rPr>
            <w:t>Wählen Sie ein Element aus.</w:t>
          </w:r>
        </w:p>
      </w:docPartBody>
    </w:docPart>
    <w:docPart>
      <w:docPartPr>
        <w:name w:val="E4D52FE47F31495E9F960C180E3905A2"/>
        <w:category>
          <w:name w:val="Allgemein"/>
          <w:gallery w:val="placeholder"/>
        </w:category>
        <w:types>
          <w:type w:val="bbPlcHdr"/>
        </w:types>
        <w:behaviors>
          <w:behavior w:val="content"/>
        </w:behaviors>
        <w:guid w:val="{24E43A0E-8F61-4EC1-A0DB-6FB181F5264A}"/>
      </w:docPartPr>
      <w:docPartBody>
        <w:p w:rsidR="00911ED1" w:rsidRDefault="00F16548" w:rsidP="00F16548">
          <w:pPr>
            <w:pStyle w:val="E4D52FE47F31495E9F960C180E3905A2"/>
          </w:pPr>
          <w:r w:rsidRPr="00BE4B52">
            <w:rPr>
              <w:rStyle w:val="Platzhaltertext"/>
            </w:rPr>
            <w:t>Wählen Sie ein Element aus.</w:t>
          </w:r>
        </w:p>
      </w:docPartBody>
    </w:docPart>
    <w:docPart>
      <w:docPartPr>
        <w:name w:val="0B9D704D8E424A968223F71B826C300B"/>
        <w:category>
          <w:name w:val="Allgemein"/>
          <w:gallery w:val="placeholder"/>
        </w:category>
        <w:types>
          <w:type w:val="bbPlcHdr"/>
        </w:types>
        <w:behaviors>
          <w:behavior w:val="content"/>
        </w:behaviors>
        <w:guid w:val="{E3089C4E-543F-4899-9EE7-4AC41805507C}"/>
      </w:docPartPr>
      <w:docPartBody>
        <w:p w:rsidR="00911ED1" w:rsidRDefault="00F16548" w:rsidP="00F16548">
          <w:pPr>
            <w:pStyle w:val="0B9D704D8E424A968223F71B826C300B"/>
          </w:pPr>
          <w:r w:rsidRPr="00BE4B52">
            <w:rPr>
              <w:rStyle w:val="Platzhaltertext"/>
            </w:rPr>
            <w:t>Wählen Sie ein Element aus.</w:t>
          </w:r>
        </w:p>
      </w:docPartBody>
    </w:docPart>
    <w:docPart>
      <w:docPartPr>
        <w:name w:val="1C2975FC00F34D6C981D1A5175F91358"/>
        <w:category>
          <w:name w:val="Allgemein"/>
          <w:gallery w:val="placeholder"/>
        </w:category>
        <w:types>
          <w:type w:val="bbPlcHdr"/>
        </w:types>
        <w:behaviors>
          <w:behavior w:val="content"/>
        </w:behaviors>
        <w:guid w:val="{10A45515-96F7-4E46-8A3A-A359EB35DBBB}"/>
      </w:docPartPr>
      <w:docPartBody>
        <w:p w:rsidR="00911ED1" w:rsidRDefault="00F16548" w:rsidP="00F16548">
          <w:pPr>
            <w:pStyle w:val="1C2975FC00F34D6C981D1A5175F91358"/>
          </w:pPr>
          <w:r w:rsidRPr="00BE4B52">
            <w:rPr>
              <w:rStyle w:val="Platzhaltertext"/>
            </w:rPr>
            <w:t>Wählen Sie ein Element aus.</w:t>
          </w:r>
        </w:p>
      </w:docPartBody>
    </w:docPart>
    <w:docPart>
      <w:docPartPr>
        <w:name w:val="C479C890A54546E29878D04574F0DF75"/>
        <w:category>
          <w:name w:val="Allgemein"/>
          <w:gallery w:val="placeholder"/>
        </w:category>
        <w:types>
          <w:type w:val="bbPlcHdr"/>
        </w:types>
        <w:behaviors>
          <w:behavior w:val="content"/>
        </w:behaviors>
        <w:guid w:val="{0B8C0314-3026-465B-AAB9-30E9081FB4BC}"/>
      </w:docPartPr>
      <w:docPartBody>
        <w:p w:rsidR="00911ED1" w:rsidRDefault="00F16548" w:rsidP="00F16548">
          <w:pPr>
            <w:pStyle w:val="C479C890A54546E29878D04574F0DF75"/>
          </w:pPr>
          <w:r w:rsidRPr="00BE4B52">
            <w:rPr>
              <w:rStyle w:val="Platzhaltertext"/>
            </w:rPr>
            <w:t>Wählen Sie ein Element aus.</w:t>
          </w:r>
        </w:p>
      </w:docPartBody>
    </w:docPart>
    <w:docPart>
      <w:docPartPr>
        <w:name w:val="6D933499D60443AA920C6323F7B5C186"/>
        <w:category>
          <w:name w:val="Allgemein"/>
          <w:gallery w:val="placeholder"/>
        </w:category>
        <w:types>
          <w:type w:val="bbPlcHdr"/>
        </w:types>
        <w:behaviors>
          <w:behavior w:val="content"/>
        </w:behaviors>
        <w:guid w:val="{463C333B-EECF-4882-BA42-43D76E2890E0}"/>
      </w:docPartPr>
      <w:docPartBody>
        <w:p w:rsidR="00911ED1" w:rsidRDefault="00F16548" w:rsidP="00F16548">
          <w:pPr>
            <w:pStyle w:val="6D933499D60443AA920C6323F7B5C186"/>
          </w:pPr>
          <w:r w:rsidRPr="00BE4B52">
            <w:rPr>
              <w:rStyle w:val="Platzhaltertext"/>
            </w:rPr>
            <w:t>Klicken oder tippen Sie hier, um Text einzugeben.</w:t>
          </w:r>
        </w:p>
      </w:docPartBody>
    </w:docPart>
    <w:docPart>
      <w:docPartPr>
        <w:name w:val="202C1D306B174CD7B579DDA40E0EA2F7"/>
        <w:category>
          <w:name w:val="Allgemein"/>
          <w:gallery w:val="placeholder"/>
        </w:category>
        <w:types>
          <w:type w:val="bbPlcHdr"/>
        </w:types>
        <w:behaviors>
          <w:behavior w:val="content"/>
        </w:behaviors>
        <w:guid w:val="{0B3B5D49-084B-45FE-910A-4D2256B3A937}"/>
      </w:docPartPr>
      <w:docPartBody>
        <w:p w:rsidR="008800EA" w:rsidRDefault="00493DBA" w:rsidP="00493DBA">
          <w:pPr>
            <w:pStyle w:val="202C1D306B174CD7B579DDA40E0EA2F7"/>
          </w:pPr>
          <w:r w:rsidRPr="00BE4B52">
            <w:rPr>
              <w:rStyle w:val="Platzhaltertext"/>
            </w:rPr>
            <w:t>Wählen Sie ein Element aus.</w:t>
          </w:r>
        </w:p>
      </w:docPartBody>
    </w:docPart>
    <w:docPart>
      <w:docPartPr>
        <w:name w:val="0FA1D9B5B5EC4D9E8CE21F3127A10F1F"/>
        <w:category>
          <w:name w:val="Allgemein"/>
          <w:gallery w:val="placeholder"/>
        </w:category>
        <w:types>
          <w:type w:val="bbPlcHdr"/>
        </w:types>
        <w:behaviors>
          <w:behavior w:val="content"/>
        </w:behaviors>
        <w:guid w:val="{150F78D5-D50C-490C-B345-298A946008A6}"/>
      </w:docPartPr>
      <w:docPartBody>
        <w:p w:rsidR="008800EA" w:rsidRDefault="00493DBA" w:rsidP="00493DBA">
          <w:pPr>
            <w:pStyle w:val="0FA1D9B5B5EC4D9E8CE21F3127A10F1F"/>
          </w:pPr>
          <w:r w:rsidRPr="00BE4B52">
            <w:rPr>
              <w:rStyle w:val="Platzhaltertext"/>
            </w:rPr>
            <w:t>Wählen Sie ein Element aus.</w:t>
          </w:r>
        </w:p>
      </w:docPartBody>
    </w:docPart>
    <w:docPart>
      <w:docPartPr>
        <w:name w:val="7670016A60CE428B8E2CFD657FA2D221"/>
        <w:category>
          <w:name w:val="Allgemein"/>
          <w:gallery w:val="placeholder"/>
        </w:category>
        <w:types>
          <w:type w:val="bbPlcHdr"/>
        </w:types>
        <w:behaviors>
          <w:behavior w:val="content"/>
        </w:behaviors>
        <w:guid w:val="{43495C80-7D6E-4BBD-AAAD-DD1CE350E95F}"/>
      </w:docPartPr>
      <w:docPartBody>
        <w:p w:rsidR="008800EA" w:rsidRDefault="00493DBA" w:rsidP="00493DBA">
          <w:pPr>
            <w:pStyle w:val="7670016A60CE428B8E2CFD657FA2D221"/>
          </w:pPr>
          <w:r w:rsidRPr="00BE4B52">
            <w:rPr>
              <w:rStyle w:val="Platzhaltertext"/>
            </w:rPr>
            <w:t>Wählen Sie ein Element aus.</w:t>
          </w:r>
        </w:p>
      </w:docPartBody>
    </w:docPart>
    <w:docPart>
      <w:docPartPr>
        <w:name w:val="7004C42E71CE42A38A38875BD54DE7A2"/>
        <w:category>
          <w:name w:val="Allgemein"/>
          <w:gallery w:val="placeholder"/>
        </w:category>
        <w:types>
          <w:type w:val="bbPlcHdr"/>
        </w:types>
        <w:behaviors>
          <w:behavior w:val="content"/>
        </w:behaviors>
        <w:guid w:val="{B8DE2EFF-D820-42CB-B7A8-2299B2BA1C33}"/>
      </w:docPartPr>
      <w:docPartBody>
        <w:p w:rsidR="008800EA" w:rsidRDefault="00493DBA" w:rsidP="00493DBA">
          <w:pPr>
            <w:pStyle w:val="7004C42E71CE42A38A38875BD54DE7A2"/>
          </w:pPr>
          <w:r w:rsidRPr="00BE4B52">
            <w:rPr>
              <w:rStyle w:val="Platzhaltertext"/>
            </w:rPr>
            <w:t>Wählen Sie ein Element aus.</w:t>
          </w:r>
        </w:p>
      </w:docPartBody>
    </w:docPart>
    <w:docPart>
      <w:docPartPr>
        <w:name w:val="FA3208100C984C1A9F0B5E7AC3B7C4A9"/>
        <w:category>
          <w:name w:val="Allgemein"/>
          <w:gallery w:val="placeholder"/>
        </w:category>
        <w:types>
          <w:type w:val="bbPlcHdr"/>
        </w:types>
        <w:behaviors>
          <w:behavior w:val="content"/>
        </w:behaviors>
        <w:guid w:val="{4BAED894-43D0-4DB5-A2B1-019636611D07}"/>
      </w:docPartPr>
      <w:docPartBody>
        <w:p w:rsidR="008800EA" w:rsidRDefault="00493DBA" w:rsidP="00493DBA">
          <w:pPr>
            <w:pStyle w:val="FA3208100C984C1A9F0B5E7AC3B7C4A9"/>
          </w:pPr>
          <w:r w:rsidRPr="00BE4B52">
            <w:rPr>
              <w:rStyle w:val="Platzhaltertext"/>
            </w:rPr>
            <w:t>Wählen Sie ein Element aus.</w:t>
          </w:r>
        </w:p>
      </w:docPartBody>
    </w:docPart>
    <w:docPart>
      <w:docPartPr>
        <w:name w:val="495D1DAEAF4E40418E273DD16E1ED23B"/>
        <w:category>
          <w:name w:val="Allgemein"/>
          <w:gallery w:val="placeholder"/>
        </w:category>
        <w:types>
          <w:type w:val="bbPlcHdr"/>
        </w:types>
        <w:behaviors>
          <w:behavior w:val="content"/>
        </w:behaviors>
        <w:guid w:val="{622A7381-B079-40D5-9713-1AE944A8B247}"/>
      </w:docPartPr>
      <w:docPartBody>
        <w:p w:rsidR="008800EA" w:rsidRDefault="00493DBA" w:rsidP="00493DBA">
          <w:pPr>
            <w:pStyle w:val="495D1DAEAF4E40418E273DD16E1ED23B"/>
          </w:pPr>
          <w:r w:rsidRPr="00BE4B52">
            <w:rPr>
              <w:rStyle w:val="Platzhaltertext"/>
            </w:rPr>
            <w:t>Wählen Sie ein Element aus.</w:t>
          </w:r>
        </w:p>
      </w:docPartBody>
    </w:docPart>
    <w:docPart>
      <w:docPartPr>
        <w:name w:val="381115BECCFA4BCFAA7180C5529ABA2B"/>
        <w:category>
          <w:name w:val="Allgemein"/>
          <w:gallery w:val="placeholder"/>
        </w:category>
        <w:types>
          <w:type w:val="bbPlcHdr"/>
        </w:types>
        <w:behaviors>
          <w:behavior w:val="content"/>
        </w:behaviors>
        <w:guid w:val="{F6E8C4E8-6A91-4514-BF51-DDB168FE6920}"/>
      </w:docPartPr>
      <w:docPartBody>
        <w:p w:rsidR="008800EA" w:rsidRDefault="00493DBA" w:rsidP="00493DBA">
          <w:pPr>
            <w:pStyle w:val="381115BECCFA4BCFAA7180C5529ABA2B"/>
          </w:pPr>
          <w:r w:rsidRPr="00BE4B52">
            <w:rPr>
              <w:rStyle w:val="Platzhaltertext"/>
            </w:rPr>
            <w:t>Wählen Sie ein Element aus.</w:t>
          </w:r>
        </w:p>
      </w:docPartBody>
    </w:docPart>
    <w:docPart>
      <w:docPartPr>
        <w:name w:val="DA28E8D4C6FC4BAEAD2FBFE2B14010B7"/>
        <w:category>
          <w:name w:val="Allgemein"/>
          <w:gallery w:val="placeholder"/>
        </w:category>
        <w:types>
          <w:type w:val="bbPlcHdr"/>
        </w:types>
        <w:behaviors>
          <w:behavior w:val="content"/>
        </w:behaviors>
        <w:guid w:val="{55533B52-A7ED-4073-ACF0-E30D39CBF0D8}"/>
      </w:docPartPr>
      <w:docPartBody>
        <w:p w:rsidR="008800EA" w:rsidRDefault="00493DBA" w:rsidP="00493DBA">
          <w:pPr>
            <w:pStyle w:val="DA28E8D4C6FC4BAEAD2FBFE2B14010B7"/>
          </w:pPr>
          <w:r w:rsidRPr="00BE4B52">
            <w:rPr>
              <w:rStyle w:val="Platzhaltertext"/>
            </w:rPr>
            <w:t>Wählen Sie ein Element aus.</w:t>
          </w:r>
        </w:p>
      </w:docPartBody>
    </w:docPart>
    <w:docPart>
      <w:docPartPr>
        <w:name w:val="FC84CF2006144CBDAAFADB854DF3A1C0"/>
        <w:category>
          <w:name w:val="Allgemein"/>
          <w:gallery w:val="placeholder"/>
        </w:category>
        <w:types>
          <w:type w:val="bbPlcHdr"/>
        </w:types>
        <w:behaviors>
          <w:behavior w:val="content"/>
        </w:behaviors>
        <w:guid w:val="{5454B25D-F8DF-450F-9EE2-3CDEAC2CF860}"/>
      </w:docPartPr>
      <w:docPartBody>
        <w:p w:rsidR="008800EA" w:rsidRDefault="00493DBA" w:rsidP="00493DBA">
          <w:pPr>
            <w:pStyle w:val="FC84CF2006144CBDAAFADB854DF3A1C0"/>
          </w:pPr>
          <w:r w:rsidRPr="00BE4B52">
            <w:rPr>
              <w:rStyle w:val="Platzhaltertext"/>
            </w:rPr>
            <w:t>Wählen Sie ein Element aus.</w:t>
          </w:r>
        </w:p>
      </w:docPartBody>
    </w:docPart>
    <w:docPart>
      <w:docPartPr>
        <w:name w:val="20F9CEDBE9D7480BB9CF93FE609AB5F4"/>
        <w:category>
          <w:name w:val="Allgemein"/>
          <w:gallery w:val="placeholder"/>
        </w:category>
        <w:types>
          <w:type w:val="bbPlcHdr"/>
        </w:types>
        <w:behaviors>
          <w:behavior w:val="content"/>
        </w:behaviors>
        <w:guid w:val="{9C6A4D7D-70EF-420F-AE71-4E2438663D2D}"/>
      </w:docPartPr>
      <w:docPartBody>
        <w:p w:rsidR="008800EA" w:rsidRDefault="00493DBA" w:rsidP="00493DBA">
          <w:pPr>
            <w:pStyle w:val="20F9CEDBE9D7480BB9CF93FE609AB5F4"/>
          </w:pPr>
          <w:r w:rsidRPr="00BE4B52">
            <w:rPr>
              <w:rStyle w:val="Platzhaltertext"/>
            </w:rPr>
            <w:t>Wählen Sie ein Element aus.</w:t>
          </w:r>
        </w:p>
      </w:docPartBody>
    </w:docPart>
    <w:docPart>
      <w:docPartPr>
        <w:name w:val="9D2DCEB98B4848A38F341FED951C1EF0"/>
        <w:category>
          <w:name w:val="Allgemein"/>
          <w:gallery w:val="placeholder"/>
        </w:category>
        <w:types>
          <w:type w:val="bbPlcHdr"/>
        </w:types>
        <w:behaviors>
          <w:behavior w:val="content"/>
        </w:behaviors>
        <w:guid w:val="{8DFE179A-10C0-4A91-A63E-4D057FE2CA96}"/>
      </w:docPartPr>
      <w:docPartBody>
        <w:p w:rsidR="008800EA" w:rsidRDefault="00493DBA" w:rsidP="00493DBA">
          <w:pPr>
            <w:pStyle w:val="9D2DCEB98B4848A38F341FED951C1EF0"/>
          </w:pPr>
          <w:r w:rsidRPr="00BE4B52">
            <w:rPr>
              <w:rStyle w:val="Platzhaltertext"/>
            </w:rPr>
            <w:t>Wählen Sie ein Element aus.</w:t>
          </w:r>
        </w:p>
      </w:docPartBody>
    </w:docPart>
    <w:docPart>
      <w:docPartPr>
        <w:name w:val="DF577DC782D646F1A2DCA7D090ED8BBB"/>
        <w:category>
          <w:name w:val="Allgemein"/>
          <w:gallery w:val="placeholder"/>
        </w:category>
        <w:types>
          <w:type w:val="bbPlcHdr"/>
        </w:types>
        <w:behaviors>
          <w:behavior w:val="content"/>
        </w:behaviors>
        <w:guid w:val="{FA33E5CB-C372-47C1-B7AF-84BA39889286}"/>
      </w:docPartPr>
      <w:docPartBody>
        <w:p w:rsidR="008800EA" w:rsidRDefault="00493DBA" w:rsidP="00493DBA">
          <w:pPr>
            <w:pStyle w:val="DF577DC782D646F1A2DCA7D090ED8BBB"/>
          </w:pPr>
          <w:r w:rsidRPr="00BE4B52">
            <w:rPr>
              <w:rStyle w:val="Platzhaltertext"/>
            </w:rPr>
            <w:t>Wählen Sie ein Element aus.</w:t>
          </w:r>
        </w:p>
      </w:docPartBody>
    </w:docPart>
    <w:docPart>
      <w:docPartPr>
        <w:name w:val="1A3FEFCA4040422AB4B534A9B29A8AD2"/>
        <w:category>
          <w:name w:val="Allgemein"/>
          <w:gallery w:val="placeholder"/>
        </w:category>
        <w:types>
          <w:type w:val="bbPlcHdr"/>
        </w:types>
        <w:behaviors>
          <w:behavior w:val="content"/>
        </w:behaviors>
        <w:guid w:val="{CA14A24D-F970-42D8-9510-C71187C105A9}"/>
      </w:docPartPr>
      <w:docPartBody>
        <w:p w:rsidR="008800EA" w:rsidRDefault="00493DBA" w:rsidP="00493DBA">
          <w:pPr>
            <w:pStyle w:val="1A3FEFCA4040422AB4B534A9B29A8AD2"/>
          </w:pPr>
          <w:r w:rsidRPr="00BE4B52">
            <w:rPr>
              <w:rStyle w:val="Platzhaltertext"/>
            </w:rPr>
            <w:t>Wählen Sie ein Element aus.</w:t>
          </w:r>
        </w:p>
      </w:docPartBody>
    </w:docPart>
    <w:docPart>
      <w:docPartPr>
        <w:name w:val="E7F384FBCEB64FABA0BF3F18932849DC"/>
        <w:category>
          <w:name w:val="Allgemein"/>
          <w:gallery w:val="placeholder"/>
        </w:category>
        <w:types>
          <w:type w:val="bbPlcHdr"/>
        </w:types>
        <w:behaviors>
          <w:behavior w:val="content"/>
        </w:behaviors>
        <w:guid w:val="{D288C258-5396-4912-9EFB-9100D482275C}"/>
      </w:docPartPr>
      <w:docPartBody>
        <w:p w:rsidR="008800EA" w:rsidRDefault="00493DBA" w:rsidP="00493DBA">
          <w:pPr>
            <w:pStyle w:val="E7F384FBCEB64FABA0BF3F18932849DC"/>
          </w:pPr>
          <w:r w:rsidRPr="00BE4B52">
            <w:rPr>
              <w:rStyle w:val="Platzhaltertext"/>
            </w:rPr>
            <w:t>Wählen Sie ein Element aus.</w:t>
          </w:r>
        </w:p>
      </w:docPartBody>
    </w:docPart>
    <w:docPart>
      <w:docPartPr>
        <w:name w:val="9EE988CB052E467DA3F2D9755DC3555C"/>
        <w:category>
          <w:name w:val="Allgemein"/>
          <w:gallery w:val="placeholder"/>
        </w:category>
        <w:types>
          <w:type w:val="bbPlcHdr"/>
        </w:types>
        <w:behaviors>
          <w:behavior w:val="content"/>
        </w:behaviors>
        <w:guid w:val="{311D5DDA-0F44-4F5B-9D82-55EF1843C751}"/>
      </w:docPartPr>
      <w:docPartBody>
        <w:p w:rsidR="008800EA" w:rsidRDefault="00493DBA" w:rsidP="00493DBA">
          <w:pPr>
            <w:pStyle w:val="9EE988CB052E467DA3F2D9755DC3555C"/>
          </w:pPr>
          <w:r w:rsidRPr="00BE4B52">
            <w:rPr>
              <w:rStyle w:val="Platzhaltertext"/>
            </w:rPr>
            <w:t>Wählen Sie ein Element aus.</w:t>
          </w:r>
        </w:p>
      </w:docPartBody>
    </w:docPart>
    <w:docPart>
      <w:docPartPr>
        <w:name w:val="18AEC8A3895B4BC2A4C83425990DE338"/>
        <w:category>
          <w:name w:val="Allgemein"/>
          <w:gallery w:val="placeholder"/>
        </w:category>
        <w:types>
          <w:type w:val="bbPlcHdr"/>
        </w:types>
        <w:behaviors>
          <w:behavior w:val="content"/>
        </w:behaviors>
        <w:guid w:val="{9DF4BB49-92A9-4FF4-B9A0-7DFA9E9153BB}"/>
      </w:docPartPr>
      <w:docPartBody>
        <w:p w:rsidR="008800EA" w:rsidRDefault="00493DBA" w:rsidP="00493DBA">
          <w:pPr>
            <w:pStyle w:val="18AEC8A3895B4BC2A4C83425990DE338"/>
          </w:pPr>
          <w:r w:rsidRPr="00BE4B52">
            <w:rPr>
              <w:rStyle w:val="Platzhaltertext"/>
            </w:rPr>
            <w:t>Wählen Sie ein Element aus.</w:t>
          </w:r>
        </w:p>
      </w:docPartBody>
    </w:docPart>
    <w:docPart>
      <w:docPartPr>
        <w:name w:val="2470A91F631147BC807DC36A28AD0C7F"/>
        <w:category>
          <w:name w:val="Allgemein"/>
          <w:gallery w:val="placeholder"/>
        </w:category>
        <w:types>
          <w:type w:val="bbPlcHdr"/>
        </w:types>
        <w:behaviors>
          <w:behavior w:val="content"/>
        </w:behaviors>
        <w:guid w:val="{5AF62635-6DAF-4539-B92D-EA162D20E95F}"/>
      </w:docPartPr>
      <w:docPartBody>
        <w:p w:rsidR="008800EA" w:rsidRDefault="00493DBA" w:rsidP="00493DBA">
          <w:pPr>
            <w:pStyle w:val="2470A91F631147BC807DC36A28AD0C7F"/>
          </w:pPr>
          <w:r w:rsidRPr="00BE4B52">
            <w:rPr>
              <w:rStyle w:val="Platzhaltertext"/>
            </w:rPr>
            <w:t>Wählen Sie ein Element aus.</w:t>
          </w:r>
        </w:p>
      </w:docPartBody>
    </w:docPart>
    <w:docPart>
      <w:docPartPr>
        <w:name w:val="15FCBDC11B9E430D92C281B50395ED55"/>
        <w:category>
          <w:name w:val="Allgemein"/>
          <w:gallery w:val="placeholder"/>
        </w:category>
        <w:types>
          <w:type w:val="bbPlcHdr"/>
        </w:types>
        <w:behaviors>
          <w:behavior w:val="content"/>
        </w:behaviors>
        <w:guid w:val="{E04827B5-70EA-49DE-9C9D-1012D8E2EFE9}"/>
      </w:docPartPr>
      <w:docPartBody>
        <w:p w:rsidR="008800EA" w:rsidRDefault="00493DBA" w:rsidP="00493DBA">
          <w:pPr>
            <w:pStyle w:val="15FCBDC11B9E430D92C281B50395ED55"/>
          </w:pPr>
          <w:r w:rsidRPr="00BE4B52">
            <w:rPr>
              <w:rStyle w:val="Platzhaltertext"/>
            </w:rPr>
            <w:t>Wählen Sie ein Element aus.</w:t>
          </w:r>
        </w:p>
      </w:docPartBody>
    </w:docPart>
    <w:docPart>
      <w:docPartPr>
        <w:name w:val="38941E346BC84FD0BC71CAD9FE3E12FA"/>
        <w:category>
          <w:name w:val="Allgemein"/>
          <w:gallery w:val="placeholder"/>
        </w:category>
        <w:types>
          <w:type w:val="bbPlcHdr"/>
        </w:types>
        <w:behaviors>
          <w:behavior w:val="content"/>
        </w:behaviors>
        <w:guid w:val="{CF6601CC-1B33-401A-B6E1-E4D5079171D2}"/>
      </w:docPartPr>
      <w:docPartBody>
        <w:p w:rsidR="0002748B" w:rsidRDefault="008800EA" w:rsidP="008800EA">
          <w:pPr>
            <w:pStyle w:val="38941E346BC84FD0BC71CAD9FE3E12FA"/>
          </w:pPr>
          <w:r w:rsidRPr="00BE4B52">
            <w:rPr>
              <w:rStyle w:val="Platzhaltertext"/>
            </w:rPr>
            <w:t>Klicken oder tippen Sie hier, um Text einzugeben.</w:t>
          </w:r>
        </w:p>
      </w:docPartBody>
    </w:docPart>
    <w:docPart>
      <w:docPartPr>
        <w:name w:val="695A9D429796467B9669F3073E051A75"/>
        <w:category>
          <w:name w:val="Allgemein"/>
          <w:gallery w:val="placeholder"/>
        </w:category>
        <w:types>
          <w:type w:val="bbPlcHdr"/>
        </w:types>
        <w:behaviors>
          <w:behavior w:val="content"/>
        </w:behaviors>
        <w:guid w:val="{18E51713-B8DD-4F7C-8247-646943CB7E4C}"/>
      </w:docPartPr>
      <w:docPartBody>
        <w:p w:rsidR="0002748B" w:rsidRDefault="008800EA" w:rsidP="008800EA">
          <w:pPr>
            <w:pStyle w:val="695A9D429796467B9669F3073E051A75"/>
          </w:pPr>
          <w:r w:rsidRPr="00BE4B52">
            <w:rPr>
              <w:rStyle w:val="Platzhaltertext"/>
            </w:rPr>
            <w:t>Klicken oder tippen Sie, um ein Datum einzugeben.</w:t>
          </w:r>
        </w:p>
      </w:docPartBody>
    </w:docPart>
    <w:docPart>
      <w:docPartPr>
        <w:name w:val="0AD4829D3D7741EC9538DC017DF09B23"/>
        <w:category>
          <w:name w:val="Allgemein"/>
          <w:gallery w:val="placeholder"/>
        </w:category>
        <w:types>
          <w:type w:val="bbPlcHdr"/>
        </w:types>
        <w:behaviors>
          <w:behavior w:val="content"/>
        </w:behaviors>
        <w:guid w:val="{4B599C0E-2724-4ACF-8DE7-05730B36BC42}"/>
      </w:docPartPr>
      <w:docPartBody>
        <w:p w:rsidR="0002748B" w:rsidRDefault="008800EA" w:rsidP="008800EA">
          <w:pPr>
            <w:pStyle w:val="0AD4829D3D7741EC9538DC017DF09B23"/>
          </w:pPr>
          <w:r w:rsidRPr="00BE4B52">
            <w:rPr>
              <w:rStyle w:val="Platzhaltertext"/>
            </w:rPr>
            <w:t>Wählen Sie ein Element aus.</w:t>
          </w:r>
        </w:p>
      </w:docPartBody>
    </w:docPart>
    <w:docPart>
      <w:docPartPr>
        <w:name w:val="E0848417100E4225981C575875A60DF8"/>
        <w:category>
          <w:name w:val="Allgemein"/>
          <w:gallery w:val="placeholder"/>
        </w:category>
        <w:types>
          <w:type w:val="bbPlcHdr"/>
        </w:types>
        <w:behaviors>
          <w:behavior w:val="content"/>
        </w:behaviors>
        <w:guid w:val="{1BBF177E-57E8-4265-B603-BB95FC0233A7}"/>
      </w:docPartPr>
      <w:docPartBody>
        <w:p w:rsidR="0002748B" w:rsidRDefault="008800EA" w:rsidP="008800EA">
          <w:pPr>
            <w:pStyle w:val="E0848417100E4225981C575875A60DF8"/>
          </w:pPr>
          <w:r w:rsidRPr="00BE4B52">
            <w:rPr>
              <w:rStyle w:val="Platzhaltertext"/>
            </w:rPr>
            <w:t>Wählen Sie ein Element aus.</w:t>
          </w:r>
        </w:p>
      </w:docPartBody>
    </w:docPart>
    <w:docPart>
      <w:docPartPr>
        <w:name w:val="3E387593793549AEB507EC1165BC916F"/>
        <w:category>
          <w:name w:val="Allgemein"/>
          <w:gallery w:val="placeholder"/>
        </w:category>
        <w:types>
          <w:type w:val="bbPlcHdr"/>
        </w:types>
        <w:behaviors>
          <w:behavior w:val="content"/>
        </w:behaviors>
        <w:guid w:val="{623F1DCE-D517-4763-96B1-8DB1390DAB68}"/>
      </w:docPartPr>
      <w:docPartBody>
        <w:p w:rsidR="0002748B" w:rsidRDefault="008800EA" w:rsidP="008800EA">
          <w:pPr>
            <w:pStyle w:val="3E387593793549AEB507EC1165BC916F"/>
          </w:pPr>
          <w:r w:rsidRPr="00BE4B52">
            <w:rPr>
              <w:rStyle w:val="Platzhaltertext"/>
            </w:rPr>
            <w:t>Wählen Sie ein Element aus.</w:t>
          </w:r>
        </w:p>
      </w:docPartBody>
    </w:docPart>
    <w:docPart>
      <w:docPartPr>
        <w:name w:val="0905B59764D34773AEA60C317A54D1F8"/>
        <w:category>
          <w:name w:val="Allgemein"/>
          <w:gallery w:val="placeholder"/>
        </w:category>
        <w:types>
          <w:type w:val="bbPlcHdr"/>
        </w:types>
        <w:behaviors>
          <w:behavior w:val="content"/>
        </w:behaviors>
        <w:guid w:val="{B6D4D952-D789-436F-A2A2-B50B4751BB57}"/>
      </w:docPartPr>
      <w:docPartBody>
        <w:p w:rsidR="0002748B" w:rsidRDefault="008800EA" w:rsidP="008800EA">
          <w:pPr>
            <w:pStyle w:val="0905B59764D34773AEA60C317A54D1F8"/>
          </w:pPr>
          <w:r w:rsidRPr="00BE4B52">
            <w:rPr>
              <w:rStyle w:val="Platzhaltertext"/>
            </w:rPr>
            <w:t>Wählen Sie ein Element aus.</w:t>
          </w:r>
        </w:p>
      </w:docPartBody>
    </w:docPart>
    <w:docPart>
      <w:docPartPr>
        <w:name w:val="BBADA2002E96490C9183920C3EA70093"/>
        <w:category>
          <w:name w:val="Allgemein"/>
          <w:gallery w:val="placeholder"/>
        </w:category>
        <w:types>
          <w:type w:val="bbPlcHdr"/>
        </w:types>
        <w:behaviors>
          <w:behavior w:val="content"/>
        </w:behaviors>
        <w:guid w:val="{F27373DA-BB4F-4FB2-A10B-C51C8C33DA21}"/>
      </w:docPartPr>
      <w:docPartBody>
        <w:p w:rsidR="0002748B" w:rsidRDefault="008800EA" w:rsidP="008800EA">
          <w:pPr>
            <w:pStyle w:val="BBADA2002E96490C9183920C3EA70093"/>
          </w:pPr>
          <w:r w:rsidRPr="00BE4B52">
            <w:rPr>
              <w:rStyle w:val="Platzhaltertext"/>
            </w:rPr>
            <w:t>Wählen Sie ein Element aus.</w:t>
          </w:r>
        </w:p>
      </w:docPartBody>
    </w:docPart>
    <w:docPart>
      <w:docPartPr>
        <w:name w:val="EA1CBAF4390F4BA09CEB4FF0FBFC3255"/>
        <w:category>
          <w:name w:val="Allgemein"/>
          <w:gallery w:val="placeholder"/>
        </w:category>
        <w:types>
          <w:type w:val="bbPlcHdr"/>
        </w:types>
        <w:behaviors>
          <w:behavior w:val="content"/>
        </w:behaviors>
        <w:guid w:val="{66C6B5C4-F268-4BD8-97A2-BD3CB22D9C0E}"/>
      </w:docPartPr>
      <w:docPartBody>
        <w:p w:rsidR="0002748B" w:rsidRDefault="008800EA" w:rsidP="008800EA">
          <w:pPr>
            <w:pStyle w:val="EA1CBAF4390F4BA09CEB4FF0FBFC3255"/>
          </w:pPr>
          <w:r w:rsidRPr="00BE4B52">
            <w:rPr>
              <w:rStyle w:val="Platzhaltertext"/>
            </w:rPr>
            <w:t>Wählen Sie ein Element aus.</w:t>
          </w:r>
        </w:p>
      </w:docPartBody>
    </w:docPart>
    <w:docPart>
      <w:docPartPr>
        <w:name w:val="5C42C0F05056452CB24B7D66668C0966"/>
        <w:category>
          <w:name w:val="Allgemein"/>
          <w:gallery w:val="placeholder"/>
        </w:category>
        <w:types>
          <w:type w:val="bbPlcHdr"/>
        </w:types>
        <w:behaviors>
          <w:behavior w:val="content"/>
        </w:behaviors>
        <w:guid w:val="{12041579-ED2B-4D78-AE9A-A3AB242A8F58}"/>
      </w:docPartPr>
      <w:docPartBody>
        <w:p w:rsidR="0002748B" w:rsidRDefault="008800EA" w:rsidP="008800EA">
          <w:pPr>
            <w:pStyle w:val="5C42C0F05056452CB24B7D66668C0966"/>
          </w:pPr>
          <w:r w:rsidRPr="00BE4B52">
            <w:rPr>
              <w:rStyle w:val="Platzhaltertext"/>
            </w:rPr>
            <w:t>Wählen Sie ein Element aus.</w:t>
          </w:r>
        </w:p>
      </w:docPartBody>
    </w:docPart>
    <w:docPart>
      <w:docPartPr>
        <w:name w:val="D19C081D3DA74893B95B8A65ACCA04BA"/>
        <w:category>
          <w:name w:val="Allgemein"/>
          <w:gallery w:val="placeholder"/>
        </w:category>
        <w:types>
          <w:type w:val="bbPlcHdr"/>
        </w:types>
        <w:behaviors>
          <w:behavior w:val="content"/>
        </w:behaviors>
        <w:guid w:val="{F1FB0E1B-B1F9-4F38-8672-FE891E33AD5E}"/>
      </w:docPartPr>
      <w:docPartBody>
        <w:p w:rsidR="0002748B" w:rsidRDefault="008800EA" w:rsidP="008800EA">
          <w:pPr>
            <w:pStyle w:val="D19C081D3DA74893B95B8A65ACCA04BA"/>
          </w:pPr>
          <w:r w:rsidRPr="00BE4B52">
            <w:rPr>
              <w:rStyle w:val="Platzhaltertext"/>
            </w:rPr>
            <w:t>Wählen Sie ein Element aus.</w:t>
          </w:r>
        </w:p>
      </w:docPartBody>
    </w:docPart>
    <w:docPart>
      <w:docPartPr>
        <w:name w:val="5BD313482FEE4613B0DA591AB607AD1F"/>
        <w:category>
          <w:name w:val="Allgemein"/>
          <w:gallery w:val="placeholder"/>
        </w:category>
        <w:types>
          <w:type w:val="bbPlcHdr"/>
        </w:types>
        <w:behaviors>
          <w:behavior w:val="content"/>
        </w:behaviors>
        <w:guid w:val="{A8DD1BA1-3330-41C4-BA7D-B6AE71E02EBD}"/>
      </w:docPartPr>
      <w:docPartBody>
        <w:p w:rsidR="0002748B" w:rsidRDefault="008800EA" w:rsidP="008800EA">
          <w:pPr>
            <w:pStyle w:val="5BD313482FEE4613B0DA591AB607AD1F"/>
          </w:pPr>
          <w:r w:rsidRPr="00BE4B52">
            <w:rPr>
              <w:rStyle w:val="Platzhaltertext"/>
            </w:rPr>
            <w:t>Wählen Sie ein Element aus.</w:t>
          </w:r>
        </w:p>
      </w:docPartBody>
    </w:docPart>
    <w:docPart>
      <w:docPartPr>
        <w:name w:val="3879CE261E2D41AABEEE9399D64CB593"/>
        <w:category>
          <w:name w:val="Allgemein"/>
          <w:gallery w:val="placeholder"/>
        </w:category>
        <w:types>
          <w:type w:val="bbPlcHdr"/>
        </w:types>
        <w:behaviors>
          <w:behavior w:val="content"/>
        </w:behaviors>
        <w:guid w:val="{62BFAD9E-C4D1-481A-B3E3-8CF0E20B369D}"/>
      </w:docPartPr>
      <w:docPartBody>
        <w:p w:rsidR="0002748B" w:rsidRDefault="008800EA" w:rsidP="008800EA">
          <w:pPr>
            <w:pStyle w:val="3879CE261E2D41AABEEE9399D64CB593"/>
          </w:pPr>
          <w:r w:rsidRPr="00BE4B52">
            <w:rPr>
              <w:rStyle w:val="Platzhaltertext"/>
            </w:rPr>
            <w:t>Wählen Sie ein Element aus.</w:t>
          </w:r>
        </w:p>
      </w:docPartBody>
    </w:docPart>
    <w:docPart>
      <w:docPartPr>
        <w:name w:val="1C3EAD1B3CFA4A389D2AE43662DEA4C2"/>
        <w:category>
          <w:name w:val="Allgemein"/>
          <w:gallery w:val="placeholder"/>
        </w:category>
        <w:types>
          <w:type w:val="bbPlcHdr"/>
        </w:types>
        <w:behaviors>
          <w:behavior w:val="content"/>
        </w:behaviors>
        <w:guid w:val="{83C68181-CD00-4DAA-B930-B587D45253FD}"/>
      </w:docPartPr>
      <w:docPartBody>
        <w:p w:rsidR="0002748B" w:rsidRDefault="008800EA" w:rsidP="008800EA">
          <w:pPr>
            <w:pStyle w:val="1C3EAD1B3CFA4A389D2AE43662DEA4C2"/>
          </w:pPr>
          <w:r w:rsidRPr="00BE4B52">
            <w:rPr>
              <w:rStyle w:val="Platzhaltertext"/>
            </w:rPr>
            <w:t>Wählen Sie ein Element aus.</w:t>
          </w:r>
        </w:p>
      </w:docPartBody>
    </w:docPart>
    <w:docPart>
      <w:docPartPr>
        <w:name w:val="27C40638CD364A25A7B0D267EF95A0B9"/>
        <w:category>
          <w:name w:val="Allgemein"/>
          <w:gallery w:val="placeholder"/>
        </w:category>
        <w:types>
          <w:type w:val="bbPlcHdr"/>
        </w:types>
        <w:behaviors>
          <w:behavior w:val="content"/>
        </w:behaviors>
        <w:guid w:val="{85A72741-3DEF-4FAD-998E-DDBC1867F21E}"/>
      </w:docPartPr>
      <w:docPartBody>
        <w:p w:rsidR="0002748B" w:rsidRDefault="008800EA" w:rsidP="008800EA">
          <w:pPr>
            <w:pStyle w:val="27C40638CD364A25A7B0D267EF95A0B9"/>
          </w:pPr>
          <w:r w:rsidRPr="00BE4B52">
            <w:rPr>
              <w:rStyle w:val="Platzhaltertext"/>
            </w:rPr>
            <w:t>Wählen Sie ein Element aus.</w:t>
          </w:r>
        </w:p>
      </w:docPartBody>
    </w:docPart>
    <w:docPart>
      <w:docPartPr>
        <w:name w:val="F8B5A9EAE1214557AD84ED65DE849092"/>
        <w:category>
          <w:name w:val="Allgemein"/>
          <w:gallery w:val="placeholder"/>
        </w:category>
        <w:types>
          <w:type w:val="bbPlcHdr"/>
        </w:types>
        <w:behaviors>
          <w:behavior w:val="content"/>
        </w:behaviors>
        <w:guid w:val="{AE215785-F000-4A0C-A180-182B78500EEE}"/>
      </w:docPartPr>
      <w:docPartBody>
        <w:p w:rsidR="0002748B" w:rsidRDefault="008800EA" w:rsidP="008800EA">
          <w:pPr>
            <w:pStyle w:val="F8B5A9EAE1214557AD84ED65DE849092"/>
          </w:pPr>
          <w:r w:rsidRPr="00BE4B52">
            <w:rPr>
              <w:rStyle w:val="Platzhaltertext"/>
            </w:rPr>
            <w:t>Wählen Sie ein Element aus.</w:t>
          </w:r>
        </w:p>
      </w:docPartBody>
    </w:docPart>
    <w:docPart>
      <w:docPartPr>
        <w:name w:val="4FA810837B384D2395DF17EFE05DE4EF"/>
        <w:category>
          <w:name w:val="Allgemein"/>
          <w:gallery w:val="placeholder"/>
        </w:category>
        <w:types>
          <w:type w:val="bbPlcHdr"/>
        </w:types>
        <w:behaviors>
          <w:behavior w:val="content"/>
        </w:behaviors>
        <w:guid w:val="{B8643919-D79A-457F-948B-15AA70D4D822}"/>
      </w:docPartPr>
      <w:docPartBody>
        <w:p w:rsidR="0002748B" w:rsidRDefault="008800EA" w:rsidP="008800EA">
          <w:pPr>
            <w:pStyle w:val="4FA810837B384D2395DF17EFE05DE4EF"/>
          </w:pPr>
          <w:r w:rsidRPr="00BE4B52">
            <w:rPr>
              <w:rStyle w:val="Platzhaltertext"/>
            </w:rPr>
            <w:t>Wählen Sie ein Element aus.</w:t>
          </w:r>
        </w:p>
      </w:docPartBody>
    </w:docPart>
    <w:docPart>
      <w:docPartPr>
        <w:name w:val="ECC814B8F3734593BD8EE9FE03040E48"/>
        <w:category>
          <w:name w:val="Allgemein"/>
          <w:gallery w:val="placeholder"/>
        </w:category>
        <w:types>
          <w:type w:val="bbPlcHdr"/>
        </w:types>
        <w:behaviors>
          <w:behavior w:val="content"/>
        </w:behaviors>
        <w:guid w:val="{A3C43623-BDAE-48B8-AB4B-4CF8125FF2A5}"/>
      </w:docPartPr>
      <w:docPartBody>
        <w:p w:rsidR="0002748B" w:rsidRDefault="008800EA" w:rsidP="008800EA">
          <w:pPr>
            <w:pStyle w:val="ECC814B8F3734593BD8EE9FE03040E48"/>
          </w:pPr>
          <w:r w:rsidRPr="00BE4B52">
            <w:rPr>
              <w:rStyle w:val="Platzhaltertext"/>
            </w:rPr>
            <w:t>Wählen Sie ein Element aus.</w:t>
          </w:r>
        </w:p>
      </w:docPartBody>
    </w:docPart>
    <w:docPart>
      <w:docPartPr>
        <w:name w:val="C56F394C32604E9FAB4F8D3BDDF5C378"/>
        <w:category>
          <w:name w:val="Allgemein"/>
          <w:gallery w:val="placeholder"/>
        </w:category>
        <w:types>
          <w:type w:val="bbPlcHdr"/>
        </w:types>
        <w:behaviors>
          <w:behavior w:val="content"/>
        </w:behaviors>
        <w:guid w:val="{9B6E3A40-2E31-4AF0-A7FF-AEB2D62CF64E}"/>
      </w:docPartPr>
      <w:docPartBody>
        <w:p w:rsidR="0002748B" w:rsidRDefault="008800EA" w:rsidP="008800EA">
          <w:pPr>
            <w:pStyle w:val="C56F394C32604E9FAB4F8D3BDDF5C378"/>
          </w:pPr>
          <w:r w:rsidRPr="00BE4B52">
            <w:rPr>
              <w:rStyle w:val="Platzhaltertext"/>
            </w:rPr>
            <w:t>Wählen Sie ein Element aus.</w:t>
          </w:r>
        </w:p>
      </w:docPartBody>
    </w:docPart>
    <w:docPart>
      <w:docPartPr>
        <w:name w:val="4F3E009D09AA40C2B481B02F10BC1DDE"/>
        <w:category>
          <w:name w:val="Allgemein"/>
          <w:gallery w:val="placeholder"/>
        </w:category>
        <w:types>
          <w:type w:val="bbPlcHdr"/>
        </w:types>
        <w:behaviors>
          <w:behavior w:val="content"/>
        </w:behaviors>
        <w:guid w:val="{95CCA7FD-FC07-46F4-9CBE-3BF9E33E87ED}"/>
      </w:docPartPr>
      <w:docPartBody>
        <w:p w:rsidR="0002748B" w:rsidRDefault="008800EA" w:rsidP="008800EA">
          <w:pPr>
            <w:pStyle w:val="4F3E009D09AA40C2B481B02F10BC1DDE"/>
          </w:pPr>
          <w:r w:rsidRPr="00BE4B52">
            <w:rPr>
              <w:rStyle w:val="Platzhaltertext"/>
            </w:rPr>
            <w:t>Wählen Sie ein Element aus.</w:t>
          </w:r>
        </w:p>
      </w:docPartBody>
    </w:docPart>
    <w:docPart>
      <w:docPartPr>
        <w:name w:val="6208B9798E9346CF85C33A719561D18B"/>
        <w:category>
          <w:name w:val="Allgemein"/>
          <w:gallery w:val="placeholder"/>
        </w:category>
        <w:types>
          <w:type w:val="bbPlcHdr"/>
        </w:types>
        <w:behaviors>
          <w:behavior w:val="content"/>
        </w:behaviors>
        <w:guid w:val="{17EDEA98-9977-48D5-A3BC-6E96C0F72085}"/>
      </w:docPartPr>
      <w:docPartBody>
        <w:p w:rsidR="0002748B" w:rsidRDefault="008800EA" w:rsidP="008800EA">
          <w:pPr>
            <w:pStyle w:val="6208B9798E9346CF85C33A719561D18B"/>
          </w:pPr>
          <w:r w:rsidRPr="00BE4B52">
            <w:rPr>
              <w:rStyle w:val="Platzhaltertext"/>
            </w:rPr>
            <w:t>Wählen Sie ein Element aus.</w:t>
          </w:r>
        </w:p>
      </w:docPartBody>
    </w:docPart>
    <w:docPart>
      <w:docPartPr>
        <w:name w:val="A46AA046A06C40E9A678CAEC7E44C405"/>
        <w:category>
          <w:name w:val="Allgemein"/>
          <w:gallery w:val="placeholder"/>
        </w:category>
        <w:types>
          <w:type w:val="bbPlcHdr"/>
        </w:types>
        <w:behaviors>
          <w:behavior w:val="content"/>
        </w:behaviors>
        <w:guid w:val="{6DB57218-A6CA-4DC0-A03D-B41F2B2934F8}"/>
      </w:docPartPr>
      <w:docPartBody>
        <w:p w:rsidR="0002748B" w:rsidRDefault="008800EA" w:rsidP="008800EA">
          <w:pPr>
            <w:pStyle w:val="A46AA046A06C40E9A678CAEC7E44C405"/>
          </w:pPr>
          <w:r w:rsidRPr="00BE4B52">
            <w:rPr>
              <w:rStyle w:val="Platzhaltertext"/>
            </w:rPr>
            <w:t>Wählen Sie ein Element aus.</w:t>
          </w:r>
        </w:p>
      </w:docPartBody>
    </w:docPart>
    <w:docPart>
      <w:docPartPr>
        <w:name w:val="AED20B2EB6894676A4C06E153CB1A962"/>
        <w:category>
          <w:name w:val="Allgemein"/>
          <w:gallery w:val="placeholder"/>
        </w:category>
        <w:types>
          <w:type w:val="bbPlcHdr"/>
        </w:types>
        <w:behaviors>
          <w:behavior w:val="content"/>
        </w:behaviors>
        <w:guid w:val="{6D983185-C22C-4782-8746-4CBA9EB2267F}"/>
      </w:docPartPr>
      <w:docPartBody>
        <w:p w:rsidR="0002748B" w:rsidRDefault="008800EA" w:rsidP="008800EA">
          <w:pPr>
            <w:pStyle w:val="AED20B2EB6894676A4C06E153CB1A962"/>
          </w:pPr>
          <w:r w:rsidRPr="00BE4B52">
            <w:rPr>
              <w:rStyle w:val="Platzhaltertext"/>
            </w:rPr>
            <w:t>Wählen Sie ein Element aus.</w:t>
          </w:r>
        </w:p>
      </w:docPartBody>
    </w:docPart>
    <w:docPart>
      <w:docPartPr>
        <w:name w:val="6B37F103E4714B378C9122D2E45B3A49"/>
        <w:category>
          <w:name w:val="Allgemein"/>
          <w:gallery w:val="placeholder"/>
        </w:category>
        <w:types>
          <w:type w:val="bbPlcHdr"/>
        </w:types>
        <w:behaviors>
          <w:behavior w:val="content"/>
        </w:behaviors>
        <w:guid w:val="{E3093384-8C30-4D58-AA09-25AB10EDF528}"/>
      </w:docPartPr>
      <w:docPartBody>
        <w:p w:rsidR="0002748B" w:rsidRDefault="008800EA" w:rsidP="008800EA">
          <w:pPr>
            <w:pStyle w:val="6B37F103E4714B378C9122D2E45B3A49"/>
          </w:pPr>
          <w:r w:rsidRPr="00BE4B52">
            <w:rPr>
              <w:rStyle w:val="Platzhaltertext"/>
            </w:rPr>
            <w:t>Wählen Sie ein Element aus.</w:t>
          </w:r>
        </w:p>
      </w:docPartBody>
    </w:docPart>
    <w:docPart>
      <w:docPartPr>
        <w:name w:val="9A3EEFE755124B7DA628D20442825E2E"/>
        <w:category>
          <w:name w:val="Allgemein"/>
          <w:gallery w:val="placeholder"/>
        </w:category>
        <w:types>
          <w:type w:val="bbPlcHdr"/>
        </w:types>
        <w:behaviors>
          <w:behavior w:val="content"/>
        </w:behaviors>
        <w:guid w:val="{2A069E76-5F39-41CD-BCF3-9765AABE2D37}"/>
      </w:docPartPr>
      <w:docPartBody>
        <w:p w:rsidR="0002748B" w:rsidRDefault="008800EA" w:rsidP="008800EA">
          <w:pPr>
            <w:pStyle w:val="9A3EEFE755124B7DA628D20442825E2E"/>
          </w:pPr>
          <w:r w:rsidRPr="00BE4B52">
            <w:rPr>
              <w:rStyle w:val="Platzhaltertext"/>
            </w:rPr>
            <w:t>Wählen Sie ein Element aus.</w:t>
          </w:r>
        </w:p>
      </w:docPartBody>
    </w:docPart>
    <w:docPart>
      <w:docPartPr>
        <w:name w:val="92920989D1964742A9D0AE0A69E82CB5"/>
        <w:category>
          <w:name w:val="Allgemein"/>
          <w:gallery w:val="placeholder"/>
        </w:category>
        <w:types>
          <w:type w:val="bbPlcHdr"/>
        </w:types>
        <w:behaviors>
          <w:behavior w:val="content"/>
        </w:behaviors>
        <w:guid w:val="{CEB7D5ED-8452-4460-B49F-0ED0273604A6}"/>
      </w:docPartPr>
      <w:docPartBody>
        <w:p w:rsidR="0002748B" w:rsidRDefault="008800EA" w:rsidP="008800EA">
          <w:pPr>
            <w:pStyle w:val="92920989D1964742A9D0AE0A69E82CB5"/>
          </w:pPr>
          <w:r w:rsidRPr="00BE4B52">
            <w:rPr>
              <w:rStyle w:val="Platzhaltertext"/>
            </w:rPr>
            <w:t>Wählen Sie ein Element aus.</w:t>
          </w:r>
        </w:p>
      </w:docPartBody>
    </w:docPart>
    <w:docPart>
      <w:docPartPr>
        <w:name w:val="475A5AFF11A9436B980AEE03EE383146"/>
        <w:category>
          <w:name w:val="Allgemein"/>
          <w:gallery w:val="placeholder"/>
        </w:category>
        <w:types>
          <w:type w:val="bbPlcHdr"/>
        </w:types>
        <w:behaviors>
          <w:behavior w:val="content"/>
        </w:behaviors>
        <w:guid w:val="{54F8764D-1B01-43A1-B47C-CD318D04A70F}"/>
      </w:docPartPr>
      <w:docPartBody>
        <w:p w:rsidR="0002748B" w:rsidRDefault="008800EA" w:rsidP="008800EA">
          <w:pPr>
            <w:pStyle w:val="475A5AFF11A9436B980AEE03EE383146"/>
          </w:pPr>
          <w:r w:rsidRPr="00BE4B52">
            <w:rPr>
              <w:rStyle w:val="Platzhaltertext"/>
            </w:rPr>
            <w:t>Wählen Sie ein Element aus.</w:t>
          </w:r>
        </w:p>
      </w:docPartBody>
    </w:docPart>
    <w:docPart>
      <w:docPartPr>
        <w:name w:val="044779A9E5A24AC99F68B612043B1F4A"/>
        <w:category>
          <w:name w:val="Allgemein"/>
          <w:gallery w:val="placeholder"/>
        </w:category>
        <w:types>
          <w:type w:val="bbPlcHdr"/>
        </w:types>
        <w:behaviors>
          <w:behavior w:val="content"/>
        </w:behaviors>
        <w:guid w:val="{7CBC8805-2B14-4509-8FD5-8A6324B665A4}"/>
      </w:docPartPr>
      <w:docPartBody>
        <w:p w:rsidR="0002748B" w:rsidRDefault="008800EA" w:rsidP="008800EA">
          <w:pPr>
            <w:pStyle w:val="044779A9E5A24AC99F68B612043B1F4A"/>
          </w:pPr>
          <w:r w:rsidRPr="00BE4B52">
            <w:rPr>
              <w:rStyle w:val="Platzhaltertext"/>
            </w:rPr>
            <w:t>Wählen Sie ein Element aus.</w:t>
          </w:r>
        </w:p>
      </w:docPartBody>
    </w:docPart>
    <w:docPart>
      <w:docPartPr>
        <w:name w:val="CEEF2EAEEC874A4FA3F89E832E8DD33B"/>
        <w:category>
          <w:name w:val="Allgemein"/>
          <w:gallery w:val="placeholder"/>
        </w:category>
        <w:types>
          <w:type w:val="bbPlcHdr"/>
        </w:types>
        <w:behaviors>
          <w:behavior w:val="content"/>
        </w:behaviors>
        <w:guid w:val="{969CC954-8A61-435E-88DD-A0EDC3C1F56D}"/>
      </w:docPartPr>
      <w:docPartBody>
        <w:p w:rsidR="0002748B" w:rsidRDefault="008800EA" w:rsidP="008800EA">
          <w:pPr>
            <w:pStyle w:val="CEEF2EAEEC874A4FA3F89E832E8DD33B"/>
          </w:pPr>
          <w:r w:rsidRPr="00BE4B52">
            <w:rPr>
              <w:rStyle w:val="Platzhaltertext"/>
            </w:rPr>
            <w:t>Wählen Sie ein Element aus.</w:t>
          </w:r>
        </w:p>
      </w:docPartBody>
    </w:docPart>
    <w:docPart>
      <w:docPartPr>
        <w:name w:val="1045B71528E44E438389C0766D30EB82"/>
        <w:category>
          <w:name w:val="Allgemein"/>
          <w:gallery w:val="placeholder"/>
        </w:category>
        <w:types>
          <w:type w:val="bbPlcHdr"/>
        </w:types>
        <w:behaviors>
          <w:behavior w:val="content"/>
        </w:behaviors>
        <w:guid w:val="{02843E81-E108-45CB-892C-1BE68F208677}"/>
      </w:docPartPr>
      <w:docPartBody>
        <w:p w:rsidR="0002748B" w:rsidRDefault="008800EA" w:rsidP="008800EA">
          <w:pPr>
            <w:pStyle w:val="1045B71528E44E438389C0766D30EB82"/>
          </w:pPr>
          <w:r w:rsidRPr="00BE4B52">
            <w:rPr>
              <w:rStyle w:val="Platzhaltertext"/>
            </w:rPr>
            <w:t>Wählen Sie ein Element aus.</w:t>
          </w:r>
        </w:p>
      </w:docPartBody>
    </w:docPart>
    <w:docPart>
      <w:docPartPr>
        <w:name w:val="52DFACFD9D054432A20D2D55D0678BE2"/>
        <w:category>
          <w:name w:val="Allgemein"/>
          <w:gallery w:val="placeholder"/>
        </w:category>
        <w:types>
          <w:type w:val="bbPlcHdr"/>
        </w:types>
        <w:behaviors>
          <w:behavior w:val="content"/>
        </w:behaviors>
        <w:guid w:val="{96EA5711-A5AD-4D58-BB1D-4938DE2FFC0F}"/>
      </w:docPartPr>
      <w:docPartBody>
        <w:p w:rsidR="0002748B" w:rsidRDefault="008800EA" w:rsidP="008800EA">
          <w:pPr>
            <w:pStyle w:val="52DFACFD9D054432A20D2D55D0678BE2"/>
          </w:pPr>
          <w:r w:rsidRPr="00BE4B52">
            <w:rPr>
              <w:rStyle w:val="Platzhaltertext"/>
            </w:rPr>
            <w:t>Wählen Sie ein Element aus.</w:t>
          </w:r>
        </w:p>
      </w:docPartBody>
    </w:docPart>
    <w:docPart>
      <w:docPartPr>
        <w:name w:val="AAF8CD1B54484908ABBD36710696FD77"/>
        <w:category>
          <w:name w:val="Allgemein"/>
          <w:gallery w:val="placeholder"/>
        </w:category>
        <w:types>
          <w:type w:val="bbPlcHdr"/>
        </w:types>
        <w:behaviors>
          <w:behavior w:val="content"/>
        </w:behaviors>
        <w:guid w:val="{91B7F302-EB76-4731-97CA-8E10B3657A22}"/>
      </w:docPartPr>
      <w:docPartBody>
        <w:p w:rsidR="0002748B" w:rsidRDefault="008800EA" w:rsidP="008800EA">
          <w:pPr>
            <w:pStyle w:val="AAF8CD1B54484908ABBD36710696FD77"/>
          </w:pPr>
          <w:r w:rsidRPr="00BE4B52">
            <w:rPr>
              <w:rStyle w:val="Platzhaltertext"/>
            </w:rPr>
            <w:t>Wählen Sie ein Element aus.</w:t>
          </w:r>
        </w:p>
      </w:docPartBody>
    </w:docPart>
    <w:docPart>
      <w:docPartPr>
        <w:name w:val="38FC3CF8821C481397359B4F6E922322"/>
        <w:category>
          <w:name w:val="Allgemein"/>
          <w:gallery w:val="placeholder"/>
        </w:category>
        <w:types>
          <w:type w:val="bbPlcHdr"/>
        </w:types>
        <w:behaviors>
          <w:behavior w:val="content"/>
        </w:behaviors>
        <w:guid w:val="{7D9F03C5-69A8-43E8-8392-E1B2F186BFA4}"/>
      </w:docPartPr>
      <w:docPartBody>
        <w:p w:rsidR="0002748B" w:rsidRDefault="008800EA" w:rsidP="008800EA">
          <w:pPr>
            <w:pStyle w:val="38FC3CF8821C481397359B4F6E922322"/>
          </w:pPr>
          <w:r w:rsidRPr="00BE4B52">
            <w:rPr>
              <w:rStyle w:val="Platzhaltertext"/>
            </w:rPr>
            <w:t>Wählen Sie ein Element aus.</w:t>
          </w:r>
        </w:p>
      </w:docPartBody>
    </w:docPart>
    <w:docPart>
      <w:docPartPr>
        <w:name w:val="AA3C4B40809C4108AED06567A0714E1E"/>
        <w:category>
          <w:name w:val="Allgemein"/>
          <w:gallery w:val="placeholder"/>
        </w:category>
        <w:types>
          <w:type w:val="bbPlcHdr"/>
        </w:types>
        <w:behaviors>
          <w:behavior w:val="content"/>
        </w:behaviors>
        <w:guid w:val="{29D539EA-EB85-4B1D-ADC6-E1D54F05FC45}"/>
      </w:docPartPr>
      <w:docPartBody>
        <w:p w:rsidR="0002748B" w:rsidRDefault="008800EA" w:rsidP="008800EA">
          <w:pPr>
            <w:pStyle w:val="AA3C4B40809C4108AED06567A0714E1E"/>
          </w:pPr>
          <w:r w:rsidRPr="00BE4B52">
            <w:rPr>
              <w:rStyle w:val="Platzhaltertext"/>
            </w:rPr>
            <w:t>Wählen Sie ein Element aus.</w:t>
          </w:r>
        </w:p>
      </w:docPartBody>
    </w:docPart>
    <w:docPart>
      <w:docPartPr>
        <w:name w:val="9069C854D08245EB9D474048609C8309"/>
        <w:category>
          <w:name w:val="Allgemein"/>
          <w:gallery w:val="placeholder"/>
        </w:category>
        <w:types>
          <w:type w:val="bbPlcHdr"/>
        </w:types>
        <w:behaviors>
          <w:behavior w:val="content"/>
        </w:behaviors>
        <w:guid w:val="{31509439-7489-4ED9-9392-69F8CDC03394}"/>
      </w:docPartPr>
      <w:docPartBody>
        <w:p w:rsidR="0002748B" w:rsidRDefault="008800EA" w:rsidP="008800EA">
          <w:pPr>
            <w:pStyle w:val="9069C854D08245EB9D474048609C8309"/>
          </w:pPr>
          <w:r w:rsidRPr="00BE4B52">
            <w:rPr>
              <w:rStyle w:val="Platzhaltertext"/>
            </w:rPr>
            <w:t>Wählen Sie ein Element aus.</w:t>
          </w:r>
        </w:p>
      </w:docPartBody>
    </w:docPart>
    <w:docPart>
      <w:docPartPr>
        <w:name w:val="39A050CB6873487DB8CDD08F503AB651"/>
        <w:category>
          <w:name w:val="Allgemein"/>
          <w:gallery w:val="placeholder"/>
        </w:category>
        <w:types>
          <w:type w:val="bbPlcHdr"/>
        </w:types>
        <w:behaviors>
          <w:behavior w:val="content"/>
        </w:behaviors>
        <w:guid w:val="{CC4A2899-E234-4DE7-92FE-BFF410B7FFC3}"/>
      </w:docPartPr>
      <w:docPartBody>
        <w:p w:rsidR="0002748B" w:rsidRDefault="008800EA" w:rsidP="008800EA">
          <w:pPr>
            <w:pStyle w:val="39A050CB6873487DB8CDD08F503AB651"/>
          </w:pPr>
          <w:r w:rsidRPr="00BE4B52">
            <w:rPr>
              <w:rStyle w:val="Platzhaltertext"/>
            </w:rPr>
            <w:t>Wählen Sie ein Element aus.</w:t>
          </w:r>
        </w:p>
      </w:docPartBody>
    </w:docPart>
    <w:docPart>
      <w:docPartPr>
        <w:name w:val="6800BC780FF0456CBA78CD4E93629BD9"/>
        <w:category>
          <w:name w:val="Allgemein"/>
          <w:gallery w:val="placeholder"/>
        </w:category>
        <w:types>
          <w:type w:val="bbPlcHdr"/>
        </w:types>
        <w:behaviors>
          <w:behavior w:val="content"/>
        </w:behaviors>
        <w:guid w:val="{70CFEBBF-5F1D-421F-9AEF-5EE9EEB273D0}"/>
      </w:docPartPr>
      <w:docPartBody>
        <w:p w:rsidR="0002748B" w:rsidRDefault="008800EA" w:rsidP="008800EA">
          <w:pPr>
            <w:pStyle w:val="6800BC780FF0456CBA78CD4E93629BD9"/>
          </w:pPr>
          <w:r w:rsidRPr="00BE4B52">
            <w:rPr>
              <w:rStyle w:val="Platzhaltertext"/>
            </w:rPr>
            <w:t>Wählen Sie ein Element aus.</w:t>
          </w:r>
        </w:p>
      </w:docPartBody>
    </w:docPart>
    <w:docPart>
      <w:docPartPr>
        <w:name w:val="7DE0B43C082E440894D02F17277E4685"/>
        <w:category>
          <w:name w:val="Allgemein"/>
          <w:gallery w:val="placeholder"/>
        </w:category>
        <w:types>
          <w:type w:val="bbPlcHdr"/>
        </w:types>
        <w:behaviors>
          <w:behavior w:val="content"/>
        </w:behaviors>
        <w:guid w:val="{3AE97BBC-5F15-4BFD-B1F6-F088235AC1B5}"/>
      </w:docPartPr>
      <w:docPartBody>
        <w:p w:rsidR="0002748B" w:rsidRDefault="008800EA" w:rsidP="008800EA">
          <w:pPr>
            <w:pStyle w:val="7DE0B43C082E440894D02F17277E4685"/>
          </w:pPr>
          <w:r w:rsidRPr="00BE4B52">
            <w:rPr>
              <w:rStyle w:val="Platzhaltertext"/>
            </w:rPr>
            <w:t>Wählen Sie ein Element aus.</w:t>
          </w:r>
        </w:p>
      </w:docPartBody>
    </w:docPart>
    <w:docPart>
      <w:docPartPr>
        <w:name w:val="6EAA863A8B4B498EA0C0D7BCC9297956"/>
        <w:category>
          <w:name w:val="Allgemein"/>
          <w:gallery w:val="placeholder"/>
        </w:category>
        <w:types>
          <w:type w:val="bbPlcHdr"/>
        </w:types>
        <w:behaviors>
          <w:behavior w:val="content"/>
        </w:behaviors>
        <w:guid w:val="{E15E4959-AC95-4CCB-8DC4-2098AF7DEB14}"/>
      </w:docPartPr>
      <w:docPartBody>
        <w:p w:rsidR="0002748B" w:rsidRDefault="008800EA" w:rsidP="008800EA">
          <w:pPr>
            <w:pStyle w:val="6EAA863A8B4B498EA0C0D7BCC9297956"/>
          </w:pPr>
          <w:r w:rsidRPr="00BE4B52">
            <w:rPr>
              <w:rStyle w:val="Platzhaltertext"/>
            </w:rPr>
            <w:t>Wählen Sie ein Element aus.</w:t>
          </w:r>
        </w:p>
      </w:docPartBody>
    </w:docPart>
    <w:docPart>
      <w:docPartPr>
        <w:name w:val="06B0DA247038434B9B11EE6A2765F992"/>
        <w:category>
          <w:name w:val="Allgemein"/>
          <w:gallery w:val="placeholder"/>
        </w:category>
        <w:types>
          <w:type w:val="bbPlcHdr"/>
        </w:types>
        <w:behaviors>
          <w:behavior w:val="content"/>
        </w:behaviors>
        <w:guid w:val="{D28F4988-6685-490F-8200-686364D7BBB5}"/>
      </w:docPartPr>
      <w:docPartBody>
        <w:p w:rsidR="0002748B" w:rsidRDefault="008800EA" w:rsidP="008800EA">
          <w:pPr>
            <w:pStyle w:val="06B0DA247038434B9B11EE6A2765F992"/>
          </w:pPr>
          <w:r w:rsidRPr="00BE4B52">
            <w:rPr>
              <w:rStyle w:val="Platzhaltertext"/>
            </w:rPr>
            <w:t>Wählen Sie ein Element aus.</w:t>
          </w:r>
        </w:p>
      </w:docPartBody>
    </w:docPart>
    <w:docPart>
      <w:docPartPr>
        <w:name w:val="6F0BD342678D4B7F92A9E140DD780C2E"/>
        <w:category>
          <w:name w:val="Allgemein"/>
          <w:gallery w:val="placeholder"/>
        </w:category>
        <w:types>
          <w:type w:val="bbPlcHdr"/>
        </w:types>
        <w:behaviors>
          <w:behavior w:val="content"/>
        </w:behaviors>
        <w:guid w:val="{23ED6ECF-A663-430B-BCF2-14ACC1603C73}"/>
      </w:docPartPr>
      <w:docPartBody>
        <w:p w:rsidR="0002748B" w:rsidRDefault="008800EA" w:rsidP="008800EA">
          <w:pPr>
            <w:pStyle w:val="6F0BD342678D4B7F92A9E140DD780C2E"/>
          </w:pPr>
          <w:r w:rsidRPr="00BE4B52">
            <w:rPr>
              <w:rStyle w:val="Platzhaltertext"/>
            </w:rPr>
            <w:t>Wählen Sie ein Element aus.</w:t>
          </w:r>
        </w:p>
      </w:docPartBody>
    </w:docPart>
    <w:docPart>
      <w:docPartPr>
        <w:name w:val="6631DC300DC942CD86D1C5194EA3693D"/>
        <w:category>
          <w:name w:val="Allgemein"/>
          <w:gallery w:val="placeholder"/>
        </w:category>
        <w:types>
          <w:type w:val="bbPlcHdr"/>
        </w:types>
        <w:behaviors>
          <w:behavior w:val="content"/>
        </w:behaviors>
        <w:guid w:val="{C4665493-E436-4F33-946E-F0C6B249B858}"/>
      </w:docPartPr>
      <w:docPartBody>
        <w:p w:rsidR="0002748B" w:rsidRDefault="008800EA" w:rsidP="008800EA">
          <w:pPr>
            <w:pStyle w:val="6631DC300DC942CD86D1C5194EA3693D"/>
          </w:pPr>
          <w:r w:rsidRPr="00BE4B52">
            <w:rPr>
              <w:rStyle w:val="Platzhaltertext"/>
            </w:rPr>
            <w:t>Wählen Sie ein Element aus.</w:t>
          </w:r>
        </w:p>
      </w:docPartBody>
    </w:docPart>
    <w:docPart>
      <w:docPartPr>
        <w:name w:val="2AE7B3D0487944BA820EB66CE7FE11C5"/>
        <w:category>
          <w:name w:val="Allgemein"/>
          <w:gallery w:val="placeholder"/>
        </w:category>
        <w:types>
          <w:type w:val="bbPlcHdr"/>
        </w:types>
        <w:behaviors>
          <w:behavior w:val="content"/>
        </w:behaviors>
        <w:guid w:val="{77BCEE1C-8B1F-42D3-8217-0C2CFD58B8B2}"/>
      </w:docPartPr>
      <w:docPartBody>
        <w:p w:rsidR="0002748B" w:rsidRDefault="008800EA" w:rsidP="008800EA">
          <w:pPr>
            <w:pStyle w:val="2AE7B3D0487944BA820EB66CE7FE11C5"/>
          </w:pPr>
          <w:r w:rsidRPr="00BE4B52">
            <w:rPr>
              <w:rStyle w:val="Platzhaltertext"/>
            </w:rPr>
            <w:t>Wählen Sie ein Element aus.</w:t>
          </w:r>
        </w:p>
      </w:docPartBody>
    </w:docPart>
    <w:docPart>
      <w:docPartPr>
        <w:name w:val="D4BE58D5521B4E3BB920FD93D3B23FF6"/>
        <w:category>
          <w:name w:val="Allgemein"/>
          <w:gallery w:val="placeholder"/>
        </w:category>
        <w:types>
          <w:type w:val="bbPlcHdr"/>
        </w:types>
        <w:behaviors>
          <w:behavior w:val="content"/>
        </w:behaviors>
        <w:guid w:val="{895F5D22-8DE6-4E8C-B48B-63C86C279BAD}"/>
      </w:docPartPr>
      <w:docPartBody>
        <w:p w:rsidR="0002748B" w:rsidRDefault="008800EA" w:rsidP="008800EA">
          <w:pPr>
            <w:pStyle w:val="D4BE58D5521B4E3BB920FD93D3B23FF6"/>
          </w:pPr>
          <w:r w:rsidRPr="00BE4B52">
            <w:rPr>
              <w:rStyle w:val="Platzhaltertext"/>
            </w:rPr>
            <w:t>Wählen Sie ein Element aus.</w:t>
          </w:r>
        </w:p>
      </w:docPartBody>
    </w:docPart>
    <w:docPart>
      <w:docPartPr>
        <w:name w:val="8E3AA25E72604AA8B9077C4A771D63CA"/>
        <w:category>
          <w:name w:val="Allgemein"/>
          <w:gallery w:val="placeholder"/>
        </w:category>
        <w:types>
          <w:type w:val="bbPlcHdr"/>
        </w:types>
        <w:behaviors>
          <w:behavior w:val="content"/>
        </w:behaviors>
        <w:guid w:val="{6578A943-806E-472D-A747-A01F9AAD0656}"/>
      </w:docPartPr>
      <w:docPartBody>
        <w:p w:rsidR="0002748B" w:rsidRDefault="008800EA" w:rsidP="008800EA">
          <w:pPr>
            <w:pStyle w:val="8E3AA25E72604AA8B9077C4A771D63CA"/>
          </w:pPr>
          <w:r w:rsidRPr="00BE4B52">
            <w:rPr>
              <w:rStyle w:val="Platzhaltertext"/>
            </w:rPr>
            <w:t>Wählen Sie ein Element aus.</w:t>
          </w:r>
        </w:p>
      </w:docPartBody>
    </w:docPart>
    <w:docPart>
      <w:docPartPr>
        <w:name w:val="CF31E058308C42DBA36AFA614C5C691D"/>
        <w:category>
          <w:name w:val="Allgemein"/>
          <w:gallery w:val="placeholder"/>
        </w:category>
        <w:types>
          <w:type w:val="bbPlcHdr"/>
        </w:types>
        <w:behaviors>
          <w:behavior w:val="content"/>
        </w:behaviors>
        <w:guid w:val="{435AD6B9-478D-48E0-8673-89249893C45E}"/>
      </w:docPartPr>
      <w:docPartBody>
        <w:p w:rsidR="0002748B" w:rsidRDefault="008800EA" w:rsidP="008800EA">
          <w:pPr>
            <w:pStyle w:val="CF31E058308C42DBA36AFA614C5C691D"/>
          </w:pPr>
          <w:r w:rsidRPr="00BE4B52">
            <w:rPr>
              <w:rStyle w:val="Platzhaltertext"/>
            </w:rPr>
            <w:t>Wählen Sie ein Element aus.</w:t>
          </w:r>
        </w:p>
      </w:docPartBody>
    </w:docPart>
    <w:docPart>
      <w:docPartPr>
        <w:name w:val="3487D191A1134EEE8EFD8F42E9CFBE15"/>
        <w:category>
          <w:name w:val="Allgemein"/>
          <w:gallery w:val="placeholder"/>
        </w:category>
        <w:types>
          <w:type w:val="bbPlcHdr"/>
        </w:types>
        <w:behaviors>
          <w:behavior w:val="content"/>
        </w:behaviors>
        <w:guid w:val="{98098482-9BD7-4C0A-8EC5-271AE5C965DF}"/>
      </w:docPartPr>
      <w:docPartBody>
        <w:p w:rsidR="0002748B" w:rsidRDefault="008800EA" w:rsidP="008800EA">
          <w:pPr>
            <w:pStyle w:val="3487D191A1134EEE8EFD8F42E9CFBE15"/>
          </w:pPr>
          <w:r w:rsidRPr="00BE4B52">
            <w:rPr>
              <w:rStyle w:val="Platzhaltertext"/>
            </w:rPr>
            <w:t>Wählen Sie ein Element aus.</w:t>
          </w:r>
        </w:p>
      </w:docPartBody>
    </w:docPart>
    <w:docPart>
      <w:docPartPr>
        <w:name w:val="80A6EE99B74843CCAB2E2392CF34C3AC"/>
        <w:category>
          <w:name w:val="Allgemein"/>
          <w:gallery w:val="placeholder"/>
        </w:category>
        <w:types>
          <w:type w:val="bbPlcHdr"/>
        </w:types>
        <w:behaviors>
          <w:behavior w:val="content"/>
        </w:behaviors>
        <w:guid w:val="{ED835EBA-A417-4C29-9BFF-656189F561C2}"/>
      </w:docPartPr>
      <w:docPartBody>
        <w:p w:rsidR="0002748B" w:rsidRDefault="008800EA" w:rsidP="008800EA">
          <w:pPr>
            <w:pStyle w:val="80A6EE99B74843CCAB2E2392CF34C3AC"/>
          </w:pPr>
          <w:r w:rsidRPr="00BE4B52">
            <w:rPr>
              <w:rStyle w:val="Platzhaltertext"/>
            </w:rPr>
            <w:t>Wählen Sie ein Element aus.</w:t>
          </w:r>
        </w:p>
      </w:docPartBody>
    </w:docPart>
    <w:docPart>
      <w:docPartPr>
        <w:name w:val="EC0E844D82134EC68E21F6E03E9214DB"/>
        <w:category>
          <w:name w:val="Allgemein"/>
          <w:gallery w:val="placeholder"/>
        </w:category>
        <w:types>
          <w:type w:val="bbPlcHdr"/>
        </w:types>
        <w:behaviors>
          <w:behavior w:val="content"/>
        </w:behaviors>
        <w:guid w:val="{A88F54BD-6CF6-476C-A34C-121077EA6C7E}"/>
      </w:docPartPr>
      <w:docPartBody>
        <w:p w:rsidR="0002748B" w:rsidRDefault="008800EA" w:rsidP="008800EA">
          <w:pPr>
            <w:pStyle w:val="EC0E844D82134EC68E21F6E03E9214DB"/>
          </w:pPr>
          <w:r w:rsidRPr="00BE4B52">
            <w:rPr>
              <w:rStyle w:val="Platzhaltertext"/>
            </w:rPr>
            <w:t>Wählen Sie ein Element aus.</w:t>
          </w:r>
        </w:p>
      </w:docPartBody>
    </w:docPart>
    <w:docPart>
      <w:docPartPr>
        <w:name w:val="E27CD1D047DF401398F648BDA006FD27"/>
        <w:category>
          <w:name w:val="Allgemein"/>
          <w:gallery w:val="placeholder"/>
        </w:category>
        <w:types>
          <w:type w:val="bbPlcHdr"/>
        </w:types>
        <w:behaviors>
          <w:behavior w:val="content"/>
        </w:behaviors>
        <w:guid w:val="{C968F637-DD90-498E-851E-9D0050279A3C}"/>
      </w:docPartPr>
      <w:docPartBody>
        <w:p w:rsidR="0002748B" w:rsidRDefault="008800EA" w:rsidP="008800EA">
          <w:pPr>
            <w:pStyle w:val="E27CD1D047DF401398F648BDA006FD27"/>
          </w:pPr>
          <w:r w:rsidRPr="00BE4B52">
            <w:rPr>
              <w:rStyle w:val="Platzhaltertext"/>
            </w:rPr>
            <w:t>Wählen Sie ein Element aus.</w:t>
          </w:r>
        </w:p>
      </w:docPartBody>
    </w:docPart>
    <w:docPart>
      <w:docPartPr>
        <w:name w:val="ED114675104245ECA31661CC98E8CE71"/>
        <w:category>
          <w:name w:val="Allgemein"/>
          <w:gallery w:val="placeholder"/>
        </w:category>
        <w:types>
          <w:type w:val="bbPlcHdr"/>
        </w:types>
        <w:behaviors>
          <w:behavior w:val="content"/>
        </w:behaviors>
        <w:guid w:val="{A9685636-FCA9-4250-8EC1-C79A4ACE5F1F}"/>
      </w:docPartPr>
      <w:docPartBody>
        <w:p w:rsidR="0002748B" w:rsidRDefault="008800EA" w:rsidP="008800EA">
          <w:pPr>
            <w:pStyle w:val="ED114675104245ECA31661CC98E8CE71"/>
          </w:pPr>
          <w:r w:rsidRPr="00BE4B52">
            <w:rPr>
              <w:rStyle w:val="Platzhaltertext"/>
            </w:rPr>
            <w:t>Wählen Sie ein Element aus.</w:t>
          </w:r>
        </w:p>
      </w:docPartBody>
    </w:docPart>
    <w:docPart>
      <w:docPartPr>
        <w:name w:val="5A277E6A4E9C4116BB0F4B9CF69A1AC9"/>
        <w:category>
          <w:name w:val="Allgemein"/>
          <w:gallery w:val="placeholder"/>
        </w:category>
        <w:types>
          <w:type w:val="bbPlcHdr"/>
        </w:types>
        <w:behaviors>
          <w:behavior w:val="content"/>
        </w:behaviors>
        <w:guid w:val="{AFC6B6BF-4C37-4354-BE08-41BE0F6956F3}"/>
      </w:docPartPr>
      <w:docPartBody>
        <w:p w:rsidR="0002748B" w:rsidRDefault="008800EA" w:rsidP="008800EA">
          <w:pPr>
            <w:pStyle w:val="5A277E6A4E9C4116BB0F4B9CF69A1AC9"/>
          </w:pPr>
          <w:r w:rsidRPr="00BE4B52">
            <w:rPr>
              <w:rStyle w:val="Platzhaltertext"/>
            </w:rPr>
            <w:t>Wählen Sie ein Element aus.</w:t>
          </w:r>
        </w:p>
      </w:docPartBody>
    </w:docPart>
    <w:docPart>
      <w:docPartPr>
        <w:name w:val="138372A243984149A57E7FA3363335AF"/>
        <w:category>
          <w:name w:val="Allgemein"/>
          <w:gallery w:val="placeholder"/>
        </w:category>
        <w:types>
          <w:type w:val="bbPlcHdr"/>
        </w:types>
        <w:behaviors>
          <w:behavior w:val="content"/>
        </w:behaviors>
        <w:guid w:val="{664B5AA7-4916-489C-8C7B-2938DDB696C3}"/>
      </w:docPartPr>
      <w:docPartBody>
        <w:p w:rsidR="0002748B" w:rsidRDefault="008800EA" w:rsidP="008800EA">
          <w:pPr>
            <w:pStyle w:val="138372A243984149A57E7FA3363335AF"/>
          </w:pPr>
          <w:r w:rsidRPr="00BE4B52">
            <w:rPr>
              <w:rStyle w:val="Platzhaltertext"/>
            </w:rPr>
            <w:t>Wählen Sie ein Element aus.</w:t>
          </w:r>
        </w:p>
      </w:docPartBody>
    </w:docPart>
    <w:docPart>
      <w:docPartPr>
        <w:name w:val="EFCD00897C4F44DE94C156AAC4C164F9"/>
        <w:category>
          <w:name w:val="Allgemein"/>
          <w:gallery w:val="placeholder"/>
        </w:category>
        <w:types>
          <w:type w:val="bbPlcHdr"/>
        </w:types>
        <w:behaviors>
          <w:behavior w:val="content"/>
        </w:behaviors>
        <w:guid w:val="{16FF1FDA-424E-4BDC-A03E-C6F511A10B32}"/>
      </w:docPartPr>
      <w:docPartBody>
        <w:p w:rsidR="0002748B" w:rsidRDefault="008800EA" w:rsidP="008800EA">
          <w:pPr>
            <w:pStyle w:val="EFCD00897C4F44DE94C156AAC4C164F9"/>
          </w:pPr>
          <w:r w:rsidRPr="00BE4B52">
            <w:rPr>
              <w:rStyle w:val="Platzhaltertext"/>
            </w:rPr>
            <w:t>Wählen Sie ein Element aus.</w:t>
          </w:r>
        </w:p>
      </w:docPartBody>
    </w:docPart>
    <w:docPart>
      <w:docPartPr>
        <w:name w:val="19A6EEE347F041A282016BE74732FB68"/>
        <w:category>
          <w:name w:val="Allgemein"/>
          <w:gallery w:val="placeholder"/>
        </w:category>
        <w:types>
          <w:type w:val="bbPlcHdr"/>
        </w:types>
        <w:behaviors>
          <w:behavior w:val="content"/>
        </w:behaviors>
        <w:guid w:val="{42CADAB1-06AD-4816-878F-BBDA224EF155}"/>
      </w:docPartPr>
      <w:docPartBody>
        <w:p w:rsidR="0002748B" w:rsidRDefault="008800EA" w:rsidP="008800EA">
          <w:pPr>
            <w:pStyle w:val="19A6EEE347F041A282016BE74732FB68"/>
          </w:pPr>
          <w:r w:rsidRPr="00BE4B52">
            <w:rPr>
              <w:rStyle w:val="Platzhaltertext"/>
            </w:rPr>
            <w:t>Wählen Sie ein Element aus.</w:t>
          </w:r>
        </w:p>
      </w:docPartBody>
    </w:docPart>
    <w:docPart>
      <w:docPartPr>
        <w:name w:val="B0D6F41A7FD5430097C0D0791003C0E7"/>
        <w:category>
          <w:name w:val="Allgemein"/>
          <w:gallery w:val="placeholder"/>
        </w:category>
        <w:types>
          <w:type w:val="bbPlcHdr"/>
        </w:types>
        <w:behaviors>
          <w:behavior w:val="content"/>
        </w:behaviors>
        <w:guid w:val="{D3A7B4CC-9902-4956-8E46-3ED0FF5C62EF}"/>
      </w:docPartPr>
      <w:docPartBody>
        <w:p w:rsidR="0002748B" w:rsidRDefault="008800EA" w:rsidP="008800EA">
          <w:pPr>
            <w:pStyle w:val="B0D6F41A7FD5430097C0D0791003C0E7"/>
          </w:pPr>
          <w:r w:rsidRPr="00BE4B52">
            <w:rPr>
              <w:rStyle w:val="Platzhaltertext"/>
            </w:rPr>
            <w:t>Wählen Sie ein Element aus.</w:t>
          </w:r>
        </w:p>
      </w:docPartBody>
    </w:docPart>
    <w:docPart>
      <w:docPartPr>
        <w:name w:val="A4A7DE4F14584811AF2E7855B2DB4E16"/>
        <w:category>
          <w:name w:val="Allgemein"/>
          <w:gallery w:val="placeholder"/>
        </w:category>
        <w:types>
          <w:type w:val="bbPlcHdr"/>
        </w:types>
        <w:behaviors>
          <w:behavior w:val="content"/>
        </w:behaviors>
        <w:guid w:val="{42D1278C-BA4D-4302-AC9D-46A2F61CE2E8}"/>
      </w:docPartPr>
      <w:docPartBody>
        <w:p w:rsidR="0002748B" w:rsidRDefault="008800EA" w:rsidP="008800EA">
          <w:pPr>
            <w:pStyle w:val="A4A7DE4F14584811AF2E7855B2DB4E16"/>
          </w:pPr>
          <w:r w:rsidRPr="00BE4B52">
            <w:rPr>
              <w:rStyle w:val="Platzhaltertext"/>
            </w:rPr>
            <w:t>Wählen Sie ein Element aus.</w:t>
          </w:r>
        </w:p>
      </w:docPartBody>
    </w:docPart>
    <w:docPart>
      <w:docPartPr>
        <w:name w:val="5871C6AE7F6E4B5F97E514842E9B4CAB"/>
        <w:category>
          <w:name w:val="Allgemein"/>
          <w:gallery w:val="placeholder"/>
        </w:category>
        <w:types>
          <w:type w:val="bbPlcHdr"/>
        </w:types>
        <w:behaviors>
          <w:behavior w:val="content"/>
        </w:behaviors>
        <w:guid w:val="{BF6D3F02-4407-43F2-8F21-ACB3247B26E3}"/>
      </w:docPartPr>
      <w:docPartBody>
        <w:p w:rsidR="0002748B" w:rsidRDefault="008800EA" w:rsidP="008800EA">
          <w:pPr>
            <w:pStyle w:val="5871C6AE7F6E4B5F97E514842E9B4CAB"/>
          </w:pPr>
          <w:r w:rsidRPr="00BE4B52">
            <w:rPr>
              <w:rStyle w:val="Platzhaltertext"/>
            </w:rPr>
            <w:t>Wählen Sie ein Element aus.</w:t>
          </w:r>
        </w:p>
      </w:docPartBody>
    </w:docPart>
    <w:docPart>
      <w:docPartPr>
        <w:name w:val="5E5A28F9036940AF8DBB3EE5646385EB"/>
        <w:category>
          <w:name w:val="Allgemein"/>
          <w:gallery w:val="placeholder"/>
        </w:category>
        <w:types>
          <w:type w:val="bbPlcHdr"/>
        </w:types>
        <w:behaviors>
          <w:behavior w:val="content"/>
        </w:behaviors>
        <w:guid w:val="{D4649963-08C7-41DE-BB0B-7FBB9E1114B1}"/>
      </w:docPartPr>
      <w:docPartBody>
        <w:p w:rsidR="0002748B" w:rsidRDefault="008800EA" w:rsidP="008800EA">
          <w:pPr>
            <w:pStyle w:val="5E5A28F9036940AF8DBB3EE5646385EB"/>
          </w:pPr>
          <w:r w:rsidRPr="00BE4B52">
            <w:rPr>
              <w:rStyle w:val="Platzhaltertext"/>
            </w:rPr>
            <w:t>Wählen Sie ein Element aus.</w:t>
          </w:r>
        </w:p>
      </w:docPartBody>
    </w:docPart>
    <w:docPart>
      <w:docPartPr>
        <w:name w:val="D1673FB628494A33AC592CE45245DEA9"/>
        <w:category>
          <w:name w:val="Allgemein"/>
          <w:gallery w:val="placeholder"/>
        </w:category>
        <w:types>
          <w:type w:val="bbPlcHdr"/>
        </w:types>
        <w:behaviors>
          <w:behavior w:val="content"/>
        </w:behaviors>
        <w:guid w:val="{A46BFB1C-9D59-42BA-B84A-58E166CEBEFB}"/>
      </w:docPartPr>
      <w:docPartBody>
        <w:p w:rsidR="0002748B" w:rsidRDefault="008800EA" w:rsidP="008800EA">
          <w:pPr>
            <w:pStyle w:val="D1673FB628494A33AC592CE45245DEA9"/>
          </w:pPr>
          <w:r w:rsidRPr="00BE4B52">
            <w:rPr>
              <w:rStyle w:val="Platzhaltertext"/>
            </w:rPr>
            <w:t>Wählen Sie ein Element aus.</w:t>
          </w:r>
        </w:p>
      </w:docPartBody>
    </w:docPart>
    <w:docPart>
      <w:docPartPr>
        <w:name w:val="F957AD5EB08545D8B584E3FAF10A9364"/>
        <w:category>
          <w:name w:val="Allgemein"/>
          <w:gallery w:val="placeholder"/>
        </w:category>
        <w:types>
          <w:type w:val="bbPlcHdr"/>
        </w:types>
        <w:behaviors>
          <w:behavior w:val="content"/>
        </w:behaviors>
        <w:guid w:val="{4CD9C4EF-901A-4A8F-B0F5-1680C8B63850}"/>
      </w:docPartPr>
      <w:docPartBody>
        <w:p w:rsidR="0002748B" w:rsidRDefault="008800EA" w:rsidP="008800EA">
          <w:pPr>
            <w:pStyle w:val="F957AD5EB08545D8B584E3FAF10A9364"/>
          </w:pPr>
          <w:r w:rsidRPr="00BE4B52">
            <w:rPr>
              <w:rStyle w:val="Platzhaltertext"/>
            </w:rPr>
            <w:t>Wählen Sie ein Element aus.</w:t>
          </w:r>
        </w:p>
      </w:docPartBody>
    </w:docPart>
    <w:docPart>
      <w:docPartPr>
        <w:name w:val="805B21250EB94802BC8D08388A68F1F3"/>
        <w:category>
          <w:name w:val="Allgemein"/>
          <w:gallery w:val="placeholder"/>
        </w:category>
        <w:types>
          <w:type w:val="bbPlcHdr"/>
        </w:types>
        <w:behaviors>
          <w:behavior w:val="content"/>
        </w:behaviors>
        <w:guid w:val="{ACE22E03-FD39-4C2B-80C9-2E8FD65C048A}"/>
      </w:docPartPr>
      <w:docPartBody>
        <w:p w:rsidR="0002748B" w:rsidRDefault="008800EA" w:rsidP="008800EA">
          <w:pPr>
            <w:pStyle w:val="805B21250EB94802BC8D08388A68F1F3"/>
          </w:pPr>
          <w:r w:rsidRPr="00BE4B52">
            <w:rPr>
              <w:rStyle w:val="Platzhaltertext"/>
            </w:rPr>
            <w:t>Wählen Sie ein Element aus.</w:t>
          </w:r>
        </w:p>
      </w:docPartBody>
    </w:docPart>
    <w:docPart>
      <w:docPartPr>
        <w:name w:val="3B42E94D8370405F875EBB2363A2F469"/>
        <w:category>
          <w:name w:val="Allgemein"/>
          <w:gallery w:val="placeholder"/>
        </w:category>
        <w:types>
          <w:type w:val="bbPlcHdr"/>
        </w:types>
        <w:behaviors>
          <w:behavior w:val="content"/>
        </w:behaviors>
        <w:guid w:val="{6EFDE6A8-8058-4D2D-AAE4-F2A521D1AEBB}"/>
      </w:docPartPr>
      <w:docPartBody>
        <w:p w:rsidR="0002748B" w:rsidRDefault="008800EA" w:rsidP="008800EA">
          <w:pPr>
            <w:pStyle w:val="3B42E94D8370405F875EBB2363A2F469"/>
          </w:pPr>
          <w:r w:rsidRPr="00BE4B52">
            <w:rPr>
              <w:rStyle w:val="Platzhaltertext"/>
            </w:rPr>
            <w:t>Wählen Sie ein Element aus.</w:t>
          </w:r>
        </w:p>
      </w:docPartBody>
    </w:docPart>
    <w:docPart>
      <w:docPartPr>
        <w:name w:val="62C21DCFC9E74B70A8504E389EE534A3"/>
        <w:category>
          <w:name w:val="Allgemein"/>
          <w:gallery w:val="placeholder"/>
        </w:category>
        <w:types>
          <w:type w:val="bbPlcHdr"/>
        </w:types>
        <w:behaviors>
          <w:behavior w:val="content"/>
        </w:behaviors>
        <w:guid w:val="{BED4499E-EC6A-4B96-970A-E0EC49486C76}"/>
      </w:docPartPr>
      <w:docPartBody>
        <w:p w:rsidR="0002748B" w:rsidRDefault="008800EA" w:rsidP="008800EA">
          <w:pPr>
            <w:pStyle w:val="62C21DCFC9E74B70A8504E389EE534A3"/>
          </w:pPr>
          <w:r w:rsidRPr="00BE4B52">
            <w:rPr>
              <w:rStyle w:val="Platzhaltertext"/>
            </w:rPr>
            <w:t>Wählen Sie ein Element aus.</w:t>
          </w:r>
        </w:p>
      </w:docPartBody>
    </w:docPart>
    <w:docPart>
      <w:docPartPr>
        <w:name w:val="2D4EC6C4B32D4091B0562E811A32B82F"/>
        <w:category>
          <w:name w:val="Allgemein"/>
          <w:gallery w:val="placeholder"/>
        </w:category>
        <w:types>
          <w:type w:val="bbPlcHdr"/>
        </w:types>
        <w:behaviors>
          <w:behavior w:val="content"/>
        </w:behaviors>
        <w:guid w:val="{035D8B59-5108-4C14-A5B8-3DA04D02F53B}"/>
      </w:docPartPr>
      <w:docPartBody>
        <w:p w:rsidR="0002748B" w:rsidRDefault="008800EA" w:rsidP="008800EA">
          <w:pPr>
            <w:pStyle w:val="2D4EC6C4B32D4091B0562E811A32B82F"/>
          </w:pPr>
          <w:r w:rsidRPr="00BE4B52">
            <w:rPr>
              <w:rStyle w:val="Platzhaltertext"/>
            </w:rPr>
            <w:t>Wählen Sie ein Element aus.</w:t>
          </w:r>
        </w:p>
      </w:docPartBody>
    </w:docPart>
    <w:docPart>
      <w:docPartPr>
        <w:name w:val="0E728B440925486BB39BD410F31CE4D0"/>
        <w:category>
          <w:name w:val="Allgemein"/>
          <w:gallery w:val="placeholder"/>
        </w:category>
        <w:types>
          <w:type w:val="bbPlcHdr"/>
        </w:types>
        <w:behaviors>
          <w:behavior w:val="content"/>
        </w:behaviors>
        <w:guid w:val="{4F841E08-5E2F-4E15-8B9C-A1078F7D17A9}"/>
      </w:docPartPr>
      <w:docPartBody>
        <w:p w:rsidR="0002748B" w:rsidRDefault="008800EA" w:rsidP="008800EA">
          <w:pPr>
            <w:pStyle w:val="0E728B440925486BB39BD410F31CE4D0"/>
          </w:pPr>
          <w:r w:rsidRPr="00BE4B52">
            <w:rPr>
              <w:rStyle w:val="Platzhaltertext"/>
            </w:rPr>
            <w:t>Wählen Sie ein Element aus.</w:t>
          </w:r>
        </w:p>
      </w:docPartBody>
    </w:docPart>
    <w:docPart>
      <w:docPartPr>
        <w:name w:val="38E1DD1976774E32A82A431DC399D5C8"/>
        <w:category>
          <w:name w:val="Allgemein"/>
          <w:gallery w:val="placeholder"/>
        </w:category>
        <w:types>
          <w:type w:val="bbPlcHdr"/>
        </w:types>
        <w:behaviors>
          <w:behavior w:val="content"/>
        </w:behaviors>
        <w:guid w:val="{A59D1721-5FB2-457D-A18D-DC92B7A335E7}"/>
      </w:docPartPr>
      <w:docPartBody>
        <w:p w:rsidR="0002748B" w:rsidRDefault="008800EA" w:rsidP="008800EA">
          <w:pPr>
            <w:pStyle w:val="38E1DD1976774E32A82A431DC399D5C8"/>
          </w:pPr>
          <w:r w:rsidRPr="00BE4B52">
            <w:rPr>
              <w:rStyle w:val="Platzhaltertext"/>
            </w:rPr>
            <w:t>Wählen Sie ein Element aus.</w:t>
          </w:r>
        </w:p>
      </w:docPartBody>
    </w:docPart>
    <w:docPart>
      <w:docPartPr>
        <w:name w:val="7ABBBE099B4541E0AE74FE652F47B236"/>
        <w:category>
          <w:name w:val="Allgemein"/>
          <w:gallery w:val="placeholder"/>
        </w:category>
        <w:types>
          <w:type w:val="bbPlcHdr"/>
        </w:types>
        <w:behaviors>
          <w:behavior w:val="content"/>
        </w:behaviors>
        <w:guid w:val="{0521C687-8071-45A7-B9C7-09017038C710}"/>
      </w:docPartPr>
      <w:docPartBody>
        <w:p w:rsidR="0002748B" w:rsidRDefault="008800EA" w:rsidP="008800EA">
          <w:pPr>
            <w:pStyle w:val="7ABBBE099B4541E0AE74FE652F47B236"/>
          </w:pPr>
          <w:r w:rsidRPr="00BE4B52">
            <w:rPr>
              <w:rStyle w:val="Platzhaltertext"/>
            </w:rPr>
            <w:t>Wählen Sie ein Element aus.</w:t>
          </w:r>
        </w:p>
      </w:docPartBody>
    </w:docPart>
    <w:docPart>
      <w:docPartPr>
        <w:name w:val="DFF506928E744BBDAC25D648DE1573E6"/>
        <w:category>
          <w:name w:val="Allgemein"/>
          <w:gallery w:val="placeholder"/>
        </w:category>
        <w:types>
          <w:type w:val="bbPlcHdr"/>
        </w:types>
        <w:behaviors>
          <w:behavior w:val="content"/>
        </w:behaviors>
        <w:guid w:val="{6AA4A794-E2DF-49B4-BC34-5371CEC1B8E8}"/>
      </w:docPartPr>
      <w:docPartBody>
        <w:p w:rsidR="0002748B" w:rsidRDefault="008800EA" w:rsidP="008800EA">
          <w:pPr>
            <w:pStyle w:val="DFF506928E744BBDAC25D648DE1573E6"/>
          </w:pPr>
          <w:r w:rsidRPr="00BE4B52">
            <w:rPr>
              <w:rStyle w:val="Platzhaltertext"/>
            </w:rPr>
            <w:t>Wählen Sie ein Element aus.</w:t>
          </w:r>
        </w:p>
      </w:docPartBody>
    </w:docPart>
    <w:docPart>
      <w:docPartPr>
        <w:name w:val="9A26F21F5ED54383A991F2E15FD2AE8E"/>
        <w:category>
          <w:name w:val="Allgemein"/>
          <w:gallery w:val="placeholder"/>
        </w:category>
        <w:types>
          <w:type w:val="bbPlcHdr"/>
        </w:types>
        <w:behaviors>
          <w:behavior w:val="content"/>
        </w:behaviors>
        <w:guid w:val="{DD32DD6E-929B-4F10-B9F7-3331EF7A4FBC}"/>
      </w:docPartPr>
      <w:docPartBody>
        <w:p w:rsidR="0002748B" w:rsidRDefault="008800EA" w:rsidP="008800EA">
          <w:pPr>
            <w:pStyle w:val="9A26F21F5ED54383A991F2E15FD2AE8E"/>
          </w:pPr>
          <w:r w:rsidRPr="00BE4B52">
            <w:rPr>
              <w:rStyle w:val="Platzhaltertext"/>
            </w:rPr>
            <w:t>Wählen Sie ein Element aus.</w:t>
          </w:r>
        </w:p>
      </w:docPartBody>
    </w:docPart>
    <w:docPart>
      <w:docPartPr>
        <w:name w:val="7352C972141746E88A7C27123BB5139D"/>
        <w:category>
          <w:name w:val="Allgemein"/>
          <w:gallery w:val="placeholder"/>
        </w:category>
        <w:types>
          <w:type w:val="bbPlcHdr"/>
        </w:types>
        <w:behaviors>
          <w:behavior w:val="content"/>
        </w:behaviors>
        <w:guid w:val="{4AF3A4F0-8FEC-4F76-A1C3-4E3252A78AA0}"/>
      </w:docPartPr>
      <w:docPartBody>
        <w:p w:rsidR="0002748B" w:rsidRDefault="008800EA" w:rsidP="008800EA">
          <w:pPr>
            <w:pStyle w:val="7352C972141746E88A7C27123BB5139D"/>
          </w:pPr>
          <w:r w:rsidRPr="00BE4B52">
            <w:rPr>
              <w:rStyle w:val="Platzhaltertext"/>
            </w:rPr>
            <w:t>Wählen Sie ein Element aus.</w:t>
          </w:r>
        </w:p>
      </w:docPartBody>
    </w:docPart>
    <w:docPart>
      <w:docPartPr>
        <w:name w:val="C28BF7F412524A87B663A54E71E30261"/>
        <w:category>
          <w:name w:val="Allgemein"/>
          <w:gallery w:val="placeholder"/>
        </w:category>
        <w:types>
          <w:type w:val="bbPlcHdr"/>
        </w:types>
        <w:behaviors>
          <w:behavior w:val="content"/>
        </w:behaviors>
        <w:guid w:val="{E76415DB-2075-4589-BA5A-5993011A0E39}"/>
      </w:docPartPr>
      <w:docPartBody>
        <w:p w:rsidR="0002748B" w:rsidRDefault="008800EA" w:rsidP="008800EA">
          <w:pPr>
            <w:pStyle w:val="C28BF7F412524A87B663A54E71E30261"/>
          </w:pPr>
          <w:r w:rsidRPr="00BE4B52">
            <w:rPr>
              <w:rStyle w:val="Platzhaltertext"/>
            </w:rPr>
            <w:t>Klicken oder tippen Sie hier, um Text einzugeben.</w:t>
          </w:r>
        </w:p>
      </w:docPartBody>
    </w:docPart>
    <w:docPart>
      <w:docPartPr>
        <w:name w:val="FD33F76CD54E4EA3BBEC1128B7F89341"/>
        <w:category>
          <w:name w:val="Allgemein"/>
          <w:gallery w:val="placeholder"/>
        </w:category>
        <w:types>
          <w:type w:val="bbPlcHdr"/>
        </w:types>
        <w:behaviors>
          <w:behavior w:val="content"/>
        </w:behaviors>
        <w:guid w:val="{959940D0-E423-46AF-86F2-7FC94EABA01B}"/>
      </w:docPartPr>
      <w:docPartBody>
        <w:p w:rsidR="0002748B" w:rsidRDefault="008800EA" w:rsidP="008800EA">
          <w:pPr>
            <w:pStyle w:val="FD33F76CD54E4EA3BBEC1128B7F89341"/>
          </w:pPr>
          <w:r w:rsidRPr="00BE4B52">
            <w:rPr>
              <w:rStyle w:val="Platzhaltertext"/>
            </w:rPr>
            <w:t>Klicken oder tippen Sie, um ein Datum einzugeben.</w:t>
          </w:r>
        </w:p>
      </w:docPartBody>
    </w:docPart>
    <w:docPart>
      <w:docPartPr>
        <w:name w:val="D1B749753C8049ADA309E81ECC3F59FD"/>
        <w:category>
          <w:name w:val="Allgemein"/>
          <w:gallery w:val="placeholder"/>
        </w:category>
        <w:types>
          <w:type w:val="bbPlcHdr"/>
        </w:types>
        <w:behaviors>
          <w:behavior w:val="content"/>
        </w:behaviors>
        <w:guid w:val="{6DF644A6-9DDB-4B46-B702-BE77F257787A}"/>
      </w:docPartPr>
      <w:docPartBody>
        <w:p w:rsidR="0002748B" w:rsidRDefault="008800EA" w:rsidP="008800EA">
          <w:pPr>
            <w:pStyle w:val="D1B749753C8049ADA309E81ECC3F59FD"/>
          </w:pPr>
          <w:r w:rsidRPr="00BE4B52">
            <w:rPr>
              <w:rStyle w:val="Platzhaltertext"/>
            </w:rPr>
            <w:t>Wählen Sie ein Element aus.</w:t>
          </w:r>
        </w:p>
      </w:docPartBody>
    </w:docPart>
    <w:docPart>
      <w:docPartPr>
        <w:name w:val="A18F022A2299483FBA328C4187C1F8B1"/>
        <w:category>
          <w:name w:val="Allgemein"/>
          <w:gallery w:val="placeholder"/>
        </w:category>
        <w:types>
          <w:type w:val="bbPlcHdr"/>
        </w:types>
        <w:behaviors>
          <w:behavior w:val="content"/>
        </w:behaviors>
        <w:guid w:val="{54F21C08-9837-4235-B424-4E3388E9C9C1}"/>
      </w:docPartPr>
      <w:docPartBody>
        <w:p w:rsidR="0002748B" w:rsidRDefault="008800EA" w:rsidP="008800EA">
          <w:pPr>
            <w:pStyle w:val="A18F022A2299483FBA328C4187C1F8B1"/>
          </w:pPr>
          <w:r w:rsidRPr="00BE4B52">
            <w:rPr>
              <w:rStyle w:val="Platzhaltertext"/>
            </w:rPr>
            <w:t>Wählen Sie ein Element aus.</w:t>
          </w:r>
        </w:p>
      </w:docPartBody>
    </w:docPart>
    <w:docPart>
      <w:docPartPr>
        <w:name w:val="EEC6F6C7225041D8B8C03688D0EB116E"/>
        <w:category>
          <w:name w:val="Allgemein"/>
          <w:gallery w:val="placeholder"/>
        </w:category>
        <w:types>
          <w:type w:val="bbPlcHdr"/>
        </w:types>
        <w:behaviors>
          <w:behavior w:val="content"/>
        </w:behaviors>
        <w:guid w:val="{3D1E8A31-FA28-499E-9918-5F63E5D47B05}"/>
      </w:docPartPr>
      <w:docPartBody>
        <w:p w:rsidR="0002748B" w:rsidRDefault="008800EA" w:rsidP="008800EA">
          <w:pPr>
            <w:pStyle w:val="EEC6F6C7225041D8B8C03688D0EB116E"/>
          </w:pPr>
          <w:r w:rsidRPr="00BE4B52">
            <w:rPr>
              <w:rStyle w:val="Platzhaltertext"/>
            </w:rPr>
            <w:t>Wählen Sie ein Element aus.</w:t>
          </w:r>
        </w:p>
      </w:docPartBody>
    </w:docPart>
    <w:docPart>
      <w:docPartPr>
        <w:name w:val="411BCE9FE1804D48A3DD579619BC25D7"/>
        <w:category>
          <w:name w:val="Allgemein"/>
          <w:gallery w:val="placeholder"/>
        </w:category>
        <w:types>
          <w:type w:val="bbPlcHdr"/>
        </w:types>
        <w:behaviors>
          <w:behavior w:val="content"/>
        </w:behaviors>
        <w:guid w:val="{A221320A-8D21-4EA1-BA27-3DABBB16387B}"/>
      </w:docPartPr>
      <w:docPartBody>
        <w:p w:rsidR="0002748B" w:rsidRDefault="008800EA" w:rsidP="008800EA">
          <w:pPr>
            <w:pStyle w:val="411BCE9FE1804D48A3DD579619BC25D7"/>
          </w:pPr>
          <w:r w:rsidRPr="00BE4B52">
            <w:rPr>
              <w:rStyle w:val="Platzhaltertext"/>
            </w:rPr>
            <w:t>Wählen Sie ein Element aus.</w:t>
          </w:r>
        </w:p>
      </w:docPartBody>
    </w:docPart>
    <w:docPart>
      <w:docPartPr>
        <w:name w:val="1F03153F922C4568B4DCE8DBD499DE1E"/>
        <w:category>
          <w:name w:val="Allgemein"/>
          <w:gallery w:val="placeholder"/>
        </w:category>
        <w:types>
          <w:type w:val="bbPlcHdr"/>
        </w:types>
        <w:behaviors>
          <w:behavior w:val="content"/>
        </w:behaviors>
        <w:guid w:val="{A9421162-9F5F-4AE3-8E75-5E768138BC54}"/>
      </w:docPartPr>
      <w:docPartBody>
        <w:p w:rsidR="0002748B" w:rsidRDefault="008800EA" w:rsidP="008800EA">
          <w:pPr>
            <w:pStyle w:val="1F03153F922C4568B4DCE8DBD499DE1E"/>
          </w:pPr>
          <w:r w:rsidRPr="00BE4B52">
            <w:rPr>
              <w:rStyle w:val="Platzhaltertext"/>
            </w:rPr>
            <w:t>Wählen Sie ein Element aus.</w:t>
          </w:r>
        </w:p>
      </w:docPartBody>
    </w:docPart>
    <w:docPart>
      <w:docPartPr>
        <w:name w:val="8447E8E1884445B387297EC6F2863EFB"/>
        <w:category>
          <w:name w:val="Allgemein"/>
          <w:gallery w:val="placeholder"/>
        </w:category>
        <w:types>
          <w:type w:val="bbPlcHdr"/>
        </w:types>
        <w:behaviors>
          <w:behavior w:val="content"/>
        </w:behaviors>
        <w:guid w:val="{4367056D-059A-4FD4-9E2D-C9F171DE855C}"/>
      </w:docPartPr>
      <w:docPartBody>
        <w:p w:rsidR="0002748B" w:rsidRDefault="008800EA" w:rsidP="008800EA">
          <w:pPr>
            <w:pStyle w:val="8447E8E1884445B387297EC6F2863EFB"/>
          </w:pPr>
          <w:r w:rsidRPr="00BE4B52">
            <w:rPr>
              <w:rStyle w:val="Platzhaltertext"/>
            </w:rPr>
            <w:t>Wählen Sie ein Element aus.</w:t>
          </w:r>
        </w:p>
      </w:docPartBody>
    </w:docPart>
    <w:docPart>
      <w:docPartPr>
        <w:name w:val="272995EE39194C999F7DC78B3592B9C3"/>
        <w:category>
          <w:name w:val="Allgemein"/>
          <w:gallery w:val="placeholder"/>
        </w:category>
        <w:types>
          <w:type w:val="bbPlcHdr"/>
        </w:types>
        <w:behaviors>
          <w:behavior w:val="content"/>
        </w:behaviors>
        <w:guid w:val="{F8FE0EA6-AFB3-41FE-96D7-298A24EA6669}"/>
      </w:docPartPr>
      <w:docPartBody>
        <w:p w:rsidR="0002748B" w:rsidRDefault="008800EA" w:rsidP="008800EA">
          <w:pPr>
            <w:pStyle w:val="272995EE39194C999F7DC78B3592B9C3"/>
          </w:pPr>
          <w:r w:rsidRPr="00BE4B52">
            <w:rPr>
              <w:rStyle w:val="Platzhaltertext"/>
            </w:rPr>
            <w:t>Wählen Sie ein Element aus.</w:t>
          </w:r>
        </w:p>
      </w:docPartBody>
    </w:docPart>
    <w:docPart>
      <w:docPartPr>
        <w:name w:val="F086E6416CB24C7595B0974099E6342D"/>
        <w:category>
          <w:name w:val="Allgemein"/>
          <w:gallery w:val="placeholder"/>
        </w:category>
        <w:types>
          <w:type w:val="bbPlcHdr"/>
        </w:types>
        <w:behaviors>
          <w:behavior w:val="content"/>
        </w:behaviors>
        <w:guid w:val="{A5AB48E1-6C7F-4715-99C4-46637A59E6E8}"/>
      </w:docPartPr>
      <w:docPartBody>
        <w:p w:rsidR="0002748B" w:rsidRDefault="008800EA" w:rsidP="008800EA">
          <w:pPr>
            <w:pStyle w:val="F086E6416CB24C7595B0974099E6342D"/>
          </w:pPr>
          <w:r w:rsidRPr="00BE4B52">
            <w:rPr>
              <w:rStyle w:val="Platzhaltertext"/>
            </w:rPr>
            <w:t>Wählen Sie ein Element aus.</w:t>
          </w:r>
        </w:p>
      </w:docPartBody>
    </w:docPart>
    <w:docPart>
      <w:docPartPr>
        <w:name w:val="DFBA0FBC459D4EEBA3B0DDB156B7956F"/>
        <w:category>
          <w:name w:val="Allgemein"/>
          <w:gallery w:val="placeholder"/>
        </w:category>
        <w:types>
          <w:type w:val="bbPlcHdr"/>
        </w:types>
        <w:behaviors>
          <w:behavior w:val="content"/>
        </w:behaviors>
        <w:guid w:val="{1E8432B5-BE5C-409F-9AA8-ABE469EDCA38}"/>
      </w:docPartPr>
      <w:docPartBody>
        <w:p w:rsidR="0002748B" w:rsidRDefault="008800EA" w:rsidP="008800EA">
          <w:pPr>
            <w:pStyle w:val="DFBA0FBC459D4EEBA3B0DDB156B7956F"/>
          </w:pPr>
          <w:r w:rsidRPr="00BE4B52">
            <w:rPr>
              <w:rStyle w:val="Platzhaltertext"/>
            </w:rPr>
            <w:t>Wählen Sie ein Element aus.</w:t>
          </w:r>
        </w:p>
      </w:docPartBody>
    </w:docPart>
    <w:docPart>
      <w:docPartPr>
        <w:name w:val="2C89634A30834F3EBC8266DF16BCEAF8"/>
        <w:category>
          <w:name w:val="Allgemein"/>
          <w:gallery w:val="placeholder"/>
        </w:category>
        <w:types>
          <w:type w:val="bbPlcHdr"/>
        </w:types>
        <w:behaviors>
          <w:behavior w:val="content"/>
        </w:behaviors>
        <w:guid w:val="{F9CC6D2B-A787-48F7-92F2-4D13092B885F}"/>
      </w:docPartPr>
      <w:docPartBody>
        <w:p w:rsidR="0002748B" w:rsidRDefault="008800EA" w:rsidP="008800EA">
          <w:pPr>
            <w:pStyle w:val="2C89634A30834F3EBC8266DF16BCEAF8"/>
          </w:pPr>
          <w:r w:rsidRPr="00BE4B52">
            <w:rPr>
              <w:rStyle w:val="Platzhaltertext"/>
            </w:rPr>
            <w:t>Wählen Sie ein Element aus.</w:t>
          </w:r>
        </w:p>
      </w:docPartBody>
    </w:docPart>
    <w:docPart>
      <w:docPartPr>
        <w:name w:val="E951750136204F4AA48F2B69C8F5813B"/>
        <w:category>
          <w:name w:val="Allgemein"/>
          <w:gallery w:val="placeholder"/>
        </w:category>
        <w:types>
          <w:type w:val="bbPlcHdr"/>
        </w:types>
        <w:behaviors>
          <w:behavior w:val="content"/>
        </w:behaviors>
        <w:guid w:val="{E1173AD4-F78E-4233-B780-321536306EB7}"/>
      </w:docPartPr>
      <w:docPartBody>
        <w:p w:rsidR="0002748B" w:rsidRDefault="008800EA" w:rsidP="008800EA">
          <w:pPr>
            <w:pStyle w:val="E951750136204F4AA48F2B69C8F5813B"/>
          </w:pPr>
          <w:r w:rsidRPr="00BE4B52">
            <w:rPr>
              <w:rStyle w:val="Platzhaltertext"/>
            </w:rPr>
            <w:t>Wählen Sie ein Element aus.</w:t>
          </w:r>
        </w:p>
      </w:docPartBody>
    </w:docPart>
    <w:docPart>
      <w:docPartPr>
        <w:name w:val="A73CD87FF1ED49E98D8DB2D551785E16"/>
        <w:category>
          <w:name w:val="Allgemein"/>
          <w:gallery w:val="placeholder"/>
        </w:category>
        <w:types>
          <w:type w:val="bbPlcHdr"/>
        </w:types>
        <w:behaviors>
          <w:behavior w:val="content"/>
        </w:behaviors>
        <w:guid w:val="{18127DED-1435-462D-BA53-060BE6CF573C}"/>
      </w:docPartPr>
      <w:docPartBody>
        <w:p w:rsidR="0002748B" w:rsidRDefault="008800EA" w:rsidP="008800EA">
          <w:pPr>
            <w:pStyle w:val="A73CD87FF1ED49E98D8DB2D551785E16"/>
          </w:pPr>
          <w:r w:rsidRPr="00BE4B52">
            <w:rPr>
              <w:rStyle w:val="Platzhaltertext"/>
            </w:rPr>
            <w:t>Wählen Sie ein Element aus.</w:t>
          </w:r>
        </w:p>
      </w:docPartBody>
    </w:docPart>
    <w:docPart>
      <w:docPartPr>
        <w:name w:val="145B57784465473D959DFAC206045173"/>
        <w:category>
          <w:name w:val="Allgemein"/>
          <w:gallery w:val="placeholder"/>
        </w:category>
        <w:types>
          <w:type w:val="bbPlcHdr"/>
        </w:types>
        <w:behaviors>
          <w:behavior w:val="content"/>
        </w:behaviors>
        <w:guid w:val="{B6DB7526-AEB7-4E8A-916D-F34EADC5861F}"/>
      </w:docPartPr>
      <w:docPartBody>
        <w:p w:rsidR="0002748B" w:rsidRDefault="008800EA" w:rsidP="008800EA">
          <w:pPr>
            <w:pStyle w:val="145B57784465473D959DFAC206045173"/>
          </w:pPr>
          <w:r w:rsidRPr="00BE4B52">
            <w:rPr>
              <w:rStyle w:val="Platzhaltertext"/>
            </w:rPr>
            <w:t>Wählen Sie ein Element aus.</w:t>
          </w:r>
        </w:p>
      </w:docPartBody>
    </w:docPart>
    <w:docPart>
      <w:docPartPr>
        <w:name w:val="6F911847502B47A9B8A3E38261D573FA"/>
        <w:category>
          <w:name w:val="Allgemein"/>
          <w:gallery w:val="placeholder"/>
        </w:category>
        <w:types>
          <w:type w:val="bbPlcHdr"/>
        </w:types>
        <w:behaviors>
          <w:behavior w:val="content"/>
        </w:behaviors>
        <w:guid w:val="{3E2A05D9-A5C7-4DF5-9F5C-3D57C98278BF}"/>
      </w:docPartPr>
      <w:docPartBody>
        <w:p w:rsidR="0002748B" w:rsidRDefault="008800EA" w:rsidP="008800EA">
          <w:pPr>
            <w:pStyle w:val="6F911847502B47A9B8A3E38261D573FA"/>
          </w:pPr>
          <w:r w:rsidRPr="00BE4B52">
            <w:rPr>
              <w:rStyle w:val="Platzhaltertext"/>
            </w:rPr>
            <w:t>Wählen Sie ein Element aus.</w:t>
          </w:r>
        </w:p>
      </w:docPartBody>
    </w:docPart>
    <w:docPart>
      <w:docPartPr>
        <w:name w:val="097A95A020C34CE0AEEB1CA8E22E49DC"/>
        <w:category>
          <w:name w:val="Allgemein"/>
          <w:gallery w:val="placeholder"/>
        </w:category>
        <w:types>
          <w:type w:val="bbPlcHdr"/>
        </w:types>
        <w:behaviors>
          <w:behavior w:val="content"/>
        </w:behaviors>
        <w:guid w:val="{ABF92CC2-D019-4A55-9891-05DF62CAC863}"/>
      </w:docPartPr>
      <w:docPartBody>
        <w:p w:rsidR="0002748B" w:rsidRDefault="008800EA" w:rsidP="008800EA">
          <w:pPr>
            <w:pStyle w:val="097A95A020C34CE0AEEB1CA8E22E49DC"/>
          </w:pPr>
          <w:r w:rsidRPr="00BE4B52">
            <w:rPr>
              <w:rStyle w:val="Platzhaltertext"/>
            </w:rPr>
            <w:t>Wählen Sie ein Element aus.</w:t>
          </w:r>
        </w:p>
      </w:docPartBody>
    </w:docPart>
    <w:docPart>
      <w:docPartPr>
        <w:name w:val="E791B7120C2D4D13A6514EA58D7725E1"/>
        <w:category>
          <w:name w:val="Allgemein"/>
          <w:gallery w:val="placeholder"/>
        </w:category>
        <w:types>
          <w:type w:val="bbPlcHdr"/>
        </w:types>
        <w:behaviors>
          <w:behavior w:val="content"/>
        </w:behaviors>
        <w:guid w:val="{419C382E-51CF-4224-BE83-EDDA95DD7154}"/>
      </w:docPartPr>
      <w:docPartBody>
        <w:p w:rsidR="0002748B" w:rsidRDefault="008800EA" w:rsidP="008800EA">
          <w:pPr>
            <w:pStyle w:val="E791B7120C2D4D13A6514EA58D7725E1"/>
          </w:pPr>
          <w:r w:rsidRPr="00BE4B52">
            <w:rPr>
              <w:rStyle w:val="Platzhaltertext"/>
            </w:rPr>
            <w:t>Wählen Sie ein Element aus.</w:t>
          </w:r>
        </w:p>
      </w:docPartBody>
    </w:docPart>
    <w:docPart>
      <w:docPartPr>
        <w:name w:val="DA950AE9E6D847DA9D40A342D41AD952"/>
        <w:category>
          <w:name w:val="Allgemein"/>
          <w:gallery w:val="placeholder"/>
        </w:category>
        <w:types>
          <w:type w:val="bbPlcHdr"/>
        </w:types>
        <w:behaviors>
          <w:behavior w:val="content"/>
        </w:behaviors>
        <w:guid w:val="{1ECD8281-0327-4465-8404-79D4D11AF42C}"/>
      </w:docPartPr>
      <w:docPartBody>
        <w:p w:rsidR="0002748B" w:rsidRDefault="008800EA" w:rsidP="008800EA">
          <w:pPr>
            <w:pStyle w:val="DA950AE9E6D847DA9D40A342D41AD952"/>
          </w:pPr>
          <w:r w:rsidRPr="00BE4B52">
            <w:rPr>
              <w:rStyle w:val="Platzhaltertext"/>
            </w:rPr>
            <w:t>Wählen Sie ein Element aus.</w:t>
          </w:r>
        </w:p>
      </w:docPartBody>
    </w:docPart>
    <w:docPart>
      <w:docPartPr>
        <w:name w:val="B200302DB8704564952BAD123FFFD5D0"/>
        <w:category>
          <w:name w:val="Allgemein"/>
          <w:gallery w:val="placeholder"/>
        </w:category>
        <w:types>
          <w:type w:val="bbPlcHdr"/>
        </w:types>
        <w:behaviors>
          <w:behavior w:val="content"/>
        </w:behaviors>
        <w:guid w:val="{DF34EE1E-0918-42AB-AE74-D9B2F4B716BB}"/>
      </w:docPartPr>
      <w:docPartBody>
        <w:p w:rsidR="0002748B" w:rsidRDefault="008800EA" w:rsidP="008800EA">
          <w:pPr>
            <w:pStyle w:val="B200302DB8704564952BAD123FFFD5D0"/>
          </w:pPr>
          <w:r w:rsidRPr="00BE4B52">
            <w:rPr>
              <w:rStyle w:val="Platzhaltertext"/>
            </w:rPr>
            <w:t>Wählen Sie ein Element aus.</w:t>
          </w:r>
        </w:p>
      </w:docPartBody>
    </w:docPart>
    <w:docPart>
      <w:docPartPr>
        <w:name w:val="B05BC588F9E5491188BD040E3C7CAD26"/>
        <w:category>
          <w:name w:val="Allgemein"/>
          <w:gallery w:val="placeholder"/>
        </w:category>
        <w:types>
          <w:type w:val="bbPlcHdr"/>
        </w:types>
        <w:behaviors>
          <w:behavior w:val="content"/>
        </w:behaviors>
        <w:guid w:val="{4FED160A-5CF8-4C03-B63B-695558ACF0EF}"/>
      </w:docPartPr>
      <w:docPartBody>
        <w:p w:rsidR="0002748B" w:rsidRDefault="008800EA" w:rsidP="008800EA">
          <w:pPr>
            <w:pStyle w:val="B05BC588F9E5491188BD040E3C7CAD26"/>
          </w:pPr>
          <w:r w:rsidRPr="00BE4B52">
            <w:rPr>
              <w:rStyle w:val="Platzhaltertext"/>
            </w:rPr>
            <w:t>Wählen Sie ein Element aus.</w:t>
          </w:r>
        </w:p>
      </w:docPartBody>
    </w:docPart>
    <w:docPart>
      <w:docPartPr>
        <w:name w:val="5252791DC19D485888E38838F6F6A55C"/>
        <w:category>
          <w:name w:val="Allgemein"/>
          <w:gallery w:val="placeholder"/>
        </w:category>
        <w:types>
          <w:type w:val="bbPlcHdr"/>
        </w:types>
        <w:behaviors>
          <w:behavior w:val="content"/>
        </w:behaviors>
        <w:guid w:val="{2CEEFB3C-45A0-4605-B94F-59DFD6D5B11E}"/>
      </w:docPartPr>
      <w:docPartBody>
        <w:p w:rsidR="0002748B" w:rsidRDefault="008800EA" w:rsidP="008800EA">
          <w:pPr>
            <w:pStyle w:val="5252791DC19D485888E38838F6F6A55C"/>
          </w:pPr>
          <w:r w:rsidRPr="00BE4B52">
            <w:rPr>
              <w:rStyle w:val="Platzhaltertext"/>
            </w:rPr>
            <w:t>Wählen Sie ein Element aus.</w:t>
          </w:r>
        </w:p>
      </w:docPartBody>
    </w:docPart>
    <w:docPart>
      <w:docPartPr>
        <w:name w:val="EC1C531E8340416E970CBCBBAB2A9B98"/>
        <w:category>
          <w:name w:val="Allgemein"/>
          <w:gallery w:val="placeholder"/>
        </w:category>
        <w:types>
          <w:type w:val="bbPlcHdr"/>
        </w:types>
        <w:behaviors>
          <w:behavior w:val="content"/>
        </w:behaviors>
        <w:guid w:val="{FA6DE40D-1E93-4743-BF85-CF9A4BBBE12A}"/>
      </w:docPartPr>
      <w:docPartBody>
        <w:p w:rsidR="0002748B" w:rsidRDefault="008800EA" w:rsidP="008800EA">
          <w:pPr>
            <w:pStyle w:val="EC1C531E8340416E970CBCBBAB2A9B98"/>
          </w:pPr>
          <w:r w:rsidRPr="00BE4B52">
            <w:rPr>
              <w:rStyle w:val="Platzhaltertext"/>
            </w:rPr>
            <w:t>Wählen Sie ein Element aus.</w:t>
          </w:r>
        </w:p>
      </w:docPartBody>
    </w:docPart>
    <w:docPart>
      <w:docPartPr>
        <w:name w:val="5FA2B0F9FE17410F934F1F661DA8E769"/>
        <w:category>
          <w:name w:val="Allgemein"/>
          <w:gallery w:val="placeholder"/>
        </w:category>
        <w:types>
          <w:type w:val="bbPlcHdr"/>
        </w:types>
        <w:behaviors>
          <w:behavior w:val="content"/>
        </w:behaviors>
        <w:guid w:val="{610CB21F-3492-47E3-8FB0-C03164E4F307}"/>
      </w:docPartPr>
      <w:docPartBody>
        <w:p w:rsidR="0002748B" w:rsidRDefault="008800EA" w:rsidP="008800EA">
          <w:pPr>
            <w:pStyle w:val="5FA2B0F9FE17410F934F1F661DA8E769"/>
          </w:pPr>
          <w:r w:rsidRPr="00BE4B52">
            <w:rPr>
              <w:rStyle w:val="Platzhaltertext"/>
            </w:rPr>
            <w:t>Wählen Sie ein Element aus.</w:t>
          </w:r>
        </w:p>
      </w:docPartBody>
    </w:docPart>
    <w:docPart>
      <w:docPartPr>
        <w:name w:val="089341EBCC4D4D1A98EF07C783D979E6"/>
        <w:category>
          <w:name w:val="Allgemein"/>
          <w:gallery w:val="placeholder"/>
        </w:category>
        <w:types>
          <w:type w:val="bbPlcHdr"/>
        </w:types>
        <w:behaviors>
          <w:behavior w:val="content"/>
        </w:behaviors>
        <w:guid w:val="{C77107B0-D3F8-440F-A0A8-AEEA2B5FB5B1}"/>
      </w:docPartPr>
      <w:docPartBody>
        <w:p w:rsidR="0002748B" w:rsidRDefault="008800EA" w:rsidP="008800EA">
          <w:pPr>
            <w:pStyle w:val="089341EBCC4D4D1A98EF07C783D979E6"/>
          </w:pPr>
          <w:r w:rsidRPr="00BE4B52">
            <w:rPr>
              <w:rStyle w:val="Platzhaltertext"/>
            </w:rPr>
            <w:t>Wählen Sie ein Element aus.</w:t>
          </w:r>
        </w:p>
      </w:docPartBody>
    </w:docPart>
    <w:docPart>
      <w:docPartPr>
        <w:name w:val="63A4D128752E406F84BC88EEEC34698A"/>
        <w:category>
          <w:name w:val="Allgemein"/>
          <w:gallery w:val="placeholder"/>
        </w:category>
        <w:types>
          <w:type w:val="bbPlcHdr"/>
        </w:types>
        <w:behaviors>
          <w:behavior w:val="content"/>
        </w:behaviors>
        <w:guid w:val="{17EA9679-2AAF-407C-A957-3C4A8CF290F8}"/>
      </w:docPartPr>
      <w:docPartBody>
        <w:p w:rsidR="0002748B" w:rsidRDefault="008800EA" w:rsidP="008800EA">
          <w:pPr>
            <w:pStyle w:val="63A4D128752E406F84BC88EEEC34698A"/>
          </w:pPr>
          <w:r w:rsidRPr="00BE4B52">
            <w:rPr>
              <w:rStyle w:val="Platzhaltertext"/>
            </w:rPr>
            <w:t>Wählen Sie ein Element aus.</w:t>
          </w:r>
        </w:p>
      </w:docPartBody>
    </w:docPart>
    <w:docPart>
      <w:docPartPr>
        <w:name w:val="64CB08660BD4411E8B6036D87E422BB8"/>
        <w:category>
          <w:name w:val="Allgemein"/>
          <w:gallery w:val="placeholder"/>
        </w:category>
        <w:types>
          <w:type w:val="bbPlcHdr"/>
        </w:types>
        <w:behaviors>
          <w:behavior w:val="content"/>
        </w:behaviors>
        <w:guid w:val="{2733FF30-DA93-4292-9988-709749A9FA32}"/>
      </w:docPartPr>
      <w:docPartBody>
        <w:p w:rsidR="0002748B" w:rsidRDefault="008800EA" w:rsidP="008800EA">
          <w:pPr>
            <w:pStyle w:val="64CB08660BD4411E8B6036D87E422BB8"/>
          </w:pPr>
          <w:r w:rsidRPr="00BE4B52">
            <w:rPr>
              <w:rStyle w:val="Platzhaltertext"/>
            </w:rPr>
            <w:t>Wählen Sie ein Element aus.</w:t>
          </w:r>
        </w:p>
      </w:docPartBody>
    </w:docPart>
    <w:docPart>
      <w:docPartPr>
        <w:name w:val="0290B61A746F460C87738323FEEFFD2D"/>
        <w:category>
          <w:name w:val="Allgemein"/>
          <w:gallery w:val="placeholder"/>
        </w:category>
        <w:types>
          <w:type w:val="bbPlcHdr"/>
        </w:types>
        <w:behaviors>
          <w:behavior w:val="content"/>
        </w:behaviors>
        <w:guid w:val="{06B74B1A-D17F-49B1-B2AF-025EB3B753F8}"/>
      </w:docPartPr>
      <w:docPartBody>
        <w:p w:rsidR="0002748B" w:rsidRDefault="008800EA" w:rsidP="008800EA">
          <w:pPr>
            <w:pStyle w:val="0290B61A746F460C87738323FEEFFD2D"/>
          </w:pPr>
          <w:r w:rsidRPr="00BE4B52">
            <w:rPr>
              <w:rStyle w:val="Platzhaltertext"/>
            </w:rPr>
            <w:t>Wählen Sie ein Element aus.</w:t>
          </w:r>
        </w:p>
      </w:docPartBody>
    </w:docPart>
    <w:docPart>
      <w:docPartPr>
        <w:name w:val="82CE3E53755942D3842F571B2DBB70D2"/>
        <w:category>
          <w:name w:val="Allgemein"/>
          <w:gallery w:val="placeholder"/>
        </w:category>
        <w:types>
          <w:type w:val="bbPlcHdr"/>
        </w:types>
        <w:behaviors>
          <w:behavior w:val="content"/>
        </w:behaviors>
        <w:guid w:val="{32487C6E-2784-4CF6-9AE8-04B1786607D6}"/>
      </w:docPartPr>
      <w:docPartBody>
        <w:p w:rsidR="0002748B" w:rsidRDefault="008800EA" w:rsidP="008800EA">
          <w:pPr>
            <w:pStyle w:val="82CE3E53755942D3842F571B2DBB70D2"/>
          </w:pPr>
          <w:r w:rsidRPr="00BE4B52">
            <w:rPr>
              <w:rStyle w:val="Platzhaltertext"/>
            </w:rPr>
            <w:t>Wählen Sie ein Element aus.</w:t>
          </w:r>
        </w:p>
      </w:docPartBody>
    </w:docPart>
    <w:docPart>
      <w:docPartPr>
        <w:name w:val="BDF8D3A2E30F4BB08836438C79F5F6F0"/>
        <w:category>
          <w:name w:val="Allgemein"/>
          <w:gallery w:val="placeholder"/>
        </w:category>
        <w:types>
          <w:type w:val="bbPlcHdr"/>
        </w:types>
        <w:behaviors>
          <w:behavior w:val="content"/>
        </w:behaviors>
        <w:guid w:val="{CCACF221-9B64-4660-B593-AE66277E506C}"/>
      </w:docPartPr>
      <w:docPartBody>
        <w:p w:rsidR="0002748B" w:rsidRDefault="008800EA" w:rsidP="008800EA">
          <w:pPr>
            <w:pStyle w:val="BDF8D3A2E30F4BB08836438C79F5F6F0"/>
          </w:pPr>
          <w:r w:rsidRPr="00BE4B52">
            <w:rPr>
              <w:rStyle w:val="Platzhaltertext"/>
            </w:rPr>
            <w:t>Wählen Sie ein Element aus.</w:t>
          </w:r>
        </w:p>
      </w:docPartBody>
    </w:docPart>
    <w:docPart>
      <w:docPartPr>
        <w:name w:val="9543D3F983A643CC81C0769E78F2990C"/>
        <w:category>
          <w:name w:val="Allgemein"/>
          <w:gallery w:val="placeholder"/>
        </w:category>
        <w:types>
          <w:type w:val="bbPlcHdr"/>
        </w:types>
        <w:behaviors>
          <w:behavior w:val="content"/>
        </w:behaviors>
        <w:guid w:val="{42FE94DE-97E2-4BDE-80EC-3174FD8248DE}"/>
      </w:docPartPr>
      <w:docPartBody>
        <w:p w:rsidR="0002748B" w:rsidRDefault="008800EA" w:rsidP="008800EA">
          <w:pPr>
            <w:pStyle w:val="9543D3F983A643CC81C0769E78F2990C"/>
          </w:pPr>
          <w:r w:rsidRPr="00BE4B52">
            <w:rPr>
              <w:rStyle w:val="Platzhaltertext"/>
            </w:rPr>
            <w:t>Wählen Sie ein Element aus.</w:t>
          </w:r>
        </w:p>
      </w:docPartBody>
    </w:docPart>
    <w:docPart>
      <w:docPartPr>
        <w:name w:val="30399F3B3C114309902C2F99FF7CA8FB"/>
        <w:category>
          <w:name w:val="Allgemein"/>
          <w:gallery w:val="placeholder"/>
        </w:category>
        <w:types>
          <w:type w:val="bbPlcHdr"/>
        </w:types>
        <w:behaviors>
          <w:behavior w:val="content"/>
        </w:behaviors>
        <w:guid w:val="{D30B9979-D11A-4570-903F-EBBF0AA8B326}"/>
      </w:docPartPr>
      <w:docPartBody>
        <w:p w:rsidR="0002748B" w:rsidRDefault="008800EA" w:rsidP="008800EA">
          <w:pPr>
            <w:pStyle w:val="30399F3B3C114309902C2F99FF7CA8FB"/>
          </w:pPr>
          <w:r w:rsidRPr="00BE4B52">
            <w:rPr>
              <w:rStyle w:val="Platzhaltertext"/>
            </w:rPr>
            <w:t>Wählen Sie ein Element aus.</w:t>
          </w:r>
        </w:p>
      </w:docPartBody>
    </w:docPart>
    <w:docPart>
      <w:docPartPr>
        <w:name w:val="10EAFF7ACDE94501B99DE0B54FDF1A6A"/>
        <w:category>
          <w:name w:val="Allgemein"/>
          <w:gallery w:val="placeholder"/>
        </w:category>
        <w:types>
          <w:type w:val="bbPlcHdr"/>
        </w:types>
        <w:behaviors>
          <w:behavior w:val="content"/>
        </w:behaviors>
        <w:guid w:val="{CFB23383-4F3C-48B7-8EC0-6403F0996A23}"/>
      </w:docPartPr>
      <w:docPartBody>
        <w:p w:rsidR="0002748B" w:rsidRDefault="008800EA" w:rsidP="008800EA">
          <w:pPr>
            <w:pStyle w:val="10EAFF7ACDE94501B99DE0B54FDF1A6A"/>
          </w:pPr>
          <w:r w:rsidRPr="00BE4B52">
            <w:rPr>
              <w:rStyle w:val="Platzhaltertext"/>
            </w:rPr>
            <w:t>Wählen Sie ein Element aus.</w:t>
          </w:r>
        </w:p>
      </w:docPartBody>
    </w:docPart>
    <w:docPart>
      <w:docPartPr>
        <w:name w:val="8ADFE2ABE4E54D209CDF3A4F9C1F9431"/>
        <w:category>
          <w:name w:val="Allgemein"/>
          <w:gallery w:val="placeholder"/>
        </w:category>
        <w:types>
          <w:type w:val="bbPlcHdr"/>
        </w:types>
        <w:behaviors>
          <w:behavior w:val="content"/>
        </w:behaviors>
        <w:guid w:val="{0B0F1298-BCC7-4C11-984B-DF29FC41E66C}"/>
      </w:docPartPr>
      <w:docPartBody>
        <w:p w:rsidR="0002748B" w:rsidRDefault="008800EA" w:rsidP="008800EA">
          <w:pPr>
            <w:pStyle w:val="8ADFE2ABE4E54D209CDF3A4F9C1F9431"/>
          </w:pPr>
          <w:r w:rsidRPr="00BE4B52">
            <w:rPr>
              <w:rStyle w:val="Platzhaltertext"/>
            </w:rPr>
            <w:t>Wählen Sie ein Element aus.</w:t>
          </w:r>
        </w:p>
      </w:docPartBody>
    </w:docPart>
    <w:docPart>
      <w:docPartPr>
        <w:name w:val="0B2A05E9B4AA4AB584363B3DDE3233FB"/>
        <w:category>
          <w:name w:val="Allgemein"/>
          <w:gallery w:val="placeholder"/>
        </w:category>
        <w:types>
          <w:type w:val="bbPlcHdr"/>
        </w:types>
        <w:behaviors>
          <w:behavior w:val="content"/>
        </w:behaviors>
        <w:guid w:val="{CB9FD3BD-CF66-45B9-AE7F-DBB1A84CF872}"/>
      </w:docPartPr>
      <w:docPartBody>
        <w:p w:rsidR="0002748B" w:rsidRDefault="008800EA" w:rsidP="008800EA">
          <w:pPr>
            <w:pStyle w:val="0B2A05E9B4AA4AB584363B3DDE3233FB"/>
          </w:pPr>
          <w:r w:rsidRPr="00BE4B52">
            <w:rPr>
              <w:rStyle w:val="Platzhaltertext"/>
            </w:rPr>
            <w:t>Wählen Sie ein Element aus.</w:t>
          </w:r>
        </w:p>
      </w:docPartBody>
    </w:docPart>
    <w:docPart>
      <w:docPartPr>
        <w:name w:val="2CD5C875A41442DC97446B01C3B28B1B"/>
        <w:category>
          <w:name w:val="Allgemein"/>
          <w:gallery w:val="placeholder"/>
        </w:category>
        <w:types>
          <w:type w:val="bbPlcHdr"/>
        </w:types>
        <w:behaviors>
          <w:behavior w:val="content"/>
        </w:behaviors>
        <w:guid w:val="{9AA81D13-76EA-4EF1-A361-A42587D5D9B3}"/>
      </w:docPartPr>
      <w:docPartBody>
        <w:p w:rsidR="0002748B" w:rsidRDefault="008800EA" w:rsidP="008800EA">
          <w:pPr>
            <w:pStyle w:val="2CD5C875A41442DC97446B01C3B28B1B"/>
          </w:pPr>
          <w:r w:rsidRPr="00BE4B52">
            <w:rPr>
              <w:rStyle w:val="Platzhaltertext"/>
            </w:rPr>
            <w:t>Wählen Sie ein Element aus.</w:t>
          </w:r>
        </w:p>
      </w:docPartBody>
    </w:docPart>
    <w:docPart>
      <w:docPartPr>
        <w:name w:val="7713BDBEC96B4BB387C40D756395E255"/>
        <w:category>
          <w:name w:val="Allgemein"/>
          <w:gallery w:val="placeholder"/>
        </w:category>
        <w:types>
          <w:type w:val="bbPlcHdr"/>
        </w:types>
        <w:behaviors>
          <w:behavior w:val="content"/>
        </w:behaviors>
        <w:guid w:val="{5692CB3E-63AF-41AB-9962-978C65DC7FEF}"/>
      </w:docPartPr>
      <w:docPartBody>
        <w:p w:rsidR="0002748B" w:rsidRDefault="008800EA" w:rsidP="008800EA">
          <w:pPr>
            <w:pStyle w:val="7713BDBEC96B4BB387C40D756395E255"/>
          </w:pPr>
          <w:r w:rsidRPr="00BE4B52">
            <w:rPr>
              <w:rStyle w:val="Platzhaltertext"/>
            </w:rPr>
            <w:t>Wählen Sie ein Element aus.</w:t>
          </w:r>
        </w:p>
      </w:docPartBody>
    </w:docPart>
    <w:docPart>
      <w:docPartPr>
        <w:name w:val="DCB1CD236E4A47029EBDC290E51016BF"/>
        <w:category>
          <w:name w:val="Allgemein"/>
          <w:gallery w:val="placeholder"/>
        </w:category>
        <w:types>
          <w:type w:val="bbPlcHdr"/>
        </w:types>
        <w:behaviors>
          <w:behavior w:val="content"/>
        </w:behaviors>
        <w:guid w:val="{A25A1449-1CD2-4CAC-9B40-571257836E0E}"/>
      </w:docPartPr>
      <w:docPartBody>
        <w:p w:rsidR="0002748B" w:rsidRDefault="008800EA" w:rsidP="008800EA">
          <w:pPr>
            <w:pStyle w:val="DCB1CD236E4A47029EBDC290E51016BF"/>
          </w:pPr>
          <w:r w:rsidRPr="00BE4B52">
            <w:rPr>
              <w:rStyle w:val="Platzhaltertext"/>
            </w:rPr>
            <w:t>Wählen Sie ein Element aus.</w:t>
          </w:r>
        </w:p>
      </w:docPartBody>
    </w:docPart>
    <w:docPart>
      <w:docPartPr>
        <w:name w:val="44A37469AF504BE987A831DC9C1597DD"/>
        <w:category>
          <w:name w:val="Allgemein"/>
          <w:gallery w:val="placeholder"/>
        </w:category>
        <w:types>
          <w:type w:val="bbPlcHdr"/>
        </w:types>
        <w:behaviors>
          <w:behavior w:val="content"/>
        </w:behaviors>
        <w:guid w:val="{E41C41E2-C56C-4318-B99F-D82DD0A75D2A}"/>
      </w:docPartPr>
      <w:docPartBody>
        <w:p w:rsidR="0002748B" w:rsidRDefault="008800EA" w:rsidP="008800EA">
          <w:pPr>
            <w:pStyle w:val="44A37469AF504BE987A831DC9C1597DD"/>
          </w:pPr>
          <w:r w:rsidRPr="00BE4B52">
            <w:rPr>
              <w:rStyle w:val="Platzhaltertext"/>
            </w:rPr>
            <w:t>Wählen Sie ein Element aus.</w:t>
          </w:r>
        </w:p>
      </w:docPartBody>
    </w:docPart>
    <w:docPart>
      <w:docPartPr>
        <w:name w:val="A02ACB4064CB42C4AECDB4EF4FBF595C"/>
        <w:category>
          <w:name w:val="Allgemein"/>
          <w:gallery w:val="placeholder"/>
        </w:category>
        <w:types>
          <w:type w:val="bbPlcHdr"/>
        </w:types>
        <w:behaviors>
          <w:behavior w:val="content"/>
        </w:behaviors>
        <w:guid w:val="{3F944A15-0FD4-4C05-B492-E53D504F0881}"/>
      </w:docPartPr>
      <w:docPartBody>
        <w:p w:rsidR="0002748B" w:rsidRDefault="008800EA" w:rsidP="008800EA">
          <w:pPr>
            <w:pStyle w:val="A02ACB4064CB42C4AECDB4EF4FBF595C"/>
          </w:pPr>
          <w:r w:rsidRPr="00BE4B52">
            <w:rPr>
              <w:rStyle w:val="Platzhaltertext"/>
            </w:rPr>
            <w:t>Wählen Sie ein Element aus.</w:t>
          </w:r>
        </w:p>
      </w:docPartBody>
    </w:docPart>
    <w:docPart>
      <w:docPartPr>
        <w:name w:val="3EC20E6C57544AB09D45D3749BC3EE63"/>
        <w:category>
          <w:name w:val="Allgemein"/>
          <w:gallery w:val="placeholder"/>
        </w:category>
        <w:types>
          <w:type w:val="bbPlcHdr"/>
        </w:types>
        <w:behaviors>
          <w:behavior w:val="content"/>
        </w:behaviors>
        <w:guid w:val="{0D9071AF-0A99-4805-B1BD-9C80E46FB62B}"/>
      </w:docPartPr>
      <w:docPartBody>
        <w:p w:rsidR="0002748B" w:rsidRDefault="008800EA" w:rsidP="008800EA">
          <w:pPr>
            <w:pStyle w:val="3EC20E6C57544AB09D45D3749BC3EE63"/>
          </w:pPr>
          <w:r w:rsidRPr="00BE4B52">
            <w:rPr>
              <w:rStyle w:val="Platzhaltertext"/>
            </w:rPr>
            <w:t>Wählen Sie ein Element aus.</w:t>
          </w:r>
        </w:p>
      </w:docPartBody>
    </w:docPart>
    <w:docPart>
      <w:docPartPr>
        <w:name w:val="96F6A6AB0E994A7BBEB2B3555146C801"/>
        <w:category>
          <w:name w:val="Allgemein"/>
          <w:gallery w:val="placeholder"/>
        </w:category>
        <w:types>
          <w:type w:val="bbPlcHdr"/>
        </w:types>
        <w:behaviors>
          <w:behavior w:val="content"/>
        </w:behaviors>
        <w:guid w:val="{51BC1891-A562-4F4E-B50E-3795480CE0B0}"/>
      </w:docPartPr>
      <w:docPartBody>
        <w:p w:rsidR="0002748B" w:rsidRDefault="008800EA" w:rsidP="008800EA">
          <w:pPr>
            <w:pStyle w:val="96F6A6AB0E994A7BBEB2B3555146C801"/>
          </w:pPr>
          <w:r w:rsidRPr="00BE4B52">
            <w:rPr>
              <w:rStyle w:val="Platzhaltertext"/>
            </w:rPr>
            <w:t>Wählen Sie ein Element aus.</w:t>
          </w:r>
        </w:p>
      </w:docPartBody>
    </w:docPart>
    <w:docPart>
      <w:docPartPr>
        <w:name w:val="57E9EEF10C1D4B1C9555974A60E80DE8"/>
        <w:category>
          <w:name w:val="Allgemein"/>
          <w:gallery w:val="placeholder"/>
        </w:category>
        <w:types>
          <w:type w:val="bbPlcHdr"/>
        </w:types>
        <w:behaviors>
          <w:behavior w:val="content"/>
        </w:behaviors>
        <w:guid w:val="{BE022474-4038-49A8-9584-8DB7CDAC2147}"/>
      </w:docPartPr>
      <w:docPartBody>
        <w:p w:rsidR="0002748B" w:rsidRDefault="008800EA" w:rsidP="008800EA">
          <w:pPr>
            <w:pStyle w:val="57E9EEF10C1D4B1C9555974A60E80DE8"/>
          </w:pPr>
          <w:r w:rsidRPr="00BE4B52">
            <w:rPr>
              <w:rStyle w:val="Platzhaltertext"/>
            </w:rPr>
            <w:t>Wählen Sie ein Element aus.</w:t>
          </w:r>
        </w:p>
      </w:docPartBody>
    </w:docPart>
    <w:docPart>
      <w:docPartPr>
        <w:name w:val="7A7FBDC092CA44C9B3C9DADE7D9A6EBF"/>
        <w:category>
          <w:name w:val="Allgemein"/>
          <w:gallery w:val="placeholder"/>
        </w:category>
        <w:types>
          <w:type w:val="bbPlcHdr"/>
        </w:types>
        <w:behaviors>
          <w:behavior w:val="content"/>
        </w:behaviors>
        <w:guid w:val="{D8037B65-16C0-46A8-9462-BC0B4C116E6C}"/>
      </w:docPartPr>
      <w:docPartBody>
        <w:p w:rsidR="0002748B" w:rsidRDefault="008800EA" w:rsidP="008800EA">
          <w:pPr>
            <w:pStyle w:val="7A7FBDC092CA44C9B3C9DADE7D9A6EBF"/>
          </w:pPr>
          <w:r w:rsidRPr="00BE4B52">
            <w:rPr>
              <w:rStyle w:val="Platzhaltertext"/>
            </w:rPr>
            <w:t>Wählen Sie ein Element aus.</w:t>
          </w:r>
        </w:p>
      </w:docPartBody>
    </w:docPart>
    <w:docPart>
      <w:docPartPr>
        <w:name w:val="02DD73F17FB14939B7E782D4D086993C"/>
        <w:category>
          <w:name w:val="Allgemein"/>
          <w:gallery w:val="placeholder"/>
        </w:category>
        <w:types>
          <w:type w:val="bbPlcHdr"/>
        </w:types>
        <w:behaviors>
          <w:behavior w:val="content"/>
        </w:behaviors>
        <w:guid w:val="{6CD49A39-F253-403C-A1F9-BE793D866189}"/>
      </w:docPartPr>
      <w:docPartBody>
        <w:p w:rsidR="0002748B" w:rsidRDefault="008800EA" w:rsidP="008800EA">
          <w:pPr>
            <w:pStyle w:val="02DD73F17FB14939B7E782D4D086993C"/>
          </w:pPr>
          <w:r w:rsidRPr="00BE4B52">
            <w:rPr>
              <w:rStyle w:val="Platzhaltertext"/>
            </w:rPr>
            <w:t>Wählen Sie ein Element aus.</w:t>
          </w:r>
        </w:p>
      </w:docPartBody>
    </w:docPart>
    <w:docPart>
      <w:docPartPr>
        <w:name w:val="851F275743FB4AF388DD6D28F538489C"/>
        <w:category>
          <w:name w:val="Allgemein"/>
          <w:gallery w:val="placeholder"/>
        </w:category>
        <w:types>
          <w:type w:val="bbPlcHdr"/>
        </w:types>
        <w:behaviors>
          <w:behavior w:val="content"/>
        </w:behaviors>
        <w:guid w:val="{4AC6C262-B654-40F0-9979-CEEA338BDF4B}"/>
      </w:docPartPr>
      <w:docPartBody>
        <w:p w:rsidR="0002748B" w:rsidRDefault="008800EA" w:rsidP="008800EA">
          <w:pPr>
            <w:pStyle w:val="851F275743FB4AF388DD6D28F538489C"/>
          </w:pPr>
          <w:r w:rsidRPr="00BE4B52">
            <w:rPr>
              <w:rStyle w:val="Platzhaltertext"/>
            </w:rPr>
            <w:t>Wählen Sie ein Element aus.</w:t>
          </w:r>
        </w:p>
      </w:docPartBody>
    </w:docPart>
    <w:docPart>
      <w:docPartPr>
        <w:name w:val="08405A29C01147B98A3C74FEB0D18DE6"/>
        <w:category>
          <w:name w:val="Allgemein"/>
          <w:gallery w:val="placeholder"/>
        </w:category>
        <w:types>
          <w:type w:val="bbPlcHdr"/>
        </w:types>
        <w:behaviors>
          <w:behavior w:val="content"/>
        </w:behaviors>
        <w:guid w:val="{49BDE469-BECD-4398-9045-0D1D05D64599}"/>
      </w:docPartPr>
      <w:docPartBody>
        <w:p w:rsidR="0002748B" w:rsidRDefault="008800EA" w:rsidP="008800EA">
          <w:pPr>
            <w:pStyle w:val="08405A29C01147B98A3C74FEB0D18DE6"/>
          </w:pPr>
          <w:r w:rsidRPr="00BE4B52">
            <w:rPr>
              <w:rStyle w:val="Platzhaltertext"/>
            </w:rPr>
            <w:t>Wählen Sie ein Element aus.</w:t>
          </w:r>
        </w:p>
      </w:docPartBody>
    </w:docPart>
    <w:docPart>
      <w:docPartPr>
        <w:name w:val="0058F305A3074948A16D7BE9F32D7229"/>
        <w:category>
          <w:name w:val="Allgemein"/>
          <w:gallery w:val="placeholder"/>
        </w:category>
        <w:types>
          <w:type w:val="bbPlcHdr"/>
        </w:types>
        <w:behaviors>
          <w:behavior w:val="content"/>
        </w:behaviors>
        <w:guid w:val="{745D4F21-86AE-4606-B353-1E1683FEADE6}"/>
      </w:docPartPr>
      <w:docPartBody>
        <w:p w:rsidR="0002748B" w:rsidRDefault="008800EA" w:rsidP="008800EA">
          <w:pPr>
            <w:pStyle w:val="0058F305A3074948A16D7BE9F32D7229"/>
          </w:pPr>
          <w:r w:rsidRPr="00BE4B52">
            <w:rPr>
              <w:rStyle w:val="Platzhaltertext"/>
            </w:rPr>
            <w:t>Wählen Sie ein Element aus.</w:t>
          </w:r>
        </w:p>
      </w:docPartBody>
    </w:docPart>
    <w:docPart>
      <w:docPartPr>
        <w:name w:val="CD6FC8A417274E66BA82D5091F7C2AB7"/>
        <w:category>
          <w:name w:val="Allgemein"/>
          <w:gallery w:val="placeholder"/>
        </w:category>
        <w:types>
          <w:type w:val="bbPlcHdr"/>
        </w:types>
        <w:behaviors>
          <w:behavior w:val="content"/>
        </w:behaviors>
        <w:guid w:val="{C13F5657-3B65-4BFE-97FC-B0119CEAE7A3}"/>
      </w:docPartPr>
      <w:docPartBody>
        <w:p w:rsidR="0002748B" w:rsidRDefault="008800EA" w:rsidP="008800EA">
          <w:pPr>
            <w:pStyle w:val="CD6FC8A417274E66BA82D5091F7C2AB7"/>
          </w:pPr>
          <w:r w:rsidRPr="00BE4B52">
            <w:rPr>
              <w:rStyle w:val="Platzhaltertext"/>
            </w:rPr>
            <w:t>Wählen Sie ein Element aus.</w:t>
          </w:r>
        </w:p>
      </w:docPartBody>
    </w:docPart>
    <w:docPart>
      <w:docPartPr>
        <w:name w:val="6B2771C4EA684DC5A7DFBE2F32D2FFDA"/>
        <w:category>
          <w:name w:val="Allgemein"/>
          <w:gallery w:val="placeholder"/>
        </w:category>
        <w:types>
          <w:type w:val="bbPlcHdr"/>
        </w:types>
        <w:behaviors>
          <w:behavior w:val="content"/>
        </w:behaviors>
        <w:guid w:val="{1E10782B-3C05-4A90-B8BA-4FD54FCBC016}"/>
      </w:docPartPr>
      <w:docPartBody>
        <w:p w:rsidR="0002748B" w:rsidRDefault="008800EA" w:rsidP="008800EA">
          <w:pPr>
            <w:pStyle w:val="6B2771C4EA684DC5A7DFBE2F32D2FFDA"/>
          </w:pPr>
          <w:r w:rsidRPr="00BE4B52">
            <w:rPr>
              <w:rStyle w:val="Platzhaltertext"/>
            </w:rPr>
            <w:t>Wählen Sie ein Element aus.</w:t>
          </w:r>
        </w:p>
      </w:docPartBody>
    </w:docPart>
    <w:docPart>
      <w:docPartPr>
        <w:name w:val="8321FBA43F694E738ED747D2A5CA422A"/>
        <w:category>
          <w:name w:val="Allgemein"/>
          <w:gallery w:val="placeholder"/>
        </w:category>
        <w:types>
          <w:type w:val="bbPlcHdr"/>
        </w:types>
        <w:behaviors>
          <w:behavior w:val="content"/>
        </w:behaviors>
        <w:guid w:val="{3B3E6B6B-983D-48A2-824C-54056ECCA832}"/>
      </w:docPartPr>
      <w:docPartBody>
        <w:p w:rsidR="0002748B" w:rsidRDefault="008800EA" w:rsidP="008800EA">
          <w:pPr>
            <w:pStyle w:val="8321FBA43F694E738ED747D2A5CA422A"/>
          </w:pPr>
          <w:r w:rsidRPr="00BE4B52">
            <w:rPr>
              <w:rStyle w:val="Platzhaltertext"/>
            </w:rPr>
            <w:t>Wählen Sie ein Element aus.</w:t>
          </w:r>
        </w:p>
      </w:docPartBody>
    </w:docPart>
    <w:docPart>
      <w:docPartPr>
        <w:name w:val="64C9D82D00EB430E88BFE36221512484"/>
        <w:category>
          <w:name w:val="Allgemein"/>
          <w:gallery w:val="placeholder"/>
        </w:category>
        <w:types>
          <w:type w:val="bbPlcHdr"/>
        </w:types>
        <w:behaviors>
          <w:behavior w:val="content"/>
        </w:behaviors>
        <w:guid w:val="{4FDD0751-B1BC-4E94-82C4-629E142A45CC}"/>
      </w:docPartPr>
      <w:docPartBody>
        <w:p w:rsidR="0002748B" w:rsidRDefault="008800EA" w:rsidP="008800EA">
          <w:pPr>
            <w:pStyle w:val="64C9D82D00EB430E88BFE36221512484"/>
          </w:pPr>
          <w:r w:rsidRPr="00BE4B52">
            <w:rPr>
              <w:rStyle w:val="Platzhaltertext"/>
            </w:rPr>
            <w:t>Wählen Sie ein Element aus.</w:t>
          </w:r>
        </w:p>
      </w:docPartBody>
    </w:docPart>
    <w:docPart>
      <w:docPartPr>
        <w:name w:val="8C53FD257EDC4A1BBC998FC8ECC372A8"/>
        <w:category>
          <w:name w:val="Allgemein"/>
          <w:gallery w:val="placeholder"/>
        </w:category>
        <w:types>
          <w:type w:val="bbPlcHdr"/>
        </w:types>
        <w:behaviors>
          <w:behavior w:val="content"/>
        </w:behaviors>
        <w:guid w:val="{7024E154-7E8D-4722-B63B-83C8866AE787}"/>
      </w:docPartPr>
      <w:docPartBody>
        <w:p w:rsidR="0002748B" w:rsidRDefault="008800EA" w:rsidP="008800EA">
          <w:pPr>
            <w:pStyle w:val="8C53FD257EDC4A1BBC998FC8ECC372A8"/>
          </w:pPr>
          <w:r w:rsidRPr="00BE4B52">
            <w:rPr>
              <w:rStyle w:val="Platzhaltertext"/>
            </w:rPr>
            <w:t>Wählen Sie ein Element aus.</w:t>
          </w:r>
        </w:p>
      </w:docPartBody>
    </w:docPart>
    <w:docPart>
      <w:docPartPr>
        <w:name w:val="4901393F98E74986A904F1EA020858EF"/>
        <w:category>
          <w:name w:val="Allgemein"/>
          <w:gallery w:val="placeholder"/>
        </w:category>
        <w:types>
          <w:type w:val="bbPlcHdr"/>
        </w:types>
        <w:behaviors>
          <w:behavior w:val="content"/>
        </w:behaviors>
        <w:guid w:val="{EC320998-DA36-411C-8BF4-BC7755F10727}"/>
      </w:docPartPr>
      <w:docPartBody>
        <w:p w:rsidR="0002748B" w:rsidRDefault="008800EA" w:rsidP="008800EA">
          <w:pPr>
            <w:pStyle w:val="4901393F98E74986A904F1EA020858EF"/>
          </w:pPr>
          <w:r w:rsidRPr="00BE4B52">
            <w:rPr>
              <w:rStyle w:val="Platzhaltertext"/>
            </w:rPr>
            <w:t>Wählen Sie ein Element aus.</w:t>
          </w:r>
        </w:p>
      </w:docPartBody>
    </w:docPart>
    <w:docPart>
      <w:docPartPr>
        <w:name w:val="5FD3F8DA0931489FA86F23316B5AF336"/>
        <w:category>
          <w:name w:val="Allgemein"/>
          <w:gallery w:val="placeholder"/>
        </w:category>
        <w:types>
          <w:type w:val="bbPlcHdr"/>
        </w:types>
        <w:behaviors>
          <w:behavior w:val="content"/>
        </w:behaviors>
        <w:guid w:val="{BC90CC62-1076-4400-8FBA-C15A2B27606F}"/>
      </w:docPartPr>
      <w:docPartBody>
        <w:p w:rsidR="0002748B" w:rsidRDefault="008800EA" w:rsidP="008800EA">
          <w:pPr>
            <w:pStyle w:val="5FD3F8DA0931489FA86F23316B5AF336"/>
          </w:pPr>
          <w:r w:rsidRPr="00BE4B52">
            <w:rPr>
              <w:rStyle w:val="Platzhaltertext"/>
            </w:rPr>
            <w:t>Wählen Sie ein Element aus.</w:t>
          </w:r>
        </w:p>
      </w:docPartBody>
    </w:docPart>
    <w:docPart>
      <w:docPartPr>
        <w:name w:val="94A451B8BA224EF98AE46D2762CEDEDB"/>
        <w:category>
          <w:name w:val="Allgemein"/>
          <w:gallery w:val="placeholder"/>
        </w:category>
        <w:types>
          <w:type w:val="bbPlcHdr"/>
        </w:types>
        <w:behaviors>
          <w:behavior w:val="content"/>
        </w:behaviors>
        <w:guid w:val="{5F9253D5-D695-4C0D-A5B6-0B6FFF7768F5}"/>
      </w:docPartPr>
      <w:docPartBody>
        <w:p w:rsidR="0002748B" w:rsidRDefault="008800EA" w:rsidP="008800EA">
          <w:pPr>
            <w:pStyle w:val="94A451B8BA224EF98AE46D2762CEDEDB"/>
          </w:pPr>
          <w:r w:rsidRPr="00BE4B52">
            <w:rPr>
              <w:rStyle w:val="Platzhaltertext"/>
            </w:rPr>
            <w:t>Wählen Sie ein Element aus.</w:t>
          </w:r>
        </w:p>
      </w:docPartBody>
    </w:docPart>
    <w:docPart>
      <w:docPartPr>
        <w:name w:val="1D250F6EEBF34486A2A0F3524045300E"/>
        <w:category>
          <w:name w:val="Allgemein"/>
          <w:gallery w:val="placeholder"/>
        </w:category>
        <w:types>
          <w:type w:val="bbPlcHdr"/>
        </w:types>
        <w:behaviors>
          <w:behavior w:val="content"/>
        </w:behaviors>
        <w:guid w:val="{91CDBD47-4120-4A2C-8621-20DBB0AD7EC5}"/>
      </w:docPartPr>
      <w:docPartBody>
        <w:p w:rsidR="0002748B" w:rsidRDefault="008800EA" w:rsidP="008800EA">
          <w:pPr>
            <w:pStyle w:val="1D250F6EEBF34486A2A0F3524045300E"/>
          </w:pPr>
          <w:r w:rsidRPr="00BE4B52">
            <w:rPr>
              <w:rStyle w:val="Platzhaltertext"/>
            </w:rPr>
            <w:t>Wählen Sie ein Element aus.</w:t>
          </w:r>
        </w:p>
      </w:docPartBody>
    </w:docPart>
    <w:docPart>
      <w:docPartPr>
        <w:name w:val="AFC266D7661C465B9F43F23DFB952478"/>
        <w:category>
          <w:name w:val="Allgemein"/>
          <w:gallery w:val="placeholder"/>
        </w:category>
        <w:types>
          <w:type w:val="bbPlcHdr"/>
        </w:types>
        <w:behaviors>
          <w:behavior w:val="content"/>
        </w:behaviors>
        <w:guid w:val="{8DAFE4A1-B85D-49E8-B952-F7036D9F7C7C}"/>
      </w:docPartPr>
      <w:docPartBody>
        <w:p w:rsidR="0002748B" w:rsidRDefault="008800EA" w:rsidP="008800EA">
          <w:pPr>
            <w:pStyle w:val="AFC266D7661C465B9F43F23DFB952478"/>
          </w:pPr>
          <w:r w:rsidRPr="00BE4B52">
            <w:rPr>
              <w:rStyle w:val="Platzhaltertext"/>
            </w:rPr>
            <w:t>Wählen Sie ein Element aus.</w:t>
          </w:r>
        </w:p>
      </w:docPartBody>
    </w:docPart>
    <w:docPart>
      <w:docPartPr>
        <w:name w:val="5A3AA75ECA504DB78EB32FF45849D62D"/>
        <w:category>
          <w:name w:val="Allgemein"/>
          <w:gallery w:val="placeholder"/>
        </w:category>
        <w:types>
          <w:type w:val="bbPlcHdr"/>
        </w:types>
        <w:behaviors>
          <w:behavior w:val="content"/>
        </w:behaviors>
        <w:guid w:val="{75D6756A-D901-484F-B510-57F5A17BC7E2}"/>
      </w:docPartPr>
      <w:docPartBody>
        <w:p w:rsidR="0002748B" w:rsidRDefault="008800EA" w:rsidP="008800EA">
          <w:pPr>
            <w:pStyle w:val="5A3AA75ECA504DB78EB32FF45849D62D"/>
          </w:pPr>
          <w:r w:rsidRPr="00BE4B52">
            <w:rPr>
              <w:rStyle w:val="Platzhaltertext"/>
            </w:rPr>
            <w:t>Wählen Sie ein Element aus.</w:t>
          </w:r>
        </w:p>
      </w:docPartBody>
    </w:docPart>
    <w:docPart>
      <w:docPartPr>
        <w:name w:val="CA9BE5B67E714357B934DEFDF54B5CB6"/>
        <w:category>
          <w:name w:val="Allgemein"/>
          <w:gallery w:val="placeholder"/>
        </w:category>
        <w:types>
          <w:type w:val="bbPlcHdr"/>
        </w:types>
        <w:behaviors>
          <w:behavior w:val="content"/>
        </w:behaviors>
        <w:guid w:val="{71EB7CA0-42CD-4371-8C0A-290C12A26806}"/>
      </w:docPartPr>
      <w:docPartBody>
        <w:p w:rsidR="0002748B" w:rsidRDefault="008800EA" w:rsidP="008800EA">
          <w:pPr>
            <w:pStyle w:val="CA9BE5B67E714357B934DEFDF54B5CB6"/>
          </w:pPr>
          <w:r w:rsidRPr="00BE4B52">
            <w:rPr>
              <w:rStyle w:val="Platzhaltertext"/>
            </w:rPr>
            <w:t>Wählen Sie ein Element aus.</w:t>
          </w:r>
        </w:p>
      </w:docPartBody>
    </w:docPart>
    <w:docPart>
      <w:docPartPr>
        <w:name w:val="E3AAF665234C4A7CAE95F08232FA30D0"/>
        <w:category>
          <w:name w:val="Allgemein"/>
          <w:gallery w:val="placeholder"/>
        </w:category>
        <w:types>
          <w:type w:val="bbPlcHdr"/>
        </w:types>
        <w:behaviors>
          <w:behavior w:val="content"/>
        </w:behaviors>
        <w:guid w:val="{5217007A-BF81-466E-AEF9-7224F56A5DF5}"/>
      </w:docPartPr>
      <w:docPartBody>
        <w:p w:rsidR="0002748B" w:rsidRDefault="008800EA" w:rsidP="008800EA">
          <w:pPr>
            <w:pStyle w:val="E3AAF665234C4A7CAE95F08232FA30D0"/>
          </w:pPr>
          <w:r w:rsidRPr="00BE4B52">
            <w:rPr>
              <w:rStyle w:val="Platzhaltertext"/>
            </w:rPr>
            <w:t>Wählen Sie ein Element aus.</w:t>
          </w:r>
        </w:p>
      </w:docPartBody>
    </w:docPart>
    <w:docPart>
      <w:docPartPr>
        <w:name w:val="9FD2983715A9447D87367012DF9A445A"/>
        <w:category>
          <w:name w:val="Allgemein"/>
          <w:gallery w:val="placeholder"/>
        </w:category>
        <w:types>
          <w:type w:val="bbPlcHdr"/>
        </w:types>
        <w:behaviors>
          <w:behavior w:val="content"/>
        </w:behaviors>
        <w:guid w:val="{ABC408B0-8B78-44FC-A5F6-FBC0A90B69AE}"/>
      </w:docPartPr>
      <w:docPartBody>
        <w:p w:rsidR="0002748B" w:rsidRDefault="008800EA" w:rsidP="008800EA">
          <w:pPr>
            <w:pStyle w:val="9FD2983715A9447D87367012DF9A445A"/>
          </w:pPr>
          <w:r w:rsidRPr="00BE4B52">
            <w:rPr>
              <w:rStyle w:val="Platzhaltertext"/>
            </w:rPr>
            <w:t>Wählen Sie ein Element aus.</w:t>
          </w:r>
        </w:p>
      </w:docPartBody>
    </w:docPart>
    <w:docPart>
      <w:docPartPr>
        <w:name w:val="3D77FE6FE7E64DCC9553DA1D3D6B7D3A"/>
        <w:category>
          <w:name w:val="Allgemein"/>
          <w:gallery w:val="placeholder"/>
        </w:category>
        <w:types>
          <w:type w:val="bbPlcHdr"/>
        </w:types>
        <w:behaviors>
          <w:behavior w:val="content"/>
        </w:behaviors>
        <w:guid w:val="{B7A27B6E-CB96-4F2E-AF20-907ED63FEA06}"/>
      </w:docPartPr>
      <w:docPartBody>
        <w:p w:rsidR="0002748B" w:rsidRDefault="008800EA" w:rsidP="008800EA">
          <w:pPr>
            <w:pStyle w:val="3D77FE6FE7E64DCC9553DA1D3D6B7D3A"/>
          </w:pPr>
          <w:r w:rsidRPr="00BE4B52">
            <w:rPr>
              <w:rStyle w:val="Platzhaltertext"/>
            </w:rPr>
            <w:t>Wählen Sie ein Element aus.</w:t>
          </w:r>
        </w:p>
      </w:docPartBody>
    </w:docPart>
    <w:docPart>
      <w:docPartPr>
        <w:name w:val="9095E5FD7AA745A4B9E3E548C2EE4C0D"/>
        <w:category>
          <w:name w:val="Allgemein"/>
          <w:gallery w:val="placeholder"/>
        </w:category>
        <w:types>
          <w:type w:val="bbPlcHdr"/>
        </w:types>
        <w:behaviors>
          <w:behavior w:val="content"/>
        </w:behaviors>
        <w:guid w:val="{AE74DB01-D8A8-4943-BF1C-FE6F8F9DC476}"/>
      </w:docPartPr>
      <w:docPartBody>
        <w:p w:rsidR="0002748B" w:rsidRDefault="008800EA" w:rsidP="008800EA">
          <w:pPr>
            <w:pStyle w:val="9095E5FD7AA745A4B9E3E548C2EE4C0D"/>
          </w:pPr>
          <w:r w:rsidRPr="00BE4B52">
            <w:rPr>
              <w:rStyle w:val="Platzhaltertext"/>
            </w:rPr>
            <w:t>Wählen Sie ein Element aus.</w:t>
          </w:r>
        </w:p>
      </w:docPartBody>
    </w:docPart>
    <w:docPart>
      <w:docPartPr>
        <w:name w:val="9EE06EDFE4994F7C92D207E79A78F463"/>
        <w:category>
          <w:name w:val="Allgemein"/>
          <w:gallery w:val="placeholder"/>
        </w:category>
        <w:types>
          <w:type w:val="bbPlcHdr"/>
        </w:types>
        <w:behaviors>
          <w:behavior w:val="content"/>
        </w:behaviors>
        <w:guid w:val="{8E67B53F-9A2E-43BA-AB46-198858C87191}"/>
      </w:docPartPr>
      <w:docPartBody>
        <w:p w:rsidR="0002748B" w:rsidRDefault="008800EA" w:rsidP="008800EA">
          <w:pPr>
            <w:pStyle w:val="9EE06EDFE4994F7C92D207E79A78F463"/>
          </w:pPr>
          <w:r w:rsidRPr="00BE4B52">
            <w:rPr>
              <w:rStyle w:val="Platzhaltertext"/>
            </w:rPr>
            <w:t>Wählen Sie ein Element aus.</w:t>
          </w:r>
        </w:p>
      </w:docPartBody>
    </w:docPart>
    <w:docPart>
      <w:docPartPr>
        <w:name w:val="AB34B06C754B40F4A5CA94B2C70245B4"/>
        <w:category>
          <w:name w:val="Allgemein"/>
          <w:gallery w:val="placeholder"/>
        </w:category>
        <w:types>
          <w:type w:val="bbPlcHdr"/>
        </w:types>
        <w:behaviors>
          <w:behavior w:val="content"/>
        </w:behaviors>
        <w:guid w:val="{9BEF2704-739C-45D5-A385-27C9B7BFBB0B}"/>
      </w:docPartPr>
      <w:docPartBody>
        <w:p w:rsidR="0002748B" w:rsidRDefault="008800EA" w:rsidP="008800EA">
          <w:pPr>
            <w:pStyle w:val="AB34B06C754B40F4A5CA94B2C70245B4"/>
          </w:pPr>
          <w:r w:rsidRPr="00BE4B52">
            <w:rPr>
              <w:rStyle w:val="Platzhaltertext"/>
            </w:rPr>
            <w:t>Wählen Sie ein Element aus.</w:t>
          </w:r>
        </w:p>
      </w:docPartBody>
    </w:docPart>
    <w:docPart>
      <w:docPartPr>
        <w:name w:val="28F1C0FB1BCF4A6B8DFB15A91219A044"/>
        <w:category>
          <w:name w:val="Allgemein"/>
          <w:gallery w:val="placeholder"/>
        </w:category>
        <w:types>
          <w:type w:val="bbPlcHdr"/>
        </w:types>
        <w:behaviors>
          <w:behavior w:val="content"/>
        </w:behaviors>
        <w:guid w:val="{0D37A31D-026A-41DD-85EA-FCBAEF6086AE}"/>
      </w:docPartPr>
      <w:docPartBody>
        <w:p w:rsidR="0002748B" w:rsidRDefault="008800EA" w:rsidP="008800EA">
          <w:pPr>
            <w:pStyle w:val="28F1C0FB1BCF4A6B8DFB15A91219A044"/>
          </w:pPr>
          <w:r w:rsidRPr="00BE4B52">
            <w:rPr>
              <w:rStyle w:val="Platzhaltertext"/>
            </w:rPr>
            <w:t>Wählen Sie ein Element aus.</w:t>
          </w:r>
        </w:p>
      </w:docPartBody>
    </w:docPart>
    <w:docPart>
      <w:docPartPr>
        <w:name w:val="6EA939F57FBD43299EF23B524537C270"/>
        <w:category>
          <w:name w:val="Allgemein"/>
          <w:gallery w:val="placeholder"/>
        </w:category>
        <w:types>
          <w:type w:val="bbPlcHdr"/>
        </w:types>
        <w:behaviors>
          <w:behavior w:val="content"/>
        </w:behaviors>
        <w:guid w:val="{F410A072-25A8-464C-912E-7DB5748FED90}"/>
      </w:docPartPr>
      <w:docPartBody>
        <w:p w:rsidR="0002748B" w:rsidRDefault="008800EA" w:rsidP="008800EA">
          <w:pPr>
            <w:pStyle w:val="6EA939F57FBD43299EF23B524537C270"/>
          </w:pPr>
          <w:r w:rsidRPr="00BE4B52">
            <w:rPr>
              <w:rStyle w:val="Platzhaltertext"/>
            </w:rPr>
            <w:t>Wählen Sie ein Element aus.</w:t>
          </w:r>
        </w:p>
      </w:docPartBody>
    </w:docPart>
    <w:docPart>
      <w:docPartPr>
        <w:name w:val="C710357632DD4676A5B53FA2DC962448"/>
        <w:category>
          <w:name w:val="Allgemein"/>
          <w:gallery w:val="placeholder"/>
        </w:category>
        <w:types>
          <w:type w:val="bbPlcHdr"/>
        </w:types>
        <w:behaviors>
          <w:behavior w:val="content"/>
        </w:behaviors>
        <w:guid w:val="{2569DB87-5B5B-4FC6-841D-8BE61E19ED4F}"/>
      </w:docPartPr>
      <w:docPartBody>
        <w:p w:rsidR="0002748B" w:rsidRDefault="008800EA" w:rsidP="008800EA">
          <w:pPr>
            <w:pStyle w:val="C710357632DD4676A5B53FA2DC962448"/>
          </w:pPr>
          <w:r w:rsidRPr="00BE4B52">
            <w:rPr>
              <w:rStyle w:val="Platzhaltertext"/>
            </w:rPr>
            <w:t>Wählen Sie ein Element aus.</w:t>
          </w:r>
        </w:p>
      </w:docPartBody>
    </w:docPart>
    <w:docPart>
      <w:docPartPr>
        <w:name w:val="7A520D4B3A954A6E94F5370BD09761F1"/>
        <w:category>
          <w:name w:val="Allgemein"/>
          <w:gallery w:val="placeholder"/>
        </w:category>
        <w:types>
          <w:type w:val="bbPlcHdr"/>
        </w:types>
        <w:behaviors>
          <w:behavior w:val="content"/>
        </w:behaviors>
        <w:guid w:val="{9D2D7A4B-4B8F-4B47-8107-4E2E7712C16C}"/>
      </w:docPartPr>
      <w:docPartBody>
        <w:p w:rsidR="0002748B" w:rsidRDefault="008800EA" w:rsidP="008800EA">
          <w:pPr>
            <w:pStyle w:val="7A520D4B3A954A6E94F5370BD09761F1"/>
          </w:pPr>
          <w:r w:rsidRPr="00BE4B52">
            <w:rPr>
              <w:rStyle w:val="Platzhaltertext"/>
            </w:rPr>
            <w:t>Wählen Sie ein Element aus.</w:t>
          </w:r>
        </w:p>
      </w:docPartBody>
    </w:docPart>
    <w:docPart>
      <w:docPartPr>
        <w:name w:val="F58E30AAA0154A29A6FE6DB27B1C73B4"/>
        <w:category>
          <w:name w:val="Allgemein"/>
          <w:gallery w:val="placeholder"/>
        </w:category>
        <w:types>
          <w:type w:val="bbPlcHdr"/>
        </w:types>
        <w:behaviors>
          <w:behavior w:val="content"/>
        </w:behaviors>
        <w:guid w:val="{C7CDCABC-A03C-4D19-BDB3-46233425CDE8}"/>
      </w:docPartPr>
      <w:docPartBody>
        <w:p w:rsidR="0002748B" w:rsidRDefault="008800EA" w:rsidP="008800EA">
          <w:pPr>
            <w:pStyle w:val="F58E30AAA0154A29A6FE6DB27B1C73B4"/>
          </w:pPr>
          <w:r w:rsidRPr="00BE4B52">
            <w:rPr>
              <w:rStyle w:val="Platzhaltertext"/>
            </w:rPr>
            <w:t>Klicken oder tippen Sie hier, um Text einzugeben.</w:t>
          </w:r>
        </w:p>
      </w:docPartBody>
    </w:docPart>
    <w:docPart>
      <w:docPartPr>
        <w:name w:val="E7A91E7D342947F6A52CC00AA2256F75"/>
        <w:category>
          <w:name w:val="Allgemein"/>
          <w:gallery w:val="placeholder"/>
        </w:category>
        <w:types>
          <w:type w:val="bbPlcHdr"/>
        </w:types>
        <w:behaviors>
          <w:behavior w:val="content"/>
        </w:behaviors>
        <w:guid w:val="{B5BE6942-F6AE-4B74-9ECE-F74B0DD94D9D}"/>
      </w:docPartPr>
      <w:docPartBody>
        <w:p w:rsidR="0002748B" w:rsidRDefault="008800EA" w:rsidP="008800EA">
          <w:pPr>
            <w:pStyle w:val="E7A91E7D342947F6A52CC00AA2256F75"/>
          </w:pPr>
          <w:r w:rsidRPr="00BE4B52">
            <w:rPr>
              <w:rStyle w:val="Platzhaltertext"/>
            </w:rPr>
            <w:t>Klicken oder tippen Sie, um ein Datum einzugeben.</w:t>
          </w:r>
        </w:p>
      </w:docPartBody>
    </w:docPart>
    <w:docPart>
      <w:docPartPr>
        <w:name w:val="F4730D86BCF84166AF16A7F4E97CAA69"/>
        <w:category>
          <w:name w:val="Allgemein"/>
          <w:gallery w:val="placeholder"/>
        </w:category>
        <w:types>
          <w:type w:val="bbPlcHdr"/>
        </w:types>
        <w:behaviors>
          <w:behavior w:val="content"/>
        </w:behaviors>
        <w:guid w:val="{4DA45589-774E-4ACB-BFE3-CF431AC09781}"/>
      </w:docPartPr>
      <w:docPartBody>
        <w:p w:rsidR="0002748B" w:rsidRDefault="008800EA" w:rsidP="008800EA">
          <w:pPr>
            <w:pStyle w:val="F4730D86BCF84166AF16A7F4E97CAA69"/>
          </w:pPr>
          <w:r w:rsidRPr="00BE4B52">
            <w:rPr>
              <w:rStyle w:val="Platzhaltertext"/>
            </w:rPr>
            <w:t>Wählen Sie ein Element aus.</w:t>
          </w:r>
        </w:p>
      </w:docPartBody>
    </w:docPart>
    <w:docPart>
      <w:docPartPr>
        <w:name w:val="3E34E71BDE0A494CA320A8EE86283E54"/>
        <w:category>
          <w:name w:val="Allgemein"/>
          <w:gallery w:val="placeholder"/>
        </w:category>
        <w:types>
          <w:type w:val="bbPlcHdr"/>
        </w:types>
        <w:behaviors>
          <w:behavior w:val="content"/>
        </w:behaviors>
        <w:guid w:val="{69A89C99-6978-4E5A-BEBD-4921D80014D7}"/>
      </w:docPartPr>
      <w:docPartBody>
        <w:p w:rsidR="0002748B" w:rsidRDefault="008800EA" w:rsidP="008800EA">
          <w:pPr>
            <w:pStyle w:val="3E34E71BDE0A494CA320A8EE86283E54"/>
          </w:pPr>
          <w:r w:rsidRPr="00BE4B52">
            <w:rPr>
              <w:rStyle w:val="Platzhaltertext"/>
            </w:rPr>
            <w:t>Wählen Sie ein Element aus.</w:t>
          </w:r>
        </w:p>
      </w:docPartBody>
    </w:docPart>
    <w:docPart>
      <w:docPartPr>
        <w:name w:val="753D6A2BA1744486A8C5133E8F9C5FCB"/>
        <w:category>
          <w:name w:val="Allgemein"/>
          <w:gallery w:val="placeholder"/>
        </w:category>
        <w:types>
          <w:type w:val="bbPlcHdr"/>
        </w:types>
        <w:behaviors>
          <w:behavior w:val="content"/>
        </w:behaviors>
        <w:guid w:val="{0960E1C4-7FD3-4809-93DA-0A9EF9D2D649}"/>
      </w:docPartPr>
      <w:docPartBody>
        <w:p w:rsidR="0002748B" w:rsidRDefault="008800EA" w:rsidP="008800EA">
          <w:pPr>
            <w:pStyle w:val="753D6A2BA1744486A8C5133E8F9C5FCB"/>
          </w:pPr>
          <w:r w:rsidRPr="00BE4B52">
            <w:rPr>
              <w:rStyle w:val="Platzhaltertext"/>
            </w:rPr>
            <w:t>Wählen Sie ein Element aus.</w:t>
          </w:r>
        </w:p>
      </w:docPartBody>
    </w:docPart>
    <w:docPart>
      <w:docPartPr>
        <w:name w:val="7ACC8B6B51274EB099096AF7A3131BDC"/>
        <w:category>
          <w:name w:val="Allgemein"/>
          <w:gallery w:val="placeholder"/>
        </w:category>
        <w:types>
          <w:type w:val="bbPlcHdr"/>
        </w:types>
        <w:behaviors>
          <w:behavior w:val="content"/>
        </w:behaviors>
        <w:guid w:val="{3DA5C084-1425-48F6-8C79-03407D2A76C5}"/>
      </w:docPartPr>
      <w:docPartBody>
        <w:p w:rsidR="0002748B" w:rsidRDefault="008800EA" w:rsidP="008800EA">
          <w:pPr>
            <w:pStyle w:val="7ACC8B6B51274EB099096AF7A3131BDC"/>
          </w:pPr>
          <w:r w:rsidRPr="00BE4B52">
            <w:rPr>
              <w:rStyle w:val="Platzhaltertext"/>
            </w:rPr>
            <w:t>Wählen Sie ein Element aus.</w:t>
          </w:r>
        </w:p>
      </w:docPartBody>
    </w:docPart>
    <w:docPart>
      <w:docPartPr>
        <w:name w:val="982E734D52A4465F8769E5375CE8DECF"/>
        <w:category>
          <w:name w:val="Allgemein"/>
          <w:gallery w:val="placeholder"/>
        </w:category>
        <w:types>
          <w:type w:val="bbPlcHdr"/>
        </w:types>
        <w:behaviors>
          <w:behavior w:val="content"/>
        </w:behaviors>
        <w:guid w:val="{AB5B40A3-A1B5-4274-8F59-C384AD98F6E4}"/>
      </w:docPartPr>
      <w:docPartBody>
        <w:p w:rsidR="0002748B" w:rsidRDefault="008800EA" w:rsidP="008800EA">
          <w:pPr>
            <w:pStyle w:val="982E734D52A4465F8769E5375CE8DECF"/>
          </w:pPr>
          <w:r w:rsidRPr="00BE4B52">
            <w:rPr>
              <w:rStyle w:val="Platzhaltertext"/>
            </w:rPr>
            <w:t>Wählen Sie ein Element aus.</w:t>
          </w:r>
        </w:p>
      </w:docPartBody>
    </w:docPart>
    <w:docPart>
      <w:docPartPr>
        <w:name w:val="A00A04E9C3154B09975310B9C1FC9F8C"/>
        <w:category>
          <w:name w:val="Allgemein"/>
          <w:gallery w:val="placeholder"/>
        </w:category>
        <w:types>
          <w:type w:val="bbPlcHdr"/>
        </w:types>
        <w:behaviors>
          <w:behavior w:val="content"/>
        </w:behaviors>
        <w:guid w:val="{F82DBDD2-CF80-468D-8C30-FCC764570263}"/>
      </w:docPartPr>
      <w:docPartBody>
        <w:p w:rsidR="0002748B" w:rsidRDefault="008800EA" w:rsidP="008800EA">
          <w:pPr>
            <w:pStyle w:val="A00A04E9C3154B09975310B9C1FC9F8C"/>
          </w:pPr>
          <w:r w:rsidRPr="00BE4B52">
            <w:rPr>
              <w:rStyle w:val="Platzhaltertext"/>
            </w:rPr>
            <w:t>Wählen Sie ein Element aus.</w:t>
          </w:r>
        </w:p>
      </w:docPartBody>
    </w:docPart>
    <w:docPart>
      <w:docPartPr>
        <w:name w:val="2E8C4CE9C6A740F08969FD1650FD05F7"/>
        <w:category>
          <w:name w:val="Allgemein"/>
          <w:gallery w:val="placeholder"/>
        </w:category>
        <w:types>
          <w:type w:val="bbPlcHdr"/>
        </w:types>
        <w:behaviors>
          <w:behavior w:val="content"/>
        </w:behaviors>
        <w:guid w:val="{3BBEB66A-FF78-4F18-B360-68FD7840B4F0}"/>
      </w:docPartPr>
      <w:docPartBody>
        <w:p w:rsidR="0002748B" w:rsidRDefault="008800EA" w:rsidP="008800EA">
          <w:pPr>
            <w:pStyle w:val="2E8C4CE9C6A740F08969FD1650FD05F7"/>
          </w:pPr>
          <w:r w:rsidRPr="00BE4B52">
            <w:rPr>
              <w:rStyle w:val="Platzhaltertext"/>
            </w:rPr>
            <w:t>Wählen Sie ein Element aus.</w:t>
          </w:r>
        </w:p>
      </w:docPartBody>
    </w:docPart>
    <w:docPart>
      <w:docPartPr>
        <w:name w:val="0EB50AA86EEC48569632FD9BA8CDF545"/>
        <w:category>
          <w:name w:val="Allgemein"/>
          <w:gallery w:val="placeholder"/>
        </w:category>
        <w:types>
          <w:type w:val="bbPlcHdr"/>
        </w:types>
        <w:behaviors>
          <w:behavior w:val="content"/>
        </w:behaviors>
        <w:guid w:val="{94936296-3B3D-4119-B896-CA0264F9A63F}"/>
      </w:docPartPr>
      <w:docPartBody>
        <w:p w:rsidR="0002748B" w:rsidRDefault="008800EA" w:rsidP="008800EA">
          <w:pPr>
            <w:pStyle w:val="0EB50AA86EEC48569632FD9BA8CDF545"/>
          </w:pPr>
          <w:r w:rsidRPr="00BE4B52">
            <w:rPr>
              <w:rStyle w:val="Platzhaltertext"/>
            </w:rPr>
            <w:t>Wählen Sie ein Element aus.</w:t>
          </w:r>
        </w:p>
      </w:docPartBody>
    </w:docPart>
    <w:docPart>
      <w:docPartPr>
        <w:name w:val="F342C09160D14758A030108163FCAB94"/>
        <w:category>
          <w:name w:val="Allgemein"/>
          <w:gallery w:val="placeholder"/>
        </w:category>
        <w:types>
          <w:type w:val="bbPlcHdr"/>
        </w:types>
        <w:behaviors>
          <w:behavior w:val="content"/>
        </w:behaviors>
        <w:guid w:val="{40B63004-EF0A-47B1-82EF-F8A0497029AC}"/>
      </w:docPartPr>
      <w:docPartBody>
        <w:p w:rsidR="0002748B" w:rsidRDefault="008800EA" w:rsidP="008800EA">
          <w:pPr>
            <w:pStyle w:val="F342C09160D14758A030108163FCAB94"/>
          </w:pPr>
          <w:r w:rsidRPr="00BE4B52">
            <w:rPr>
              <w:rStyle w:val="Platzhaltertext"/>
            </w:rPr>
            <w:t>Wählen Sie ein Element aus.</w:t>
          </w:r>
        </w:p>
      </w:docPartBody>
    </w:docPart>
    <w:docPart>
      <w:docPartPr>
        <w:name w:val="8A2378E202E541E5A7D620373A087F0A"/>
        <w:category>
          <w:name w:val="Allgemein"/>
          <w:gallery w:val="placeholder"/>
        </w:category>
        <w:types>
          <w:type w:val="bbPlcHdr"/>
        </w:types>
        <w:behaviors>
          <w:behavior w:val="content"/>
        </w:behaviors>
        <w:guid w:val="{F8107BD3-600F-4A16-A8F6-E4203310E8A5}"/>
      </w:docPartPr>
      <w:docPartBody>
        <w:p w:rsidR="0002748B" w:rsidRDefault="008800EA" w:rsidP="008800EA">
          <w:pPr>
            <w:pStyle w:val="8A2378E202E541E5A7D620373A087F0A"/>
          </w:pPr>
          <w:r w:rsidRPr="00BE4B52">
            <w:rPr>
              <w:rStyle w:val="Platzhaltertext"/>
            </w:rPr>
            <w:t>Wählen Sie ein Element aus.</w:t>
          </w:r>
        </w:p>
      </w:docPartBody>
    </w:docPart>
    <w:docPart>
      <w:docPartPr>
        <w:name w:val="78254AF86F884734A6BF0176C50F9933"/>
        <w:category>
          <w:name w:val="Allgemein"/>
          <w:gallery w:val="placeholder"/>
        </w:category>
        <w:types>
          <w:type w:val="bbPlcHdr"/>
        </w:types>
        <w:behaviors>
          <w:behavior w:val="content"/>
        </w:behaviors>
        <w:guid w:val="{E392EDD7-1359-4CA3-866A-7B9FE0C56BD0}"/>
      </w:docPartPr>
      <w:docPartBody>
        <w:p w:rsidR="0002748B" w:rsidRDefault="008800EA" w:rsidP="008800EA">
          <w:pPr>
            <w:pStyle w:val="78254AF86F884734A6BF0176C50F9933"/>
          </w:pPr>
          <w:r w:rsidRPr="00BE4B52">
            <w:rPr>
              <w:rStyle w:val="Platzhaltertext"/>
            </w:rPr>
            <w:t>Wählen Sie ein Element aus.</w:t>
          </w:r>
        </w:p>
      </w:docPartBody>
    </w:docPart>
    <w:docPart>
      <w:docPartPr>
        <w:name w:val="5576034BBC824305BF73155C92849151"/>
        <w:category>
          <w:name w:val="Allgemein"/>
          <w:gallery w:val="placeholder"/>
        </w:category>
        <w:types>
          <w:type w:val="bbPlcHdr"/>
        </w:types>
        <w:behaviors>
          <w:behavior w:val="content"/>
        </w:behaviors>
        <w:guid w:val="{ACB98F89-3077-4F88-A15E-6F2B8E5E9E0C}"/>
      </w:docPartPr>
      <w:docPartBody>
        <w:p w:rsidR="0002748B" w:rsidRDefault="008800EA" w:rsidP="008800EA">
          <w:pPr>
            <w:pStyle w:val="5576034BBC824305BF73155C92849151"/>
          </w:pPr>
          <w:r w:rsidRPr="00BE4B52">
            <w:rPr>
              <w:rStyle w:val="Platzhaltertext"/>
            </w:rPr>
            <w:t>Wählen Sie ein Element aus.</w:t>
          </w:r>
        </w:p>
      </w:docPartBody>
    </w:docPart>
    <w:docPart>
      <w:docPartPr>
        <w:name w:val="FEF19F32EA144FDB9B12444559450350"/>
        <w:category>
          <w:name w:val="Allgemein"/>
          <w:gallery w:val="placeholder"/>
        </w:category>
        <w:types>
          <w:type w:val="bbPlcHdr"/>
        </w:types>
        <w:behaviors>
          <w:behavior w:val="content"/>
        </w:behaviors>
        <w:guid w:val="{A6FB5AF9-8A3F-416B-9F66-60DF82E39B16}"/>
      </w:docPartPr>
      <w:docPartBody>
        <w:p w:rsidR="0002748B" w:rsidRDefault="008800EA" w:rsidP="008800EA">
          <w:pPr>
            <w:pStyle w:val="FEF19F32EA144FDB9B12444559450350"/>
          </w:pPr>
          <w:r w:rsidRPr="00BE4B52">
            <w:rPr>
              <w:rStyle w:val="Platzhaltertext"/>
            </w:rPr>
            <w:t>Wählen Sie ein Element aus.</w:t>
          </w:r>
        </w:p>
      </w:docPartBody>
    </w:docPart>
    <w:docPart>
      <w:docPartPr>
        <w:name w:val="B10ED45ECC9C49159FB50036F8258F14"/>
        <w:category>
          <w:name w:val="Allgemein"/>
          <w:gallery w:val="placeholder"/>
        </w:category>
        <w:types>
          <w:type w:val="bbPlcHdr"/>
        </w:types>
        <w:behaviors>
          <w:behavior w:val="content"/>
        </w:behaviors>
        <w:guid w:val="{94A9144A-3B7F-47CC-B803-A8FB51D6DBFC}"/>
      </w:docPartPr>
      <w:docPartBody>
        <w:p w:rsidR="0002748B" w:rsidRDefault="008800EA" w:rsidP="008800EA">
          <w:pPr>
            <w:pStyle w:val="B10ED45ECC9C49159FB50036F8258F14"/>
          </w:pPr>
          <w:r w:rsidRPr="00BE4B52">
            <w:rPr>
              <w:rStyle w:val="Platzhaltertext"/>
            </w:rPr>
            <w:t>Wählen Sie ein Element aus.</w:t>
          </w:r>
        </w:p>
      </w:docPartBody>
    </w:docPart>
    <w:docPart>
      <w:docPartPr>
        <w:name w:val="4ADDE01EC77949368F968A450BF85B1C"/>
        <w:category>
          <w:name w:val="Allgemein"/>
          <w:gallery w:val="placeholder"/>
        </w:category>
        <w:types>
          <w:type w:val="bbPlcHdr"/>
        </w:types>
        <w:behaviors>
          <w:behavior w:val="content"/>
        </w:behaviors>
        <w:guid w:val="{430A6D76-7DB4-41EC-8D59-413E963C29B4}"/>
      </w:docPartPr>
      <w:docPartBody>
        <w:p w:rsidR="0002748B" w:rsidRDefault="008800EA" w:rsidP="008800EA">
          <w:pPr>
            <w:pStyle w:val="4ADDE01EC77949368F968A450BF85B1C"/>
          </w:pPr>
          <w:r w:rsidRPr="00BE4B52">
            <w:rPr>
              <w:rStyle w:val="Platzhaltertext"/>
            </w:rPr>
            <w:t>Wählen Sie ein Element aus.</w:t>
          </w:r>
        </w:p>
      </w:docPartBody>
    </w:docPart>
    <w:docPart>
      <w:docPartPr>
        <w:name w:val="6D44CA14B5D243939385224A9A750D05"/>
        <w:category>
          <w:name w:val="Allgemein"/>
          <w:gallery w:val="placeholder"/>
        </w:category>
        <w:types>
          <w:type w:val="bbPlcHdr"/>
        </w:types>
        <w:behaviors>
          <w:behavior w:val="content"/>
        </w:behaviors>
        <w:guid w:val="{C85846D2-B115-46E1-BAC0-EDC27560BFD3}"/>
      </w:docPartPr>
      <w:docPartBody>
        <w:p w:rsidR="0002748B" w:rsidRDefault="008800EA" w:rsidP="008800EA">
          <w:pPr>
            <w:pStyle w:val="6D44CA14B5D243939385224A9A750D05"/>
          </w:pPr>
          <w:r w:rsidRPr="00BE4B52">
            <w:rPr>
              <w:rStyle w:val="Platzhaltertext"/>
            </w:rPr>
            <w:t>Wählen Sie ein Element aus.</w:t>
          </w:r>
        </w:p>
      </w:docPartBody>
    </w:docPart>
    <w:docPart>
      <w:docPartPr>
        <w:name w:val="DED37B62A5554B918B0F281DB575743D"/>
        <w:category>
          <w:name w:val="Allgemein"/>
          <w:gallery w:val="placeholder"/>
        </w:category>
        <w:types>
          <w:type w:val="bbPlcHdr"/>
        </w:types>
        <w:behaviors>
          <w:behavior w:val="content"/>
        </w:behaviors>
        <w:guid w:val="{5388AAEF-EA05-4227-A09E-82C04EFCECB8}"/>
      </w:docPartPr>
      <w:docPartBody>
        <w:p w:rsidR="0002748B" w:rsidRDefault="008800EA" w:rsidP="008800EA">
          <w:pPr>
            <w:pStyle w:val="DED37B62A5554B918B0F281DB575743D"/>
          </w:pPr>
          <w:r w:rsidRPr="00BE4B52">
            <w:rPr>
              <w:rStyle w:val="Platzhaltertext"/>
            </w:rPr>
            <w:t>Wählen Sie ein Element aus.</w:t>
          </w:r>
        </w:p>
      </w:docPartBody>
    </w:docPart>
    <w:docPart>
      <w:docPartPr>
        <w:name w:val="9A81F0263F27454C9A9F1A2EFE1ED291"/>
        <w:category>
          <w:name w:val="Allgemein"/>
          <w:gallery w:val="placeholder"/>
        </w:category>
        <w:types>
          <w:type w:val="bbPlcHdr"/>
        </w:types>
        <w:behaviors>
          <w:behavior w:val="content"/>
        </w:behaviors>
        <w:guid w:val="{6B88021A-AB33-475A-9103-491ABD957AD0}"/>
      </w:docPartPr>
      <w:docPartBody>
        <w:p w:rsidR="0002748B" w:rsidRDefault="008800EA" w:rsidP="008800EA">
          <w:pPr>
            <w:pStyle w:val="9A81F0263F27454C9A9F1A2EFE1ED291"/>
          </w:pPr>
          <w:r w:rsidRPr="00BE4B52">
            <w:rPr>
              <w:rStyle w:val="Platzhaltertext"/>
            </w:rPr>
            <w:t>Wählen Sie ein Element aus.</w:t>
          </w:r>
        </w:p>
      </w:docPartBody>
    </w:docPart>
    <w:docPart>
      <w:docPartPr>
        <w:name w:val="E1B31BDEFB464085BECE0845B33F1801"/>
        <w:category>
          <w:name w:val="Allgemein"/>
          <w:gallery w:val="placeholder"/>
        </w:category>
        <w:types>
          <w:type w:val="bbPlcHdr"/>
        </w:types>
        <w:behaviors>
          <w:behavior w:val="content"/>
        </w:behaviors>
        <w:guid w:val="{4AA0556B-CD97-49C3-80E4-760BCEA7BFCD}"/>
      </w:docPartPr>
      <w:docPartBody>
        <w:p w:rsidR="0002748B" w:rsidRDefault="008800EA" w:rsidP="008800EA">
          <w:pPr>
            <w:pStyle w:val="E1B31BDEFB464085BECE0845B33F1801"/>
          </w:pPr>
          <w:r w:rsidRPr="00BE4B52">
            <w:rPr>
              <w:rStyle w:val="Platzhaltertext"/>
            </w:rPr>
            <w:t>Wählen Sie ein Element aus.</w:t>
          </w:r>
        </w:p>
      </w:docPartBody>
    </w:docPart>
    <w:docPart>
      <w:docPartPr>
        <w:name w:val="426A8AFEB5534A07A7190BCE25278D34"/>
        <w:category>
          <w:name w:val="Allgemein"/>
          <w:gallery w:val="placeholder"/>
        </w:category>
        <w:types>
          <w:type w:val="bbPlcHdr"/>
        </w:types>
        <w:behaviors>
          <w:behavior w:val="content"/>
        </w:behaviors>
        <w:guid w:val="{D6873F96-3B82-4AF3-A74D-45A144CA70D9}"/>
      </w:docPartPr>
      <w:docPartBody>
        <w:p w:rsidR="0002748B" w:rsidRDefault="008800EA" w:rsidP="008800EA">
          <w:pPr>
            <w:pStyle w:val="426A8AFEB5534A07A7190BCE25278D34"/>
          </w:pPr>
          <w:r w:rsidRPr="00BE4B52">
            <w:rPr>
              <w:rStyle w:val="Platzhaltertext"/>
            </w:rPr>
            <w:t>Wählen Sie ein Element aus.</w:t>
          </w:r>
        </w:p>
      </w:docPartBody>
    </w:docPart>
    <w:docPart>
      <w:docPartPr>
        <w:name w:val="3F74A597834B4507B267B2EEC3DA8663"/>
        <w:category>
          <w:name w:val="Allgemein"/>
          <w:gallery w:val="placeholder"/>
        </w:category>
        <w:types>
          <w:type w:val="bbPlcHdr"/>
        </w:types>
        <w:behaviors>
          <w:behavior w:val="content"/>
        </w:behaviors>
        <w:guid w:val="{AE70AFA3-4D9D-4337-9A89-4AA0E5477021}"/>
      </w:docPartPr>
      <w:docPartBody>
        <w:p w:rsidR="0002748B" w:rsidRDefault="008800EA" w:rsidP="008800EA">
          <w:pPr>
            <w:pStyle w:val="3F74A597834B4507B267B2EEC3DA8663"/>
          </w:pPr>
          <w:r w:rsidRPr="00BE4B52">
            <w:rPr>
              <w:rStyle w:val="Platzhaltertext"/>
            </w:rPr>
            <w:t>Wählen Sie ein Element aus.</w:t>
          </w:r>
        </w:p>
      </w:docPartBody>
    </w:docPart>
    <w:docPart>
      <w:docPartPr>
        <w:name w:val="BE2F63570F4A4ACF9FA30463F7D7B44C"/>
        <w:category>
          <w:name w:val="Allgemein"/>
          <w:gallery w:val="placeholder"/>
        </w:category>
        <w:types>
          <w:type w:val="bbPlcHdr"/>
        </w:types>
        <w:behaviors>
          <w:behavior w:val="content"/>
        </w:behaviors>
        <w:guid w:val="{9EEC4D84-DE15-4E2A-B07F-F4F263AFD2D6}"/>
      </w:docPartPr>
      <w:docPartBody>
        <w:p w:rsidR="0002748B" w:rsidRDefault="008800EA" w:rsidP="008800EA">
          <w:pPr>
            <w:pStyle w:val="BE2F63570F4A4ACF9FA30463F7D7B44C"/>
          </w:pPr>
          <w:r w:rsidRPr="00BE4B52">
            <w:rPr>
              <w:rStyle w:val="Platzhaltertext"/>
            </w:rPr>
            <w:t>Wählen Sie ein Element aus.</w:t>
          </w:r>
        </w:p>
      </w:docPartBody>
    </w:docPart>
    <w:docPart>
      <w:docPartPr>
        <w:name w:val="FC74A04443484BC3BC91B7279E029374"/>
        <w:category>
          <w:name w:val="Allgemein"/>
          <w:gallery w:val="placeholder"/>
        </w:category>
        <w:types>
          <w:type w:val="bbPlcHdr"/>
        </w:types>
        <w:behaviors>
          <w:behavior w:val="content"/>
        </w:behaviors>
        <w:guid w:val="{A1ACE5A1-2943-45B6-972F-219CC7C76724}"/>
      </w:docPartPr>
      <w:docPartBody>
        <w:p w:rsidR="0002748B" w:rsidRDefault="008800EA" w:rsidP="008800EA">
          <w:pPr>
            <w:pStyle w:val="FC74A04443484BC3BC91B7279E029374"/>
          </w:pPr>
          <w:r w:rsidRPr="00BE4B52">
            <w:rPr>
              <w:rStyle w:val="Platzhaltertext"/>
            </w:rPr>
            <w:t>Wählen Sie ein Element aus.</w:t>
          </w:r>
        </w:p>
      </w:docPartBody>
    </w:docPart>
    <w:docPart>
      <w:docPartPr>
        <w:name w:val="2DC0B8C1B6E14C1C81DC0D15C64C1E7B"/>
        <w:category>
          <w:name w:val="Allgemein"/>
          <w:gallery w:val="placeholder"/>
        </w:category>
        <w:types>
          <w:type w:val="bbPlcHdr"/>
        </w:types>
        <w:behaviors>
          <w:behavior w:val="content"/>
        </w:behaviors>
        <w:guid w:val="{C9B47409-8F4C-43C5-A831-DC83CBF64966}"/>
      </w:docPartPr>
      <w:docPartBody>
        <w:p w:rsidR="0002748B" w:rsidRDefault="008800EA" w:rsidP="008800EA">
          <w:pPr>
            <w:pStyle w:val="2DC0B8C1B6E14C1C81DC0D15C64C1E7B"/>
          </w:pPr>
          <w:r w:rsidRPr="00BE4B52">
            <w:rPr>
              <w:rStyle w:val="Platzhaltertext"/>
            </w:rPr>
            <w:t>Wählen Sie ein Element aus.</w:t>
          </w:r>
        </w:p>
      </w:docPartBody>
    </w:docPart>
    <w:docPart>
      <w:docPartPr>
        <w:name w:val="F1EE322E8E9E45A5AA56CFA267B07E8F"/>
        <w:category>
          <w:name w:val="Allgemein"/>
          <w:gallery w:val="placeholder"/>
        </w:category>
        <w:types>
          <w:type w:val="bbPlcHdr"/>
        </w:types>
        <w:behaviors>
          <w:behavior w:val="content"/>
        </w:behaviors>
        <w:guid w:val="{CECF27CF-BE48-4E3B-AC62-C607896AB522}"/>
      </w:docPartPr>
      <w:docPartBody>
        <w:p w:rsidR="0002748B" w:rsidRDefault="008800EA" w:rsidP="008800EA">
          <w:pPr>
            <w:pStyle w:val="F1EE322E8E9E45A5AA56CFA267B07E8F"/>
          </w:pPr>
          <w:r w:rsidRPr="00BE4B52">
            <w:rPr>
              <w:rStyle w:val="Platzhaltertext"/>
            </w:rPr>
            <w:t>Wählen Sie ein Element aus.</w:t>
          </w:r>
        </w:p>
      </w:docPartBody>
    </w:docPart>
    <w:docPart>
      <w:docPartPr>
        <w:name w:val="1B3FA1F20BF54F9CA246C068A528953B"/>
        <w:category>
          <w:name w:val="Allgemein"/>
          <w:gallery w:val="placeholder"/>
        </w:category>
        <w:types>
          <w:type w:val="bbPlcHdr"/>
        </w:types>
        <w:behaviors>
          <w:behavior w:val="content"/>
        </w:behaviors>
        <w:guid w:val="{BB4D74AF-B99A-424B-B9D8-23EA11AC9185}"/>
      </w:docPartPr>
      <w:docPartBody>
        <w:p w:rsidR="0002748B" w:rsidRDefault="008800EA" w:rsidP="008800EA">
          <w:pPr>
            <w:pStyle w:val="1B3FA1F20BF54F9CA246C068A528953B"/>
          </w:pPr>
          <w:r w:rsidRPr="00BE4B52">
            <w:rPr>
              <w:rStyle w:val="Platzhaltertext"/>
            </w:rPr>
            <w:t>Wählen Sie ein Element aus.</w:t>
          </w:r>
        </w:p>
      </w:docPartBody>
    </w:docPart>
    <w:docPart>
      <w:docPartPr>
        <w:name w:val="369D4F91836A4226B2B35505DAF474F0"/>
        <w:category>
          <w:name w:val="Allgemein"/>
          <w:gallery w:val="placeholder"/>
        </w:category>
        <w:types>
          <w:type w:val="bbPlcHdr"/>
        </w:types>
        <w:behaviors>
          <w:behavior w:val="content"/>
        </w:behaviors>
        <w:guid w:val="{CDEE472B-3D2D-4C2E-87D7-283B8BE338AA}"/>
      </w:docPartPr>
      <w:docPartBody>
        <w:p w:rsidR="0002748B" w:rsidRDefault="008800EA" w:rsidP="008800EA">
          <w:pPr>
            <w:pStyle w:val="369D4F91836A4226B2B35505DAF474F0"/>
          </w:pPr>
          <w:r w:rsidRPr="00BE4B52">
            <w:rPr>
              <w:rStyle w:val="Platzhaltertext"/>
            </w:rPr>
            <w:t>Wählen Sie ein Element aus.</w:t>
          </w:r>
        </w:p>
      </w:docPartBody>
    </w:docPart>
    <w:docPart>
      <w:docPartPr>
        <w:name w:val="2F4D5AA8D92447B49219FC4F275258B6"/>
        <w:category>
          <w:name w:val="Allgemein"/>
          <w:gallery w:val="placeholder"/>
        </w:category>
        <w:types>
          <w:type w:val="bbPlcHdr"/>
        </w:types>
        <w:behaviors>
          <w:behavior w:val="content"/>
        </w:behaviors>
        <w:guid w:val="{CB1F3133-DDE7-46C4-8EEE-3AB1867F7E58}"/>
      </w:docPartPr>
      <w:docPartBody>
        <w:p w:rsidR="0002748B" w:rsidRDefault="008800EA" w:rsidP="008800EA">
          <w:pPr>
            <w:pStyle w:val="2F4D5AA8D92447B49219FC4F275258B6"/>
          </w:pPr>
          <w:r w:rsidRPr="00BE4B52">
            <w:rPr>
              <w:rStyle w:val="Platzhaltertext"/>
            </w:rPr>
            <w:t>Wählen Sie ein Element aus.</w:t>
          </w:r>
        </w:p>
      </w:docPartBody>
    </w:docPart>
    <w:docPart>
      <w:docPartPr>
        <w:name w:val="00F3838245C14EB6A9694CDA50E8BD0B"/>
        <w:category>
          <w:name w:val="Allgemein"/>
          <w:gallery w:val="placeholder"/>
        </w:category>
        <w:types>
          <w:type w:val="bbPlcHdr"/>
        </w:types>
        <w:behaviors>
          <w:behavior w:val="content"/>
        </w:behaviors>
        <w:guid w:val="{62F66AB6-00E1-4A6A-ACA1-32B8C43AD83A}"/>
      </w:docPartPr>
      <w:docPartBody>
        <w:p w:rsidR="0002748B" w:rsidRDefault="008800EA" w:rsidP="008800EA">
          <w:pPr>
            <w:pStyle w:val="00F3838245C14EB6A9694CDA50E8BD0B"/>
          </w:pPr>
          <w:r w:rsidRPr="00BE4B52">
            <w:rPr>
              <w:rStyle w:val="Platzhaltertext"/>
            </w:rPr>
            <w:t>Wählen Sie ein Element aus.</w:t>
          </w:r>
        </w:p>
      </w:docPartBody>
    </w:docPart>
    <w:docPart>
      <w:docPartPr>
        <w:name w:val="D1A99DCF8EDE42E2B5A37FE48299F191"/>
        <w:category>
          <w:name w:val="Allgemein"/>
          <w:gallery w:val="placeholder"/>
        </w:category>
        <w:types>
          <w:type w:val="bbPlcHdr"/>
        </w:types>
        <w:behaviors>
          <w:behavior w:val="content"/>
        </w:behaviors>
        <w:guid w:val="{A8B3ED93-5EC6-415E-948C-798B09D925B0}"/>
      </w:docPartPr>
      <w:docPartBody>
        <w:p w:rsidR="0002748B" w:rsidRDefault="008800EA" w:rsidP="008800EA">
          <w:pPr>
            <w:pStyle w:val="D1A99DCF8EDE42E2B5A37FE48299F191"/>
          </w:pPr>
          <w:r w:rsidRPr="00BE4B52">
            <w:rPr>
              <w:rStyle w:val="Platzhaltertext"/>
            </w:rPr>
            <w:t>Wählen Sie ein Element aus.</w:t>
          </w:r>
        </w:p>
      </w:docPartBody>
    </w:docPart>
    <w:docPart>
      <w:docPartPr>
        <w:name w:val="BCE213A213A0479DB90FB890A2B39119"/>
        <w:category>
          <w:name w:val="Allgemein"/>
          <w:gallery w:val="placeholder"/>
        </w:category>
        <w:types>
          <w:type w:val="bbPlcHdr"/>
        </w:types>
        <w:behaviors>
          <w:behavior w:val="content"/>
        </w:behaviors>
        <w:guid w:val="{AE2B4443-3D7F-426A-B3B5-06567AC576A3}"/>
      </w:docPartPr>
      <w:docPartBody>
        <w:p w:rsidR="0002748B" w:rsidRDefault="008800EA" w:rsidP="008800EA">
          <w:pPr>
            <w:pStyle w:val="BCE213A213A0479DB90FB890A2B39119"/>
          </w:pPr>
          <w:r w:rsidRPr="00BE4B52">
            <w:rPr>
              <w:rStyle w:val="Platzhaltertext"/>
            </w:rPr>
            <w:t>Wählen Sie ein Element aus.</w:t>
          </w:r>
        </w:p>
      </w:docPartBody>
    </w:docPart>
    <w:docPart>
      <w:docPartPr>
        <w:name w:val="26181913C4F34DCF8322A64965D76D2B"/>
        <w:category>
          <w:name w:val="Allgemein"/>
          <w:gallery w:val="placeholder"/>
        </w:category>
        <w:types>
          <w:type w:val="bbPlcHdr"/>
        </w:types>
        <w:behaviors>
          <w:behavior w:val="content"/>
        </w:behaviors>
        <w:guid w:val="{B2A85E4D-3FBF-446D-BB58-5B9A86264EE0}"/>
      </w:docPartPr>
      <w:docPartBody>
        <w:p w:rsidR="0002748B" w:rsidRDefault="008800EA" w:rsidP="008800EA">
          <w:pPr>
            <w:pStyle w:val="26181913C4F34DCF8322A64965D76D2B"/>
          </w:pPr>
          <w:r w:rsidRPr="00BE4B52">
            <w:rPr>
              <w:rStyle w:val="Platzhaltertext"/>
            </w:rPr>
            <w:t>Wählen Sie ein Element aus.</w:t>
          </w:r>
        </w:p>
      </w:docPartBody>
    </w:docPart>
    <w:docPart>
      <w:docPartPr>
        <w:name w:val="7C099083B41440DB92FA29CFBD042AD5"/>
        <w:category>
          <w:name w:val="Allgemein"/>
          <w:gallery w:val="placeholder"/>
        </w:category>
        <w:types>
          <w:type w:val="bbPlcHdr"/>
        </w:types>
        <w:behaviors>
          <w:behavior w:val="content"/>
        </w:behaviors>
        <w:guid w:val="{56F2A777-412F-4699-AAA6-2994DE1EF83F}"/>
      </w:docPartPr>
      <w:docPartBody>
        <w:p w:rsidR="0002748B" w:rsidRDefault="008800EA" w:rsidP="008800EA">
          <w:pPr>
            <w:pStyle w:val="7C099083B41440DB92FA29CFBD042AD5"/>
          </w:pPr>
          <w:r w:rsidRPr="00BE4B52">
            <w:rPr>
              <w:rStyle w:val="Platzhaltertext"/>
            </w:rPr>
            <w:t>Wählen Sie ein Element aus.</w:t>
          </w:r>
        </w:p>
      </w:docPartBody>
    </w:docPart>
    <w:docPart>
      <w:docPartPr>
        <w:name w:val="31C07C336CF548B2B3571F75549FDBD6"/>
        <w:category>
          <w:name w:val="Allgemein"/>
          <w:gallery w:val="placeholder"/>
        </w:category>
        <w:types>
          <w:type w:val="bbPlcHdr"/>
        </w:types>
        <w:behaviors>
          <w:behavior w:val="content"/>
        </w:behaviors>
        <w:guid w:val="{40623D05-31D5-4803-9155-90D092E6C1AB}"/>
      </w:docPartPr>
      <w:docPartBody>
        <w:p w:rsidR="0002748B" w:rsidRDefault="008800EA" w:rsidP="008800EA">
          <w:pPr>
            <w:pStyle w:val="31C07C336CF548B2B3571F75549FDBD6"/>
          </w:pPr>
          <w:r w:rsidRPr="00BE4B52">
            <w:rPr>
              <w:rStyle w:val="Platzhaltertext"/>
            </w:rPr>
            <w:t>Wählen Sie ein Element aus.</w:t>
          </w:r>
        </w:p>
      </w:docPartBody>
    </w:docPart>
    <w:docPart>
      <w:docPartPr>
        <w:name w:val="AAAA29B0198A47BA8FC12A08B07921F5"/>
        <w:category>
          <w:name w:val="Allgemein"/>
          <w:gallery w:val="placeholder"/>
        </w:category>
        <w:types>
          <w:type w:val="bbPlcHdr"/>
        </w:types>
        <w:behaviors>
          <w:behavior w:val="content"/>
        </w:behaviors>
        <w:guid w:val="{AAAC4A91-B05F-4C6B-BEE2-5DE724FFB15F}"/>
      </w:docPartPr>
      <w:docPartBody>
        <w:p w:rsidR="0002748B" w:rsidRDefault="008800EA" w:rsidP="008800EA">
          <w:pPr>
            <w:pStyle w:val="AAAA29B0198A47BA8FC12A08B07921F5"/>
          </w:pPr>
          <w:r w:rsidRPr="00BE4B52">
            <w:rPr>
              <w:rStyle w:val="Platzhaltertext"/>
            </w:rPr>
            <w:t>Wählen Sie ein Element aus.</w:t>
          </w:r>
        </w:p>
      </w:docPartBody>
    </w:docPart>
    <w:docPart>
      <w:docPartPr>
        <w:name w:val="FEEEBD1766494556B3B3D1FFC1D5F40B"/>
        <w:category>
          <w:name w:val="Allgemein"/>
          <w:gallery w:val="placeholder"/>
        </w:category>
        <w:types>
          <w:type w:val="bbPlcHdr"/>
        </w:types>
        <w:behaviors>
          <w:behavior w:val="content"/>
        </w:behaviors>
        <w:guid w:val="{60307B13-1C46-4CC7-891A-F370476D3E53}"/>
      </w:docPartPr>
      <w:docPartBody>
        <w:p w:rsidR="0002748B" w:rsidRDefault="008800EA" w:rsidP="008800EA">
          <w:pPr>
            <w:pStyle w:val="FEEEBD1766494556B3B3D1FFC1D5F40B"/>
          </w:pPr>
          <w:r w:rsidRPr="00BE4B52">
            <w:rPr>
              <w:rStyle w:val="Platzhaltertext"/>
            </w:rPr>
            <w:t>Wählen Sie ein Element aus.</w:t>
          </w:r>
        </w:p>
      </w:docPartBody>
    </w:docPart>
    <w:docPart>
      <w:docPartPr>
        <w:name w:val="347F9168DD664440994E8E06BA316195"/>
        <w:category>
          <w:name w:val="Allgemein"/>
          <w:gallery w:val="placeholder"/>
        </w:category>
        <w:types>
          <w:type w:val="bbPlcHdr"/>
        </w:types>
        <w:behaviors>
          <w:behavior w:val="content"/>
        </w:behaviors>
        <w:guid w:val="{F152E946-315F-4A26-BB0C-63228B81B3DB}"/>
      </w:docPartPr>
      <w:docPartBody>
        <w:p w:rsidR="0002748B" w:rsidRDefault="008800EA" w:rsidP="008800EA">
          <w:pPr>
            <w:pStyle w:val="347F9168DD664440994E8E06BA316195"/>
          </w:pPr>
          <w:r w:rsidRPr="00BE4B52">
            <w:rPr>
              <w:rStyle w:val="Platzhaltertext"/>
            </w:rPr>
            <w:t>Wählen Sie ein Element aus.</w:t>
          </w:r>
        </w:p>
      </w:docPartBody>
    </w:docPart>
    <w:docPart>
      <w:docPartPr>
        <w:name w:val="F30B7E2BB9254FBF88B06763BE49CA49"/>
        <w:category>
          <w:name w:val="Allgemein"/>
          <w:gallery w:val="placeholder"/>
        </w:category>
        <w:types>
          <w:type w:val="bbPlcHdr"/>
        </w:types>
        <w:behaviors>
          <w:behavior w:val="content"/>
        </w:behaviors>
        <w:guid w:val="{E83F0D6A-A858-48A2-8FF5-D532A4AC68A4}"/>
      </w:docPartPr>
      <w:docPartBody>
        <w:p w:rsidR="0002748B" w:rsidRDefault="008800EA" w:rsidP="008800EA">
          <w:pPr>
            <w:pStyle w:val="F30B7E2BB9254FBF88B06763BE49CA49"/>
          </w:pPr>
          <w:r w:rsidRPr="00BE4B52">
            <w:rPr>
              <w:rStyle w:val="Platzhaltertext"/>
            </w:rPr>
            <w:t>Wählen Sie ein Element aus.</w:t>
          </w:r>
        </w:p>
      </w:docPartBody>
    </w:docPart>
    <w:docPart>
      <w:docPartPr>
        <w:name w:val="980E3C6D2A1848F4910C8D8C9FC36382"/>
        <w:category>
          <w:name w:val="Allgemein"/>
          <w:gallery w:val="placeholder"/>
        </w:category>
        <w:types>
          <w:type w:val="bbPlcHdr"/>
        </w:types>
        <w:behaviors>
          <w:behavior w:val="content"/>
        </w:behaviors>
        <w:guid w:val="{19979EE7-2C9C-4D85-809E-99C3EA9A450E}"/>
      </w:docPartPr>
      <w:docPartBody>
        <w:p w:rsidR="0002748B" w:rsidRDefault="008800EA" w:rsidP="008800EA">
          <w:pPr>
            <w:pStyle w:val="980E3C6D2A1848F4910C8D8C9FC36382"/>
          </w:pPr>
          <w:r w:rsidRPr="00BE4B52">
            <w:rPr>
              <w:rStyle w:val="Platzhaltertext"/>
            </w:rPr>
            <w:t>Wählen Sie ein Element aus.</w:t>
          </w:r>
        </w:p>
      </w:docPartBody>
    </w:docPart>
    <w:docPart>
      <w:docPartPr>
        <w:name w:val="3189445E7EDF48C1B336AEEFC6038095"/>
        <w:category>
          <w:name w:val="Allgemein"/>
          <w:gallery w:val="placeholder"/>
        </w:category>
        <w:types>
          <w:type w:val="bbPlcHdr"/>
        </w:types>
        <w:behaviors>
          <w:behavior w:val="content"/>
        </w:behaviors>
        <w:guid w:val="{AEBE4694-E34D-4649-897B-A1520B199418}"/>
      </w:docPartPr>
      <w:docPartBody>
        <w:p w:rsidR="0002748B" w:rsidRDefault="008800EA" w:rsidP="008800EA">
          <w:pPr>
            <w:pStyle w:val="3189445E7EDF48C1B336AEEFC6038095"/>
          </w:pPr>
          <w:r w:rsidRPr="00BE4B52">
            <w:rPr>
              <w:rStyle w:val="Platzhaltertext"/>
            </w:rPr>
            <w:t>Wählen Sie ein Element aus.</w:t>
          </w:r>
        </w:p>
      </w:docPartBody>
    </w:docPart>
    <w:docPart>
      <w:docPartPr>
        <w:name w:val="45B76804659C4E57AF52FB5621CD3739"/>
        <w:category>
          <w:name w:val="Allgemein"/>
          <w:gallery w:val="placeholder"/>
        </w:category>
        <w:types>
          <w:type w:val="bbPlcHdr"/>
        </w:types>
        <w:behaviors>
          <w:behavior w:val="content"/>
        </w:behaviors>
        <w:guid w:val="{27DEB63E-5897-497E-87E2-A3F49B9B93D1}"/>
      </w:docPartPr>
      <w:docPartBody>
        <w:p w:rsidR="0002748B" w:rsidRDefault="008800EA" w:rsidP="008800EA">
          <w:pPr>
            <w:pStyle w:val="45B76804659C4E57AF52FB5621CD3739"/>
          </w:pPr>
          <w:r w:rsidRPr="00BE4B52">
            <w:rPr>
              <w:rStyle w:val="Platzhaltertext"/>
            </w:rPr>
            <w:t>Wählen Sie ein Element aus.</w:t>
          </w:r>
        </w:p>
      </w:docPartBody>
    </w:docPart>
    <w:docPart>
      <w:docPartPr>
        <w:name w:val="DE30920CDA974EACACB95C6C9BBD48EF"/>
        <w:category>
          <w:name w:val="Allgemein"/>
          <w:gallery w:val="placeholder"/>
        </w:category>
        <w:types>
          <w:type w:val="bbPlcHdr"/>
        </w:types>
        <w:behaviors>
          <w:behavior w:val="content"/>
        </w:behaviors>
        <w:guid w:val="{85BE1FEE-CCBB-4150-B618-D7DF5B08688C}"/>
      </w:docPartPr>
      <w:docPartBody>
        <w:p w:rsidR="0002748B" w:rsidRDefault="008800EA" w:rsidP="008800EA">
          <w:pPr>
            <w:pStyle w:val="DE30920CDA974EACACB95C6C9BBD48EF"/>
          </w:pPr>
          <w:r w:rsidRPr="00BE4B52">
            <w:rPr>
              <w:rStyle w:val="Platzhaltertext"/>
            </w:rPr>
            <w:t>Wählen Sie ein Element aus.</w:t>
          </w:r>
        </w:p>
      </w:docPartBody>
    </w:docPart>
    <w:docPart>
      <w:docPartPr>
        <w:name w:val="102656717B3B4162AACFBE78EE122617"/>
        <w:category>
          <w:name w:val="Allgemein"/>
          <w:gallery w:val="placeholder"/>
        </w:category>
        <w:types>
          <w:type w:val="bbPlcHdr"/>
        </w:types>
        <w:behaviors>
          <w:behavior w:val="content"/>
        </w:behaviors>
        <w:guid w:val="{6AD0910C-A143-4005-9BFC-796843A68E4C}"/>
      </w:docPartPr>
      <w:docPartBody>
        <w:p w:rsidR="0002748B" w:rsidRDefault="008800EA" w:rsidP="008800EA">
          <w:pPr>
            <w:pStyle w:val="102656717B3B4162AACFBE78EE122617"/>
          </w:pPr>
          <w:r w:rsidRPr="00BE4B52">
            <w:rPr>
              <w:rStyle w:val="Platzhaltertext"/>
            </w:rPr>
            <w:t>Wählen Sie ein Element aus.</w:t>
          </w:r>
        </w:p>
      </w:docPartBody>
    </w:docPart>
    <w:docPart>
      <w:docPartPr>
        <w:name w:val="A271967CB5A7482C8FDC99681B273C3F"/>
        <w:category>
          <w:name w:val="Allgemein"/>
          <w:gallery w:val="placeholder"/>
        </w:category>
        <w:types>
          <w:type w:val="bbPlcHdr"/>
        </w:types>
        <w:behaviors>
          <w:behavior w:val="content"/>
        </w:behaviors>
        <w:guid w:val="{D582EEEE-9874-42BD-89F9-D5FAC414AB16}"/>
      </w:docPartPr>
      <w:docPartBody>
        <w:p w:rsidR="0002748B" w:rsidRDefault="008800EA" w:rsidP="008800EA">
          <w:pPr>
            <w:pStyle w:val="A271967CB5A7482C8FDC99681B273C3F"/>
          </w:pPr>
          <w:r w:rsidRPr="00BE4B52">
            <w:rPr>
              <w:rStyle w:val="Platzhaltertext"/>
            </w:rPr>
            <w:t>Wählen Sie ein Element aus.</w:t>
          </w:r>
        </w:p>
      </w:docPartBody>
    </w:docPart>
    <w:docPart>
      <w:docPartPr>
        <w:name w:val="10D100722A5842CF9700FA44B1F0113F"/>
        <w:category>
          <w:name w:val="Allgemein"/>
          <w:gallery w:val="placeholder"/>
        </w:category>
        <w:types>
          <w:type w:val="bbPlcHdr"/>
        </w:types>
        <w:behaviors>
          <w:behavior w:val="content"/>
        </w:behaviors>
        <w:guid w:val="{01B2DE4F-A315-45DE-98A2-AAD0855129EC}"/>
      </w:docPartPr>
      <w:docPartBody>
        <w:p w:rsidR="0002748B" w:rsidRDefault="008800EA" w:rsidP="008800EA">
          <w:pPr>
            <w:pStyle w:val="10D100722A5842CF9700FA44B1F0113F"/>
          </w:pPr>
          <w:r w:rsidRPr="00BE4B52">
            <w:rPr>
              <w:rStyle w:val="Platzhaltertext"/>
            </w:rPr>
            <w:t>Wählen Sie ein Element aus.</w:t>
          </w:r>
        </w:p>
      </w:docPartBody>
    </w:docPart>
    <w:docPart>
      <w:docPartPr>
        <w:name w:val="49D4EEDA9F21451FA9C73459FFFC38BD"/>
        <w:category>
          <w:name w:val="Allgemein"/>
          <w:gallery w:val="placeholder"/>
        </w:category>
        <w:types>
          <w:type w:val="bbPlcHdr"/>
        </w:types>
        <w:behaviors>
          <w:behavior w:val="content"/>
        </w:behaviors>
        <w:guid w:val="{3A82713F-EAB0-4B24-AF60-70D4C607ED6A}"/>
      </w:docPartPr>
      <w:docPartBody>
        <w:p w:rsidR="0002748B" w:rsidRDefault="008800EA" w:rsidP="008800EA">
          <w:pPr>
            <w:pStyle w:val="49D4EEDA9F21451FA9C73459FFFC38BD"/>
          </w:pPr>
          <w:r w:rsidRPr="00BE4B52">
            <w:rPr>
              <w:rStyle w:val="Platzhaltertext"/>
            </w:rPr>
            <w:t>Wählen Sie ein Element aus.</w:t>
          </w:r>
        </w:p>
      </w:docPartBody>
    </w:docPart>
    <w:docPart>
      <w:docPartPr>
        <w:name w:val="75F0038677B943C0AA5E3D6857281479"/>
        <w:category>
          <w:name w:val="Allgemein"/>
          <w:gallery w:val="placeholder"/>
        </w:category>
        <w:types>
          <w:type w:val="bbPlcHdr"/>
        </w:types>
        <w:behaviors>
          <w:behavior w:val="content"/>
        </w:behaviors>
        <w:guid w:val="{43223273-F2B2-40CE-A3E0-7AF2DB7BC29B}"/>
      </w:docPartPr>
      <w:docPartBody>
        <w:p w:rsidR="0002748B" w:rsidRDefault="008800EA" w:rsidP="008800EA">
          <w:pPr>
            <w:pStyle w:val="75F0038677B943C0AA5E3D6857281479"/>
          </w:pPr>
          <w:r w:rsidRPr="00BE4B52">
            <w:rPr>
              <w:rStyle w:val="Platzhaltertext"/>
            </w:rPr>
            <w:t>Wählen Sie ein Element aus.</w:t>
          </w:r>
        </w:p>
      </w:docPartBody>
    </w:docPart>
    <w:docPart>
      <w:docPartPr>
        <w:name w:val="AA48D4B8B6544B34B13895D3F41FE9F7"/>
        <w:category>
          <w:name w:val="Allgemein"/>
          <w:gallery w:val="placeholder"/>
        </w:category>
        <w:types>
          <w:type w:val="bbPlcHdr"/>
        </w:types>
        <w:behaviors>
          <w:behavior w:val="content"/>
        </w:behaviors>
        <w:guid w:val="{1691D1B0-6628-47BB-AB14-FED0988A1C83}"/>
      </w:docPartPr>
      <w:docPartBody>
        <w:p w:rsidR="0002748B" w:rsidRDefault="008800EA" w:rsidP="008800EA">
          <w:pPr>
            <w:pStyle w:val="AA48D4B8B6544B34B13895D3F41FE9F7"/>
          </w:pPr>
          <w:r w:rsidRPr="00BE4B52">
            <w:rPr>
              <w:rStyle w:val="Platzhaltertext"/>
            </w:rPr>
            <w:t>Wählen Sie ein Element aus.</w:t>
          </w:r>
        </w:p>
      </w:docPartBody>
    </w:docPart>
    <w:docPart>
      <w:docPartPr>
        <w:name w:val="D9B283FD0FBE4D54AAFDB3F239B230DA"/>
        <w:category>
          <w:name w:val="Allgemein"/>
          <w:gallery w:val="placeholder"/>
        </w:category>
        <w:types>
          <w:type w:val="bbPlcHdr"/>
        </w:types>
        <w:behaviors>
          <w:behavior w:val="content"/>
        </w:behaviors>
        <w:guid w:val="{5C125007-09F7-433D-9BA8-29F47EBEFEFF}"/>
      </w:docPartPr>
      <w:docPartBody>
        <w:p w:rsidR="0002748B" w:rsidRDefault="008800EA" w:rsidP="008800EA">
          <w:pPr>
            <w:pStyle w:val="D9B283FD0FBE4D54AAFDB3F239B230DA"/>
          </w:pPr>
          <w:r w:rsidRPr="00BE4B52">
            <w:rPr>
              <w:rStyle w:val="Platzhaltertext"/>
            </w:rPr>
            <w:t>Wählen Sie ein Element aus.</w:t>
          </w:r>
        </w:p>
      </w:docPartBody>
    </w:docPart>
    <w:docPart>
      <w:docPartPr>
        <w:name w:val="14DDB411A10B458387C9E626FAF606BC"/>
        <w:category>
          <w:name w:val="Allgemein"/>
          <w:gallery w:val="placeholder"/>
        </w:category>
        <w:types>
          <w:type w:val="bbPlcHdr"/>
        </w:types>
        <w:behaviors>
          <w:behavior w:val="content"/>
        </w:behaviors>
        <w:guid w:val="{692FB730-C56F-4696-A5E5-BD6E7BDAB78A}"/>
      </w:docPartPr>
      <w:docPartBody>
        <w:p w:rsidR="0002748B" w:rsidRDefault="008800EA" w:rsidP="008800EA">
          <w:pPr>
            <w:pStyle w:val="14DDB411A10B458387C9E626FAF606BC"/>
          </w:pPr>
          <w:r w:rsidRPr="00BE4B52">
            <w:rPr>
              <w:rStyle w:val="Platzhaltertext"/>
            </w:rPr>
            <w:t>Wählen Sie ein Element aus.</w:t>
          </w:r>
        </w:p>
      </w:docPartBody>
    </w:docPart>
    <w:docPart>
      <w:docPartPr>
        <w:name w:val="945EA8D5FD4F4863A597A21AD33AB075"/>
        <w:category>
          <w:name w:val="Allgemein"/>
          <w:gallery w:val="placeholder"/>
        </w:category>
        <w:types>
          <w:type w:val="bbPlcHdr"/>
        </w:types>
        <w:behaviors>
          <w:behavior w:val="content"/>
        </w:behaviors>
        <w:guid w:val="{17D5F3B2-8404-4924-AEA6-FE4B7A87B6F1}"/>
      </w:docPartPr>
      <w:docPartBody>
        <w:p w:rsidR="0002748B" w:rsidRDefault="008800EA" w:rsidP="008800EA">
          <w:pPr>
            <w:pStyle w:val="945EA8D5FD4F4863A597A21AD33AB075"/>
          </w:pPr>
          <w:r w:rsidRPr="00BE4B52">
            <w:rPr>
              <w:rStyle w:val="Platzhaltertext"/>
            </w:rPr>
            <w:t>Wählen Sie ein Element aus.</w:t>
          </w:r>
        </w:p>
      </w:docPartBody>
    </w:docPart>
    <w:docPart>
      <w:docPartPr>
        <w:name w:val="D6BC52C7EADC4A769DEFA5AE7089A7C5"/>
        <w:category>
          <w:name w:val="Allgemein"/>
          <w:gallery w:val="placeholder"/>
        </w:category>
        <w:types>
          <w:type w:val="bbPlcHdr"/>
        </w:types>
        <w:behaviors>
          <w:behavior w:val="content"/>
        </w:behaviors>
        <w:guid w:val="{4FFA5110-9061-4BC8-B555-87456EEC1DBF}"/>
      </w:docPartPr>
      <w:docPartBody>
        <w:p w:rsidR="0002748B" w:rsidRDefault="008800EA" w:rsidP="008800EA">
          <w:pPr>
            <w:pStyle w:val="D6BC52C7EADC4A769DEFA5AE7089A7C5"/>
          </w:pPr>
          <w:r w:rsidRPr="00BE4B52">
            <w:rPr>
              <w:rStyle w:val="Platzhaltertext"/>
            </w:rPr>
            <w:t>Wählen Sie ein Element aus.</w:t>
          </w:r>
        </w:p>
      </w:docPartBody>
    </w:docPart>
    <w:docPart>
      <w:docPartPr>
        <w:name w:val="A9697B3A6FB2421CB0188457776CE4C9"/>
        <w:category>
          <w:name w:val="Allgemein"/>
          <w:gallery w:val="placeholder"/>
        </w:category>
        <w:types>
          <w:type w:val="bbPlcHdr"/>
        </w:types>
        <w:behaviors>
          <w:behavior w:val="content"/>
        </w:behaviors>
        <w:guid w:val="{BBBCCEB7-F843-41DD-91E8-722C30C9A917}"/>
      </w:docPartPr>
      <w:docPartBody>
        <w:p w:rsidR="0002748B" w:rsidRDefault="008800EA" w:rsidP="008800EA">
          <w:pPr>
            <w:pStyle w:val="A9697B3A6FB2421CB0188457776CE4C9"/>
          </w:pPr>
          <w:r w:rsidRPr="00BE4B52">
            <w:rPr>
              <w:rStyle w:val="Platzhaltertext"/>
            </w:rPr>
            <w:t>Wählen Sie ein Element aus.</w:t>
          </w:r>
        </w:p>
      </w:docPartBody>
    </w:docPart>
    <w:docPart>
      <w:docPartPr>
        <w:name w:val="86B5B91E28BB4D75B62BE82A96E66AE2"/>
        <w:category>
          <w:name w:val="Allgemein"/>
          <w:gallery w:val="placeholder"/>
        </w:category>
        <w:types>
          <w:type w:val="bbPlcHdr"/>
        </w:types>
        <w:behaviors>
          <w:behavior w:val="content"/>
        </w:behaviors>
        <w:guid w:val="{46FDCA36-0A31-4E20-A161-4D8D041603DC}"/>
      </w:docPartPr>
      <w:docPartBody>
        <w:p w:rsidR="0002748B" w:rsidRDefault="008800EA" w:rsidP="008800EA">
          <w:pPr>
            <w:pStyle w:val="86B5B91E28BB4D75B62BE82A96E66AE2"/>
          </w:pPr>
          <w:r w:rsidRPr="00BE4B52">
            <w:rPr>
              <w:rStyle w:val="Platzhaltertext"/>
            </w:rPr>
            <w:t>Wählen Sie ein Element aus.</w:t>
          </w:r>
        </w:p>
      </w:docPartBody>
    </w:docPart>
    <w:docPart>
      <w:docPartPr>
        <w:name w:val="B7D4DF434D94489AB425A9B2C257AE8E"/>
        <w:category>
          <w:name w:val="Allgemein"/>
          <w:gallery w:val="placeholder"/>
        </w:category>
        <w:types>
          <w:type w:val="bbPlcHdr"/>
        </w:types>
        <w:behaviors>
          <w:behavior w:val="content"/>
        </w:behaviors>
        <w:guid w:val="{4DBB69B1-F925-4D66-9765-9989AC2A7BDD}"/>
      </w:docPartPr>
      <w:docPartBody>
        <w:p w:rsidR="0002748B" w:rsidRDefault="008800EA" w:rsidP="008800EA">
          <w:pPr>
            <w:pStyle w:val="B7D4DF434D94489AB425A9B2C257AE8E"/>
          </w:pPr>
          <w:r w:rsidRPr="00BE4B52">
            <w:rPr>
              <w:rStyle w:val="Platzhaltertext"/>
            </w:rPr>
            <w:t>Wählen Sie ein Element aus.</w:t>
          </w:r>
        </w:p>
      </w:docPartBody>
    </w:docPart>
    <w:docPart>
      <w:docPartPr>
        <w:name w:val="A9114537FD894FE7BE913B108614BF11"/>
        <w:category>
          <w:name w:val="Allgemein"/>
          <w:gallery w:val="placeholder"/>
        </w:category>
        <w:types>
          <w:type w:val="bbPlcHdr"/>
        </w:types>
        <w:behaviors>
          <w:behavior w:val="content"/>
        </w:behaviors>
        <w:guid w:val="{82F28AA6-49FE-4880-AF3C-ADD5EA969475}"/>
      </w:docPartPr>
      <w:docPartBody>
        <w:p w:rsidR="0002748B" w:rsidRDefault="008800EA" w:rsidP="008800EA">
          <w:pPr>
            <w:pStyle w:val="A9114537FD894FE7BE913B108614BF11"/>
          </w:pPr>
          <w:r w:rsidRPr="00BE4B52">
            <w:rPr>
              <w:rStyle w:val="Platzhaltertext"/>
            </w:rPr>
            <w:t>Wählen Sie ein Element aus.</w:t>
          </w:r>
        </w:p>
      </w:docPartBody>
    </w:docPart>
    <w:docPart>
      <w:docPartPr>
        <w:name w:val="96D2DEEDE70045B8A85D9F37F915744F"/>
        <w:category>
          <w:name w:val="Allgemein"/>
          <w:gallery w:val="placeholder"/>
        </w:category>
        <w:types>
          <w:type w:val="bbPlcHdr"/>
        </w:types>
        <w:behaviors>
          <w:behavior w:val="content"/>
        </w:behaviors>
        <w:guid w:val="{D4F447CA-3F66-464B-A9CB-55645B592885}"/>
      </w:docPartPr>
      <w:docPartBody>
        <w:p w:rsidR="0002748B" w:rsidRDefault="008800EA" w:rsidP="008800EA">
          <w:pPr>
            <w:pStyle w:val="96D2DEEDE70045B8A85D9F37F915744F"/>
          </w:pPr>
          <w:r w:rsidRPr="00BE4B52">
            <w:rPr>
              <w:rStyle w:val="Platzhaltertext"/>
            </w:rPr>
            <w:t>Wählen Sie ein Element aus.</w:t>
          </w:r>
        </w:p>
      </w:docPartBody>
    </w:docPart>
    <w:docPart>
      <w:docPartPr>
        <w:name w:val="1B9EA98CED3A4677AF616549B22E2094"/>
        <w:category>
          <w:name w:val="Allgemein"/>
          <w:gallery w:val="placeholder"/>
        </w:category>
        <w:types>
          <w:type w:val="bbPlcHdr"/>
        </w:types>
        <w:behaviors>
          <w:behavior w:val="content"/>
        </w:behaviors>
        <w:guid w:val="{9B816CD2-6F63-4A52-821A-9D12DEC1210B}"/>
      </w:docPartPr>
      <w:docPartBody>
        <w:p w:rsidR="0002748B" w:rsidRDefault="008800EA" w:rsidP="008800EA">
          <w:pPr>
            <w:pStyle w:val="1B9EA98CED3A4677AF616549B22E2094"/>
          </w:pPr>
          <w:r w:rsidRPr="00BE4B52">
            <w:rPr>
              <w:rStyle w:val="Platzhaltertext"/>
            </w:rPr>
            <w:t>Wählen Sie ein Element aus.</w:t>
          </w:r>
        </w:p>
      </w:docPartBody>
    </w:docPart>
    <w:docPart>
      <w:docPartPr>
        <w:name w:val="A3EB6A53F3FB4F9FB1C372AC84B5C0CC"/>
        <w:category>
          <w:name w:val="Allgemein"/>
          <w:gallery w:val="placeholder"/>
        </w:category>
        <w:types>
          <w:type w:val="bbPlcHdr"/>
        </w:types>
        <w:behaviors>
          <w:behavior w:val="content"/>
        </w:behaviors>
        <w:guid w:val="{DE371EC9-1EDE-4B1B-AC11-645587786EBA}"/>
      </w:docPartPr>
      <w:docPartBody>
        <w:p w:rsidR="0002748B" w:rsidRDefault="008800EA" w:rsidP="008800EA">
          <w:pPr>
            <w:pStyle w:val="A3EB6A53F3FB4F9FB1C372AC84B5C0CC"/>
          </w:pPr>
          <w:r w:rsidRPr="00BE4B52">
            <w:rPr>
              <w:rStyle w:val="Platzhaltertext"/>
            </w:rPr>
            <w:t>Wählen Sie ein Element aus.</w:t>
          </w:r>
        </w:p>
      </w:docPartBody>
    </w:docPart>
    <w:docPart>
      <w:docPartPr>
        <w:name w:val="2314CEAF87FD475B8AAA16E7194B855F"/>
        <w:category>
          <w:name w:val="Allgemein"/>
          <w:gallery w:val="placeholder"/>
        </w:category>
        <w:types>
          <w:type w:val="bbPlcHdr"/>
        </w:types>
        <w:behaviors>
          <w:behavior w:val="content"/>
        </w:behaviors>
        <w:guid w:val="{94ACD28D-E455-48A1-AB1E-2F37C55BA152}"/>
      </w:docPartPr>
      <w:docPartBody>
        <w:p w:rsidR="0002748B" w:rsidRDefault="008800EA" w:rsidP="008800EA">
          <w:pPr>
            <w:pStyle w:val="2314CEAF87FD475B8AAA16E7194B855F"/>
          </w:pPr>
          <w:r w:rsidRPr="00BE4B52">
            <w:rPr>
              <w:rStyle w:val="Platzhaltertext"/>
            </w:rPr>
            <w:t>Wählen Sie ein Element aus.</w:t>
          </w:r>
        </w:p>
      </w:docPartBody>
    </w:docPart>
    <w:docPart>
      <w:docPartPr>
        <w:name w:val="9C37F137F0D2429180C90B9198FA6FE4"/>
        <w:category>
          <w:name w:val="Allgemein"/>
          <w:gallery w:val="placeholder"/>
        </w:category>
        <w:types>
          <w:type w:val="bbPlcHdr"/>
        </w:types>
        <w:behaviors>
          <w:behavior w:val="content"/>
        </w:behaviors>
        <w:guid w:val="{7B1626A4-AD37-468E-812E-400399254F68}"/>
      </w:docPartPr>
      <w:docPartBody>
        <w:p w:rsidR="0002748B" w:rsidRDefault="008800EA" w:rsidP="008800EA">
          <w:pPr>
            <w:pStyle w:val="9C37F137F0D2429180C90B9198FA6FE4"/>
          </w:pPr>
          <w:r w:rsidRPr="00BE4B52">
            <w:rPr>
              <w:rStyle w:val="Platzhaltertext"/>
            </w:rPr>
            <w:t>Wählen Sie ein Element aus.</w:t>
          </w:r>
        </w:p>
      </w:docPartBody>
    </w:docPart>
    <w:docPart>
      <w:docPartPr>
        <w:name w:val="6BAAC84D8B6B42B6B8BFF166DD1B47A4"/>
        <w:category>
          <w:name w:val="Allgemein"/>
          <w:gallery w:val="placeholder"/>
        </w:category>
        <w:types>
          <w:type w:val="bbPlcHdr"/>
        </w:types>
        <w:behaviors>
          <w:behavior w:val="content"/>
        </w:behaviors>
        <w:guid w:val="{D29D2650-10CC-430E-ABC6-661DCC6227C3}"/>
      </w:docPartPr>
      <w:docPartBody>
        <w:p w:rsidR="0002748B" w:rsidRDefault="008800EA" w:rsidP="008800EA">
          <w:pPr>
            <w:pStyle w:val="6BAAC84D8B6B42B6B8BFF166DD1B47A4"/>
          </w:pPr>
          <w:r w:rsidRPr="00BE4B52">
            <w:rPr>
              <w:rStyle w:val="Platzhaltertext"/>
            </w:rPr>
            <w:t>Wählen Sie ein Element aus.</w:t>
          </w:r>
        </w:p>
      </w:docPartBody>
    </w:docPart>
    <w:docPart>
      <w:docPartPr>
        <w:name w:val="082D92E5222443AFBC057C90C49A9289"/>
        <w:category>
          <w:name w:val="Allgemein"/>
          <w:gallery w:val="placeholder"/>
        </w:category>
        <w:types>
          <w:type w:val="bbPlcHdr"/>
        </w:types>
        <w:behaviors>
          <w:behavior w:val="content"/>
        </w:behaviors>
        <w:guid w:val="{2BE5D65A-8342-45B9-869E-1A2319BF338B}"/>
      </w:docPartPr>
      <w:docPartBody>
        <w:p w:rsidR="0002748B" w:rsidRDefault="008800EA" w:rsidP="008800EA">
          <w:pPr>
            <w:pStyle w:val="082D92E5222443AFBC057C90C49A9289"/>
          </w:pPr>
          <w:r w:rsidRPr="00BE4B52">
            <w:rPr>
              <w:rStyle w:val="Platzhaltertext"/>
            </w:rPr>
            <w:t>Wählen Sie ein Element aus.</w:t>
          </w:r>
        </w:p>
      </w:docPartBody>
    </w:docPart>
    <w:docPart>
      <w:docPartPr>
        <w:name w:val="B74061E4472149508DE4E861C9C481D6"/>
        <w:category>
          <w:name w:val="Allgemein"/>
          <w:gallery w:val="placeholder"/>
        </w:category>
        <w:types>
          <w:type w:val="bbPlcHdr"/>
        </w:types>
        <w:behaviors>
          <w:behavior w:val="content"/>
        </w:behaviors>
        <w:guid w:val="{C44B96B4-1B36-4016-9596-2E5ED8A8F922}"/>
      </w:docPartPr>
      <w:docPartBody>
        <w:p w:rsidR="0002748B" w:rsidRDefault="008800EA" w:rsidP="008800EA">
          <w:pPr>
            <w:pStyle w:val="B74061E4472149508DE4E861C9C481D6"/>
          </w:pPr>
          <w:r w:rsidRPr="00BE4B52">
            <w:rPr>
              <w:rStyle w:val="Platzhaltertext"/>
            </w:rPr>
            <w:t>Wählen Sie ein Element aus.</w:t>
          </w:r>
        </w:p>
      </w:docPartBody>
    </w:docPart>
    <w:docPart>
      <w:docPartPr>
        <w:name w:val="1DE28BE69D7C451288B4A99DAF782A6A"/>
        <w:category>
          <w:name w:val="Allgemein"/>
          <w:gallery w:val="placeholder"/>
        </w:category>
        <w:types>
          <w:type w:val="bbPlcHdr"/>
        </w:types>
        <w:behaviors>
          <w:behavior w:val="content"/>
        </w:behaviors>
        <w:guid w:val="{7D053DC6-51C3-41E0-A253-9DBB908B65B1}"/>
      </w:docPartPr>
      <w:docPartBody>
        <w:p w:rsidR="0002748B" w:rsidRDefault="008800EA" w:rsidP="008800EA">
          <w:pPr>
            <w:pStyle w:val="1DE28BE69D7C451288B4A99DAF782A6A"/>
          </w:pPr>
          <w:r w:rsidRPr="00BE4B52">
            <w:rPr>
              <w:rStyle w:val="Platzhaltertext"/>
            </w:rPr>
            <w:t>Wählen Sie ein Element aus.</w:t>
          </w:r>
        </w:p>
      </w:docPartBody>
    </w:docPart>
    <w:docPart>
      <w:docPartPr>
        <w:name w:val="454B709BCD5243C8A2CAD93A5D606137"/>
        <w:category>
          <w:name w:val="Allgemein"/>
          <w:gallery w:val="placeholder"/>
        </w:category>
        <w:types>
          <w:type w:val="bbPlcHdr"/>
        </w:types>
        <w:behaviors>
          <w:behavior w:val="content"/>
        </w:behaviors>
        <w:guid w:val="{D26AF83E-0B73-4826-A355-ED91F8FF1FF8}"/>
      </w:docPartPr>
      <w:docPartBody>
        <w:p w:rsidR="0002748B" w:rsidRDefault="008800EA" w:rsidP="008800EA">
          <w:pPr>
            <w:pStyle w:val="454B709BCD5243C8A2CAD93A5D606137"/>
          </w:pPr>
          <w:r w:rsidRPr="00BE4B52">
            <w:rPr>
              <w:rStyle w:val="Platzhaltertext"/>
            </w:rPr>
            <w:t>Wählen Sie ein Element aus.</w:t>
          </w:r>
        </w:p>
      </w:docPartBody>
    </w:docPart>
    <w:docPart>
      <w:docPartPr>
        <w:name w:val="C98FFB00756648688BD97B8851B7F24F"/>
        <w:category>
          <w:name w:val="Allgemein"/>
          <w:gallery w:val="placeholder"/>
        </w:category>
        <w:types>
          <w:type w:val="bbPlcHdr"/>
        </w:types>
        <w:behaviors>
          <w:behavior w:val="content"/>
        </w:behaviors>
        <w:guid w:val="{922B3A51-7CED-4DE5-B2D3-6738454AD81C}"/>
      </w:docPartPr>
      <w:docPartBody>
        <w:p w:rsidR="0002748B" w:rsidRDefault="008800EA" w:rsidP="008800EA">
          <w:pPr>
            <w:pStyle w:val="C98FFB00756648688BD97B8851B7F24F"/>
          </w:pPr>
          <w:r w:rsidRPr="00BE4B52">
            <w:rPr>
              <w:rStyle w:val="Platzhaltertext"/>
            </w:rPr>
            <w:t>Wählen Sie ein Element aus.</w:t>
          </w:r>
        </w:p>
      </w:docPartBody>
    </w:docPart>
    <w:docPart>
      <w:docPartPr>
        <w:name w:val="932955336C114E89A305168264878C27"/>
        <w:category>
          <w:name w:val="Allgemein"/>
          <w:gallery w:val="placeholder"/>
        </w:category>
        <w:types>
          <w:type w:val="bbPlcHdr"/>
        </w:types>
        <w:behaviors>
          <w:behavior w:val="content"/>
        </w:behaviors>
        <w:guid w:val="{C8D961BC-67F6-4617-8F16-C4D5610992AE}"/>
      </w:docPartPr>
      <w:docPartBody>
        <w:p w:rsidR="0002748B" w:rsidRDefault="008800EA" w:rsidP="008800EA">
          <w:pPr>
            <w:pStyle w:val="932955336C114E89A305168264878C27"/>
          </w:pPr>
          <w:r w:rsidRPr="00BE4B52">
            <w:rPr>
              <w:rStyle w:val="Platzhaltertext"/>
            </w:rPr>
            <w:t>Wählen Sie ein Element aus.</w:t>
          </w:r>
        </w:p>
      </w:docPartBody>
    </w:docPart>
    <w:docPart>
      <w:docPartPr>
        <w:name w:val="CA8B33D0FED341CE9CDE9346E5D5CAA7"/>
        <w:category>
          <w:name w:val="Allgemein"/>
          <w:gallery w:val="placeholder"/>
        </w:category>
        <w:types>
          <w:type w:val="bbPlcHdr"/>
        </w:types>
        <w:behaviors>
          <w:behavior w:val="content"/>
        </w:behaviors>
        <w:guid w:val="{86DB6571-BD90-4D24-B2B0-0DEE818F9319}"/>
      </w:docPartPr>
      <w:docPartBody>
        <w:p w:rsidR="0002748B" w:rsidRDefault="008800EA" w:rsidP="008800EA">
          <w:pPr>
            <w:pStyle w:val="CA8B33D0FED341CE9CDE9346E5D5CAA7"/>
          </w:pPr>
          <w:r w:rsidRPr="00BE4B52">
            <w:rPr>
              <w:rStyle w:val="Platzhaltertext"/>
            </w:rPr>
            <w:t>Klicken oder tippen Sie hier, um Text einzugeben.</w:t>
          </w:r>
        </w:p>
      </w:docPartBody>
    </w:docPart>
    <w:docPart>
      <w:docPartPr>
        <w:name w:val="EA161C716E7E4AB9B142662279679D5A"/>
        <w:category>
          <w:name w:val="Allgemein"/>
          <w:gallery w:val="placeholder"/>
        </w:category>
        <w:types>
          <w:type w:val="bbPlcHdr"/>
        </w:types>
        <w:behaviors>
          <w:behavior w:val="content"/>
        </w:behaviors>
        <w:guid w:val="{CD66E83E-4D5C-47E6-9155-5215BC41753C}"/>
      </w:docPartPr>
      <w:docPartBody>
        <w:p w:rsidR="0002748B" w:rsidRDefault="008800EA" w:rsidP="008800EA">
          <w:pPr>
            <w:pStyle w:val="EA161C716E7E4AB9B142662279679D5A"/>
          </w:pPr>
          <w:r w:rsidRPr="00BE4B52">
            <w:rPr>
              <w:rStyle w:val="Platzhaltertext"/>
            </w:rPr>
            <w:t>Klicken oder tippen Sie, um ein Datum einzugeben.</w:t>
          </w:r>
        </w:p>
      </w:docPartBody>
    </w:docPart>
    <w:docPart>
      <w:docPartPr>
        <w:name w:val="55B62FE53B4047A8A610091D26413305"/>
        <w:category>
          <w:name w:val="Allgemein"/>
          <w:gallery w:val="placeholder"/>
        </w:category>
        <w:types>
          <w:type w:val="bbPlcHdr"/>
        </w:types>
        <w:behaviors>
          <w:behavior w:val="content"/>
        </w:behaviors>
        <w:guid w:val="{19978410-FDBD-4D30-85AB-5E687C575CEF}"/>
      </w:docPartPr>
      <w:docPartBody>
        <w:p w:rsidR="0002748B" w:rsidRDefault="008800EA" w:rsidP="008800EA">
          <w:pPr>
            <w:pStyle w:val="55B62FE53B4047A8A610091D26413305"/>
          </w:pPr>
          <w:r w:rsidRPr="00BE4B52">
            <w:rPr>
              <w:rStyle w:val="Platzhaltertext"/>
            </w:rPr>
            <w:t>Wählen Sie ein Element aus.</w:t>
          </w:r>
        </w:p>
      </w:docPartBody>
    </w:docPart>
    <w:docPart>
      <w:docPartPr>
        <w:name w:val="68EE04CADA0447CC9D90BDFC96A01866"/>
        <w:category>
          <w:name w:val="Allgemein"/>
          <w:gallery w:val="placeholder"/>
        </w:category>
        <w:types>
          <w:type w:val="bbPlcHdr"/>
        </w:types>
        <w:behaviors>
          <w:behavior w:val="content"/>
        </w:behaviors>
        <w:guid w:val="{C3DF9210-B33B-460F-9B34-C8BEBC1291AF}"/>
      </w:docPartPr>
      <w:docPartBody>
        <w:p w:rsidR="0002748B" w:rsidRDefault="008800EA" w:rsidP="008800EA">
          <w:pPr>
            <w:pStyle w:val="68EE04CADA0447CC9D90BDFC96A01866"/>
          </w:pPr>
          <w:r w:rsidRPr="00BE4B52">
            <w:rPr>
              <w:rStyle w:val="Platzhaltertext"/>
            </w:rPr>
            <w:t>Wählen Sie ein Element aus.</w:t>
          </w:r>
        </w:p>
      </w:docPartBody>
    </w:docPart>
    <w:docPart>
      <w:docPartPr>
        <w:name w:val="13D1AEA81A32427E9D605B8B2F3D8DDE"/>
        <w:category>
          <w:name w:val="Allgemein"/>
          <w:gallery w:val="placeholder"/>
        </w:category>
        <w:types>
          <w:type w:val="bbPlcHdr"/>
        </w:types>
        <w:behaviors>
          <w:behavior w:val="content"/>
        </w:behaviors>
        <w:guid w:val="{A66DE06E-BF2D-44C3-AFE3-6E8E5146FE23}"/>
      </w:docPartPr>
      <w:docPartBody>
        <w:p w:rsidR="0002748B" w:rsidRDefault="008800EA" w:rsidP="008800EA">
          <w:pPr>
            <w:pStyle w:val="13D1AEA81A32427E9D605B8B2F3D8DDE"/>
          </w:pPr>
          <w:r w:rsidRPr="00BE4B52">
            <w:rPr>
              <w:rStyle w:val="Platzhaltertext"/>
            </w:rPr>
            <w:t>Wählen Sie ein Element aus.</w:t>
          </w:r>
        </w:p>
      </w:docPartBody>
    </w:docPart>
    <w:docPart>
      <w:docPartPr>
        <w:name w:val="B46AD5FAE2F74C94A081DF9DDEDC25D2"/>
        <w:category>
          <w:name w:val="Allgemein"/>
          <w:gallery w:val="placeholder"/>
        </w:category>
        <w:types>
          <w:type w:val="bbPlcHdr"/>
        </w:types>
        <w:behaviors>
          <w:behavior w:val="content"/>
        </w:behaviors>
        <w:guid w:val="{883F8B76-0052-4D18-8CCA-EEBEC35733DA}"/>
      </w:docPartPr>
      <w:docPartBody>
        <w:p w:rsidR="0002748B" w:rsidRDefault="008800EA" w:rsidP="008800EA">
          <w:pPr>
            <w:pStyle w:val="B46AD5FAE2F74C94A081DF9DDEDC25D2"/>
          </w:pPr>
          <w:r w:rsidRPr="00BE4B52">
            <w:rPr>
              <w:rStyle w:val="Platzhaltertext"/>
            </w:rPr>
            <w:t>Wählen Sie ein Element aus.</w:t>
          </w:r>
        </w:p>
      </w:docPartBody>
    </w:docPart>
    <w:docPart>
      <w:docPartPr>
        <w:name w:val="40EDD802E1184B2694DC053760BD67C0"/>
        <w:category>
          <w:name w:val="Allgemein"/>
          <w:gallery w:val="placeholder"/>
        </w:category>
        <w:types>
          <w:type w:val="bbPlcHdr"/>
        </w:types>
        <w:behaviors>
          <w:behavior w:val="content"/>
        </w:behaviors>
        <w:guid w:val="{9C4AD63C-C3DD-4AE2-BB75-156C29C239E2}"/>
      </w:docPartPr>
      <w:docPartBody>
        <w:p w:rsidR="0002748B" w:rsidRDefault="008800EA" w:rsidP="008800EA">
          <w:pPr>
            <w:pStyle w:val="40EDD802E1184B2694DC053760BD67C0"/>
          </w:pPr>
          <w:r w:rsidRPr="00BE4B52">
            <w:rPr>
              <w:rStyle w:val="Platzhaltertext"/>
            </w:rPr>
            <w:t>Wählen Sie ein Element aus.</w:t>
          </w:r>
        </w:p>
      </w:docPartBody>
    </w:docPart>
    <w:docPart>
      <w:docPartPr>
        <w:name w:val="42E4A05346C64FA3AB26A6AC31C7D7B7"/>
        <w:category>
          <w:name w:val="Allgemein"/>
          <w:gallery w:val="placeholder"/>
        </w:category>
        <w:types>
          <w:type w:val="bbPlcHdr"/>
        </w:types>
        <w:behaviors>
          <w:behavior w:val="content"/>
        </w:behaviors>
        <w:guid w:val="{B87772C6-6999-4EBD-8F1A-D1DDB4702DD5}"/>
      </w:docPartPr>
      <w:docPartBody>
        <w:p w:rsidR="0002748B" w:rsidRDefault="008800EA" w:rsidP="008800EA">
          <w:pPr>
            <w:pStyle w:val="42E4A05346C64FA3AB26A6AC31C7D7B7"/>
          </w:pPr>
          <w:r w:rsidRPr="00BE4B52">
            <w:rPr>
              <w:rStyle w:val="Platzhaltertext"/>
            </w:rPr>
            <w:t>Wählen Sie ein Element aus.</w:t>
          </w:r>
        </w:p>
      </w:docPartBody>
    </w:docPart>
    <w:docPart>
      <w:docPartPr>
        <w:name w:val="0EE6678A48704E89A1D735FE3E3327F4"/>
        <w:category>
          <w:name w:val="Allgemein"/>
          <w:gallery w:val="placeholder"/>
        </w:category>
        <w:types>
          <w:type w:val="bbPlcHdr"/>
        </w:types>
        <w:behaviors>
          <w:behavior w:val="content"/>
        </w:behaviors>
        <w:guid w:val="{565B5568-7BB1-4897-8F59-79BA079BC755}"/>
      </w:docPartPr>
      <w:docPartBody>
        <w:p w:rsidR="0002748B" w:rsidRDefault="008800EA" w:rsidP="008800EA">
          <w:pPr>
            <w:pStyle w:val="0EE6678A48704E89A1D735FE3E3327F4"/>
          </w:pPr>
          <w:r w:rsidRPr="00BE4B52">
            <w:rPr>
              <w:rStyle w:val="Platzhaltertext"/>
            </w:rPr>
            <w:t>Wählen Sie ein Element aus.</w:t>
          </w:r>
        </w:p>
      </w:docPartBody>
    </w:docPart>
    <w:docPart>
      <w:docPartPr>
        <w:name w:val="E2206123730E4E60B8C3EF4381FF1861"/>
        <w:category>
          <w:name w:val="Allgemein"/>
          <w:gallery w:val="placeholder"/>
        </w:category>
        <w:types>
          <w:type w:val="bbPlcHdr"/>
        </w:types>
        <w:behaviors>
          <w:behavior w:val="content"/>
        </w:behaviors>
        <w:guid w:val="{C1C89E06-527B-4C76-8793-8C03172DBECE}"/>
      </w:docPartPr>
      <w:docPartBody>
        <w:p w:rsidR="0002748B" w:rsidRDefault="008800EA" w:rsidP="008800EA">
          <w:pPr>
            <w:pStyle w:val="E2206123730E4E60B8C3EF4381FF1861"/>
          </w:pPr>
          <w:r w:rsidRPr="00BE4B52">
            <w:rPr>
              <w:rStyle w:val="Platzhaltertext"/>
            </w:rPr>
            <w:t>Wählen Sie ein Element aus.</w:t>
          </w:r>
        </w:p>
      </w:docPartBody>
    </w:docPart>
    <w:docPart>
      <w:docPartPr>
        <w:name w:val="21B5A68A88D54E80ADD40D8210BD8B76"/>
        <w:category>
          <w:name w:val="Allgemein"/>
          <w:gallery w:val="placeholder"/>
        </w:category>
        <w:types>
          <w:type w:val="bbPlcHdr"/>
        </w:types>
        <w:behaviors>
          <w:behavior w:val="content"/>
        </w:behaviors>
        <w:guid w:val="{BA3B9B77-4523-4DFB-B395-40A3435F62E3}"/>
      </w:docPartPr>
      <w:docPartBody>
        <w:p w:rsidR="0002748B" w:rsidRDefault="008800EA" w:rsidP="008800EA">
          <w:pPr>
            <w:pStyle w:val="21B5A68A88D54E80ADD40D8210BD8B76"/>
          </w:pPr>
          <w:r w:rsidRPr="00BE4B52">
            <w:rPr>
              <w:rStyle w:val="Platzhaltertext"/>
            </w:rPr>
            <w:t>Wählen Sie ein Element aus.</w:t>
          </w:r>
        </w:p>
      </w:docPartBody>
    </w:docPart>
    <w:docPart>
      <w:docPartPr>
        <w:name w:val="2C2042A058EE4ACA92DE3CEE16710CCF"/>
        <w:category>
          <w:name w:val="Allgemein"/>
          <w:gallery w:val="placeholder"/>
        </w:category>
        <w:types>
          <w:type w:val="bbPlcHdr"/>
        </w:types>
        <w:behaviors>
          <w:behavior w:val="content"/>
        </w:behaviors>
        <w:guid w:val="{D9FC2372-9DCC-4A2F-B5E6-393B7F287492}"/>
      </w:docPartPr>
      <w:docPartBody>
        <w:p w:rsidR="0002748B" w:rsidRDefault="008800EA" w:rsidP="008800EA">
          <w:pPr>
            <w:pStyle w:val="2C2042A058EE4ACA92DE3CEE16710CCF"/>
          </w:pPr>
          <w:r w:rsidRPr="00BE4B52">
            <w:rPr>
              <w:rStyle w:val="Platzhaltertext"/>
            </w:rPr>
            <w:t>Wählen Sie ein Element aus.</w:t>
          </w:r>
        </w:p>
      </w:docPartBody>
    </w:docPart>
    <w:docPart>
      <w:docPartPr>
        <w:name w:val="B57DCB739971414CB09A37C72A53C71C"/>
        <w:category>
          <w:name w:val="Allgemein"/>
          <w:gallery w:val="placeholder"/>
        </w:category>
        <w:types>
          <w:type w:val="bbPlcHdr"/>
        </w:types>
        <w:behaviors>
          <w:behavior w:val="content"/>
        </w:behaviors>
        <w:guid w:val="{D4CB9BC6-E39F-4F27-87DF-90CC3BB23A1C}"/>
      </w:docPartPr>
      <w:docPartBody>
        <w:p w:rsidR="0002748B" w:rsidRDefault="008800EA" w:rsidP="008800EA">
          <w:pPr>
            <w:pStyle w:val="B57DCB739971414CB09A37C72A53C71C"/>
          </w:pPr>
          <w:r w:rsidRPr="00BE4B52">
            <w:rPr>
              <w:rStyle w:val="Platzhaltertext"/>
            </w:rPr>
            <w:t>Wählen Sie ein Element aus.</w:t>
          </w:r>
        </w:p>
      </w:docPartBody>
    </w:docPart>
    <w:docPart>
      <w:docPartPr>
        <w:name w:val="5BAAFFA2B78C44F4BFF6D6DC8EC97C60"/>
        <w:category>
          <w:name w:val="Allgemein"/>
          <w:gallery w:val="placeholder"/>
        </w:category>
        <w:types>
          <w:type w:val="bbPlcHdr"/>
        </w:types>
        <w:behaviors>
          <w:behavior w:val="content"/>
        </w:behaviors>
        <w:guid w:val="{2700C537-EDA8-4593-BBA8-0239684CE7C1}"/>
      </w:docPartPr>
      <w:docPartBody>
        <w:p w:rsidR="0002748B" w:rsidRDefault="008800EA" w:rsidP="008800EA">
          <w:pPr>
            <w:pStyle w:val="5BAAFFA2B78C44F4BFF6D6DC8EC97C60"/>
          </w:pPr>
          <w:r w:rsidRPr="00BE4B52">
            <w:rPr>
              <w:rStyle w:val="Platzhaltertext"/>
            </w:rPr>
            <w:t>Wählen Sie ein Element aus.</w:t>
          </w:r>
        </w:p>
      </w:docPartBody>
    </w:docPart>
    <w:docPart>
      <w:docPartPr>
        <w:name w:val="9C245D9BB5DB48F395BCEA7B8432AF48"/>
        <w:category>
          <w:name w:val="Allgemein"/>
          <w:gallery w:val="placeholder"/>
        </w:category>
        <w:types>
          <w:type w:val="bbPlcHdr"/>
        </w:types>
        <w:behaviors>
          <w:behavior w:val="content"/>
        </w:behaviors>
        <w:guid w:val="{31162161-4DDA-4CA1-9924-BCE7AF090B0F}"/>
      </w:docPartPr>
      <w:docPartBody>
        <w:p w:rsidR="0002748B" w:rsidRDefault="008800EA" w:rsidP="008800EA">
          <w:pPr>
            <w:pStyle w:val="9C245D9BB5DB48F395BCEA7B8432AF48"/>
          </w:pPr>
          <w:r w:rsidRPr="00BE4B52">
            <w:rPr>
              <w:rStyle w:val="Platzhaltertext"/>
            </w:rPr>
            <w:t>Wählen Sie ein Element aus.</w:t>
          </w:r>
        </w:p>
      </w:docPartBody>
    </w:docPart>
    <w:docPart>
      <w:docPartPr>
        <w:name w:val="5FF9C367766A48B3B05C5D24C5944C22"/>
        <w:category>
          <w:name w:val="Allgemein"/>
          <w:gallery w:val="placeholder"/>
        </w:category>
        <w:types>
          <w:type w:val="bbPlcHdr"/>
        </w:types>
        <w:behaviors>
          <w:behavior w:val="content"/>
        </w:behaviors>
        <w:guid w:val="{C0DAB9FB-97D4-4896-8178-904CC68E8DFE}"/>
      </w:docPartPr>
      <w:docPartBody>
        <w:p w:rsidR="0002748B" w:rsidRDefault="008800EA" w:rsidP="008800EA">
          <w:pPr>
            <w:pStyle w:val="5FF9C367766A48B3B05C5D24C5944C22"/>
          </w:pPr>
          <w:r w:rsidRPr="00BE4B52">
            <w:rPr>
              <w:rStyle w:val="Platzhaltertext"/>
            </w:rPr>
            <w:t>Wählen Sie ein Element aus.</w:t>
          </w:r>
        </w:p>
      </w:docPartBody>
    </w:docPart>
    <w:docPart>
      <w:docPartPr>
        <w:name w:val="16984DBFB6B44EA5B54D0D1543F945AF"/>
        <w:category>
          <w:name w:val="Allgemein"/>
          <w:gallery w:val="placeholder"/>
        </w:category>
        <w:types>
          <w:type w:val="bbPlcHdr"/>
        </w:types>
        <w:behaviors>
          <w:behavior w:val="content"/>
        </w:behaviors>
        <w:guid w:val="{668A11D5-645B-4C5A-8872-7A0668229571}"/>
      </w:docPartPr>
      <w:docPartBody>
        <w:p w:rsidR="0002748B" w:rsidRDefault="008800EA" w:rsidP="008800EA">
          <w:pPr>
            <w:pStyle w:val="16984DBFB6B44EA5B54D0D1543F945AF"/>
          </w:pPr>
          <w:r w:rsidRPr="00BE4B52">
            <w:rPr>
              <w:rStyle w:val="Platzhaltertext"/>
            </w:rPr>
            <w:t>Wählen Sie ein Element aus.</w:t>
          </w:r>
        </w:p>
      </w:docPartBody>
    </w:docPart>
    <w:docPart>
      <w:docPartPr>
        <w:name w:val="19626DD2ABE7483FA79B9B2CC3A2432D"/>
        <w:category>
          <w:name w:val="Allgemein"/>
          <w:gallery w:val="placeholder"/>
        </w:category>
        <w:types>
          <w:type w:val="bbPlcHdr"/>
        </w:types>
        <w:behaviors>
          <w:behavior w:val="content"/>
        </w:behaviors>
        <w:guid w:val="{92EC2548-A66A-403F-AB06-C8A33CA7A7FE}"/>
      </w:docPartPr>
      <w:docPartBody>
        <w:p w:rsidR="0002748B" w:rsidRDefault="008800EA" w:rsidP="008800EA">
          <w:pPr>
            <w:pStyle w:val="19626DD2ABE7483FA79B9B2CC3A2432D"/>
          </w:pPr>
          <w:r w:rsidRPr="00BE4B52">
            <w:rPr>
              <w:rStyle w:val="Platzhaltertext"/>
            </w:rPr>
            <w:t>Wählen Sie ein Element aus.</w:t>
          </w:r>
        </w:p>
      </w:docPartBody>
    </w:docPart>
    <w:docPart>
      <w:docPartPr>
        <w:name w:val="8F077B1E810E4D8FAD20CA39851E32E0"/>
        <w:category>
          <w:name w:val="Allgemein"/>
          <w:gallery w:val="placeholder"/>
        </w:category>
        <w:types>
          <w:type w:val="bbPlcHdr"/>
        </w:types>
        <w:behaviors>
          <w:behavior w:val="content"/>
        </w:behaviors>
        <w:guid w:val="{707DCFF1-3817-42A9-A09B-ED1547E66705}"/>
      </w:docPartPr>
      <w:docPartBody>
        <w:p w:rsidR="0002748B" w:rsidRDefault="008800EA" w:rsidP="008800EA">
          <w:pPr>
            <w:pStyle w:val="8F077B1E810E4D8FAD20CA39851E32E0"/>
          </w:pPr>
          <w:r w:rsidRPr="00BE4B52">
            <w:rPr>
              <w:rStyle w:val="Platzhaltertext"/>
            </w:rPr>
            <w:t>Wählen Sie ein Element aus.</w:t>
          </w:r>
        </w:p>
      </w:docPartBody>
    </w:docPart>
    <w:docPart>
      <w:docPartPr>
        <w:name w:val="7168C7AB343841DC994755E8DAE215EB"/>
        <w:category>
          <w:name w:val="Allgemein"/>
          <w:gallery w:val="placeholder"/>
        </w:category>
        <w:types>
          <w:type w:val="bbPlcHdr"/>
        </w:types>
        <w:behaviors>
          <w:behavior w:val="content"/>
        </w:behaviors>
        <w:guid w:val="{3A61E4A3-C826-4771-A325-91B944BC8651}"/>
      </w:docPartPr>
      <w:docPartBody>
        <w:p w:rsidR="0002748B" w:rsidRDefault="008800EA" w:rsidP="008800EA">
          <w:pPr>
            <w:pStyle w:val="7168C7AB343841DC994755E8DAE215EB"/>
          </w:pPr>
          <w:r w:rsidRPr="00BE4B52">
            <w:rPr>
              <w:rStyle w:val="Platzhaltertext"/>
            </w:rPr>
            <w:t>Wählen Sie ein Element aus.</w:t>
          </w:r>
        </w:p>
      </w:docPartBody>
    </w:docPart>
    <w:docPart>
      <w:docPartPr>
        <w:name w:val="F998703858FB4CD8A057D85BB18401C4"/>
        <w:category>
          <w:name w:val="Allgemein"/>
          <w:gallery w:val="placeholder"/>
        </w:category>
        <w:types>
          <w:type w:val="bbPlcHdr"/>
        </w:types>
        <w:behaviors>
          <w:behavior w:val="content"/>
        </w:behaviors>
        <w:guid w:val="{D040FAB8-B883-4FE3-99D9-0B2FD0CD9A05}"/>
      </w:docPartPr>
      <w:docPartBody>
        <w:p w:rsidR="0002748B" w:rsidRDefault="008800EA" w:rsidP="008800EA">
          <w:pPr>
            <w:pStyle w:val="F998703858FB4CD8A057D85BB18401C4"/>
          </w:pPr>
          <w:r w:rsidRPr="00BE4B52">
            <w:rPr>
              <w:rStyle w:val="Platzhaltertext"/>
            </w:rPr>
            <w:t>Wählen Sie ein Element aus.</w:t>
          </w:r>
        </w:p>
      </w:docPartBody>
    </w:docPart>
    <w:docPart>
      <w:docPartPr>
        <w:name w:val="EE15E9E9473E42FDB3617F0D93C7EC34"/>
        <w:category>
          <w:name w:val="Allgemein"/>
          <w:gallery w:val="placeholder"/>
        </w:category>
        <w:types>
          <w:type w:val="bbPlcHdr"/>
        </w:types>
        <w:behaviors>
          <w:behavior w:val="content"/>
        </w:behaviors>
        <w:guid w:val="{A8B5C722-82CD-4950-B3E2-0287C82478DB}"/>
      </w:docPartPr>
      <w:docPartBody>
        <w:p w:rsidR="0002748B" w:rsidRDefault="008800EA" w:rsidP="008800EA">
          <w:pPr>
            <w:pStyle w:val="EE15E9E9473E42FDB3617F0D93C7EC34"/>
          </w:pPr>
          <w:r w:rsidRPr="00BE4B52">
            <w:rPr>
              <w:rStyle w:val="Platzhaltertext"/>
            </w:rPr>
            <w:t>Wählen Sie ein Element aus.</w:t>
          </w:r>
        </w:p>
      </w:docPartBody>
    </w:docPart>
    <w:docPart>
      <w:docPartPr>
        <w:name w:val="10A3B22468194CDDAE089FA9A8256842"/>
        <w:category>
          <w:name w:val="Allgemein"/>
          <w:gallery w:val="placeholder"/>
        </w:category>
        <w:types>
          <w:type w:val="bbPlcHdr"/>
        </w:types>
        <w:behaviors>
          <w:behavior w:val="content"/>
        </w:behaviors>
        <w:guid w:val="{F0ABF2F2-0B82-4048-A4D5-2E31EDAC312F}"/>
      </w:docPartPr>
      <w:docPartBody>
        <w:p w:rsidR="0002748B" w:rsidRDefault="008800EA" w:rsidP="008800EA">
          <w:pPr>
            <w:pStyle w:val="10A3B22468194CDDAE089FA9A8256842"/>
          </w:pPr>
          <w:r w:rsidRPr="00BE4B52">
            <w:rPr>
              <w:rStyle w:val="Platzhaltertext"/>
            </w:rPr>
            <w:t>Wählen Sie ein Element aus.</w:t>
          </w:r>
        </w:p>
      </w:docPartBody>
    </w:docPart>
    <w:docPart>
      <w:docPartPr>
        <w:name w:val="D7EFF9002A7949929F8B990DBBE09C06"/>
        <w:category>
          <w:name w:val="Allgemein"/>
          <w:gallery w:val="placeholder"/>
        </w:category>
        <w:types>
          <w:type w:val="bbPlcHdr"/>
        </w:types>
        <w:behaviors>
          <w:behavior w:val="content"/>
        </w:behaviors>
        <w:guid w:val="{C73D47F5-C15A-4501-BAD1-771CD70E7527}"/>
      </w:docPartPr>
      <w:docPartBody>
        <w:p w:rsidR="0002748B" w:rsidRDefault="008800EA" w:rsidP="008800EA">
          <w:pPr>
            <w:pStyle w:val="D7EFF9002A7949929F8B990DBBE09C06"/>
          </w:pPr>
          <w:r w:rsidRPr="00BE4B52">
            <w:rPr>
              <w:rStyle w:val="Platzhaltertext"/>
            </w:rPr>
            <w:t>Wählen Sie ein Element aus.</w:t>
          </w:r>
        </w:p>
      </w:docPartBody>
    </w:docPart>
    <w:docPart>
      <w:docPartPr>
        <w:name w:val="DCC51D0C4DEC4A16998F9E0BE5669C1D"/>
        <w:category>
          <w:name w:val="Allgemein"/>
          <w:gallery w:val="placeholder"/>
        </w:category>
        <w:types>
          <w:type w:val="bbPlcHdr"/>
        </w:types>
        <w:behaviors>
          <w:behavior w:val="content"/>
        </w:behaviors>
        <w:guid w:val="{4ECB4446-9898-4035-AA32-5CB8DAF61F0A}"/>
      </w:docPartPr>
      <w:docPartBody>
        <w:p w:rsidR="0002748B" w:rsidRDefault="008800EA" w:rsidP="008800EA">
          <w:pPr>
            <w:pStyle w:val="DCC51D0C4DEC4A16998F9E0BE5669C1D"/>
          </w:pPr>
          <w:r w:rsidRPr="00BE4B52">
            <w:rPr>
              <w:rStyle w:val="Platzhaltertext"/>
            </w:rPr>
            <w:t>Wählen Sie ein Element aus.</w:t>
          </w:r>
        </w:p>
      </w:docPartBody>
    </w:docPart>
    <w:docPart>
      <w:docPartPr>
        <w:name w:val="ADF2A674E8ED4A09B181FF264305C305"/>
        <w:category>
          <w:name w:val="Allgemein"/>
          <w:gallery w:val="placeholder"/>
        </w:category>
        <w:types>
          <w:type w:val="bbPlcHdr"/>
        </w:types>
        <w:behaviors>
          <w:behavior w:val="content"/>
        </w:behaviors>
        <w:guid w:val="{BAFB04BD-08F1-45C3-8245-6BDE01B92FAB}"/>
      </w:docPartPr>
      <w:docPartBody>
        <w:p w:rsidR="0002748B" w:rsidRDefault="008800EA" w:rsidP="008800EA">
          <w:pPr>
            <w:pStyle w:val="ADF2A674E8ED4A09B181FF264305C305"/>
          </w:pPr>
          <w:r w:rsidRPr="00BE4B52">
            <w:rPr>
              <w:rStyle w:val="Platzhaltertext"/>
            </w:rPr>
            <w:t>Wählen Sie ein Element aus.</w:t>
          </w:r>
        </w:p>
      </w:docPartBody>
    </w:docPart>
    <w:docPart>
      <w:docPartPr>
        <w:name w:val="E0CCB0E895CB4FF5B978FE67EFEA2A48"/>
        <w:category>
          <w:name w:val="Allgemein"/>
          <w:gallery w:val="placeholder"/>
        </w:category>
        <w:types>
          <w:type w:val="bbPlcHdr"/>
        </w:types>
        <w:behaviors>
          <w:behavior w:val="content"/>
        </w:behaviors>
        <w:guid w:val="{DCB06FCD-766E-4CBD-BB2A-83F81D5F17FB}"/>
      </w:docPartPr>
      <w:docPartBody>
        <w:p w:rsidR="0002748B" w:rsidRDefault="008800EA" w:rsidP="008800EA">
          <w:pPr>
            <w:pStyle w:val="E0CCB0E895CB4FF5B978FE67EFEA2A48"/>
          </w:pPr>
          <w:r w:rsidRPr="00BE4B52">
            <w:rPr>
              <w:rStyle w:val="Platzhaltertext"/>
            </w:rPr>
            <w:t>Wählen Sie ein Element aus.</w:t>
          </w:r>
        </w:p>
      </w:docPartBody>
    </w:docPart>
    <w:docPart>
      <w:docPartPr>
        <w:name w:val="F2BD8D3F56E94C2BA0226C73EA84E267"/>
        <w:category>
          <w:name w:val="Allgemein"/>
          <w:gallery w:val="placeholder"/>
        </w:category>
        <w:types>
          <w:type w:val="bbPlcHdr"/>
        </w:types>
        <w:behaviors>
          <w:behavior w:val="content"/>
        </w:behaviors>
        <w:guid w:val="{83E24D1E-7DD2-4948-A735-7D68314DD786}"/>
      </w:docPartPr>
      <w:docPartBody>
        <w:p w:rsidR="0002748B" w:rsidRDefault="008800EA" w:rsidP="008800EA">
          <w:pPr>
            <w:pStyle w:val="F2BD8D3F56E94C2BA0226C73EA84E267"/>
          </w:pPr>
          <w:r w:rsidRPr="00BE4B52">
            <w:rPr>
              <w:rStyle w:val="Platzhaltertext"/>
            </w:rPr>
            <w:t>Wählen Sie ein Element aus.</w:t>
          </w:r>
        </w:p>
      </w:docPartBody>
    </w:docPart>
    <w:docPart>
      <w:docPartPr>
        <w:name w:val="33EDF0E89037467AA53EA507B93D0A0A"/>
        <w:category>
          <w:name w:val="Allgemein"/>
          <w:gallery w:val="placeholder"/>
        </w:category>
        <w:types>
          <w:type w:val="bbPlcHdr"/>
        </w:types>
        <w:behaviors>
          <w:behavior w:val="content"/>
        </w:behaviors>
        <w:guid w:val="{F35E45CC-11D0-4F1D-BADE-34415CD79CF2}"/>
      </w:docPartPr>
      <w:docPartBody>
        <w:p w:rsidR="0002748B" w:rsidRDefault="008800EA" w:rsidP="008800EA">
          <w:pPr>
            <w:pStyle w:val="33EDF0E89037467AA53EA507B93D0A0A"/>
          </w:pPr>
          <w:r w:rsidRPr="00BE4B52">
            <w:rPr>
              <w:rStyle w:val="Platzhaltertext"/>
            </w:rPr>
            <w:t>Wählen Sie ein Element aus.</w:t>
          </w:r>
        </w:p>
      </w:docPartBody>
    </w:docPart>
    <w:docPart>
      <w:docPartPr>
        <w:name w:val="AF7759A494B94883B53109EEE4619765"/>
        <w:category>
          <w:name w:val="Allgemein"/>
          <w:gallery w:val="placeholder"/>
        </w:category>
        <w:types>
          <w:type w:val="bbPlcHdr"/>
        </w:types>
        <w:behaviors>
          <w:behavior w:val="content"/>
        </w:behaviors>
        <w:guid w:val="{D3908D21-A659-49F8-B60A-7EAE3A0CE2F2}"/>
      </w:docPartPr>
      <w:docPartBody>
        <w:p w:rsidR="0002748B" w:rsidRDefault="008800EA" w:rsidP="008800EA">
          <w:pPr>
            <w:pStyle w:val="AF7759A494B94883B53109EEE4619765"/>
          </w:pPr>
          <w:r w:rsidRPr="00BE4B52">
            <w:rPr>
              <w:rStyle w:val="Platzhaltertext"/>
            </w:rPr>
            <w:t>Wählen Sie ein Element aus.</w:t>
          </w:r>
        </w:p>
      </w:docPartBody>
    </w:docPart>
    <w:docPart>
      <w:docPartPr>
        <w:name w:val="3E83F09A3B1F4C6DBDF2EFC41C9BC937"/>
        <w:category>
          <w:name w:val="Allgemein"/>
          <w:gallery w:val="placeholder"/>
        </w:category>
        <w:types>
          <w:type w:val="bbPlcHdr"/>
        </w:types>
        <w:behaviors>
          <w:behavior w:val="content"/>
        </w:behaviors>
        <w:guid w:val="{E1B54880-A8C7-4D6A-A7E7-9AD01CD3CC6B}"/>
      </w:docPartPr>
      <w:docPartBody>
        <w:p w:rsidR="0002748B" w:rsidRDefault="008800EA" w:rsidP="008800EA">
          <w:pPr>
            <w:pStyle w:val="3E83F09A3B1F4C6DBDF2EFC41C9BC937"/>
          </w:pPr>
          <w:r w:rsidRPr="00BE4B52">
            <w:rPr>
              <w:rStyle w:val="Platzhaltertext"/>
            </w:rPr>
            <w:t>Wählen Sie ein Element aus.</w:t>
          </w:r>
        </w:p>
      </w:docPartBody>
    </w:docPart>
    <w:docPart>
      <w:docPartPr>
        <w:name w:val="799776CC96374D67BA7F7047482E73CB"/>
        <w:category>
          <w:name w:val="Allgemein"/>
          <w:gallery w:val="placeholder"/>
        </w:category>
        <w:types>
          <w:type w:val="bbPlcHdr"/>
        </w:types>
        <w:behaviors>
          <w:behavior w:val="content"/>
        </w:behaviors>
        <w:guid w:val="{9381805E-F5F7-4734-97F6-99B332CC20E5}"/>
      </w:docPartPr>
      <w:docPartBody>
        <w:p w:rsidR="0002748B" w:rsidRDefault="008800EA" w:rsidP="008800EA">
          <w:pPr>
            <w:pStyle w:val="799776CC96374D67BA7F7047482E73CB"/>
          </w:pPr>
          <w:r w:rsidRPr="00BE4B52">
            <w:rPr>
              <w:rStyle w:val="Platzhaltertext"/>
            </w:rPr>
            <w:t>Wählen Sie ein Element aus.</w:t>
          </w:r>
        </w:p>
      </w:docPartBody>
    </w:docPart>
    <w:docPart>
      <w:docPartPr>
        <w:name w:val="10EC4292506A4C87B7A51C64443EC0C5"/>
        <w:category>
          <w:name w:val="Allgemein"/>
          <w:gallery w:val="placeholder"/>
        </w:category>
        <w:types>
          <w:type w:val="bbPlcHdr"/>
        </w:types>
        <w:behaviors>
          <w:behavior w:val="content"/>
        </w:behaviors>
        <w:guid w:val="{2A856D92-8EB4-4DD7-87BF-F8D9A8F5C9DC}"/>
      </w:docPartPr>
      <w:docPartBody>
        <w:p w:rsidR="0002748B" w:rsidRDefault="008800EA" w:rsidP="008800EA">
          <w:pPr>
            <w:pStyle w:val="10EC4292506A4C87B7A51C64443EC0C5"/>
          </w:pPr>
          <w:r w:rsidRPr="00BE4B52">
            <w:rPr>
              <w:rStyle w:val="Platzhaltertext"/>
            </w:rPr>
            <w:t>Wählen Sie ein Element aus.</w:t>
          </w:r>
        </w:p>
      </w:docPartBody>
    </w:docPart>
    <w:docPart>
      <w:docPartPr>
        <w:name w:val="6D93D708E4C44400904D43D8FD88563F"/>
        <w:category>
          <w:name w:val="Allgemein"/>
          <w:gallery w:val="placeholder"/>
        </w:category>
        <w:types>
          <w:type w:val="bbPlcHdr"/>
        </w:types>
        <w:behaviors>
          <w:behavior w:val="content"/>
        </w:behaviors>
        <w:guid w:val="{F4EDD270-5F49-435C-B794-F97187E67D3E}"/>
      </w:docPartPr>
      <w:docPartBody>
        <w:p w:rsidR="0002748B" w:rsidRDefault="008800EA" w:rsidP="008800EA">
          <w:pPr>
            <w:pStyle w:val="6D93D708E4C44400904D43D8FD88563F"/>
          </w:pPr>
          <w:r w:rsidRPr="00BE4B52">
            <w:rPr>
              <w:rStyle w:val="Platzhaltertext"/>
            </w:rPr>
            <w:t>Wählen Sie ein Element aus.</w:t>
          </w:r>
        </w:p>
      </w:docPartBody>
    </w:docPart>
    <w:docPart>
      <w:docPartPr>
        <w:name w:val="BA20D7DA6DB14073B07BB453E3DF2BA5"/>
        <w:category>
          <w:name w:val="Allgemein"/>
          <w:gallery w:val="placeholder"/>
        </w:category>
        <w:types>
          <w:type w:val="bbPlcHdr"/>
        </w:types>
        <w:behaviors>
          <w:behavior w:val="content"/>
        </w:behaviors>
        <w:guid w:val="{7A27C48D-3C46-4A2F-912A-FC2106CFE10B}"/>
      </w:docPartPr>
      <w:docPartBody>
        <w:p w:rsidR="0002748B" w:rsidRDefault="008800EA" w:rsidP="008800EA">
          <w:pPr>
            <w:pStyle w:val="BA20D7DA6DB14073B07BB453E3DF2BA5"/>
          </w:pPr>
          <w:r w:rsidRPr="00BE4B52">
            <w:rPr>
              <w:rStyle w:val="Platzhaltertext"/>
            </w:rPr>
            <w:t>Wählen Sie ein Element aus.</w:t>
          </w:r>
        </w:p>
      </w:docPartBody>
    </w:docPart>
    <w:docPart>
      <w:docPartPr>
        <w:name w:val="96AEB25925684F23AB75C4D4CEE9D5BA"/>
        <w:category>
          <w:name w:val="Allgemein"/>
          <w:gallery w:val="placeholder"/>
        </w:category>
        <w:types>
          <w:type w:val="bbPlcHdr"/>
        </w:types>
        <w:behaviors>
          <w:behavior w:val="content"/>
        </w:behaviors>
        <w:guid w:val="{88C98CEE-7B89-4466-9234-8D3613BCEC63}"/>
      </w:docPartPr>
      <w:docPartBody>
        <w:p w:rsidR="0002748B" w:rsidRDefault="008800EA" w:rsidP="008800EA">
          <w:pPr>
            <w:pStyle w:val="96AEB25925684F23AB75C4D4CEE9D5BA"/>
          </w:pPr>
          <w:r w:rsidRPr="00BE4B52">
            <w:rPr>
              <w:rStyle w:val="Platzhaltertext"/>
            </w:rPr>
            <w:t>Wählen Sie ein Element aus.</w:t>
          </w:r>
        </w:p>
      </w:docPartBody>
    </w:docPart>
    <w:docPart>
      <w:docPartPr>
        <w:name w:val="741D7958ADCA4933BE919B5B37DCD1C2"/>
        <w:category>
          <w:name w:val="Allgemein"/>
          <w:gallery w:val="placeholder"/>
        </w:category>
        <w:types>
          <w:type w:val="bbPlcHdr"/>
        </w:types>
        <w:behaviors>
          <w:behavior w:val="content"/>
        </w:behaviors>
        <w:guid w:val="{4F4BE08E-6DC8-4077-89E2-85C6B9CFA413}"/>
      </w:docPartPr>
      <w:docPartBody>
        <w:p w:rsidR="0002748B" w:rsidRDefault="008800EA" w:rsidP="008800EA">
          <w:pPr>
            <w:pStyle w:val="741D7958ADCA4933BE919B5B37DCD1C2"/>
          </w:pPr>
          <w:r w:rsidRPr="00BE4B52">
            <w:rPr>
              <w:rStyle w:val="Platzhaltertext"/>
            </w:rPr>
            <w:t>Wählen Sie ein Element aus.</w:t>
          </w:r>
        </w:p>
      </w:docPartBody>
    </w:docPart>
    <w:docPart>
      <w:docPartPr>
        <w:name w:val="EF6797C822C04BABBC273D7D545639A6"/>
        <w:category>
          <w:name w:val="Allgemein"/>
          <w:gallery w:val="placeholder"/>
        </w:category>
        <w:types>
          <w:type w:val="bbPlcHdr"/>
        </w:types>
        <w:behaviors>
          <w:behavior w:val="content"/>
        </w:behaviors>
        <w:guid w:val="{4979BE00-9BC8-4AF4-AEC7-E47C53B80A98}"/>
      </w:docPartPr>
      <w:docPartBody>
        <w:p w:rsidR="0002748B" w:rsidRDefault="008800EA" w:rsidP="008800EA">
          <w:pPr>
            <w:pStyle w:val="EF6797C822C04BABBC273D7D545639A6"/>
          </w:pPr>
          <w:r w:rsidRPr="00BE4B52">
            <w:rPr>
              <w:rStyle w:val="Platzhaltertext"/>
            </w:rPr>
            <w:t>Wählen Sie ein Element aus.</w:t>
          </w:r>
        </w:p>
      </w:docPartBody>
    </w:docPart>
    <w:docPart>
      <w:docPartPr>
        <w:name w:val="0CC09934E3014181BFE8F11FF530DDC3"/>
        <w:category>
          <w:name w:val="Allgemein"/>
          <w:gallery w:val="placeholder"/>
        </w:category>
        <w:types>
          <w:type w:val="bbPlcHdr"/>
        </w:types>
        <w:behaviors>
          <w:behavior w:val="content"/>
        </w:behaviors>
        <w:guid w:val="{FB82085D-8746-4CC3-843D-A073D6B30C3E}"/>
      </w:docPartPr>
      <w:docPartBody>
        <w:p w:rsidR="0002748B" w:rsidRDefault="008800EA" w:rsidP="008800EA">
          <w:pPr>
            <w:pStyle w:val="0CC09934E3014181BFE8F11FF530DDC3"/>
          </w:pPr>
          <w:r w:rsidRPr="00BE4B52">
            <w:rPr>
              <w:rStyle w:val="Platzhaltertext"/>
            </w:rPr>
            <w:t>Wählen Sie ein Element aus.</w:t>
          </w:r>
        </w:p>
      </w:docPartBody>
    </w:docPart>
    <w:docPart>
      <w:docPartPr>
        <w:name w:val="5D84EF001AE54012A1BDF93196FEF68D"/>
        <w:category>
          <w:name w:val="Allgemein"/>
          <w:gallery w:val="placeholder"/>
        </w:category>
        <w:types>
          <w:type w:val="bbPlcHdr"/>
        </w:types>
        <w:behaviors>
          <w:behavior w:val="content"/>
        </w:behaviors>
        <w:guid w:val="{F10E338D-0DA7-4CE6-A0C0-E8E81DE3D702}"/>
      </w:docPartPr>
      <w:docPartBody>
        <w:p w:rsidR="0002748B" w:rsidRDefault="008800EA" w:rsidP="008800EA">
          <w:pPr>
            <w:pStyle w:val="5D84EF001AE54012A1BDF93196FEF68D"/>
          </w:pPr>
          <w:r w:rsidRPr="00BE4B52">
            <w:rPr>
              <w:rStyle w:val="Platzhaltertext"/>
            </w:rPr>
            <w:t>Wählen Sie ein Element aus.</w:t>
          </w:r>
        </w:p>
      </w:docPartBody>
    </w:docPart>
    <w:docPart>
      <w:docPartPr>
        <w:name w:val="A4B5BA0921A04A72937EAE3339635459"/>
        <w:category>
          <w:name w:val="Allgemein"/>
          <w:gallery w:val="placeholder"/>
        </w:category>
        <w:types>
          <w:type w:val="bbPlcHdr"/>
        </w:types>
        <w:behaviors>
          <w:behavior w:val="content"/>
        </w:behaviors>
        <w:guid w:val="{077232FE-B97C-462E-BED1-EEC7785D6CD4}"/>
      </w:docPartPr>
      <w:docPartBody>
        <w:p w:rsidR="0002748B" w:rsidRDefault="008800EA" w:rsidP="008800EA">
          <w:pPr>
            <w:pStyle w:val="A4B5BA0921A04A72937EAE3339635459"/>
          </w:pPr>
          <w:r w:rsidRPr="00BE4B52">
            <w:rPr>
              <w:rStyle w:val="Platzhaltertext"/>
            </w:rPr>
            <w:t>Wählen Sie ein Element aus.</w:t>
          </w:r>
        </w:p>
      </w:docPartBody>
    </w:docPart>
    <w:docPart>
      <w:docPartPr>
        <w:name w:val="F434EA6441164173B7D9D6CBBC1DD5F2"/>
        <w:category>
          <w:name w:val="Allgemein"/>
          <w:gallery w:val="placeholder"/>
        </w:category>
        <w:types>
          <w:type w:val="bbPlcHdr"/>
        </w:types>
        <w:behaviors>
          <w:behavior w:val="content"/>
        </w:behaviors>
        <w:guid w:val="{20FCAF63-ED40-43EC-9BED-F2DFC6906D25}"/>
      </w:docPartPr>
      <w:docPartBody>
        <w:p w:rsidR="0002748B" w:rsidRDefault="008800EA" w:rsidP="008800EA">
          <w:pPr>
            <w:pStyle w:val="F434EA6441164173B7D9D6CBBC1DD5F2"/>
          </w:pPr>
          <w:r w:rsidRPr="00BE4B52">
            <w:rPr>
              <w:rStyle w:val="Platzhaltertext"/>
            </w:rPr>
            <w:t>Wählen Sie ein Element aus.</w:t>
          </w:r>
        </w:p>
      </w:docPartBody>
    </w:docPart>
    <w:docPart>
      <w:docPartPr>
        <w:name w:val="53679B3DDCB84C608FDD8B4696EDC416"/>
        <w:category>
          <w:name w:val="Allgemein"/>
          <w:gallery w:val="placeholder"/>
        </w:category>
        <w:types>
          <w:type w:val="bbPlcHdr"/>
        </w:types>
        <w:behaviors>
          <w:behavior w:val="content"/>
        </w:behaviors>
        <w:guid w:val="{361D4646-4FA1-4019-9759-24CCFB7D2320}"/>
      </w:docPartPr>
      <w:docPartBody>
        <w:p w:rsidR="0002748B" w:rsidRDefault="008800EA" w:rsidP="008800EA">
          <w:pPr>
            <w:pStyle w:val="53679B3DDCB84C608FDD8B4696EDC416"/>
          </w:pPr>
          <w:r w:rsidRPr="00BE4B52">
            <w:rPr>
              <w:rStyle w:val="Platzhaltertext"/>
            </w:rPr>
            <w:t>Wählen Sie ein Element aus.</w:t>
          </w:r>
        </w:p>
      </w:docPartBody>
    </w:docPart>
    <w:docPart>
      <w:docPartPr>
        <w:name w:val="5C266EEF25064177882CA2A8BD7F8399"/>
        <w:category>
          <w:name w:val="Allgemein"/>
          <w:gallery w:val="placeholder"/>
        </w:category>
        <w:types>
          <w:type w:val="bbPlcHdr"/>
        </w:types>
        <w:behaviors>
          <w:behavior w:val="content"/>
        </w:behaviors>
        <w:guid w:val="{7E9DDD13-B814-4071-A94B-A1A3347C88BC}"/>
      </w:docPartPr>
      <w:docPartBody>
        <w:p w:rsidR="0002748B" w:rsidRDefault="008800EA" w:rsidP="008800EA">
          <w:pPr>
            <w:pStyle w:val="5C266EEF25064177882CA2A8BD7F8399"/>
          </w:pPr>
          <w:r w:rsidRPr="00BE4B52">
            <w:rPr>
              <w:rStyle w:val="Platzhaltertext"/>
            </w:rPr>
            <w:t>Wählen Sie ein Element aus.</w:t>
          </w:r>
        </w:p>
      </w:docPartBody>
    </w:docPart>
    <w:docPart>
      <w:docPartPr>
        <w:name w:val="E698B3B800F94CFA985453AC40B870B7"/>
        <w:category>
          <w:name w:val="Allgemein"/>
          <w:gallery w:val="placeholder"/>
        </w:category>
        <w:types>
          <w:type w:val="bbPlcHdr"/>
        </w:types>
        <w:behaviors>
          <w:behavior w:val="content"/>
        </w:behaviors>
        <w:guid w:val="{147773BD-C02E-490A-8E89-3408B9548F34}"/>
      </w:docPartPr>
      <w:docPartBody>
        <w:p w:rsidR="0002748B" w:rsidRDefault="008800EA" w:rsidP="008800EA">
          <w:pPr>
            <w:pStyle w:val="E698B3B800F94CFA985453AC40B870B7"/>
          </w:pPr>
          <w:r w:rsidRPr="00BE4B52">
            <w:rPr>
              <w:rStyle w:val="Platzhaltertext"/>
            </w:rPr>
            <w:t>Wählen Sie ein Element aus.</w:t>
          </w:r>
        </w:p>
      </w:docPartBody>
    </w:docPart>
    <w:docPart>
      <w:docPartPr>
        <w:name w:val="45B6011668C446FB805A43F714960EC3"/>
        <w:category>
          <w:name w:val="Allgemein"/>
          <w:gallery w:val="placeholder"/>
        </w:category>
        <w:types>
          <w:type w:val="bbPlcHdr"/>
        </w:types>
        <w:behaviors>
          <w:behavior w:val="content"/>
        </w:behaviors>
        <w:guid w:val="{C2671A30-A27C-403E-A009-B6B746EEA258}"/>
      </w:docPartPr>
      <w:docPartBody>
        <w:p w:rsidR="0002748B" w:rsidRDefault="008800EA" w:rsidP="008800EA">
          <w:pPr>
            <w:pStyle w:val="45B6011668C446FB805A43F714960EC3"/>
          </w:pPr>
          <w:r w:rsidRPr="00BE4B52">
            <w:rPr>
              <w:rStyle w:val="Platzhaltertext"/>
            </w:rPr>
            <w:t>Wählen Sie ein Element aus.</w:t>
          </w:r>
        </w:p>
      </w:docPartBody>
    </w:docPart>
    <w:docPart>
      <w:docPartPr>
        <w:name w:val="4420DDB21E594233AD85A0FCAF2509BA"/>
        <w:category>
          <w:name w:val="Allgemein"/>
          <w:gallery w:val="placeholder"/>
        </w:category>
        <w:types>
          <w:type w:val="bbPlcHdr"/>
        </w:types>
        <w:behaviors>
          <w:behavior w:val="content"/>
        </w:behaviors>
        <w:guid w:val="{73024CFD-515C-4175-AC8C-2E7CC82D5BD1}"/>
      </w:docPartPr>
      <w:docPartBody>
        <w:p w:rsidR="0002748B" w:rsidRDefault="008800EA" w:rsidP="008800EA">
          <w:pPr>
            <w:pStyle w:val="4420DDB21E594233AD85A0FCAF2509BA"/>
          </w:pPr>
          <w:r w:rsidRPr="00BE4B52">
            <w:rPr>
              <w:rStyle w:val="Platzhaltertext"/>
            </w:rPr>
            <w:t>Wählen Sie ein Element aus.</w:t>
          </w:r>
        </w:p>
      </w:docPartBody>
    </w:docPart>
    <w:docPart>
      <w:docPartPr>
        <w:name w:val="2CF24F635DFC4B7E935701CDC82BD139"/>
        <w:category>
          <w:name w:val="Allgemein"/>
          <w:gallery w:val="placeholder"/>
        </w:category>
        <w:types>
          <w:type w:val="bbPlcHdr"/>
        </w:types>
        <w:behaviors>
          <w:behavior w:val="content"/>
        </w:behaviors>
        <w:guid w:val="{F7293622-2651-4E17-828E-C0B97BC1BB1A}"/>
      </w:docPartPr>
      <w:docPartBody>
        <w:p w:rsidR="0002748B" w:rsidRDefault="008800EA" w:rsidP="008800EA">
          <w:pPr>
            <w:pStyle w:val="2CF24F635DFC4B7E935701CDC82BD139"/>
          </w:pPr>
          <w:r w:rsidRPr="00BE4B52">
            <w:rPr>
              <w:rStyle w:val="Platzhaltertext"/>
            </w:rPr>
            <w:t>Wählen Sie ein Element aus.</w:t>
          </w:r>
        </w:p>
      </w:docPartBody>
    </w:docPart>
    <w:docPart>
      <w:docPartPr>
        <w:name w:val="5E8CD30C662649C88E66C4282B390134"/>
        <w:category>
          <w:name w:val="Allgemein"/>
          <w:gallery w:val="placeholder"/>
        </w:category>
        <w:types>
          <w:type w:val="bbPlcHdr"/>
        </w:types>
        <w:behaviors>
          <w:behavior w:val="content"/>
        </w:behaviors>
        <w:guid w:val="{41C45C66-7C3B-4404-B5B6-AE31C722D850}"/>
      </w:docPartPr>
      <w:docPartBody>
        <w:p w:rsidR="0002748B" w:rsidRDefault="008800EA" w:rsidP="008800EA">
          <w:pPr>
            <w:pStyle w:val="5E8CD30C662649C88E66C4282B390134"/>
          </w:pPr>
          <w:r w:rsidRPr="00BE4B52">
            <w:rPr>
              <w:rStyle w:val="Platzhaltertext"/>
            </w:rPr>
            <w:t>Wählen Sie ein Element aus.</w:t>
          </w:r>
        </w:p>
      </w:docPartBody>
    </w:docPart>
    <w:docPart>
      <w:docPartPr>
        <w:name w:val="17A4A43E084240CBA45D3D2A4CD4E667"/>
        <w:category>
          <w:name w:val="Allgemein"/>
          <w:gallery w:val="placeholder"/>
        </w:category>
        <w:types>
          <w:type w:val="bbPlcHdr"/>
        </w:types>
        <w:behaviors>
          <w:behavior w:val="content"/>
        </w:behaviors>
        <w:guid w:val="{24D25502-57DD-4345-9168-2C8C89DFEC94}"/>
      </w:docPartPr>
      <w:docPartBody>
        <w:p w:rsidR="0002748B" w:rsidRDefault="008800EA" w:rsidP="008800EA">
          <w:pPr>
            <w:pStyle w:val="17A4A43E084240CBA45D3D2A4CD4E667"/>
          </w:pPr>
          <w:r w:rsidRPr="00BE4B52">
            <w:rPr>
              <w:rStyle w:val="Platzhaltertext"/>
            </w:rPr>
            <w:t>Wählen Sie ein Element aus.</w:t>
          </w:r>
        </w:p>
      </w:docPartBody>
    </w:docPart>
    <w:docPart>
      <w:docPartPr>
        <w:name w:val="2F0B2F3FF968402DAE2B4F5ABC3E5218"/>
        <w:category>
          <w:name w:val="Allgemein"/>
          <w:gallery w:val="placeholder"/>
        </w:category>
        <w:types>
          <w:type w:val="bbPlcHdr"/>
        </w:types>
        <w:behaviors>
          <w:behavior w:val="content"/>
        </w:behaviors>
        <w:guid w:val="{D19AD88E-319F-462F-B254-F3E5D9E65F22}"/>
      </w:docPartPr>
      <w:docPartBody>
        <w:p w:rsidR="0002748B" w:rsidRDefault="008800EA" w:rsidP="008800EA">
          <w:pPr>
            <w:pStyle w:val="2F0B2F3FF968402DAE2B4F5ABC3E5218"/>
          </w:pPr>
          <w:r w:rsidRPr="00BE4B52">
            <w:rPr>
              <w:rStyle w:val="Platzhaltertext"/>
            </w:rPr>
            <w:t>Wählen Sie ein Element aus.</w:t>
          </w:r>
        </w:p>
      </w:docPartBody>
    </w:docPart>
    <w:docPart>
      <w:docPartPr>
        <w:name w:val="1B50878D03854438893319F5AA6A5063"/>
        <w:category>
          <w:name w:val="Allgemein"/>
          <w:gallery w:val="placeholder"/>
        </w:category>
        <w:types>
          <w:type w:val="bbPlcHdr"/>
        </w:types>
        <w:behaviors>
          <w:behavior w:val="content"/>
        </w:behaviors>
        <w:guid w:val="{D7E4F4C3-86FB-4145-B58D-43BA22B1BBF1}"/>
      </w:docPartPr>
      <w:docPartBody>
        <w:p w:rsidR="0002748B" w:rsidRDefault="008800EA" w:rsidP="008800EA">
          <w:pPr>
            <w:pStyle w:val="1B50878D03854438893319F5AA6A5063"/>
          </w:pPr>
          <w:r w:rsidRPr="00BE4B52">
            <w:rPr>
              <w:rStyle w:val="Platzhaltertext"/>
            </w:rPr>
            <w:t>Wählen Sie ein Element aus.</w:t>
          </w:r>
        </w:p>
      </w:docPartBody>
    </w:docPart>
    <w:docPart>
      <w:docPartPr>
        <w:name w:val="AE0092FD93BB410C8300BEB6A5B93A1C"/>
        <w:category>
          <w:name w:val="Allgemein"/>
          <w:gallery w:val="placeholder"/>
        </w:category>
        <w:types>
          <w:type w:val="bbPlcHdr"/>
        </w:types>
        <w:behaviors>
          <w:behavior w:val="content"/>
        </w:behaviors>
        <w:guid w:val="{487FD479-F7DE-41BD-8A51-567791E7F185}"/>
      </w:docPartPr>
      <w:docPartBody>
        <w:p w:rsidR="0002748B" w:rsidRDefault="008800EA" w:rsidP="008800EA">
          <w:pPr>
            <w:pStyle w:val="AE0092FD93BB410C8300BEB6A5B93A1C"/>
          </w:pPr>
          <w:r w:rsidRPr="00BE4B52">
            <w:rPr>
              <w:rStyle w:val="Platzhaltertext"/>
            </w:rPr>
            <w:t>Wählen Sie ein Element aus.</w:t>
          </w:r>
        </w:p>
      </w:docPartBody>
    </w:docPart>
    <w:docPart>
      <w:docPartPr>
        <w:name w:val="07C739CF72414FF3838C977961F3B449"/>
        <w:category>
          <w:name w:val="Allgemein"/>
          <w:gallery w:val="placeholder"/>
        </w:category>
        <w:types>
          <w:type w:val="bbPlcHdr"/>
        </w:types>
        <w:behaviors>
          <w:behavior w:val="content"/>
        </w:behaviors>
        <w:guid w:val="{D393CADE-8E38-468C-A929-9812670F3F87}"/>
      </w:docPartPr>
      <w:docPartBody>
        <w:p w:rsidR="0002748B" w:rsidRDefault="008800EA" w:rsidP="008800EA">
          <w:pPr>
            <w:pStyle w:val="07C739CF72414FF3838C977961F3B449"/>
          </w:pPr>
          <w:r w:rsidRPr="00BE4B52">
            <w:rPr>
              <w:rStyle w:val="Platzhaltertext"/>
            </w:rPr>
            <w:t>Wählen Sie ein Element aus.</w:t>
          </w:r>
        </w:p>
      </w:docPartBody>
    </w:docPart>
    <w:docPart>
      <w:docPartPr>
        <w:name w:val="08FC5997110744D9A82B7A073B8C9AC3"/>
        <w:category>
          <w:name w:val="Allgemein"/>
          <w:gallery w:val="placeholder"/>
        </w:category>
        <w:types>
          <w:type w:val="bbPlcHdr"/>
        </w:types>
        <w:behaviors>
          <w:behavior w:val="content"/>
        </w:behaviors>
        <w:guid w:val="{0C865CB2-5445-497D-B94E-B0CBD45217DC}"/>
      </w:docPartPr>
      <w:docPartBody>
        <w:p w:rsidR="0002748B" w:rsidRDefault="008800EA" w:rsidP="008800EA">
          <w:pPr>
            <w:pStyle w:val="08FC5997110744D9A82B7A073B8C9AC3"/>
          </w:pPr>
          <w:r w:rsidRPr="00BE4B52">
            <w:rPr>
              <w:rStyle w:val="Platzhaltertext"/>
            </w:rPr>
            <w:t>Wählen Sie ein Element aus.</w:t>
          </w:r>
        </w:p>
      </w:docPartBody>
    </w:docPart>
    <w:docPart>
      <w:docPartPr>
        <w:name w:val="26A316B1E7C147ABBA64C191033DD546"/>
        <w:category>
          <w:name w:val="Allgemein"/>
          <w:gallery w:val="placeholder"/>
        </w:category>
        <w:types>
          <w:type w:val="bbPlcHdr"/>
        </w:types>
        <w:behaviors>
          <w:behavior w:val="content"/>
        </w:behaviors>
        <w:guid w:val="{CC33B881-8C32-4FA5-A0B5-8E7AD9744E67}"/>
      </w:docPartPr>
      <w:docPartBody>
        <w:p w:rsidR="0002748B" w:rsidRDefault="008800EA" w:rsidP="008800EA">
          <w:pPr>
            <w:pStyle w:val="26A316B1E7C147ABBA64C191033DD546"/>
          </w:pPr>
          <w:r w:rsidRPr="00BE4B52">
            <w:rPr>
              <w:rStyle w:val="Platzhaltertext"/>
            </w:rPr>
            <w:t>Wählen Sie ein Element aus.</w:t>
          </w:r>
        </w:p>
      </w:docPartBody>
    </w:docPart>
    <w:docPart>
      <w:docPartPr>
        <w:name w:val="50B1F9A6705E4D9FB989D6CE2E93D525"/>
        <w:category>
          <w:name w:val="Allgemein"/>
          <w:gallery w:val="placeholder"/>
        </w:category>
        <w:types>
          <w:type w:val="bbPlcHdr"/>
        </w:types>
        <w:behaviors>
          <w:behavior w:val="content"/>
        </w:behaviors>
        <w:guid w:val="{13529F39-7D97-491D-BE16-8A52AE78E4AD}"/>
      </w:docPartPr>
      <w:docPartBody>
        <w:p w:rsidR="0002748B" w:rsidRDefault="008800EA" w:rsidP="008800EA">
          <w:pPr>
            <w:pStyle w:val="50B1F9A6705E4D9FB989D6CE2E93D525"/>
          </w:pPr>
          <w:r w:rsidRPr="00BE4B52">
            <w:rPr>
              <w:rStyle w:val="Platzhaltertext"/>
            </w:rPr>
            <w:t>Wählen Sie ein Element aus.</w:t>
          </w:r>
        </w:p>
      </w:docPartBody>
    </w:docPart>
    <w:docPart>
      <w:docPartPr>
        <w:name w:val="0ADBFF0A937349BEB84404B155D667E6"/>
        <w:category>
          <w:name w:val="Allgemein"/>
          <w:gallery w:val="placeholder"/>
        </w:category>
        <w:types>
          <w:type w:val="bbPlcHdr"/>
        </w:types>
        <w:behaviors>
          <w:behavior w:val="content"/>
        </w:behaviors>
        <w:guid w:val="{6936889F-4D6F-458B-9D85-638462A47FCA}"/>
      </w:docPartPr>
      <w:docPartBody>
        <w:p w:rsidR="0002748B" w:rsidRDefault="008800EA" w:rsidP="008800EA">
          <w:pPr>
            <w:pStyle w:val="0ADBFF0A937349BEB84404B155D667E6"/>
          </w:pPr>
          <w:r w:rsidRPr="00BE4B52">
            <w:rPr>
              <w:rStyle w:val="Platzhaltertext"/>
            </w:rPr>
            <w:t>Wählen Sie ein Element aus.</w:t>
          </w:r>
        </w:p>
      </w:docPartBody>
    </w:docPart>
    <w:docPart>
      <w:docPartPr>
        <w:name w:val="BB72A24ED0E24041AEE8BDEC3DF29E1F"/>
        <w:category>
          <w:name w:val="Allgemein"/>
          <w:gallery w:val="placeholder"/>
        </w:category>
        <w:types>
          <w:type w:val="bbPlcHdr"/>
        </w:types>
        <w:behaviors>
          <w:behavior w:val="content"/>
        </w:behaviors>
        <w:guid w:val="{055A3344-1E1F-445C-B75F-396225F8F60E}"/>
      </w:docPartPr>
      <w:docPartBody>
        <w:p w:rsidR="0002748B" w:rsidRDefault="008800EA" w:rsidP="008800EA">
          <w:pPr>
            <w:pStyle w:val="BB72A24ED0E24041AEE8BDEC3DF29E1F"/>
          </w:pPr>
          <w:r w:rsidRPr="00BE4B52">
            <w:rPr>
              <w:rStyle w:val="Platzhaltertext"/>
            </w:rPr>
            <w:t>Wählen Sie ein Element aus.</w:t>
          </w:r>
        </w:p>
      </w:docPartBody>
    </w:docPart>
    <w:docPart>
      <w:docPartPr>
        <w:name w:val="AA3F8CFB3D0941349067FA699D493BF4"/>
        <w:category>
          <w:name w:val="Allgemein"/>
          <w:gallery w:val="placeholder"/>
        </w:category>
        <w:types>
          <w:type w:val="bbPlcHdr"/>
        </w:types>
        <w:behaviors>
          <w:behavior w:val="content"/>
        </w:behaviors>
        <w:guid w:val="{4EEAAABB-9D36-49AC-881C-F38C6F905CBC}"/>
      </w:docPartPr>
      <w:docPartBody>
        <w:p w:rsidR="0002748B" w:rsidRDefault="008800EA" w:rsidP="008800EA">
          <w:pPr>
            <w:pStyle w:val="AA3F8CFB3D0941349067FA699D493BF4"/>
          </w:pPr>
          <w:r w:rsidRPr="00BE4B52">
            <w:rPr>
              <w:rStyle w:val="Platzhaltertext"/>
            </w:rPr>
            <w:t>Wählen Sie ein Element aus.</w:t>
          </w:r>
        </w:p>
      </w:docPartBody>
    </w:docPart>
    <w:docPart>
      <w:docPartPr>
        <w:name w:val="DA41CBBF07504C04B1B80744FDA9380C"/>
        <w:category>
          <w:name w:val="Allgemein"/>
          <w:gallery w:val="placeholder"/>
        </w:category>
        <w:types>
          <w:type w:val="bbPlcHdr"/>
        </w:types>
        <w:behaviors>
          <w:behavior w:val="content"/>
        </w:behaviors>
        <w:guid w:val="{6662DB67-7A1F-4E47-9CE0-8DA18DA383BF}"/>
      </w:docPartPr>
      <w:docPartBody>
        <w:p w:rsidR="0002748B" w:rsidRDefault="008800EA" w:rsidP="008800EA">
          <w:pPr>
            <w:pStyle w:val="DA41CBBF07504C04B1B80744FDA9380C"/>
          </w:pPr>
          <w:r w:rsidRPr="00BE4B52">
            <w:rPr>
              <w:rStyle w:val="Platzhaltertext"/>
            </w:rPr>
            <w:t>Wählen Sie ein Element aus.</w:t>
          </w:r>
        </w:p>
      </w:docPartBody>
    </w:docPart>
    <w:docPart>
      <w:docPartPr>
        <w:name w:val="0A2F5D390FAB41818EC9EBC8B43FAF3A"/>
        <w:category>
          <w:name w:val="Allgemein"/>
          <w:gallery w:val="placeholder"/>
        </w:category>
        <w:types>
          <w:type w:val="bbPlcHdr"/>
        </w:types>
        <w:behaviors>
          <w:behavior w:val="content"/>
        </w:behaviors>
        <w:guid w:val="{EA1D0553-0F72-441D-BD0C-0D7488D7C2DF}"/>
      </w:docPartPr>
      <w:docPartBody>
        <w:p w:rsidR="0002748B" w:rsidRDefault="008800EA" w:rsidP="008800EA">
          <w:pPr>
            <w:pStyle w:val="0A2F5D390FAB41818EC9EBC8B43FAF3A"/>
          </w:pPr>
          <w:r w:rsidRPr="00BE4B52">
            <w:rPr>
              <w:rStyle w:val="Platzhaltertext"/>
            </w:rPr>
            <w:t>Wählen Sie ein Element aus.</w:t>
          </w:r>
        </w:p>
      </w:docPartBody>
    </w:docPart>
    <w:docPart>
      <w:docPartPr>
        <w:name w:val="93B2CFF7D24246A887C6CF4F7F2541D1"/>
        <w:category>
          <w:name w:val="Allgemein"/>
          <w:gallery w:val="placeholder"/>
        </w:category>
        <w:types>
          <w:type w:val="bbPlcHdr"/>
        </w:types>
        <w:behaviors>
          <w:behavior w:val="content"/>
        </w:behaviors>
        <w:guid w:val="{99DC8708-17D1-40AD-8D93-0901FF13A824}"/>
      </w:docPartPr>
      <w:docPartBody>
        <w:p w:rsidR="0002748B" w:rsidRDefault="008800EA" w:rsidP="008800EA">
          <w:pPr>
            <w:pStyle w:val="93B2CFF7D24246A887C6CF4F7F2541D1"/>
          </w:pPr>
          <w:r w:rsidRPr="00BE4B52">
            <w:rPr>
              <w:rStyle w:val="Platzhaltertext"/>
            </w:rPr>
            <w:t>Wählen Sie ein Element aus.</w:t>
          </w:r>
        </w:p>
      </w:docPartBody>
    </w:docPart>
    <w:docPart>
      <w:docPartPr>
        <w:name w:val="BCBAB3EFB69844A89E2823E2E460F1F9"/>
        <w:category>
          <w:name w:val="Allgemein"/>
          <w:gallery w:val="placeholder"/>
        </w:category>
        <w:types>
          <w:type w:val="bbPlcHdr"/>
        </w:types>
        <w:behaviors>
          <w:behavior w:val="content"/>
        </w:behaviors>
        <w:guid w:val="{2DF9D455-F9B9-4ACF-9AE1-4C5756ED3A49}"/>
      </w:docPartPr>
      <w:docPartBody>
        <w:p w:rsidR="0002748B" w:rsidRDefault="008800EA" w:rsidP="008800EA">
          <w:pPr>
            <w:pStyle w:val="BCBAB3EFB69844A89E2823E2E460F1F9"/>
          </w:pPr>
          <w:r w:rsidRPr="00BE4B52">
            <w:rPr>
              <w:rStyle w:val="Platzhaltertext"/>
            </w:rPr>
            <w:t>Wählen Sie ein Element aus.</w:t>
          </w:r>
        </w:p>
      </w:docPartBody>
    </w:docPart>
    <w:docPart>
      <w:docPartPr>
        <w:name w:val="899457AB3C874B50B35DF9FF9AB04F48"/>
        <w:category>
          <w:name w:val="Allgemein"/>
          <w:gallery w:val="placeholder"/>
        </w:category>
        <w:types>
          <w:type w:val="bbPlcHdr"/>
        </w:types>
        <w:behaviors>
          <w:behavior w:val="content"/>
        </w:behaviors>
        <w:guid w:val="{B59BC6E5-A0F2-4F82-948E-0453324EB0AC}"/>
      </w:docPartPr>
      <w:docPartBody>
        <w:p w:rsidR="0002748B" w:rsidRDefault="008800EA" w:rsidP="008800EA">
          <w:pPr>
            <w:pStyle w:val="899457AB3C874B50B35DF9FF9AB04F48"/>
          </w:pPr>
          <w:r w:rsidRPr="00BE4B52">
            <w:rPr>
              <w:rStyle w:val="Platzhaltertext"/>
            </w:rPr>
            <w:t>Wählen Sie ein Element aus.</w:t>
          </w:r>
        </w:p>
      </w:docPartBody>
    </w:docPart>
    <w:docPart>
      <w:docPartPr>
        <w:name w:val="9088AC309EBC49CB8F323648554DACF4"/>
        <w:category>
          <w:name w:val="Allgemein"/>
          <w:gallery w:val="placeholder"/>
        </w:category>
        <w:types>
          <w:type w:val="bbPlcHdr"/>
        </w:types>
        <w:behaviors>
          <w:behavior w:val="content"/>
        </w:behaviors>
        <w:guid w:val="{43D08B76-024A-4BB2-A1B6-F6E1F8ACAAFE}"/>
      </w:docPartPr>
      <w:docPartBody>
        <w:p w:rsidR="0002748B" w:rsidRDefault="008800EA" w:rsidP="008800EA">
          <w:pPr>
            <w:pStyle w:val="9088AC309EBC49CB8F323648554DACF4"/>
          </w:pPr>
          <w:r w:rsidRPr="00BE4B52">
            <w:rPr>
              <w:rStyle w:val="Platzhaltertext"/>
            </w:rPr>
            <w:t>Wählen Sie ein Element aus.</w:t>
          </w:r>
        </w:p>
      </w:docPartBody>
    </w:docPart>
    <w:docPart>
      <w:docPartPr>
        <w:name w:val="02CC0C9330864215B99084785502DB90"/>
        <w:category>
          <w:name w:val="Allgemein"/>
          <w:gallery w:val="placeholder"/>
        </w:category>
        <w:types>
          <w:type w:val="bbPlcHdr"/>
        </w:types>
        <w:behaviors>
          <w:behavior w:val="content"/>
        </w:behaviors>
        <w:guid w:val="{A71C692E-7C4A-46A5-8D53-BF42D99EBFD6}"/>
      </w:docPartPr>
      <w:docPartBody>
        <w:p w:rsidR="0002748B" w:rsidRDefault="008800EA" w:rsidP="008800EA">
          <w:pPr>
            <w:pStyle w:val="02CC0C9330864215B99084785502DB90"/>
          </w:pPr>
          <w:r w:rsidRPr="00BE4B52">
            <w:rPr>
              <w:rStyle w:val="Platzhaltertext"/>
            </w:rPr>
            <w:t>Wählen Sie ein Element aus.</w:t>
          </w:r>
        </w:p>
      </w:docPartBody>
    </w:docPart>
    <w:docPart>
      <w:docPartPr>
        <w:name w:val="1A634F2AB18746D599FBB1B16E77F88B"/>
        <w:category>
          <w:name w:val="Allgemein"/>
          <w:gallery w:val="placeholder"/>
        </w:category>
        <w:types>
          <w:type w:val="bbPlcHdr"/>
        </w:types>
        <w:behaviors>
          <w:behavior w:val="content"/>
        </w:behaviors>
        <w:guid w:val="{BAA6DD82-A5F5-421D-ABDA-8CA20BFC1F01}"/>
      </w:docPartPr>
      <w:docPartBody>
        <w:p w:rsidR="0002748B" w:rsidRDefault="008800EA" w:rsidP="008800EA">
          <w:pPr>
            <w:pStyle w:val="1A634F2AB18746D599FBB1B16E77F88B"/>
          </w:pPr>
          <w:r w:rsidRPr="00BE4B52">
            <w:rPr>
              <w:rStyle w:val="Platzhaltertext"/>
            </w:rPr>
            <w:t>Wählen Sie ein Element aus.</w:t>
          </w:r>
        </w:p>
      </w:docPartBody>
    </w:docPart>
    <w:docPart>
      <w:docPartPr>
        <w:name w:val="D2C89636B5F647309CAE292B7CB2B26B"/>
        <w:category>
          <w:name w:val="Allgemein"/>
          <w:gallery w:val="placeholder"/>
        </w:category>
        <w:types>
          <w:type w:val="bbPlcHdr"/>
        </w:types>
        <w:behaviors>
          <w:behavior w:val="content"/>
        </w:behaviors>
        <w:guid w:val="{7E3E5A71-3F4E-4938-BD52-46DF4A3A3118}"/>
      </w:docPartPr>
      <w:docPartBody>
        <w:p w:rsidR="0002748B" w:rsidRDefault="008800EA" w:rsidP="008800EA">
          <w:pPr>
            <w:pStyle w:val="D2C89636B5F647309CAE292B7CB2B26B"/>
          </w:pPr>
          <w:r w:rsidRPr="00BE4B52">
            <w:rPr>
              <w:rStyle w:val="Platzhaltertext"/>
            </w:rPr>
            <w:t>Wählen Sie ein Element aus.</w:t>
          </w:r>
        </w:p>
      </w:docPartBody>
    </w:docPart>
    <w:docPart>
      <w:docPartPr>
        <w:name w:val="8A3AB505782F43B1B2E85CDF43FA32FC"/>
        <w:category>
          <w:name w:val="Allgemein"/>
          <w:gallery w:val="placeholder"/>
        </w:category>
        <w:types>
          <w:type w:val="bbPlcHdr"/>
        </w:types>
        <w:behaviors>
          <w:behavior w:val="content"/>
        </w:behaviors>
        <w:guid w:val="{C881DDD6-2EAF-454C-8C73-5E29C259C843}"/>
      </w:docPartPr>
      <w:docPartBody>
        <w:p w:rsidR="0002748B" w:rsidRDefault="008800EA" w:rsidP="008800EA">
          <w:pPr>
            <w:pStyle w:val="8A3AB505782F43B1B2E85CDF43FA32FC"/>
          </w:pPr>
          <w:r w:rsidRPr="00BE4B52">
            <w:rPr>
              <w:rStyle w:val="Platzhaltertext"/>
            </w:rPr>
            <w:t>Wählen Sie ein Element aus.</w:t>
          </w:r>
        </w:p>
      </w:docPartBody>
    </w:docPart>
    <w:docPart>
      <w:docPartPr>
        <w:name w:val="C2B972DCD67E48369E6D97D8250FCBEC"/>
        <w:category>
          <w:name w:val="Allgemein"/>
          <w:gallery w:val="placeholder"/>
        </w:category>
        <w:types>
          <w:type w:val="bbPlcHdr"/>
        </w:types>
        <w:behaviors>
          <w:behavior w:val="content"/>
        </w:behaviors>
        <w:guid w:val="{CF8CF241-7B5F-4FFB-B05F-362C5042705B}"/>
      </w:docPartPr>
      <w:docPartBody>
        <w:p w:rsidR="0002748B" w:rsidRDefault="008800EA" w:rsidP="008800EA">
          <w:pPr>
            <w:pStyle w:val="C2B972DCD67E48369E6D97D8250FCBEC"/>
          </w:pPr>
          <w:r w:rsidRPr="00BE4B52">
            <w:rPr>
              <w:rStyle w:val="Platzhaltertext"/>
            </w:rPr>
            <w:t>Klicken oder tippen Sie hier, um Text einzugeben.</w:t>
          </w:r>
        </w:p>
      </w:docPartBody>
    </w:docPart>
    <w:docPart>
      <w:docPartPr>
        <w:name w:val="12C623D139614E5D956952E67F78F0AF"/>
        <w:category>
          <w:name w:val="Allgemein"/>
          <w:gallery w:val="placeholder"/>
        </w:category>
        <w:types>
          <w:type w:val="bbPlcHdr"/>
        </w:types>
        <w:behaviors>
          <w:behavior w:val="content"/>
        </w:behaviors>
        <w:guid w:val="{46FFD12B-5343-4C54-8A3D-5E8FC4A6771A}"/>
      </w:docPartPr>
      <w:docPartBody>
        <w:p w:rsidR="0002748B" w:rsidRDefault="008800EA" w:rsidP="008800EA">
          <w:pPr>
            <w:pStyle w:val="12C623D139614E5D956952E67F78F0AF"/>
          </w:pPr>
          <w:r w:rsidRPr="00BE4B52">
            <w:rPr>
              <w:rStyle w:val="Platzhaltertext"/>
            </w:rPr>
            <w:t>Klicken oder tippen Sie, um ein Datum einzugeben.</w:t>
          </w:r>
        </w:p>
      </w:docPartBody>
    </w:docPart>
    <w:docPart>
      <w:docPartPr>
        <w:name w:val="9CA1AFA080D64C1F9D7F617531F1AA0C"/>
        <w:category>
          <w:name w:val="Allgemein"/>
          <w:gallery w:val="placeholder"/>
        </w:category>
        <w:types>
          <w:type w:val="bbPlcHdr"/>
        </w:types>
        <w:behaviors>
          <w:behavior w:val="content"/>
        </w:behaviors>
        <w:guid w:val="{E79C7A68-9CA1-4726-B020-CC7109319F26}"/>
      </w:docPartPr>
      <w:docPartBody>
        <w:p w:rsidR="0002748B" w:rsidRDefault="008800EA" w:rsidP="008800EA">
          <w:pPr>
            <w:pStyle w:val="9CA1AFA080D64C1F9D7F617531F1AA0C"/>
          </w:pPr>
          <w:r w:rsidRPr="00BE4B52">
            <w:rPr>
              <w:rStyle w:val="Platzhaltertext"/>
            </w:rPr>
            <w:t>Wählen Sie ein Element aus.</w:t>
          </w:r>
        </w:p>
      </w:docPartBody>
    </w:docPart>
    <w:docPart>
      <w:docPartPr>
        <w:name w:val="26086C670C304208B5068E225C07B778"/>
        <w:category>
          <w:name w:val="Allgemein"/>
          <w:gallery w:val="placeholder"/>
        </w:category>
        <w:types>
          <w:type w:val="bbPlcHdr"/>
        </w:types>
        <w:behaviors>
          <w:behavior w:val="content"/>
        </w:behaviors>
        <w:guid w:val="{FCD1FA48-0DB1-43CE-A4F9-7D4F81248241}"/>
      </w:docPartPr>
      <w:docPartBody>
        <w:p w:rsidR="0002748B" w:rsidRDefault="008800EA" w:rsidP="008800EA">
          <w:pPr>
            <w:pStyle w:val="26086C670C304208B5068E225C07B778"/>
          </w:pPr>
          <w:r w:rsidRPr="00BE4B52">
            <w:rPr>
              <w:rStyle w:val="Platzhaltertext"/>
            </w:rPr>
            <w:t>Wählen Sie ein Element aus.</w:t>
          </w:r>
        </w:p>
      </w:docPartBody>
    </w:docPart>
    <w:docPart>
      <w:docPartPr>
        <w:name w:val="77767D26E1AA4194A6001BF0AD39C1F4"/>
        <w:category>
          <w:name w:val="Allgemein"/>
          <w:gallery w:val="placeholder"/>
        </w:category>
        <w:types>
          <w:type w:val="bbPlcHdr"/>
        </w:types>
        <w:behaviors>
          <w:behavior w:val="content"/>
        </w:behaviors>
        <w:guid w:val="{C759AD59-1AD6-4B04-8A27-E11946ABC95B}"/>
      </w:docPartPr>
      <w:docPartBody>
        <w:p w:rsidR="0002748B" w:rsidRDefault="008800EA" w:rsidP="008800EA">
          <w:pPr>
            <w:pStyle w:val="77767D26E1AA4194A6001BF0AD39C1F4"/>
          </w:pPr>
          <w:r w:rsidRPr="00BE4B52">
            <w:rPr>
              <w:rStyle w:val="Platzhaltertext"/>
            </w:rPr>
            <w:t>Wählen Sie ein Element aus.</w:t>
          </w:r>
        </w:p>
      </w:docPartBody>
    </w:docPart>
    <w:docPart>
      <w:docPartPr>
        <w:name w:val="E4C50196F5F14C35810BAECAC09D4AC7"/>
        <w:category>
          <w:name w:val="Allgemein"/>
          <w:gallery w:val="placeholder"/>
        </w:category>
        <w:types>
          <w:type w:val="bbPlcHdr"/>
        </w:types>
        <w:behaviors>
          <w:behavior w:val="content"/>
        </w:behaviors>
        <w:guid w:val="{6F808F87-067B-47CC-AE97-DFC76DF8DA40}"/>
      </w:docPartPr>
      <w:docPartBody>
        <w:p w:rsidR="0002748B" w:rsidRDefault="008800EA" w:rsidP="008800EA">
          <w:pPr>
            <w:pStyle w:val="E4C50196F5F14C35810BAECAC09D4AC7"/>
          </w:pPr>
          <w:r w:rsidRPr="00BE4B52">
            <w:rPr>
              <w:rStyle w:val="Platzhaltertext"/>
            </w:rPr>
            <w:t>Wählen Sie ein Element aus.</w:t>
          </w:r>
        </w:p>
      </w:docPartBody>
    </w:docPart>
    <w:docPart>
      <w:docPartPr>
        <w:name w:val="5C603B1FD82446BBAD426B73EE3A7137"/>
        <w:category>
          <w:name w:val="Allgemein"/>
          <w:gallery w:val="placeholder"/>
        </w:category>
        <w:types>
          <w:type w:val="bbPlcHdr"/>
        </w:types>
        <w:behaviors>
          <w:behavior w:val="content"/>
        </w:behaviors>
        <w:guid w:val="{82F68D8D-2ACC-4712-9872-99EA2B947A07}"/>
      </w:docPartPr>
      <w:docPartBody>
        <w:p w:rsidR="0002748B" w:rsidRDefault="008800EA" w:rsidP="008800EA">
          <w:pPr>
            <w:pStyle w:val="5C603B1FD82446BBAD426B73EE3A7137"/>
          </w:pPr>
          <w:r w:rsidRPr="00BE4B52">
            <w:rPr>
              <w:rStyle w:val="Platzhaltertext"/>
            </w:rPr>
            <w:t>Wählen Sie ein Element aus.</w:t>
          </w:r>
        </w:p>
      </w:docPartBody>
    </w:docPart>
    <w:docPart>
      <w:docPartPr>
        <w:name w:val="860DF84330CC452FA7D8071356482A03"/>
        <w:category>
          <w:name w:val="Allgemein"/>
          <w:gallery w:val="placeholder"/>
        </w:category>
        <w:types>
          <w:type w:val="bbPlcHdr"/>
        </w:types>
        <w:behaviors>
          <w:behavior w:val="content"/>
        </w:behaviors>
        <w:guid w:val="{5FC9CE14-036E-41BA-9CCB-6DA970C7DF99}"/>
      </w:docPartPr>
      <w:docPartBody>
        <w:p w:rsidR="0002748B" w:rsidRDefault="008800EA" w:rsidP="008800EA">
          <w:pPr>
            <w:pStyle w:val="860DF84330CC452FA7D8071356482A03"/>
          </w:pPr>
          <w:r w:rsidRPr="00BE4B52">
            <w:rPr>
              <w:rStyle w:val="Platzhaltertext"/>
            </w:rPr>
            <w:t>Wählen Sie ein Element aus.</w:t>
          </w:r>
        </w:p>
      </w:docPartBody>
    </w:docPart>
    <w:docPart>
      <w:docPartPr>
        <w:name w:val="1E4ED7479AD740C292109C9E2660010B"/>
        <w:category>
          <w:name w:val="Allgemein"/>
          <w:gallery w:val="placeholder"/>
        </w:category>
        <w:types>
          <w:type w:val="bbPlcHdr"/>
        </w:types>
        <w:behaviors>
          <w:behavior w:val="content"/>
        </w:behaviors>
        <w:guid w:val="{382D78D2-3F67-4C31-98A9-8848B3396DE2}"/>
      </w:docPartPr>
      <w:docPartBody>
        <w:p w:rsidR="0002748B" w:rsidRDefault="008800EA" w:rsidP="008800EA">
          <w:pPr>
            <w:pStyle w:val="1E4ED7479AD740C292109C9E2660010B"/>
          </w:pPr>
          <w:r w:rsidRPr="00BE4B52">
            <w:rPr>
              <w:rStyle w:val="Platzhaltertext"/>
            </w:rPr>
            <w:t>Wählen Sie ein Element aus.</w:t>
          </w:r>
        </w:p>
      </w:docPartBody>
    </w:docPart>
    <w:docPart>
      <w:docPartPr>
        <w:name w:val="C50AFFFAAEC44EEB97AB705ED156D5D7"/>
        <w:category>
          <w:name w:val="Allgemein"/>
          <w:gallery w:val="placeholder"/>
        </w:category>
        <w:types>
          <w:type w:val="bbPlcHdr"/>
        </w:types>
        <w:behaviors>
          <w:behavior w:val="content"/>
        </w:behaviors>
        <w:guid w:val="{B02AEA64-C3EB-49C8-AF16-38C5E8B1CE17}"/>
      </w:docPartPr>
      <w:docPartBody>
        <w:p w:rsidR="0002748B" w:rsidRDefault="008800EA" w:rsidP="008800EA">
          <w:pPr>
            <w:pStyle w:val="C50AFFFAAEC44EEB97AB705ED156D5D7"/>
          </w:pPr>
          <w:r w:rsidRPr="00BE4B52">
            <w:rPr>
              <w:rStyle w:val="Platzhaltertext"/>
            </w:rPr>
            <w:t>Wählen Sie ein Element aus.</w:t>
          </w:r>
        </w:p>
      </w:docPartBody>
    </w:docPart>
    <w:docPart>
      <w:docPartPr>
        <w:name w:val="642ADC5793B24C4AA20958837EABDE2C"/>
        <w:category>
          <w:name w:val="Allgemein"/>
          <w:gallery w:val="placeholder"/>
        </w:category>
        <w:types>
          <w:type w:val="bbPlcHdr"/>
        </w:types>
        <w:behaviors>
          <w:behavior w:val="content"/>
        </w:behaviors>
        <w:guid w:val="{91E62E59-13BC-444B-87C4-C9A09CE1B1A3}"/>
      </w:docPartPr>
      <w:docPartBody>
        <w:p w:rsidR="0002748B" w:rsidRDefault="008800EA" w:rsidP="008800EA">
          <w:pPr>
            <w:pStyle w:val="642ADC5793B24C4AA20958837EABDE2C"/>
          </w:pPr>
          <w:r w:rsidRPr="00BE4B52">
            <w:rPr>
              <w:rStyle w:val="Platzhaltertext"/>
            </w:rPr>
            <w:t>Wählen Sie ein Element aus.</w:t>
          </w:r>
        </w:p>
      </w:docPartBody>
    </w:docPart>
    <w:docPart>
      <w:docPartPr>
        <w:name w:val="78715CD511CE461F9CF1F574E3FC9130"/>
        <w:category>
          <w:name w:val="Allgemein"/>
          <w:gallery w:val="placeholder"/>
        </w:category>
        <w:types>
          <w:type w:val="bbPlcHdr"/>
        </w:types>
        <w:behaviors>
          <w:behavior w:val="content"/>
        </w:behaviors>
        <w:guid w:val="{65DA6FF6-95E0-42AB-A2EB-152FC2B77215}"/>
      </w:docPartPr>
      <w:docPartBody>
        <w:p w:rsidR="0002748B" w:rsidRDefault="008800EA" w:rsidP="008800EA">
          <w:pPr>
            <w:pStyle w:val="78715CD511CE461F9CF1F574E3FC9130"/>
          </w:pPr>
          <w:r w:rsidRPr="00BE4B52">
            <w:rPr>
              <w:rStyle w:val="Platzhaltertext"/>
            </w:rPr>
            <w:t>Wählen Sie ein Element aus.</w:t>
          </w:r>
        </w:p>
      </w:docPartBody>
    </w:docPart>
    <w:docPart>
      <w:docPartPr>
        <w:name w:val="CD3A9211810042DDB26D3669654430FE"/>
        <w:category>
          <w:name w:val="Allgemein"/>
          <w:gallery w:val="placeholder"/>
        </w:category>
        <w:types>
          <w:type w:val="bbPlcHdr"/>
        </w:types>
        <w:behaviors>
          <w:behavior w:val="content"/>
        </w:behaviors>
        <w:guid w:val="{D97E5754-345F-4A58-A3FF-A2B3C9D01CC9}"/>
      </w:docPartPr>
      <w:docPartBody>
        <w:p w:rsidR="0002748B" w:rsidRDefault="008800EA" w:rsidP="008800EA">
          <w:pPr>
            <w:pStyle w:val="CD3A9211810042DDB26D3669654430FE"/>
          </w:pPr>
          <w:r w:rsidRPr="00BE4B52">
            <w:rPr>
              <w:rStyle w:val="Platzhaltertext"/>
            </w:rPr>
            <w:t>Wählen Sie ein Element aus.</w:t>
          </w:r>
        </w:p>
      </w:docPartBody>
    </w:docPart>
    <w:docPart>
      <w:docPartPr>
        <w:name w:val="1DC583A5D3EA40B1A5CA559D7AD7F676"/>
        <w:category>
          <w:name w:val="Allgemein"/>
          <w:gallery w:val="placeholder"/>
        </w:category>
        <w:types>
          <w:type w:val="bbPlcHdr"/>
        </w:types>
        <w:behaviors>
          <w:behavior w:val="content"/>
        </w:behaviors>
        <w:guid w:val="{BC3C44CD-0B55-451A-BC2D-4C06950811AC}"/>
      </w:docPartPr>
      <w:docPartBody>
        <w:p w:rsidR="0002748B" w:rsidRDefault="008800EA" w:rsidP="008800EA">
          <w:pPr>
            <w:pStyle w:val="1DC583A5D3EA40B1A5CA559D7AD7F676"/>
          </w:pPr>
          <w:r w:rsidRPr="00BE4B52">
            <w:rPr>
              <w:rStyle w:val="Platzhaltertext"/>
            </w:rPr>
            <w:t>Wählen Sie ein Element aus.</w:t>
          </w:r>
        </w:p>
      </w:docPartBody>
    </w:docPart>
    <w:docPart>
      <w:docPartPr>
        <w:name w:val="A83C289DA98A44C88B951B86E5416798"/>
        <w:category>
          <w:name w:val="Allgemein"/>
          <w:gallery w:val="placeholder"/>
        </w:category>
        <w:types>
          <w:type w:val="bbPlcHdr"/>
        </w:types>
        <w:behaviors>
          <w:behavior w:val="content"/>
        </w:behaviors>
        <w:guid w:val="{0AC0EDF9-78A3-4587-B49B-DDE6D64ED756}"/>
      </w:docPartPr>
      <w:docPartBody>
        <w:p w:rsidR="0002748B" w:rsidRDefault="008800EA" w:rsidP="008800EA">
          <w:pPr>
            <w:pStyle w:val="A83C289DA98A44C88B951B86E5416798"/>
          </w:pPr>
          <w:r w:rsidRPr="00BE4B52">
            <w:rPr>
              <w:rStyle w:val="Platzhaltertext"/>
            </w:rPr>
            <w:t>Wählen Sie ein Element aus.</w:t>
          </w:r>
        </w:p>
      </w:docPartBody>
    </w:docPart>
    <w:docPart>
      <w:docPartPr>
        <w:name w:val="5BBF7848B9354160866737CB1C1BE4DD"/>
        <w:category>
          <w:name w:val="Allgemein"/>
          <w:gallery w:val="placeholder"/>
        </w:category>
        <w:types>
          <w:type w:val="bbPlcHdr"/>
        </w:types>
        <w:behaviors>
          <w:behavior w:val="content"/>
        </w:behaviors>
        <w:guid w:val="{4E47C76E-2052-4FBC-AFB8-30C438763BDB}"/>
      </w:docPartPr>
      <w:docPartBody>
        <w:p w:rsidR="0002748B" w:rsidRDefault="008800EA" w:rsidP="008800EA">
          <w:pPr>
            <w:pStyle w:val="5BBF7848B9354160866737CB1C1BE4DD"/>
          </w:pPr>
          <w:r w:rsidRPr="00BE4B52">
            <w:rPr>
              <w:rStyle w:val="Platzhaltertext"/>
            </w:rPr>
            <w:t>Wählen Sie ein Element aus.</w:t>
          </w:r>
        </w:p>
      </w:docPartBody>
    </w:docPart>
    <w:docPart>
      <w:docPartPr>
        <w:name w:val="C5849642BD894A08B2118E8D3CA07DF2"/>
        <w:category>
          <w:name w:val="Allgemein"/>
          <w:gallery w:val="placeholder"/>
        </w:category>
        <w:types>
          <w:type w:val="bbPlcHdr"/>
        </w:types>
        <w:behaviors>
          <w:behavior w:val="content"/>
        </w:behaviors>
        <w:guid w:val="{CFE222B3-D192-40DA-892D-60964711980E}"/>
      </w:docPartPr>
      <w:docPartBody>
        <w:p w:rsidR="0002748B" w:rsidRDefault="008800EA" w:rsidP="008800EA">
          <w:pPr>
            <w:pStyle w:val="C5849642BD894A08B2118E8D3CA07DF2"/>
          </w:pPr>
          <w:r w:rsidRPr="00BE4B52">
            <w:rPr>
              <w:rStyle w:val="Platzhaltertext"/>
            </w:rPr>
            <w:t>Wählen Sie ein Element aus.</w:t>
          </w:r>
        </w:p>
      </w:docPartBody>
    </w:docPart>
    <w:docPart>
      <w:docPartPr>
        <w:name w:val="38BC587006884EE89C0C95E0740F5030"/>
        <w:category>
          <w:name w:val="Allgemein"/>
          <w:gallery w:val="placeholder"/>
        </w:category>
        <w:types>
          <w:type w:val="bbPlcHdr"/>
        </w:types>
        <w:behaviors>
          <w:behavior w:val="content"/>
        </w:behaviors>
        <w:guid w:val="{8B9CBAF7-EFD5-457B-BD54-03BD62E321F4}"/>
      </w:docPartPr>
      <w:docPartBody>
        <w:p w:rsidR="0002748B" w:rsidRDefault="008800EA" w:rsidP="008800EA">
          <w:pPr>
            <w:pStyle w:val="38BC587006884EE89C0C95E0740F5030"/>
          </w:pPr>
          <w:r w:rsidRPr="00BE4B52">
            <w:rPr>
              <w:rStyle w:val="Platzhaltertext"/>
            </w:rPr>
            <w:t>Wählen Sie ein Element aus.</w:t>
          </w:r>
        </w:p>
      </w:docPartBody>
    </w:docPart>
    <w:docPart>
      <w:docPartPr>
        <w:name w:val="D47FAD7C836941ADBE7AB18E4E05F731"/>
        <w:category>
          <w:name w:val="Allgemein"/>
          <w:gallery w:val="placeholder"/>
        </w:category>
        <w:types>
          <w:type w:val="bbPlcHdr"/>
        </w:types>
        <w:behaviors>
          <w:behavior w:val="content"/>
        </w:behaviors>
        <w:guid w:val="{A3C2F38E-FF8F-4C0D-8310-1087A358C192}"/>
      </w:docPartPr>
      <w:docPartBody>
        <w:p w:rsidR="0002748B" w:rsidRDefault="008800EA" w:rsidP="008800EA">
          <w:pPr>
            <w:pStyle w:val="D47FAD7C836941ADBE7AB18E4E05F731"/>
          </w:pPr>
          <w:r w:rsidRPr="00BE4B52">
            <w:rPr>
              <w:rStyle w:val="Platzhaltertext"/>
            </w:rPr>
            <w:t>Wählen Sie ein Element aus.</w:t>
          </w:r>
        </w:p>
      </w:docPartBody>
    </w:docPart>
    <w:docPart>
      <w:docPartPr>
        <w:name w:val="A55DC455EF684E80AD426BA98495F5CB"/>
        <w:category>
          <w:name w:val="Allgemein"/>
          <w:gallery w:val="placeholder"/>
        </w:category>
        <w:types>
          <w:type w:val="bbPlcHdr"/>
        </w:types>
        <w:behaviors>
          <w:behavior w:val="content"/>
        </w:behaviors>
        <w:guid w:val="{F01EC61A-799D-44E1-8FA2-EF107DDB0668}"/>
      </w:docPartPr>
      <w:docPartBody>
        <w:p w:rsidR="0002748B" w:rsidRDefault="008800EA" w:rsidP="008800EA">
          <w:pPr>
            <w:pStyle w:val="A55DC455EF684E80AD426BA98495F5CB"/>
          </w:pPr>
          <w:r w:rsidRPr="00BE4B52">
            <w:rPr>
              <w:rStyle w:val="Platzhaltertext"/>
            </w:rPr>
            <w:t>Wählen Sie ein Element aus.</w:t>
          </w:r>
        </w:p>
      </w:docPartBody>
    </w:docPart>
    <w:docPart>
      <w:docPartPr>
        <w:name w:val="9F021DC9EB4A4AA792FB6A1F5D007126"/>
        <w:category>
          <w:name w:val="Allgemein"/>
          <w:gallery w:val="placeholder"/>
        </w:category>
        <w:types>
          <w:type w:val="bbPlcHdr"/>
        </w:types>
        <w:behaviors>
          <w:behavior w:val="content"/>
        </w:behaviors>
        <w:guid w:val="{0A41B6CB-C52A-4E2C-8A26-5891AE456735}"/>
      </w:docPartPr>
      <w:docPartBody>
        <w:p w:rsidR="0002748B" w:rsidRDefault="008800EA" w:rsidP="008800EA">
          <w:pPr>
            <w:pStyle w:val="9F021DC9EB4A4AA792FB6A1F5D007126"/>
          </w:pPr>
          <w:r w:rsidRPr="00BE4B52">
            <w:rPr>
              <w:rStyle w:val="Platzhaltertext"/>
            </w:rPr>
            <w:t>Wählen Sie ein Element aus.</w:t>
          </w:r>
        </w:p>
      </w:docPartBody>
    </w:docPart>
    <w:docPart>
      <w:docPartPr>
        <w:name w:val="8E3A257E6E254A6F895F42105D955441"/>
        <w:category>
          <w:name w:val="Allgemein"/>
          <w:gallery w:val="placeholder"/>
        </w:category>
        <w:types>
          <w:type w:val="bbPlcHdr"/>
        </w:types>
        <w:behaviors>
          <w:behavior w:val="content"/>
        </w:behaviors>
        <w:guid w:val="{5545A4A1-6FEF-4AAB-9F88-3F2399D765AF}"/>
      </w:docPartPr>
      <w:docPartBody>
        <w:p w:rsidR="0002748B" w:rsidRDefault="008800EA" w:rsidP="008800EA">
          <w:pPr>
            <w:pStyle w:val="8E3A257E6E254A6F895F42105D955441"/>
          </w:pPr>
          <w:r w:rsidRPr="00BE4B52">
            <w:rPr>
              <w:rStyle w:val="Platzhaltertext"/>
            </w:rPr>
            <w:t>Wählen Sie ein Element aus.</w:t>
          </w:r>
        </w:p>
      </w:docPartBody>
    </w:docPart>
    <w:docPart>
      <w:docPartPr>
        <w:name w:val="D93A2AF34A744E84860551F75FF1595A"/>
        <w:category>
          <w:name w:val="Allgemein"/>
          <w:gallery w:val="placeholder"/>
        </w:category>
        <w:types>
          <w:type w:val="bbPlcHdr"/>
        </w:types>
        <w:behaviors>
          <w:behavior w:val="content"/>
        </w:behaviors>
        <w:guid w:val="{B05C7F8A-B871-480A-8291-3DA6F922C9D0}"/>
      </w:docPartPr>
      <w:docPartBody>
        <w:p w:rsidR="0002748B" w:rsidRDefault="008800EA" w:rsidP="008800EA">
          <w:pPr>
            <w:pStyle w:val="D93A2AF34A744E84860551F75FF1595A"/>
          </w:pPr>
          <w:r w:rsidRPr="00BE4B52">
            <w:rPr>
              <w:rStyle w:val="Platzhaltertext"/>
            </w:rPr>
            <w:t>Wählen Sie ein Element aus.</w:t>
          </w:r>
        </w:p>
      </w:docPartBody>
    </w:docPart>
    <w:docPart>
      <w:docPartPr>
        <w:name w:val="E70BF3BF8DEB4EBC93E327C09EDFDC54"/>
        <w:category>
          <w:name w:val="Allgemein"/>
          <w:gallery w:val="placeholder"/>
        </w:category>
        <w:types>
          <w:type w:val="bbPlcHdr"/>
        </w:types>
        <w:behaviors>
          <w:behavior w:val="content"/>
        </w:behaviors>
        <w:guid w:val="{9B0E7112-FD78-4A22-B797-A278774D27A6}"/>
      </w:docPartPr>
      <w:docPartBody>
        <w:p w:rsidR="0002748B" w:rsidRDefault="008800EA" w:rsidP="008800EA">
          <w:pPr>
            <w:pStyle w:val="E70BF3BF8DEB4EBC93E327C09EDFDC54"/>
          </w:pPr>
          <w:r w:rsidRPr="00BE4B52">
            <w:rPr>
              <w:rStyle w:val="Platzhaltertext"/>
            </w:rPr>
            <w:t>Wählen Sie ein Element aus.</w:t>
          </w:r>
        </w:p>
      </w:docPartBody>
    </w:docPart>
    <w:docPart>
      <w:docPartPr>
        <w:name w:val="1D1263A562904E19AAEA03AA66223C79"/>
        <w:category>
          <w:name w:val="Allgemein"/>
          <w:gallery w:val="placeholder"/>
        </w:category>
        <w:types>
          <w:type w:val="bbPlcHdr"/>
        </w:types>
        <w:behaviors>
          <w:behavior w:val="content"/>
        </w:behaviors>
        <w:guid w:val="{2893C9FB-A7ED-4584-ABBC-C03E6FA7C1B0}"/>
      </w:docPartPr>
      <w:docPartBody>
        <w:p w:rsidR="0002748B" w:rsidRDefault="008800EA" w:rsidP="008800EA">
          <w:pPr>
            <w:pStyle w:val="1D1263A562904E19AAEA03AA66223C79"/>
          </w:pPr>
          <w:r w:rsidRPr="00BE4B52">
            <w:rPr>
              <w:rStyle w:val="Platzhaltertext"/>
            </w:rPr>
            <w:t>Wählen Sie ein Element aus.</w:t>
          </w:r>
        </w:p>
      </w:docPartBody>
    </w:docPart>
    <w:docPart>
      <w:docPartPr>
        <w:name w:val="2B9B39905C464E3EBD873DB254EA0FF4"/>
        <w:category>
          <w:name w:val="Allgemein"/>
          <w:gallery w:val="placeholder"/>
        </w:category>
        <w:types>
          <w:type w:val="bbPlcHdr"/>
        </w:types>
        <w:behaviors>
          <w:behavior w:val="content"/>
        </w:behaviors>
        <w:guid w:val="{4ACCD4EA-1B36-4EA2-ABB2-E1A61FD2A630}"/>
      </w:docPartPr>
      <w:docPartBody>
        <w:p w:rsidR="0002748B" w:rsidRDefault="008800EA" w:rsidP="008800EA">
          <w:pPr>
            <w:pStyle w:val="2B9B39905C464E3EBD873DB254EA0FF4"/>
          </w:pPr>
          <w:r w:rsidRPr="00BE4B52">
            <w:rPr>
              <w:rStyle w:val="Platzhaltertext"/>
            </w:rPr>
            <w:t>Wählen Sie ein Element aus.</w:t>
          </w:r>
        </w:p>
      </w:docPartBody>
    </w:docPart>
    <w:docPart>
      <w:docPartPr>
        <w:name w:val="E75D29CCA6D943A8AC2CD3D28A9DB8E5"/>
        <w:category>
          <w:name w:val="Allgemein"/>
          <w:gallery w:val="placeholder"/>
        </w:category>
        <w:types>
          <w:type w:val="bbPlcHdr"/>
        </w:types>
        <w:behaviors>
          <w:behavior w:val="content"/>
        </w:behaviors>
        <w:guid w:val="{E90FD6FF-496D-4FC9-9A2D-80A1440BC86A}"/>
      </w:docPartPr>
      <w:docPartBody>
        <w:p w:rsidR="0002748B" w:rsidRDefault="008800EA" w:rsidP="008800EA">
          <w:pPr>
            <w:pStyle w:val="E75D29CCA6D943A8AC2CD3D28A9DB8E5"/>
          </w:pPr>
          <w:r w:rsidRPr="00BE4B52">
            <w:rPr>
              <w:rStyle w:val="Platzhaltertext"/>
            </w:rPr>
            <w:t>Wählen Sie ein Element aus.</w:t>
          </w:r>
        </w:p>
      </w:docPartBody>
    </w:docPart>
    <w:docPart>
      <w:docPartPr>
        <w:name w:val="D8360FCAF70841428ABA6F2FA40B7196"/>
        <w:category>
          <w:name w:val="Allgemein"/>
          <w:gallery w:val="placeholder"/>
        </w:category>
        <w:types>
          <w:type w:val="bbPlcHdr"/>
        </w:types>
        <w:behaviors>
          <w:behavior w:val="content"/>
        </w:behaviors>
        <w:guid w:val="{76FD68E3-1EBB-47CD-AFDA-E7C35CBB9CE9}"/>
      </w:docPartPr>
      <w:docPartBody>
        <w:p w:rsidR="0002748B" w:rsidRDefault="008800EA" w:rsidP="008800EA">
          <w:pPr>
            <w:pStyle w:val="D8360FCAF70841428ABA6F2FA40B7196"/>
          </w:pPr>
          <w:r w:rsidRPr="00BE4B52">
            <w:rPr>
              <w:rStyle w:val="Platzhaltertext"/>
            </w:rPr>
            <w:t>Wählen Sie ein Element aus.</w:t>
          </w:r>
        </w:p>
      </w:docPartBody>
    </w:docPart>
    <w:docPart>
      <w:docPartPr>
        <w:name w:val="629D61ECC22B414DB8654087C6B32A0B"/>
        <w:category>
          <w:name w:val="Allgemein"/>
          <w:gallery w:val="placeholder"/>
        </w:category>
        <w:types>
          <w:type w:val="bbPlcHdr"/>
        </w:types>
        <w:behaviors>
          <w:behavior w:val="content"/>
        </w:behaviors>
        <w:guid w:val="{5B32C4F6-2DB0-4F46-B643-6F31C743D17E}"/>
      </w:docPartPr>
      <w:docPartBody>
        <w:p w:rsidR="0002748B" w:rsidRDefault="008800EA" w:rsidP="008800EA">
          <w:pPr>
            <w:pStyle w:val="629D61ECC22B414DB8654087C6B32A0B"/>
          </w:pPr>
          <w:r w:rsidRPr="00BE4B52">
            <w:rPr>
              <w:rStyle w:val="Platzhaltertext"/>
            </w:rPr>
            <w:t>Wählen Sie ein Element aus.</w:t>
          </w:r>
        </w:p>
      </w:docPartBody>
    </w:docPart>
    <w:docPart>
      <w:docPartPr>
        <w:name w:val="74B9238C112649E190F7033A1D541A8C"/>
        <w:category>
          <w:name w:val="Allgemein"/>
          <w:gallery w:val="placeholder"/>
        </w:category>
        <w:types>
          <w:type w:val="bbPlcHdr"/>
        </w:types>
        <w:behaviors>
          <w:behavior w:val="content"/>
        </w:behaviors>
        <w:guid w:val="{72F8780A-B154-43B0-9022-401D36C6B857}"/>
      </w:docPartPr>
      <w:docPartBody>
        <w:p w:rsidR="0002748B" w:rsidRDefault="008800EA" w:rsidP="008800EA">
          <w:pPr>
            <w:pStyle w:val="74B9238C112649E190F7033A1D541A8C"/>
          </w:pPr>
          <w:r w:rsidRPr="00BE4B52">
            <w:rPr>
              <w:rStyle w:val="Platzhaltertext"/>
            </w:rPr>
            <w:t>Wählen Sie ein Element aus.</w:t>
          </w:r>
        </w:p>
      </w:docPartBody>
    </w:docPart>
    <w:docPart>
      <w:docPartPr>
        <w:name w:val="049E77811B564B64A55498137876504B"/>
        <w:category>
          <w:name w:val="Allgemein"/>
          <w:gallery w:val="placeholder"/>
        </w:category>
        <w:types>
          <w:type w:val="bbPlcHdr"/>
        </w:types>
        <w:behaviors>
          <w:behavior w:val="content"/>
        </w:behaviors>
        <w:guid w:val="{8E28AB54-E9FD-4920-9BFE-A5602FAA8A9F}"/>
      </w:docPartPr>
      <w:docPartBody>
        <w:p w:rsidR="0002748B" w:rsidRDefault="008800EA" w:rsidP="008800EA">
          <w:pPr>
            <w:pStyle w:val="049E77811B564B64A55498137876504B"/>
          </w:pPr>
          <w:r w:rsidRPr="00BE4B52">
            <w:rPr>
              <w:rStyle w:val="Platzhaltertext"/>
            </w:rPr>
            <w:t>Wählen Sie ein Element aus.</w:t>
          </w:r>
        </w:p>
      </w:docPartBody>
    </w:docPart>
    <w:docPart>
      <w:docPartPr>
        <w:name w:val="3706187AD47C4F9C8698B8C0954D6F9E"/>
        <w:category>
          <w:name w:val="Allgemein"/>
          <w:gallery w:val="placeholder"/>
        </w:category>
        <w:types>
          <w:type w:val="bbPlcHdr"/>
        </w:types>
        <w:behaviors>
          <w:behavior w:val="content"/>
        </w:behaviors>
        <w:guid w:val="{A0230744-0B81-4FA6-9BF0-720224CB8999}"/>
      </w:docPartPr>
      <w:docPartBody>
        <w:p w:rsidR="0002748B" w:rsidRDefault="008800EA" w:rsidP="008800EA">
          <w:pPr>
            <w:pStyle w:val="3706187AD47C4F9C8698B8C0954D6F9E"/>
          </w:pPr>
          <w:r w:rsidRPr="00BE4B52">
            <w:rPr>
              <w:rStyle w:val="Platzhaltertext"/>
            </w:rPr>
            <w:t>Wählen Sie ein Element aus.</w:t>
          </w:r>
        </w:p>
      </w:docPartBody>
    </w:docPart>
    <w:docPart>
      <w:docPartPr>
        <w:name w:val="7B5CE7CB0BF64EDAA417DB46C542DE31"/>
        <w:category>
          <w:name w:val="Allgemein"/>
          <w:gallery w:val="placeholder"/>
        </w:category>
        <w:types>
          <w:type w:val="bbPlcHdr"/>
        </w:types>
        <w:behaviors>
          <w:behavior w:val="content"/>
        </w:behaviors>
        <w:guid w:val="{F13A9E63-8B0C-422A-A928-21D5C992FAC5}"/>
      </w:docPartPr>
      <w:docPartBody>
        <w:p w:rsidR="0002748B" w:rsidRDefault="008800EA" w:rsidP="008800EA">
          <w:pPr>
            <w:pStyle w:val="7B5CE7CB0BF64EDAA417DB46C542DE31"/>
          </w:pPr>
          <w:r w:rsidRPr="00BE4B52">
            <w:rPr>
              <w:rStyle w:val="Platzhaltertext"/>
            </w:rPr>
            <w:t>Wählen Sie ein Element aus.</w:t>
          </w:r>
        </w:p>
      </w:docPartBody>
    </w:docPart>
    <w:docPart>
      <w:docPartPr>
        <w:name w:val="8233BBC9C3AE44F1B0064B3FF56BED35"/>
        <w:category>
          <w:name w:val="Allgemein"/>
          <w:gallery w:val="placeholder"/>
        </w:category>
        <w:types>
          <w:type w:val="bbPlcHdr"/>
        </w:types>
        <w:behaviors>
          <w:behavior w:val="content"/>
        </w:behaviors>
        <w:guid w:val="{43516BEC-4343-4F09-9CBD-5ADB605B5A0A}"/>
      </w:docPartPr>
      <w:docPartBody>
        <w:p w:rsidR="0002748B" w:rsidRDefault="008800EA" w:rsidP="008800EA">
          <w:pPr>
            <w:pStyle w:val="8233BBC9C3AE44F1B0064B3FF56BED35"/>
          </w:pPr>
          <w:r w:rsidRPr="00BE4B52">
            <w:rPr>
              <w:rStyle w:val="Platzhaltertext"/>
            </w:rPr>
            <w:t>Wählen Sie ein Element aus.</w:t>
          </w:r>
        </w:p>
      </w:docPartBody>
    </w:docPart>
    <w:docPart>
      <w:docPartPr>
        <w:name w:val="3E60BB642993493FAA82D28A189AFAC7"/>
        <w:category>
          <w:name w:val="Allgemein"/>
          <w:gallery w:val="placeholder"/>
        </w:category>
        <w:types>
          <w:type w:val="bbPlcHdr"/>
        </w:types>
        <w:behaviors>
          <w:behavior w:val="content"/>
        </w:behaviors>
        <w:guid w:val="{8ADEC048-FF97-41F9-8D3E-CB24A0C0AFB5}"/>
      </w:docPartPr>
      <w:docPartBody>
        <w:p w:rsidR="0002748B" w:rsidRDefault="008800EA" w:rsidP="008800EA">
          <w:pPr>
            <w:pStyle w:val="3E60BB642993493FAA82D28A189AFAC7"/>
          </w:pPr>
          <w:r w:rsidRPr="00BE4B52">
            <w:rPr>
              <w:rStyle w:val="Platzhaltertext"/>
            </w:rPr>
            <w:t>Wählen Sie ein Element aus.</w:t>
          </w:r>
        </w:p>
      </w:docPartBody>
    </w:docPart>
    <w:docPart>
      <w:docPartPr>
        <w:name w:val="74ED145A996E48D8B1B2292CBD97A99B"/>
        <w:category>
          <w:name w:val="Allgemein"/>
          <w:gallery w:val="placeholder"/>
        </w:category>
        <w:types>
          <w:type w:val="bbPlcHdr"/>
        </w:types>
        <w:behaviors>
          <w:behavior w:val="content"/>
        </w:behaviors>
        <w:guid w:val="{124DD270-B513-440A-B9EB-ED23967E4CDD}"/>
      </w:docPartPr>
      <w:docPartBody>
        <w:p w:rsidR="0002748B" w:rsidRDefault="008800EA" w:rsidP="008800EA">
          <w:pPr>
            <w:pStyle w:val="74ED145A996E48D8B1B2292CBD97A99B"/>
          </w:pPr>
          <w:r w:rsidRPr="00BE4B52">
            <w:rPr>
              <w:rStyle w:val="Platzhaltertext"/>
            </w:rPr>
            <w:t>Wählen Sie ein Element aus.</w:t>
          </w:r>
        </w:p>
      </w:docPartBody>
    </w:docPart>
    <w:docPart>
      <w:docPartPr>
        <w:name w:val="61BB91CBEBB442B881B7AB154BD5A573"/>
        <w:category>
          <w:name w:val="Allgemein"/>
          <w:gallery w:val="placeholder"/>
        </w:category>
        <w:types>
          <w:type w:val="bbPlcHdr"/>
        </w:types>
        <w:behaviors>
          <w:behavior w:val="content"/>
        </w:behaviors>
        <w:guid w:val="{E87F4DC7-F6A7-4EB7-84CC-A2B4729584A9}"/>
      </w:docPartPr>
      <w:docPartBody>
        <w:p w:rsidR="0002748B" w:rsidRDefault="008800EA" w:rsidP="008800EA">
          <w:pPr>
            <w:pStyle w:val="61BB91CBEBB442B881B7AB154BD5A573"/>
          </w:pPr>
          <w:r w:rsidRPr="00BE4B52">
            <w:rPr>
              <w:rStyle w:val="Platzhaltertext"/>
            </w:rPr>
            <w:t>Wählen Sie ein Element aus.</w:t>
          </w:r>
        </w:p>
      </w:docPartBody>
    </w:docPart>
    <w:docPart>
      <w:docPartPr>
        <w:name w:val="E3D62B3F431D46BEA031FC8DE761B6A8"/>
        <w:category>
          <w:name w:val="Allgemein"/>
          <w:gallery w:val="placeholder"/>
        </w:category>
        <w:types>
          <w:type w:val="bbPlcHdr"/>
        </w:types>
        <w:behaviors>
          <w:behavior w:val="content"/>
        </w:behaviors>
        <w:guid w:val="{11C625F5-BED5-4924-A810-83A5D31B6C2F}"/>
      </w:docPartPr>
      <w:docPartBody>
        <w:p w:rsidR="0002748B" w:rsidRDefault="008800EA" w:rsidP="008800EA">
          <w:pPr>
            <w:pStyle w:val="E3D62B3F431D46BEA031FC8DE761B6A8"/>
          </w:pPr>
          <w:r w:rsidRPr="00BE4B52">
            <w:rPr>
              <w:rStyle w:val="Platzhaltertext"/>
            </w:rPr>
            <w:t>Wählen Sie ein Element aus.</w:t>
          </w:r>
        </w:p>
      </w:docPartBody>
    </w:docPart>
    <w:docPart>
      <w:docPartPr>
        <w:name w:val="DCC1C9189B3743B2BE150F8F713079BE"/>
        <w:category>
          <w:name w:val="Allgemein"/>
          <w:gallery w:val="placeholder"/>
        </w:category>
        <w:types>
          <w:type w:val="bbPlcHdr"/>
        </w:types>
        <w:behaviors>
          <w:behavior w:val="content"/>
        </w:behaviors>
        <w:guid w:val="{1B2CF932-7F6F-4642-BB9B-D36E74E6D03E}"/>
      </w:docPartPr>
      <w:docPartBody>
        <w:p w:rsidR="0002748B" w:rsidRDefault="008800EA" w:rsidP="008800EA">
          <w:pPr>
            <w:pStyle w:val="DCC1C9189B3743B2BE150F8F713079BE"/>
          </w:pPr>
          <w:r w:rsidRPr="00BE4B52">
            <w:rPr>
              <w:rStyle w:val="Platzhaltertext"/>
            </w:rPr>
            <w:t>Wählen Sie ein Element aus.</w:t>
          </w:r>
        </w:p>
      </w:docPartBody>
    </w:docPart>
    <w:docPart>
      <w:docPartPr>
        <w:name w:val="107AC145139D4C938F1AB9639AB2E11F"/>
        <w:category>
          <w:name w:val="Allgemein"/>
          <w:gallery w:val="placeholder"/>
        </w:category>
        <w:types>
          <w:type w:val="bbPlcHdr"/>
        </w:types>
        <w:behaviors>
          <w:behavior w:val="content"/>
        </w:behaviors>
        <w:guid w:val="{2235FF75-369C-4F61-A224-5174A9ADF69D}"/>
      </w:docPartPr>
      <w:docPartBody>
        <w:p w:rsidR="0002748B" w:rsidRDefault="008800EA" w:rsidP="008800EA">
          <w:pPr>
            <w:pStyle w:val="107AC145139D4C938F1AB9639AB2E11F"/>
          </w:pPr>
          <w:r w:rsidRPr="00BE4B52">
            <w:rPr>
              <w:rStyle w:val="Platzhaltertext"/>
            </w:rPr>
            <w:t>Wählen Sie ein Element aus.</w:t>
          </w:r>
        </w:p>
      </w:docPartBody>
    </w:docPart>
    <w:docPart>
      <w:docPartPr>
        <w:name w:val="4A005518B5A844CEACEC5EE5DD378B51"/>
        <w:category>
          <w:name w:val="Allgemein"/>
          <w:gallery w:val="placeholder"/>
        </w:category>
        <w:types>
          <w:type w:val="bbPlcHdr"/>
        </w:types>
        <w:behaviors>
          <w:behavior w:val="content"/>
        </w:behaviors>
        <w:guid w:val="{E6637690-1371-41F3-A550-C621DDE96596}"/>
      </w:docPartPr>
      <w:docPartBody>
        <w:p w:rsidR="0002748B" w:rsidRDefault="008800EA" w:rsidP="008800EA">
          <w:pPr>
            <w:pStyle w:val="4A005518B5A844CEACEC5EE5DD378B51"/>
          </w:pPr>
          <w:r w:rsidRPr="00BE4B52">
            <w:rPr>
              <w:rStyle w:val="Platzhaltertext"/>
            </w:rPr>
            <w:t>Wählen Sie ein Element aus.</w:t>
          </w:r>
        </w:p>
      </w:docPartBody>
    </w:docPart>
    <w:docPart>
      <w:docPartPr>
        <w:name w:val="5B28E4643E9341FF9F2DCFC590ED5AB2"/>
        <w:category>
          <w:name w:val="Allgemein"/>
          <w:gallery w:val="placeholder"/>
        </w:category>
        <w:types>
          <w:type w:val="bbPlcHdr"/>
        </w:types>
        <w:behaviors>
          <w:behavior w:val="content"/>
        </w:behaviors>
        <w:guid w:val="{DB052821-2DFB-413A-B1A9-A6A4BF1F047F}"/>
      </w:docPartPr>
      <w:docPartBody>
        <w:p w:rsidR="0002748B" w:rsidRDefault="008800EA" w:rsidP="008800EA">
          <w:pPr>
            <w:pStyle w:val="5B28E4643E9341FF9F2DCFC590ED5AB2"/>
          </w:pPr>
          <w:r w:rsidRPr="00BE4B52">
            <w:rPr>
              <w:rStyle w:val="Platzhaltertext"/>
            </w:rPr>
            <w:t>Wählen Sie ein Element aus.</w:t>
          </w:r>
        </w:p>
      </w:docPartBody>
    </w:docPart>
    <w:docPart>
      <w:docPartPr>
        <w:name w:val="45378B3309E24F33AA29AA40C4542C93"/>
        <w:category>
          <w:name w:val="Allgemein"/>
          <w:gallery w:val="placeholder"/>
        </w:category>
        <w:types>
          <w:type w:val="bbPlcHdr"/>
        </w:types>
        <w:behaviors>
          <w:behavior w:val="content"/>
        </w:behaviors>
        <w:guid w:val="{36F447E4-E26C-414C-AE5A-40BABE0034B0}"/>
      </w:docPartPr>
      <w:docPartBody>
        <w:p w:rsidR="0002748B" w:rsidRDefault="008800EA" w:rsidP="008800EA">
          <w:pPr>
            <w:pStyle w:val="45378B3309E24F33AA29AA40C4542C93"/>
          </w:pPr>
          <w:r w:rsidRPr="00BE4B52">
            <w:rPr>
              <w:rStyle w:val="Platzhaltertext"/>
            </w:rPr>
            <w:t>Wählen Sie ein Element aus.</w:t>
          </w:r>
        </w:p>
      </w:docPartBody>
    </w:docPart>
    <w:docPart>
      <w:docPartPr>
        <w:name w:val="F9752E6A49504EFF81B54B3EEEE8C0C5"/>
        <w:category>
          <w:name w:val="Allgemein"/>
          <w:gallery w:val="placeholder"/>
        </w:category>
        <w:types>
          <w:type w:val="bbPlcHdr"/>
        </w:types>
        <w:behaviors>
          <w:behavior w:val="content"/>
        </w:behaviors>
        <w:guid w:val="{DD923042-CCFB-41A2-8A8D-E3302EF7872E}"/>
      </w:docPartPr>
      <w:docPartBody>
        <w:p w:rsidR="0002748B" w:rsidRDefault="008800EA" w:rsidP="008800EA">
          <w:pPr>
            <w:pStyle w:val="F9752E6A49504EFF81B54B3EEEE8C0C5"/>
          </w:pPr>
          <w:r w:rsidRPr="00BE4B52">
            <w:rPr>
              <w:rStyle w:val="Platzhaltertext"/>
            </w:rPr>
            <w:t>Wählen Sie ein Element aus.</w:t>
          </w:r>
        </w:p>
      </w:docPartBody>
    </w:docPart>
    <w:docPart>
      <w:docPartPr>
        <w:name w:val="35B6547F715C484A95B75C4226EB3930"/>
        <w:category>
          <w:name w:val="Allgemein"/>
          <w:gallery w:val="placeholder"/>
        </w:category>
        <w:types>
          <w:type w:val="bbPlcHdr"/>
        </w:types>
        <w:behaviors>
          <w:behavior w:val="content"/>
        </w:behaviors>
        <w:guid w:val="{17BFE523-8CAB-4CDA-AFED-C0D6200EBD13}"/>
      </w:docPartPr>
      <w:docPartBody>
        <w:p w:rsidR="0002748B" w:rsidRDefault="008800EA" w:rsidP="008800EA">
          <w:pPr>
            <w:pStyle w:val="35B6547F715C484A95B75C4226EB3930"/>
          </w:pPr>
          <w:r w:rsidRPr="00BE4B52">
            <w:rPr>
              <w:rStyle w:val="Platzhaltertext"/>
            </w:rPr>
            <w:t>Wählen Sie ein Element aus.</w:t>
          </w:r>
        </w:p>
      </w:docPartBody>
    </w:docPart>
    <w:docPart>
      <w:docPartPr>
        <w:name w:val="BB38AA49AB46413BBAD9B0E2155F09B5"/>
        <w:category>
          <w:name w:val="Allgemein"/>
          <w:gallery w:val="placeholder"/>
        </w:category>
        <w:types>
          <w:type w:val="bbPlcHdr"/>
        </w:types>
        <w:behaviors>
          <w:behavior w:val="content"/>
        </w:behaviors>
        <w:guid w:val="{6426A636-3262-48DE-B750-BBF4DC9728A6}"/>
      </w:docPartPr>
      <w:docPartBody>
        <w:p w:rsidR="0002748B" w:rsidRDefault="008800EA" w:rsidP="008800EA">
          <w:pPr>
            <w:pStyle w:val="BB38AA49AB46413BBAD9B0E2155F09B5"/>
          </w:pPr>
          <w:r w:rsidRPr="00BE4B52">
            <w:rPr>
              <w:rStyle w:val="Platzhaltertext"/>
            </w:rPr>
            <w:t>Wählen Sie ein Element aus.</w:t>
          </w:r>
        </w:p>
      </w:docPartBody>
    </w:docPart>
    <w:docPart>
      <w:docPartPr>
        <w:name w:val="D6490025D1B64ABC9D9F45EE436EF3BF"/>
        <w:category>
          <w:name w:val="Allgemein"/>
          <w:gallery w:val="placeholder"/>
        </w:category>
        <w:types>
          <w:type w:val="bbPlcHdr"/>
        </w:types>
        <w:behaviors>
          <w:behavior w:val="content"/>
        </w:behaviors>
        <w:guid w:val="{6AFEDD2A-5763-4D69-8F4F-6A9880D242D1}"/>
      </w:docPartPr>
      <w:docPartBody>
        <w:p w:rsidR="0002748B" w:rsidRDefault="008800EA" w:rsidP="008800EA">
          <w:pPr>
            <w:pStyle w:val="D6490025D1B64ABC9D9F45EE436EF3BF"/>
          </w:pPr>
          <w:r w:rsidRPr="00BE4B52">
            <w:rPr>
              <w:rStyle w:val="Platzhaltertext"/>
            </w:rPr>
            <w:t>Wählen Sie ein Element aus.</w:t>
          </w:r>
        </w:p>
      </w:docPartBody>
    </w:docPart>
    <w:docPart>
      <w:docPartPr>
        <w:name w:val="0B29421FF7D648BAAFB3FAD1742B0606"/>
        <w:category>
          <w:name w:val="Allgemein"/>
          <w:gallery w:val="placeholder"/>
        </w:category>
        <w:types>
          <w:type w:val="bbPlcHdr"/>
        </w:types>
        <w:behaviors>
          <w:behavior w:val="content"/>
        </w:behaviors>
        <w:guid w:val="{980D4ADA-6118-4B2D-B89E-BF9BD550B99E}"/>
      </w:docPartPr>
      <w:docPartBody>
        <w:p w:rsidR="0002748B" w:rsidRDefault="008800EA" w:rsidP="008800EA">
          <w:pPr>
            <w:pStyle w:val="0B29421FF7D648BAAFB3FAD1742B0606"/>
          </w:pPr>
          <w:r w:rsidRPr="00BE4B52">
            <w:rPr>
              <w:rStyle w:val="Platzhaltertext"/>
            </w:rPr>
            <w:t>Wählen Sie ein Element aus.</w:t>
          </w:r>
        </w:p>
      </w:docPartBody>
    </w:docPart>
    <w:docPart>
      <w:docPartPr>
        <w:name w:val="5034220BA5D341148C0A4B48021D2572"/>
        <w:category>
          <w:name w:val="Allgemein"/>
          <w:gallery w:val="placeholder"/>
        </w:category>
        <w:types>
          <w:type w:val="bbPlcHdr"/>
        </w:types>
        <w:behaviors>
          <w:behavior w:val="content"/>
        </w:behaviors>
        <w:guid w:val="{AE2A0D59-CFD6-40C2-8BBE-395D6EEF6F9B}"/>
      </w:docPartPr>
      <w:docPartBody>
        <w:p w:rsidR="0002748B" w:rsidRDefault="008800EA" w:rsidP="008800EA">
          <w:pPr>
            <w:pStyle w:val="5034220BA5D341148C0A4B48021D2572"/>
          </w:pPr>
          <w:r w:rsidRPr="00BE4B52">
            <w:rPr>
              <w:rStyle w:val="Platzhaltertext"/>
            </w:rPr>
            <w:t>Wählen Sie ein Element aus.</w:t>
          </w:r>
        </w:p>
      </w:docPartBody>
    </w:docPart>
    <w:docPart>
      <w:docPartPr>
        <w:name w:val="88AA4D68234842A595A9579D3FE1B804"/>
        <w:category>
          <w:name w:val="Allgemein"/>
          <w:gallery w:val="placeholder"/>
        </w:category>
        <w:types>
          <w:type w:val="bbPlcHdr"/>
        </w:types>
        <w:behaviors>
          <w:behavior w:val="content"/>
        </w:behaviors>
        <w:guid w:val="{4769D5F7-1441-4EE1-BEBB-368F65CAD20F}"/>
      </w:docPartPr>
      <w:docPartBody>
        <w:p w:rsidR="0002748B" w:rsidRDefault="008800EA" w:rsidP="008800EA">
          <w:pPr>
            <w:pStyle w:val="88AA4D68234842A595A9579D3FE1B804"/>
          </w:pPr>
          <w:r w:rsidRPr="00BE4B52">
            <w:rPr>
              <w:rStyle w:val="Platzhaltertext"/>
            </w:rPr>
            <w:t>Wählen Sie ein Element aus.</w:t>
          </w:r>
        </w:p>
      </w:docPartBody>
    </w:docPart>
    <w:docPart>
      <w:docPartPr>
        <w:name w:val="5F4A4BAEE31C4DB398D2BB97DC3C2D6B"/>
        <w:category>
          <w:name w:val="Allgemein"/>
          <w:gallery w:val="placeholder"/>
        </w:category>
        <w:types>
          <w:type w:val="bbPlcHdr"/>
        </w:types>
        <w:behaviors>
          <w:behavior w:val="content"/>
        </w:behaviors>
        <w:guid w:val="{5F6FB5DA-6B44-4E6C-8EC0-2A4C5782F49A}"/>
      </w:docPartPr>
      <w:docPartBody>
        <w:p w:rsidR="0002748B" w:rsidRDefault="008800EA" w:rsidP="008800EA">
          <w:pPr>
            <w:pStyle w:val="5F4A4BAEE31C4DB398D2BB97DC3C2D6B"/>
          </w:pPr>
          <w:r w:rsidRPr="00BE4B52">
            <w:rPr>
              <w:rStyle w:val="Platzhaltertext"/>
            </w:rPr>
            <w:t>Wählen Sie ein Element aus.</w:t>
          </w:r>
        </w:p>
      </w:docPartBody>
    </w:docPart>
    <w:docPart>
      <w:docPartPr>
        <w:name w:val="A3B110B377DB4268BA2A2F5265FCA79E"/>
        <w:category>
          <w:name w:val="Allgemein"/>
          <w:gallery w:val="placeholder"/>
        </w:category>
        <w:types>
          <w:type w:val="bbPlcHdr"/>
        </w:types>
        <w:behaviors>
          <w:behavior w:val="content"/>
        </w:behaviors>
        <w:guid w:val="{8C7FF0D4-558A-40AB-9EC4-7A5C8E0810A4}"/>
      </w:docPartPr>
      <w:docPartBody>
        <w:p w:rsidR="0002748B" w:rsidRDefault="008800EA" w:rsidP="008800EA">
          <w:pPr>
            <w:pStyle w:val="A3B110B377DB4268BA2A2F5265FCA79E"/>
          </w:pPr>
          <w:r w:rsidRPr="00BE4B52">
            <w:rPr>
              <w:rStyle w:val="Platzhaltertext"/>
            </w:rPr>
            <w:t>Wählen Sie ein Element aus.</w:t>
          </w:r>
        </w:p>
      </w:docPartBody>
    </w:docPart>
    <w:docPart>
      <w:docPartPr>
        <w:name w:val="D3EE39DE241B495B8BDA86ECE3363733"/>
        <w:category>
          <w:name w:val="Allgemein"/>
          <w:gallery w:val="placeholder"/>
        </w:category>
        <w:types>
          <w:type w:val="bbPlcHdr"/>
        </w:types>
        <w:behaviors>
          <w:behavior w:val="content"/>
        </w:behaviors>
        <w:guid w:val="{780A806C-3323-47F1-AEFA-8C63FEDF9697}"/>
      </w:docPartPr>
      <w:docPartBody>
        <w:p w:rsidR="0002748B" w:rsidRDefault="008800EA" w:rsidP="008800EA">
          <w:pPr>
            <w:pStyle w:val="D3EE39DE241B495B8BDA86ECE3363733"/>
          </w:pPr>
          <w:r w:rsidRPr="00BE4B52">
            <w:rPr>
              <w:rStyle w:val="Platzhaltertext"/>
            </w:rPr>
            <w:t>Wählen Sie ein Element aus.</w:t>
          </w:r>
        </w:p>
      </w:docPartBody>
    </w:docPart>
    <w:docPart>
      <w:docPartPr>
        <w:name w:val="76FC2F0F7668427C8AFF5AED0C18FB96"/>
        <w:category>
          <w:name w:val="Allgemein"/>
          <w:gallery w:val="placeholder"/>
        </w:category>
        <w:types>
          <w:type w:val="bbPlcHdr"/>
        </w:types>
        <w:behaviors>
          <w:behavior w:val="content"/>
        </w:behaviors>
        <w:guid w:val="{90BC31A2-546D-449D-8252-230430DB3D1B}"/>
      </w:docPartPr>
      <w:docPartBody>
        <w:p w:rsidR="0002748B" w:rsidRDefault="008800EA" w:rsidP="008800EA">
          <w:pPr>
            <w:pStyle w:val="76FC2F0F7668427C8AFF5AED0C18FB96"/>
          </w:pPr>
          <w:r w:rsidRPr="00BE4B52">
            <w:rPr>
              <w:rStyle w:val="Platzhaltertext"/>
            </w:rPr>
            <w:t>Wählen Sie ein Element aus.</w:t>
          </w:r>
        </w:p>
      </w:docPartBody>
    </w:docPart>
    <w:docPart>
      <w:docPartPr>
        <w:name w:val="B092819303C94CCFBECF7AC3E9BC5011"/>
        <w:category>
          <w:name w:val="Allgemein"/>
          <w:gallery w:val="placeholder"/>
        </w:category>
        <w:types>
          <w:type w:val="bbPlcHdr"/>
        </w:types>
        <w:behaviors>
          <w:behavior w:val="content"/>
        </w:behaviors>
        <w:guid w:val="{EB34F059-494A-4C22-9809-EF738F8F647A}"/>
      </w:docPartPr>
      <w:docPartBody>
        <w:p w:rsidR="0002748B" w:rsidRDefault="008800EA" w:rsidP="008800EA">
          <w:pPr>
            <w:pStyle w:val="B092819303C94CCFBECF7AC3E9BC5011"/>
          </w:pPr>
          <w:r w:rsidRPr="00BE4B52">
            <w:rPr>
              <w:rStyle w:val="Platzhaltertext"/>
            </w:rPr>
            <w:t>Wählen Sie ein Element aus.</w:t>
          </w:r>
        </w:p>
      </w:docPartBody>
    </w:docPart>
    <w:docPart>
      <w:docPartPr>
        <w:name w:val="602A3370F9A74708B459E8CEDDC7BEAF"/>
        <w:category>
          <w:name w:val="Allgemein"/>
          <w:gallery w:val="placeholder"/>
        </w:category>
        <w:types>
          <w:type w:val="bbPlcHdr"/>
        </w:types>
        <w:behaviors>
          <w:behavior w:val="content"/>
        </w:behaviors>
        <w:guid w:val="{51A3D66A-D89F-4A45-835C-5E4BAF40F2BB}"/>
      </w:docPartPr>
      <w:docPartBody>
        <w:p w:rsidR="0002748B" w:rsidRDefault="008800EA" w:rsidP="008800EA">
          <w:pPr>
            <w:pStyle w:val="602A3370F9A74708B459E8CEDDC7BEAF"/>
          </w:pPr>
          <w:r w:rsidRPr="00BE4B52">
            <w:rPr>
              <w:rStyle w:val="Platzhaltertext"/>
            </w:rPr>
            <w:t>Wählen Sie ein Element aus.</w:t>
          </w:r>
        </w:p>
      </w:docPartBody>
    </w:docPart>
    <w:docPart>
      <w:docPartPr>
        <w:name w:val="E4A62039D7B1474B9A4582878FFBC347"/>
        <w:category>
          <w:name w:val="Allgemein"/>
          <w:gallery w:val="placeholder"/>
        </w:category>
        <w:types>
          <w:type w:val="bbPlcHdr"/>
        </w:types>
        <w:behaviors>
          <w:behavior w:val="content"/>
        </w:behaviors>
        <w:guid w:val="{E5CFC4A5-D428-4EFF-87D0-4F7AE353FBC0}"/>
      </w:docPartPr>
      <w:docPartBody>
        <w:p w:rsidR="0002748B" w:rsidRDefault="008800EA" w:rsidP="008800EA">
          <w:pPr>
            <w:pStyle w:val="E4A62039D7B1474B9A4582878FFBC347"/>
          </w:pPr>
          <w:r w:rsidRPr="00BE4B52">
            <w:rPr>
              <w:rStyle w:val="Platzhaltertext"/>
            </w:rPr>
            <w:t>Wählen Sie ein Element aus.</w:t>
          </w:r>
        </w:p>
      </w:docPartBody>
    </w:docPart>
    <w:docPart>
      <w:docPartPr>
        <w:name w:val="BCAEC141E3B9401B94676E4771BE444F"/>
        <w:category>
          <w:name w:val="Allgemein"/>
          <w:gallery w:val="placeholder"/>
        </w:category>
        <w:types>
          <w:type w:val="bbPlcHdr"/>
        </w:types>
        <w:behaviors>
          <w:behavior w:val="content"/>
        </w:behaviors>
        <w:guid w:val="{F3FD6E26-C6D5-4BF1-909B-4654B3ABD66C}"/>
      </w:docPartPr>
      <w:docPartBody>
        <w:p w:rsidR="0002748B" w:rsidRDefault="008800EA" w:rsidP="008800EA">
          <w:pPr>
            <w:pStyle w:val="BCAEC141E3B9401B94676E4771BE444F"/>
          </w:pPr>
          <w:r w:rsidRPr="00BE4B52">
            <w:rPr>
              <w:rStyle w:val="Platzhaltertext"/>
            </w:rPr>
            <w:t>Wählen Sie ein Element aus.</w:t>
          </w:r>
        </w:p>
      </w:docPartBody>
    </w:docPart>
    <w:docPart>
      <w:docPartPr>
        <w:name w:val="10A39FD3698D4A1A9F9C05BB88D153C8"/>
        <w:category>
          <w:name w:val="Allgemein"/>
          <w:gallery w:val="placeholder"/>
        </w:category>
        <w:types>
          <w:type w:val="bbPlcHdr"/>
        </w:types>
        <w:behaviors>
          <w:behavior w:val="content"/>
        </w:behaviors>
        <w:guid w:val="{FA746D19-8666-4722-9935-DC853B22C594}"/>
      </w:docPartPr>
      <w:docPartBody>
        <w:p w:rsidR="0002748B" w:rsidRDefault="008800EA" w:rsidP="008800EA">
          <w:pPr>
            <w:pStyle w:val="10A39FD3698D4A1A9F9C05BB88D153C8"/>
          </w:pPr>
          <w:r w:rsidRPr="00BE4B52">
            <w:rPr>
              <w:rStyle w:val="Platzhaltertext"/>
            </w:rPr>
            <w:t>Wählen Sie ein Element aus.</w:t>
          </w:r>
        </w:p>
      </w:docPartBody>
    </w:docPart>
    <w:docPart>
      <w:docPartPr>
        <w:name w:val="010D9DDBFAA045878CF87EEDE1DE1685"/>
        <w:category>
          <w:name w:val="Allgemein"/>
          <w:gallery w:val="placeholder"/>
        </w:category>
        <w:types>
          <w:type w:val="bbPlcHdr"/>
        </w:types>
        <w:behaviors>
          <w:behavior w:val="content"/>
        </w:behaviors>
        <w:guid w:val="{09F24F31-8BE6-4F9F-9EB6-625B8E97AF03}"/>
      </w:docPartPr>
      <w:docPartBody>
        <w:p w:rsidR="0002748B" w:rsidRDefault="008800EA" w:rsidP="008800EA">
          <w:pPr>
            <w:pStyle w:val="010D9DDBFAA045878CF87EEDE1DE1685"/>
          </w:pPr>
          <w:r w:rsidRPr="00BE4B52">
            <w:rPr>
              <w:rStyle w:val="Platzhaltertext"/>
            </w:rPr>
            <w:t>Wählen Sie ein Element aus.</w:t>
          </w:r>
        </w:p>
      </w:docPartBody>
    </w:docPart>
    <w:docPart>
      <w:docPartPr>
        <w:name w:val="1CD9743DC0EE4CB39A0D469959048B8D"/>
        <w:category>
          <w:name w:val="Allgemein"/>
          <w:gallery w:val="placeholder"/>
        </w:category>
        <w:types>
          <w:type w:val="bbPlcHdr"/>
        </w:types>
        <w:behaviors>
          <w:behavior w:val="content"/>
        </w:behaviors>
        <w:guid w:val="{A9ADD037-974B-4B79-A6B9-3BF9EF2D57ED}"/>
      </w:docPartPr>
      <w:docPartBody>
        <w:p w:rsidR="0002748B" w:rsidRDefault="008800EA" w:rsidP="008800EA">
          <w:pPr>
            <w:pStyle w:val="1CD9743DC0EE4CB39A0D469959048B8D"/>
          </w:pPr>
          <w:r w:rsidRPr="00BE4B52">
            <w:rPr>
              <w:rStyle w:val="Platzhaltertext"/>
            </w:rPr>
            <w:t>Wählen Sie ein Element aus.</w:t>
          </w:r>
        </w:p>
      </w:docPartBody>
    </w:docPart>
    <w:docPart>
      <w:docPartPr>
        <w:name w:val="063D019D66D14317918639CF45AA1114"/>
        <w:category>
          <w:name w:val="Allgemein"/>
          <w:gallery w:val="placeholder"/>
        </w:category>
        <w:types>
          <w:type w:val="bbPlcHdr"/>
        </w:types>
        <w:behaviors>
          <w:behavior w:val="content"/>
        </w:behaviors>
        <w:guid w:val="{83EF171C-5DF3-4E92-BFD5-46016E999203}"/>
      </w:docPartPr>
      <w:docPartBody>
        <w:p w:rsidR="0002748B" w:rsidRDefault="008800EA" w:rsidP="008800EA">
          <w:pPr>
            <w:pStyle w:val="063D019D66D14317918639CF45AA1114"/>
          </w:pPr>
          <w:r w:rsidRPr="00BE4B52">
            <w:rPr>
              <w:rStyle w:val="Platzhaltertext"/>
            </w:rPr>
            <w:t>Wählen Sie ein Element aus.</w:t>
          </w:r>
        </w:p>
      </w:docPartBody>
    </w:docPart>
    <w:docPart>
      <w:docPartPr>
        <w:name w:val="11EFA6F063A6440BB76C65A7B6166B23"/>
        <w:category>
          <w:name w:val="Allgemein"/>
          <w:gallery w:val="placeholder"/>
        </w:category>
        <w:types>
          <w:type w:val="bbPlcHdr"/>
        </w:types>
        <w:behaviors>
          <w:behavior w:val="content"/>
        </w:behaviors>
        <w:guid w:val="{6BCCFD8C-3E0E-4FFE-B074-24BD5CDE04AC}"/>
      </w:docPartPr>
      <w:docPartBody>
        <w:p w:rsidR="0002748B" w:rsidRDefault="008800EA" w:rsidP="008800EA">
          <w:pPr>
            <w:pStyle w:val="11EFA6F063A6440BB76C65A7B6166B23"/>
          </w:pPr>
          <w:r w:rsidRPr="00BE4B52">
            <w:rPr>
              <w:rStyle w:val="Platzhaltertext"/>
            </w:rPr>
            <w:t>Wählen Sie ein Element aus.</w:t>
          </w:r>
        </w:p>
      </w:docPartBody>
    </w:docPart>
    <w:docPart>
      <w:docPartPr>
        <w:name w:val="2AA27DE048B64FE29D3CB944BAEFA9EA"/>
        <w:category>
          <w:name w:val="Allgemein"/>
          <w:gallery w:val="placeholder"/>
        </w:category>
        <w:types>
          <w:type w:val="bbPlcHdr"/>
        </w:types>
        <w:behaviors>
          <w:behavior w:val="content"/>
        </w:behaviors>
        <w:guid w:val="{263676FD-59B0-4956-8C8B-629042F7B5F3}"/>
      </w:docPartPr>
      <w:docPartBody>
        <w:p w:rsidR="0002748B" w:rsidRDefault="008800EA" w:rsidP="008800EA">
          <w:pPr>
            <w:pStyle w:val="2AA27DE048B64FE29D3CB944BAEFA9EA"/>
          </w:pPr>
          <w:r w:rsidRPr="00BE4B52">
            <w:rPr>
              <w:rStyle w:val="Platzhaltertext"/>
            </w:rPr>
            <w:t>Wählen Sie ein Element aus.</w:t>
          </w:r>
        </w:p>
      </w:docPartBody>
    </w:docPart>
    <w:docPart>
      <w:docPartPr>
        <w:name w:val="1A82093249244E41882F26A8B76FEC1D"/>
        <w:category>
          <w:name w:val="Allgemein"/>
          <w:gallery w:val="placeholder"/>
        </w:category>
        <w:types>
          <w:type w:val="bbPlcHdr"/>
        </w:types>
        <w:behaviors>
          <w:behavior w:val="content"/>
        </w:behaviors>
        <w:guid w:val="{EF85A4CB-E9D9-4582-9EF5-BB8977299218}"/>
      </w:docPartPr>
      <w:docPartBody>
        <w:p w:rsidR="0002748B" w:rsidRDefault="008800EA" w:rsidP="008800EA">
          <w:pPr>
            <w:pStyle w:val="1A82093249244E41882F26A8B76FEC1D"/>
          </w:pPr>
          <w:r w:rsidRPr="00BE4B52">
            <w:rPr>
              <w:rStyle w:val="Platzhaltertext"/>
            </w:rPr>
            <w:t>Wählen Sie ein Element aus.</w:t>
          </w:r>
        </w:p>
      </w:docPartBody>
    </w:docPart>
    <w:docPart>
      <w:docPartPr>
        <w:name w:val="61F26CA9A6FD49B19868E37ACB7A4031"/>
        <w:category>
          <w:name w:val="Allgemein"/>
          <w:gallery w:val="placeholder"/>
        </w:category>
        <w:types>
          <w:type w:val="bbPlcHdr"/>
        </w:types>
        <w:behaviors>
          <w:behavior w:val="content"/>
        </w:behaviors>
        <w:guid w:val="{99FF1D28-F2E9-4727-BA8B-71142C2331B6}"/>
      </w:docPartPr>
      <w:docPartBody>
        <w:p w:rsidR="0002748B" w:rsidRDefault="008800EA" w:rsidP="008800EA">
          <w:pPr>
            <w:pStyle w:val="61F26CA9A6FD49B19868E37ACB7A4031"/>
          </w:pPr>
          <w:r w:rsidRPr="00BE4B52">
            <w:rPr>
              <w:rStyle w:val="Platzhaltertext"/>
            </w:rPr>
            <w:t>Wählen Sie ein Element aus.</w:t>
          </w:r>
        </w:p>
      </w:docPartBody>
    </w:docPart>
    <w:docPart>
      <w:docPartPr>
        <w:name w:val="1379674200DE4692AF78D6E6EC8F4135"/>
        <w:category>
          <w:name w:val="Allgemein"/>
          <w:gallery w:val="placeholder"/>
        </w:category>
        <w:types>
          <w:type w:val="bbPlcHdr"/>
        </w:types>
        <w:behaviors>
          <w:behavior w:val="content"/>
        </w:behaviors>
        <w:guid w:val="{D234FFF5-30CE-4F02-B4E1-1EAEE389C962}"/>
      </w:docPartPr>
      <w:docPartBody>
        <w:p w:rsidR="0002748B" w:rsidRDefault="008800EA" w:rsidP="008800EA">
          <w:pPr>
            <w:pStyle w:val="1379674200DE4692AF78D6E6EC8F4135"/>
          </w:pPr>
          <w:r w:rsidRPr="00BE4B52">
            <w:rPr>
              <w:rStyle w:val="Platzhaltertext"/>
            </w:rPr>
            <w:t>Wählen Sie ein Element aus.</w:t>
          </w:r>
        </w:p>
      </w:docPartBody>
    </w:docPart>
    <w:docPart>
      <w:docPartPr>
        <w:name w:val="144866CBAD2447C58B92D6BDFCB7DDD5"/>
        <w:category>
          <w:name w:val="Allgemein"/>
          <w:gallery w:val="placeholder"/>
        </w:category>
        <w:types>
          <w:type w:val="bbPlcHdr"/>
        </w:types>
        <w:behaviors>
          <w:behavior w:val="content"/>
        </w:behaviors>
        <w:guid w:val="{3B14DD33-D799-4E76-8786-E82508343205}"/>
      </w:docPartPr>
      <w:docPartBody>
        <w:p w:rsidR="0002748B" w:rsidRDefault="008800EA" w:rsidP="008800EA">
          <w:pPr>
            <w:pStyle w:val="144866CBAD2447C58B92D6BDFCB7DDD5"/>
          </w:pPr>
          <w:r w:rsidRPr="00BE4B52">
            <w:rPr>
              <w:rStyle w:val="Platzhaltertext"/>
            </w:rPr>
            <w:t>Wählen Sie ein Element aus.</w:t>
          </w:r>
        </w:p>
      </w:docPartBody>
    </w:docPart>
    <w:docPart>
      <w:docPartPr>
        <w:name w:val="17280CC7C14D4B51980F1E3F43BBAEF7"/>
        <w:category>
          <w:name w:val="Allgemein"/>
          <w:gallery w:val="placeholder"/>
        </w:category>
        <w:types>
          <w:type w:val="bbPlcHdr"/>
        </w:types>
        <w:behaviors>
          <w:behavior w:val="content"/>
        </w:behaviors>
        <w:guid w:val="{A1F8AB7F-93F9-40FB-A5F9-3CA31FA9DDE8}"/>
      </w:docPartPr>
      <w:docPartBody>
        <w:p w:rsidR="0002748B" w:rsidRDefault="008800EA" w:rsidP="008800EA">
          <w:pPr>
            <w:pStyle w:val="17280CC7C14D4B51980F1E3F43BBAEF7"/>
          </w:pPr>
          <w:r w:rsidRPr="00BE4B52">
            <w:rPr>
              <w:rStyle w:val="Platzhaltertext"/>
            </w:rPr>
            <w:t>Wählen Sie ein Element aus.</w:t>
          </w:r>
        </w:p>
      </w:docPartBody>
    </w:docPart>
    <w:docPart>
      <w:docPartPr>
        <w:name w:val="981B4AEF1C344EB69CAA4CB4229A7A3B"/>
        <w:category>
          <w:name w:val="Allgemein"/>
          <w:gallery w:val="placeholder"/>
        </w:category>
        <w:types>
          <w:type w:val="bbPlcHdr"/>
        </w:types>
        <w:behaviors>
          <w:behavior w:val="content"/>
        </w:behaviors>
        <w:guid w:val="{2EE6B721-820C-49F6-9C1B-6FE9D4B1A37B}"/>
      </w:docPartPr>
      <w:docPartBody>
        <w:p w:rsidR="0002748B" w:rsidRDefault="008800EA" w:rsidP="008800EA">
          <w:pPr>
            <w:pStyle w:val="981B4AEF1C344EB69CAA4CB4229A7A3B"/>
          </w:pPr>
          <w:r w:rsidRPr="00BE4B52">
            <w:rPr>
              <w:rStyle w:val="Platzhaltertext"/>
            </w:rPr>
            <w:t>Wählen Sie ein Element aus.</w:t>
          </w:r>
        </w:p>
      </w:docPartBody>
    </w:docPart>
    <w:docPart>
      <w:docPartPr>
        <w:name w:val="27569CA78FDC4572A6D618BB815926CA"/>
        <w:category>
          <w:name w:val="Allgemein"/>
          <w:gallery w:val="placeholder"/>
        </w:category>
        <w:types>
          <w:type w:val="bbPlcHdr"/>
        </w:types>
        <w:behaviors>
          <w:behavior w:val="content"/>
        </w:behaviors>
        <w:guid w:val="{34472B2C-F98E-4A3B-8525-6BE12425BC03}"/>
      </w:docPartPr>
      <w:docPartBody>
        <w:p w:rsidR="0002748B" w:rsidRDefault="008800EA" w:rsidP="008800EA">
          <w:pPr>
            <w:pStyle w:val="27569CA78FDC4572A6D618BB815926CA"/>
          </w:pPr>
          <w:r w:rsidRPr="00BE4B52">
            <w:rPr>
              <w:rStyle w:val="Platzhaltertext"/>
            </w:rPr>
            <w:t>Klicken oder tippen Sie hier, um Text einzugeben.</w:t>
          </w:r>
        </w:p>
      </w:docPartBody>
    </w:docPart>
    <w:docPart>
      <w:docPartPr>
        <w:name w:val="EB2D831B4FAA49C0A35E2537BF058C21"/>
        <w:category>
          <w:name w:val="Allgemein"/>
          <w:gallery w:val="placeholder"/>
        </w:category>
        <w:types>
          <w:type w:val="bbPlcHdr"/>
        </w:types>
        <w:behaviors>
          <w:behavior w:val="content"/>
        </w:behaviors>
        <w:guid w:val="{6DA5EB16-AB5B-4FBB-B542-87558BE114BC}"/>
      </w:docPartPr>
      <w:docPartBody>
        <w:p w:rsidR="0002748B" w:rsidRDefault="008800EA" w:rsidP="008800EA">
          <w:pPr>
            <w:pStyle w:val="EB2D831B4FAA49C0A35E2537BF058C21"/>
          </w:pPr>
          <w:r w:rsidRPr="00BE4B52">
            <w:rPr>
              <w:rStyle w:val="Platzhaltertext"/>
            </w:rPr>
            <w:t>Klicken oder tippen Sie, um ein Datum einzugeben.</w:t>
          </w:r>
        </w:p>
      </w:docPartBody>
    </w:docPart>
    <w:docPart>
      <w:docPartPr>
        <w:name w:val="28E547BD03F44EC689C5F5A9A40FACCD"/>
        <w:category>
          <w:name w:val="Allgemein"/>
          <w:gallery w:val="placeholder"/>
        </w:category>
        <w:types>
          <w:type w:val="bbPlcHdr"/>
        </w:types>
        <w:behaviors>
          <w:behavior w:val="content"/>
        </w:behaviors>
        <w:guid w:val="{7D02B4E5-B7B7-4BCA-B784-333C559A9595}"/>
      </w:docPartPr>
      <w:docPartBody>
        <w:p w:rsidR="0002748B" w:rsidRDefault="008800EA" w:rsidP="008800EA">
          <w:pPr>
            <w:pStyle w:val="28E547BD03F44EC689C5F5A9A40FACCD"/>
          </w:pPr>
          <w:r w:rsidRPr="00BE4B52">
            <w:rPr>
              <w:rStyle w:val="Platzhaltertext"/>
            </w:rPr>
            <w:t>Wählen Sie ein Element aus.</w:t>
          </w:r>
        </w:p>
      </w:docPartBody>
    </w:docPart>
    <w:docPart>
      <w:docPartPr>
        <w:name w:val="4746D83923A94BE6B2098A6B13693408"/>
        <w:category>
          <w:name w:val="Allgemein"/>
          <w:gallery w:val="placeholder"/>
        </w:category>
        <w:types>
          <w:type w:val="bbPlcHdr"/>
        </w:types>
        <w:behaviors>
          <w:behavior w:val="content"/>
        </w:behaviors>
        <w:guid w:val="{8A81E281-9261-4A0E-9436-D729D84A5507}"/>
      </w:docPartPr>
      <w:docPartBody>
        <w:p w:rsidR="0002748B" w:rsidRDefault="008800EA" w:rsidP="008800EA">
          <w:pPr>
            <w:pStyle w:val="4746D83923A94BE6B2098A6B13693408"/>
          </w:pPr>
          <w:r w:rsidRPr="00BE4B52">
            <w:rPr>
              <w:rStyle w:val="Platzhaltertext"/>
            </w:rPr>
            <w:t>Wählen Sie ein Element aus.</w:t>
          </w:r>
        </w:p>
      </w:docPartBody>
    </w:docPart>
    <w:docPart>
      <w:docPartPr>
        <w:name w:val="E378939A48C4460492E4EE16410DAC09"/>
        <w:category>
          <w:name w:val="Allgemein"/>
          <w:gallery w:val="placeholder"/>
        </w:category>
        <w:types>
          <w:type w:val="bbPlcHdr"/>
        </w:types>
        <w:behaviors>
          <w:behavior w:val="content"/>
        </w:behaviors>
        <w:guid w:val="{A644D92D-8785-489B-8236-3F11983F1D0E}"/>
      </w:docPartPr>
      <w:docPartBody>
        <w:p w:rsidR="0002748B" w:rsidRDefault="008800EA" w:rsidP="008800EA">
          <w:pPr>
            <w:pStyle w:val="E378939A48C4460492E4EE16410DAC09"/>
          </w:pPr>
          <w:r w:rsidRPr="00BE4B52">
            <w:rPr>
              <w:rStyle w:val="Platzhaltertext"/>
            </w:rPr>
            <w:t>Wählen Sie ein Element aus.</w:t>
          </w:r>
        </w:p>
      </w:docPartBody>
    </w:docPart>
    <w:docPart>
      <w:docPartPr>
        <w:name w:val="6AF2AE46F7BF4D669A8C49F40098833E"/>
        <w:category>
          <w:name w:val="Allgemein"/>
          <w:gallery w:val="placeholder"/>
        </w:category>
        <w:types>
          <w:type w:val="bbPlcHdr"/>
        </w:types>
        <w:behaviors>
          <w:behavior w:val="content"/>
        </w:behaviors>
        <w:guid w:val="{50CBCC8E-574F-4C98-A328-380619CCF2C6}"/>
      </w:docPartPr>
      <w:docPartBody>
        <w:p w:rsidR="0002748B" w:rsidRDefault="008800EA" w:rsidP="008800EA">
          <w:pPr>
            <w:pStyle w:val="6AF2AE46F7BF4D669A8C49F40098833E"/>
          </w:pPr>
          <w:r w:rsidRPr="00BE4B52">
            <w:rPr>
              <w:rStyle w:val="Platzhaltertext"/>
            </w:rPr>
            <w:t>Wählen Sie ein Element aus.</w:t>
          </w:r>
        </w:p>
      </w:docPartBody>
    </w:docPart>
    <w:docPart>
      <w:docPartPr>
        <w:name w:val="4614E4BD72C240DFB99A7570D27A3901"/>
        <w:category>
          <w:name w:val="Allgemein"/>
          <w:gallery w:val="placeholder"/>
        </w:category>
        <w:types>
          <w:type w:val="bbPlcHdr"/>
        </w:types>
        <w:behaviors>
          <w:behavior w:val="content"/>
        </w:behaviors>
        <w:guid w:val="{E5170D8C-91E9-4B5E-A94C-36AA711A677E}"/>
      </w:docPartPr>
      <w:docPartBody>
        <w:p w:rsidR="0002748B" w:rsidRDefault="008800EA" w:rsidP="008800EA">
          <w:pPr>
            <w:pStyle w:val="4614E4BD72C240DFB99A7570D27A3901"/>
          </w:pPr>
          <w:r w:rsidRPr="00BE4B52">
            <w:rPr>
              <w:rStyle w:val="Platzhaltertext"/>
            </w:rPr>
            <w:t>Wählen Sie ein Element aus.</w:t>
          </w:r>
        </w:p>
      </w:docPartBody>
    </w:docPart>
    <w:docPart>
      <w:docPartPr>
        <w:name w:val="04EBF3AB300C4A8293A911B2C023E6A6"/>
        <w:category>
          <w:name w:val="Allgemein"/>
          <w:gallery w:val="placeholder"/>
        </w:category>
        <w:types>
          <w:type w:val="bbPlcHdr"/>
        </w:types>
        <w:behaviors>
          <w:behavior w:val="content"/>
        </w:behaviors>
        <w:guid w:val="{B2AAFE0A-7794-4A19-8D35-D3D4F52D65FF}"/>
      </w:docPartPr>
      <w:docPartBody>
        <w:p w:rsidR="0002748B" w:rsidRDefault="008800EA" w:rsidP="008800EA">
          <w:pPr>
            <w:pStyle w:val="04EBF3AB300C4A8293A911B2C023E6A6"/>
          </w:pPr>
          <w:r w:rsidRPr="00BE4B52">
            <w:rPr>
              <w:rStyle w:val="Platzhaltertext"/>
            </w:rPr>
            <w:t>Wählen Sie ein Element aus.</w:t>
          </w:r>
        </w:p>
      </w:docPartBody>
    </w:docPart>
    <w:docPart>
      <w:docPartPr>
        <w:name w:val="40BFE887096140AEB615B71B987B6A4C"/>
        <w:category>
          <w:name w:val="Allgemein"/>
          <w:gallery w:val="placeholder"/>
        </w:category>
        <w:types>
          <w:type w:val="bbPlcHdr"/>
        </w:types>
        <w:behaviors>
          <w:behavior w:val="content"/>
        </w:behaviors>
        <w:guid w:val="{E08DD940-A9C3-4A21-9527-0771DE30E7D7}"/>
      </w:docPartPr>
      <w:docPartBody>
        <w:p w:rsidR="0002748B" w:rsidRDefault="008800EA" w:rsidP="008800EA">
          <w:pPr>
            <w:pStyle w:val="40BFE887096140AEB615B71B987B6A4C"/>
          </w:pPr>
          <w:r w:rsidRPr="00BE4B52">
            <w:rPr>
              <w:rStyle w:val="Platzhaltertext"/>
            </w:rPr>
            <w:t>Wählen Sie ein Element aus.</w:t>
          </w:r>
        </w:p>
      </w:docPartBody>
    </w:docPart>
    <w:docPart>
      <w:docPartPr>
        <w:name w:val="B62AD31BBC88427BB710B0D52265B766"/>
        <w:category>
          <w:name w:val="Allgemein"/>
          <w:gallery w:val="placeholder"/>
        </w:category>
        <w:types>
          <w:type w:val="bbPlcHdr"/>
        </w:types>
        <w:behaviors>
          <w:behavior w:val="content"/>
        </w:behaviors>
        <w:guid w:val="{368BCD2D-3EEB-44AA-BE59-44855C7BD2F1}"/>
      </w:docPartPr>
      <w:docPartBody>
        <w:p w:rsidR="0002748B" w:rsidRDefault="008800EA" w:rsidP="008800EA">
          <w:pPr>
            <w:pStyle w:val="B62AD31BBC88427BB710B0D52265B766"/>
          </w:pPr>
          <w:r w:rsidRPr="00BE4B52">
            <w:rPr>
              <w:rStyle w:val="Platzhaltertext"/>
            </w:rPr>
            <w:t>Wählen Sie ein Element aus.</w:t>
          </w:r>
        </w:p>
      </w:docPartBody>
    </w:docPart>
    <w:docPart>
      <w:docPartPr>
        <w:name w:val="7DBA46C67F44437AA9FFBEDFEFC227C8"/>
        <w:category>
          <w:name w:val="Allgemein"/>
          <w:gallery w:val="placeholder"/>
        </w:category>
        <w:types>
          <w:type w:val="bbPlcHdr"/>
        </w:types>
        <w:behaviors>
          <w:behavior w:val="content"/>
        </w:behaviors>
        <w:guid w:val="{29601237-43EB-432F-9A4C-C216D09DF15F}"/>
      </w:docPartPr>
      <w:docPartBody>
        <w:p w:rsidR="0002748B" w:rsidRDefault="008800EA" w:rsidP="008800EA">
          <w:pPr>
            <w:pStyle w:val="7DBA46C67F44437AA9FFBEDFEFC227C8"/>
          </w:pPr>
          <w:r w:rsidRPr="00BE4B52">
            <w:rPr>
              <w:rStyle w:val="Platzhaltertext"/>
            </w:rPr>
            <w:t>Wählen Sie ein Element aus.</w:t>
          </w:r>
        </w:p>
      </w:docPartBody>
    </w:docPart>
    <w:docPart>
      <w:docPartPr>
        <w:name w:val="52A06DB6B7BF481880626B44E2297B92"/>
        <w:category>
          <w:name w:val="Allgemein"/>
          <w:gallery w:val="placeholder"/>
        </w:category>
        <w:types>
          <w:type w:val="bbPlcHdr"/>
        </w:types>
        <w:behaviors>
          <w:behavior w:val="content"/>
        </w:behaviors>
        <w:guid w:val="{615F5FEC-7EF0-48BD-9EEE-D0BA26A78DFF}"/>
      </w:docPartPr>
      <w:docPartBody>
        <w:p w:rsidR="0002748B" w:rsidRDefault="008800EA" w:rsidP="008800EA">
          <w:pPr>
            <w:pStyle w:val="52A06DB6B7BF481880626B44E2297B92"/>
          </w:pPr>
          <w:r w:rsidRPr="00BE4B52">
            <w:rPr>
              <w:rStyle w:val="Platzhaltertext"/>
            </w:rPr>
            <w:t>Wählen Sie ein Element aus.</w:t>
          </w:r>
        </w:p>
      </w:docPartBody>
    </w:docPart>
    <w:docPart>
      <w:docPartPr>
        <w:name w:val="0958ACE391B444139DBE6424D67FBAA8"/>
        <w:category>
          <w:name w:val="Allgemein"/>
          <w:gallery w:val="placeholder"/>
        </w:category>
        <w:types>
          <w:type w:val="bbPlcHdr"/>
        </w:types>
        <w:behaviors>
          <w:behavior w:val="content"/>
        </w:behaviors>
        <w:guid w:val="{E36AD87C-6823-483D-89D0-1F913F7A2F51}"/>
      </w:docPartPr>
      <w:docPartBody>
        <w:p w:rsidR="0002748B" w:rsidRDefault="008800EA" w:rsidP="008800EA">
          <w:pPr>
            <w:pStyle w:val="0958ACE391B444139DBE6424D67FBAA8"/>
          </w:pPr>
          <w:r w:rsidRPr="00BE4B52">
            <w:rPr>
              <w:rStyle w:val="Platzhaltertext"/>
            </w:rPr>
            <w:t>Wählen Sie ein Element aus.</w:t>
          </w:r>
        </w:p>
      </w:docPartBody>
    </w:docPart>
    <w:docPart>
      <w:docPartPr>
        <w:name w:val="E436EE78157248A389E013639BA6126A"/>
        <w:category>
          <w:name w:val="Allgemein"/>
          <w:gallery w:val="placeholder"/>
        </w:category>
        <w:types>
          <w:type w:val="bbPlcHdr"/>
        </w:types>
        <w:behaviors>
          <w:behavior w:val="content"/>
        </w:behaviors>
        <w:guid w:val="{47DA3316-5BA9-41AD-818E-4E126C6B4FCB}"/>
      </w:docPartPr>
      <w:docPartBody>
        <w:p w:rsidR="0002748B" w:rsidRDefault="008800EA" w:rsidP="008800EA">
          <w:pPr>
            <w:pStyle w:val="E436EE78157248A389E013639BA6126A"/>
          </w:pPr>
          <w:r w:rsidRPr="00BE4B52">
            <w:rPr>
              <w:rStyle w:val="Platzhaltertext"/>
            </w:rPr>
            <w:t>Wählen Sie ein Element aus.</w:t>
          </w:r>
        </w:p>
      </w:docPartBody>
    </w:docPart>
    <w:docPart>
      <w:docPartPr>
        <w:name w:val="7DDCDF6D623E470FBE2F765F7EED9508"/>
        <w:category>
          <w:name w:val="Allgemein"/>
          <w:gallery w:val="placeholder"/>
        </w:category>
        <w:types>
          <w:type w:val="bbPlcHdr"/>
        </w:types>
        <w:behaviors>
          <w:behavior w:val="content"/>
        </w:behaviors>
        <w:guid w:val="{DD14117A-8CF1-427B-9ABC-CAEC4E4C367F}"/>
      </w:docPartPr>
      <w:docPartBody>
        <w:p w:rsidR="0002748B" w:rsidRDefault="008800EA" w:rsidP="008800EA">
          <w:pPr>
            <w:pStyle w:val="7DDCDF6D623E470FBE2F765F7EED9508"/>
          </w:pPr>
          <w:r w:rsidRPr="00BE4B52">
            <w:rPr>
              <w:rStyle w:val="Platzhaltertext"/>
            </w:rPr>
            <w:t>Wählen Sie ein Element aus.</w:t>
          </w:r>
        </w:p>
      </w:docPartBody>
    </w:docPart>
    <w:docPart>
      <w:docPartPr>
        <w:name w:val="A4F1489D0F5B442DBF8C43313F390008"/>
        <w:category>
          <w:name w:val="Allgemein"/>
          <w:gallery w:val="placeholder"/>
        </w:category>
        <w:types>
          <w:type w:val="bbPlcHdr"/>
        </w:types>
        <w:behaviors>
          <w:behavior w:val="content"/>
        </w:behaviors>
        <w:guid w:val="{38A26407-BEB7-4416-9769-7A1EB16C3973}"/>
      </w:docPartPr>
      <w:docPartBody>
        <w:p w:rsidR="0002748B" w:rsidRDefault="008800EA" w:rsidP="008800EA">
          <w:pPr>
            <w:pStyle w:val="A4F1489D0F5B442DBF8C43313F390008"/>
          </w:pPr>
          <w:r w:rsidRPr="00BE4B52">
            <w:rPr>
              <w:rStyle w:val="Platzhaltertext"/>
            </w:rPr>
            <w:t>Wählen Sie ein Element aus.</w:t>
          </w:r>
        </w:p>
      </w:docPartBody>
    </w:docPart>
    <w:docPart>
      <w:docPartPr>
        <w:name w:val="406229ABC92B46B5A7C68375C16633F2"/>
        <w:category>
          <w:name w:val="Allgemein"/>
          <w:gallery w:val="placeholder"/>
        </w:category>
        <w:types>
          <w:type w:val="bbPlcHdr"/>
        </w:types>
        <w:behaviors>
          <w:behavior w:val="content"/>
        </w:behaviors>
        <w:guid w:val="{01BBB7AA-FF99-40ED-A32D-8D307FE7555D}"/>
      </w:docPartPr>
      <w:docPartBody>
        <w:p w:rsidR="0002748B" w:rsidRDefault="008800EA" w:rsidP="008800EA">
          <w:pPr>
            <w:pStyle w:val="406229ABC92B46B5A7C68375C16633F2"/>
          </w:pPr>
          <w:r w:rsidRPr="00BE4B52">
            <w:rPr>
              <w:rStyle w:val="Platzhaltertext"/>
            </w:rPr>
            <w:t>Wählen Sie ein Element aus.</w:t>
          </w:r>
        </w:p>
      </w:docPartBody>
    </w:docPart>
    <w:docPart>
      <w:docPartPr>
        <w:name w:val="C32740B7087C43C99E973965AE1C86B8"/>
        <w:category>
          <w:name w:val="Allgemein"/>
          <w:gallery w:val="placeholder"/>
        </w:category>
        <w:types>
          <w:type w:val="bbPlcHdr"/>
        </w:types>
        <w:behaviors>
          <w:behavior w:val="content"/>
        </w:behaviors>
        <w:guid w:val="{214C4C5E-6C89-4805-B24F-7B38A4C23826}"/>
      </w:docPartPr>
      <w:docPartBody>
        <w:p w:rsidR="0002748B" w:rsidRDefault="008800EA" w:rsidP="008800EA">
          <w:pPr>
            <w:pStyle w:val="C32740B7087C43C99E973965AE1C86B8"/>
          </w:pPr>
          <w:r w:rsidRPr="00BE4B52">
            <w:rPr>
              <w:rStyle w:val="Platzhaltertext"/>
            </w:rPr>
            <w:t>Wählen Sie ein Element aus.</w:t>
          </w:r>
        </w:p>
      </w:docPartBody>
    </w:docPart>
    <w:docPart>
      <w:docPartPr>
        <w:name w:val="377EA1D67B6541BC99D464BAEE7CC315"/>
        <w:category>
          <w:name w:val="Allgemein"/>
          <w:gallery w:val="placeholder"/>
        </w:category>
        <w:types>
          <w:type w:val="bbPlcHdr"/>
        </w:types>
        <w:behaviors>
          <w:behavior w:val="content"/>
        </w:behaviors>
        <w:guid w:val="{47F18D87-0E4F-4464-AE56-205512B1C52E}"/>
      </w:docPartPr>
      <w:docPartBody>
        <w:p w:rsidR="0002748B" w:rsidRDefault="008800EA" w:rsidP="008800EA">
          <w:pPr>
            <w:pStyle w:val="377EA1D67B6541BC99D464BAEE7CC315"/>
          </w:pPr>
          <w:r w:rsidRPr="00BE4B52">
            <w:rPr>
              <w:rStyle w:val="Platzhaltertext"/>
            </w:rPr>
            <w:t>Wählen Sie ein Element aus.</w:t>
          </w:r>
        </w:p>
      </w:docPartBody>
    </w:docPart>
    <w:docPart>
      <w:docPartPr>
        <w:name w:val="E09383E2982043EDB3FEB85886DE2BE9"/>
        <w:category>
          <w:name w:val="Allgemein"/>
          <w:gallery w:val="placeholder"/>
        </w:category>
        <w:types>
          <w:type w:val="bbPlcHdr"/>
        </w:types>
        <w:behaviors>
          <w:behavior w:val="content"/>
        </w:behaviors>
        <w:guid w:val="{F202ECB4-D892-4C09-9673-F8A1B3742D08}"/>
      </w:docPartPr>
      <w:docPartBody>
        <w:p w:rsidR="0002748B" w:rsidRDefault="008800EA" w:rsidP="008800EA">
          <w:pPr>
            <w:pStyle w:val="E09383E2982043EDB3FEB85886DE2BE9"/>
          </w:pPr>
          <w:r w:rsidRPr="00BE4B52">
            <w:rPr>
              <w:rStyle w:val="Platzhaltertext"/>
            </w:rPr>
            <w:t>Wählen Sie ein Element aus.</w:t>
          </w:r>
        </w:p>
      </w:docPartBody>
    </w:docPart>
    <w:docPart>
      <w:docPartPr>
        <w:name w:val="AEBA14319C81420EB0BC954806976D60"/>
        <w:category>
          <w:name w:val="Allgemein"/>
          <w:gallery w:val="placeholder"/>
        </w:category>
        <w:types>
          <w:type w:val="bbPlcHdr"/>
        </w:types>
        <w:behaviors>
          <w:behavior w:val="content"/>
        </w:behaviors>
        <w:guid w:val="{4912574A-3BEB-48FE-9552-4849BA7EBC09}"/>
      </w:docPartPr>
      <w:docPartBody>
        <w:p w:rsidR="0002748B" w:rsidRDefault="008800EA" w:rsidP="008800EA">
          <w:pPr>
            <w:pStyle w:val="AEBA14319C81420EB0BC954806976D60"/>
          </w:pPr>
          <w:r w:rsidRPr="00BE4B52">
            <w:rPr>
              <w:rStyle w:val="Platzhaltertext"/>
            </w:rPr>
            <w:t>Wählen Sie ein Element aus.</w:t>
          </w:r>
        </w:p>
      </w:docPartBody>
    </w:docPart>
    <w:docPart>
      <w:docPartPr>
        <w:name w:val="9F67F856452542C290D407CE977F7A36"/>
        <w:category>
          <w:name w:val="Allgemein"/>
          <w:gallery w:val="placeholder"/>
        </w:category>
        <w:types>
          <w:type w:val="bbPlcHdr"/>
        </w:types>
        <w:behaviors>
          <w:behavior w:val="content"/>
        </w:behaviors>
        <w:guid w:val="{C8135AC2-CC59-48AD-8038-1A3E5EA6218F}"/>
      </w:docPartPr>
      <w:docPartBody>
        <w:p w:rsidR="0002748B" w:rsidRDefault="008800EA" w:rsidP="008800EA">
          <w:pPr>
            <w:pStyle w:val="9F67F856452542C290D407CE977F7A36"/>
          </w:pPr>
          <w:r w:rsidRPr="00BE4B52">
            <w:rPr>
              <w:rStyle w:val="Platzhaltertext"/>
            </w:rPr>
            <w:t>Wählen Sie ein Element aus.</w:t>
          </w:r>
        </w:p>
      </w:docPartBody>
    </w:docPart>
    <w:docPart>
      <w:docPartPr>
        <w:name w:val="6075983A1BEC4A85AF700468FCA6544A"/>
        <w:category>
          <w:name w:val="Allgemein"/>
          <w:gallery w:val="placeholder"/>
        </w:category>
        <w:types>
          <w:type w:val="bbPlcHdr"/>
        </w:types>
        <w:behaviors>
          <w:behavior w:val="content"/>
        </w:behaviors>
        <w:guid w:val="{D5F6A1B9-6448-4D75-895C-84BBF6F9707E}"/>
      </w:docPartPr>
      <w:docPartBody>
        <w:p w:rsidR="0002748B" w:rsidRDefault="008800EA" w:rsidP="008800EA">
          <w:pPr>
            <w:pStyle w:val="6075983A1BEC4A85AF700468FCA6544A"/>
          </w:pPr>
          <w:r w:rsidRPr="00BE4B52">
            <w:rPr>
              <w:rStyle w:val="Platzhaltertext"/>
            </w:rPr>
            <w:t>Wählen Sie ein Element aus.</w:t>
          </w:r>
        </w:p>
      </w:docPartBody>
    </w:docPart>
    <w:docPart>
      <w:docPartPr>
        <w:name w:val="93795A2AE4A14169975FBD0A7BAD132E"/>
        <w:category>
          <w:name w:val="Allgemein"/>
          <w:gallery w:val="placeholder"/>
        </w:category>
        <w:types>
          <w:type w:val="bbPlcHdr"/>
        </w:types>
        <w:behaviors>
          <w:behavior w:val="content"/>
        </w:behaviors>
        <w:guid w:val="{554507EA-D2D7-4B4F-B651-465A35C9DA5F}"/>
      </w:docPartPr>
      <w:docPartBody>
        <w:p w:rsidR="0002748B" w:rsidRDefault="008800EA" w:rsidP="008800EA">
          <w:pPr>
            <w:pStyle w:val="93795A2AE4A14169975FBD0A7BAD132E"/>
          </w:pPr>
          <w:r w:rsidRPr="00BE4B52">
            <w:rPr>
              <w:rStyle w:val="Platzhaltertext"/>
            </w:rPr>
            <w:t>Wählen Sie ein Element aus.</w:t>
          </w:r>
        </w:p>
      </w:docPartBody>
    </w:docPart>
    <w:docPart>
      <w:docPartPr>
        <w:name w:val="B18F2A5BA16C4A339AC7EA29D892EF6B"/>
        <w:category>
          <w:name w:val="Allgemein"/>
          <w:gallery w:val="placeholder"/>
        </w:category>
        <w:types>
          <w:type w:val="bbPlcHdr"/>
        </w:types>
        <w:behaviors>
          <w:behavior w:val="content"/>
        </w:behaviors>
        <w:guid w:val="{40CD285D-92A0-483C-A0C0-9A2975D9C59C}"/>
      </w:docPartPr>
      <w:docPartBody>
        <w:p w:rsidR="0002748B" w:rsidRDefault="008800EA" w:rsidP="008800EA">
          <w:pPr>
            <w:pStyle w:val="B18F2A5BA16C4A339AC7EA29D892EF6B"/>
          </w:pPr>
          <w:r w:rsidRPr="00BE4B52">
            <w:rPr>
              <w:rStyle w:val="Platzhaltertext"/>
            </w:rPr>
            <w:t>Wählen Sie ein Element aus.</w:t>
          </w:r>
        </w:p>
      </w:docPartBody>
    </w:docPart>
    <w:docPart>
      <w:docPartPr>
        <w:name w:val="974D9D6BB037491DAAB8061514D7244F"/>
        <w:category>
          <w:name w:val="Allgemein"/>
          <w:gallery w:val="placeholder"/>
        </w:category>
        <w:types>
          <w:type w:val="bbPlcHdr"/>
        </w:types>
        <w:behaviors>
          <w:behavior w:val="content"/>
        </w:behaviors>
        <w:guid w:val="{D3A98941-77CF-4A53-83DE-7D189DF9F1DB}"/>
      </w:docPartPr>
      <w:docPartBody>
        <w:p w:rsidR="0002748B" w:rsidRDefault="008800EA" w:rsidP="008800EA">
          <w:pPr>
            <w:pStyle w:val="974D9D6BB037491DAAB8061514D7244F"/>
          </w:pPr>
          <w:r w:rsidRPr="00BE4B52">
            <w:rPr>
              <w:rStyle w:val="Platzhaltertext"/>
            </w:rPr>
            <w:t>Wählen Sie ein Element aus.</w:t>
          </w:r>
        </w:p>
      </w:docPartBody>
    </w:docPart>
    <w:docPart>
      <w:docPartPr>
        <w:name w:val="6B31C566F4AD4BD68F51B90EFB7C6153"/>
        <w:category>
          <w:name w:val="Allgemein"/>
          <w:gallery w:val="placeholder"/>
        </w:category>
        <w:types>
          <w:type w:val="bbPlcHdr"/>
        </w:types>
        <w:behaviors>
          <w:behavior w:val="content"/>
        </w:behaviors>
        <w:guid w:val="{A86533E1-420E-454E-94B0-AB4527023FCF}"/>
      </w:docPartPr>
      <w:docPartBody>
        <w:p w:rsidR="0002748B" w:rsidRDefault="008800EA" w:rsidP="008800EA">
          <w:pPr>
            <w:pStyle w:val="6B31C566F4AD4BD68F51B90EFB7C6153"/>
          </w:pPr>
          <w:r w:rsidRPr="00BE4B52">
            <w:rPr>
              <w:rStyle w:val="Platzhaltertext"/>
            </w:rPr>
            <w:t>Wählen Sie ein Element aus.</w:t>
          </w:r>
        </w:p>
      </w:docPartBody>
    </w:docPart>
    <w:docPart>
      <w:docPartPr>
        <w:name w:val="6AE93233B43B420394E36580F973506E"/>
        <w:category>
          <w:name w:val="Allgemein"/>
          <w:gallery w:val="placeholder"/>
        </w:category>
        <w:types>
          <w:type w:val="bbPlcHdr"/>
        </w:types>
        <w:behaviors>
          <w:behavior w:val="content"/>
        </w:behaviors>
        <w:guid w:val="{4CD91421-65F4-43D1-9CA0-826F63F32D4D}"/>
      </w:docPartPr>
      <w:docPartBody>
        <w:p w:rsidR="0002748B" w:rsidRDefault="008800EA" w:rsidP="008800EA">
          <w:pPr>
            <w:pStyle w:val="6AE93233B43B420394E36580F973506E"/>
          </w:pPr>
          <w:r w:rsidRPr="00BE4B52">
            <w:rPr>
              <w:rStyle w:val="Platzhaltertext"/>
            </w:rPr>
            <w:t>Wählen Sie ein Element aus.</w:t>
          </w:r>
        </w:p>
      </w:docPartBody>
    </w:docPart>
    <w:docPart>
      <w:docPartPr>
        <w:name w:val="9C2AEECBF5944E0089A1932FA02D165C"/>
        <w:category>
          <w:name w:val="Allgemein"/>
          <w:gallery w:val="placeholder"/>
        </w:category>
        <w:types>
          <w:type w:val="bbPlcHdr"/>
        </w:types>
        <w:behaviors>
          <w:behavior w:val="content"/>
        </w:behaviors>
        <w:guid w:val="{CE727AA4-7B62-4C41-A607-BB6B5D390503}"/>
      </w:docPartPr>
      <w:docPartBody>
        <w:p w:rsidR="0002748B" w:rsidRDefault="008800EA" w:rsidP="008800EA">
          <w:pPr>
            <w:pStyle w:val="9C2AEECBF5944E0089A1932FA02D165C"/>
          </w:pPr>
          <w:r w:rsidRPr="00BE4B52">
            <w:rPr>
              <w:rStyle w:val="Platzhaltertext"/>
            </w:rPr>
            <w:t>Wählen Sie ein Element aus.</w:t>
          </w:r>
        </w:p>
      </w:docPartBody>
    </w:docPart>
    <w:docPart>
      <w:docPartPr>
        <w:name w:val="9FC27D3C217D40A5B175604AA9BDC4A0"/>
        <w:category>
          <w:name w:val="Allgemein"/>
          <w:gallery w:val="placeholder"/>
        </w:category>
        <w:types>
          <w:type w:val="bbPlcHdr"/>
        </w:types>
        <w:behaviors>
          <w:behavior w:val="content"/>
        </w:behaviors>
        <w:guid w:val="{E9626EE1-5805-4B46-8E0C-F1F47FC4F317}"/>
      </w:docPartPr>
      <w:docPartBody>
        <w:p w:rsidR="0002748B" w:rsidRDefault="008800EA" w:rsidP="008800EA">
          <w:pPr>
            <w:pStyle w:val="9FC27D3C217D40A5B175604AA9BDC4A0"/>
          </w:pPr>
          <w:r w:rsidRPr="00BE4B52">
            <w:rPr>
              <w:rStyle w:val="Platzhaltertext"/>
            </w:rPr>
            <w:t>Wählen Sie ein Element aus.</w:t>
          </w:r>
        </w:p>
      </w:docPartBody>
    </w:docPart>
    <w:docPart>
      <w:docPartPr>
        <w:name w:val="19642C1745244FEFB17FC8546CB4D74B"/>
        <w:category>
          <w:name w:val="Allgemein"/>
          <w:gallery w:val="placeholder"/>
        </w:category>
        <w:types>
          <w:type w:val="bbPlcHdr"/>
        </w:types>
        <w:behaviors>
          <w:behavior w:val="content"/>
        </w:behaviors>
        <w:guid w:val="{1A2A8884-F96D-4C4E-A14A-0462C9F18BA2}"/>
      </w:docPartPr>
      <w:docPartBody>
        <w:p w:rsidR="0002748B" w:rsidRDefault="008800EA" w:rsidP="008800EA">
          <w:pPr>
            <w:pStyle w:val="19642C1745244FEFB17FC8546CB4D74B"/>
          </w:pPr>
          <w:r w:rsidRPr="00BE4B52">
            <w:rPr>
              <w:rStyle w:val="Platzhaltertext"/>
            </w:rPr>
            <w:t>Wählen Sie ein Element aus.</w:t>
          </w:r>
        </w:p>
      </w:docPartBody>
    </w:docPart>
    <w:docPart>
      <w:docPartPr>
        <w:name w:val="D04C9681C7AE4AA69FA3E2863FFE2247"/>
        <w:category>
          <w:name w:val="Allgemein"/>
          <w:gallery w:val="placeholder"/>
        </w:category>
        <w:types>
          <w:type w:val="bbPlcHdr"/>
        </w:types>
        <w:behaviors>
          <w:behavior w:val="content"/>
        </w:behaviors>
        <w:guid w:val="{AFA9F6CD-E603-4061-9166-8C837BFEB10E}"/>
      </w:docPartPr>
      <w:docPartBody>
        <w:p w:rsidR="0002748B" w:rsidRDefault="008800EA" w:rsidP="008800EA">
          <w:pPr>
            <w:pStyle w:val="D04C9681C7AE4AA69FA3E2863FFE2247"/>
          </w:pPr>
          <w:r w:rsidRPr="00BE4B52">
            <w:rPr>
              <w:rStyle w:val="Platzhaltertext"/>
            </w:rPr>
            <w:t>Wählen Sie ein Element aus.</w:t>
          </w:r>
        </w:p>
      </w:docPartBody>
    </w:docPart>
    <w:docPart>
      <w:docPartPr>
        <w:name w:val="F4DC48F6768B425E8E84651155510550"/>
        <w:category>
          <w:name w:val="Allgemein"/>
          <w:gallery w:val="placeholder"/>
        </w:category>
        <w:types>
          <w:type w:val="bbPlcHdr"/>
        </w:types>
        <w:behaviors>
          <w:behavior w:val="content"/>
        </w:behaviors>
        <w:guid w:val="{A2C0969D-6CF2-452D-894F-B7A7618D238D}"/>
      </w:docPartPr>
      <w:docPartBody>
        <w:p w:rsidR="0002748B" w:rsidRDefault="008800EA" w:rsidP="008800EA">
          <w:pPr>
            <w:pStyle w:val="F4DC48F6768B425E8E84651155510550"/>
          </w:pPr>
          <w:r w:rsidRPr="00BE4B52">
            <w:rPr>
              <w:rStyle w:val="Platzhaltertext"/>
            </w:rPr>
            <w:t>Wählen Sie ein Element aus.</w:t>
          </w:r>
        </w:p>
      </w:docPartBody>
    </w:docPart>
    <w:docPart>
      <w:docPartPr>
        <w:name w:val="03377DF45D64491EBBA70EA04B561400"/>
        <w:category>
          <w:name w:val="Allgemein"/>
          <w:gallery w:val="placeholder"/>
        </w:category>
        <w:types>
          <w:type w:val="bbPlcHdr"/>
        </w:types>
        <w:behaviors>
          <w:behavior w:val="content"/>
        </w:behaviors>
        <w:guid w:val="{319684BA-E4E1-4DA3-A43B-7DAAF22B9FDF}"/>
      </w:docPartPr>
      <w:docPartBody>
        <w:p w:rsidR="0002748B" w:rsidRDefault="008800EA" w:rsidP="008800EA">
          <w:pPr>
            <w:pStyle w:val="03377DF45D64491EBBA70EA04B561400"/>
          </w:pPr>
          <w:r w:rsidRPr="00BE4B52">
            <w:rPr>
              <w:rStyle w:val="Platzhaltertext"/>
            </w:rPr>
            <w:t>Wählen Sie ein Element aus.</w:t>
          </w:r>
        </w:p>
      </w:docPartBody>
    </w:docPart>
    <w:docPart>
      <w:docPartPr>
        <w:name w:val="030FEDA2BC6C4BEE8ABB7E04A188845F"/>
        <w:category>
          <w:name w:val="Allgemein"/>
          <w:gallery w:val="placeholder"/>
        </w:category>
        <w:types>
          <w:type w:val="bbPlcHdr"/>
        </w:types>
        <w:behaviors>
          <w:behavior w:val="content"/>
        </w:behaviors>
        <w:guid w:val="{E8618798-7994-4F3A-9251-D8076C13B754}"/>
      </w:docPartPr>
      <w:docPartBody>
        <w:p w:rsidR="0002748B" w:rsidRDefault="008800EA" w:rsidP="008800EA">
          <w:pPr>
            <w:pStyle w:val="030FEDA2BC6C4BEE8ABB7E04A188845F"/>
          </w:pPr>
          <w:r w:rsidRPr="00BE4B52">
            <w:rPr>
              <w:rStyle w:val="Platzhaltertext"/>
            </w:rPr>
            <w:t>Wählen Sie ein Element aus.</w:t>
          </w:r>
        </w:p>
      </w:docPartBody>
    </w:docPart>
    <w:docPart>
      <w:docPartPr>
        <w:name w:val="D4463D28FB7B477A8A8F88138346E8DD"/>
        <w:category>
          <w:name w:val="Allgemein"/>
          <w:gallery w:val="placeholder"/>
        </w:category>
        <w:types>
          <w:type w:val="bbPlcHdr"/>
        </w:types>
        <w:behaviors>
          <w:behavior w:val="content"/>
        </w:behaviors>
        <w:guid w:val="{35D69D79-A959-403F-8C6D-182B3A79923D}"/>
      </w:docPartPr>
      <w:docPartBody>
        <w:p w:rsidR="0002748B" w:rsidRDefault="008800EA" w:rsidP="008800EA">
          <w:pPr>
            <w:pStyle w:val="D4463D28FB7B477A8A8F88138346E8DD"/>
          </w:pPr>
          <w:r w:rsidRPr="00BE4B52">
            <w:rPr>
              <w:rStyle w:val="Platzhaltertext"/>
            </w:rPr>
            <w:t>Wählen Sie ein Element aus.</w:t>
          </w:r>
        </w:p>
      </w:docPartBody>
    </w:docPart>
    <w:docPart>
      <w:docPartPr>
        <w:name w:val="4D7BD0150D2B4ACD934A15BCF563D165"/>
        <w:category>
          <w:name w:val="Allgemein"/>
          <w:gallery w:val="placeholder"/>
        </w:category>
        <w:types>
          <w:type w:val="bbPlcHdr"/>
        </w:types>
        <w:behaviors>
          <w:behavior w:val="content"/>
        </w:behaviors>
        <w:guid w:val="{EFFFE75D-8AB1-4ECF-AFDB-E5579212F2A2}"/>
      </w:docPartPr>
      <w:docPartBody>
        <w:p w:rsidR="0002748B" w:rsidRDefault="008800EA" w:rsidP="008800EA">
          <w:pPr>
            <w:pStyle w:val="4D7BD0150D2B4ACD934A15BCF563D165"/>
          </w:pPr>
          <w:r w:rsidRPr="00BE4B52">
            <w:rPr>
              <w:rStyle w:val="Platzhaltertext"/>
            </w:rPr>
            <w:t>Wählen Sie ein Element aus.</w:t>
          </w:r>
        </w:p>
      </w:docPartBody>
    </w:docPart>
    <w:docPart>
      <w:docPartPr>
        <w:name w:val="0E290CC3ED59445CB51A4B2EBA90E310"/>
        <w:category>
          <w:name w:val="Allgemein"/>
          <w:gallery w:val="placeholder"/>
        </w:category>
        <w:types>
          <w:type w:val="bbPlcHdr"/>
        </w:types>
        <w:behaviors>
          <w:behavior w:val="content"/>
        </w:behaviors>
        <w:guid w:val="{352AC82A-8DAE-49EC-A885-E5465DDC5E10}"/>
      </w:docPartPr>
      <w:docPartBody>
        <w:p w:rsidR="0002748B" w:rsidRDefault="008800EA" w:rsidP="008800EA">
          <w:pPr>
            <w:pStyle w:val="0E290CC3ED59445CB51A4B2EBA90E310"/>
          </w:pPr>
          <w:r w:rsidRPr="00BE4B52">
            <w:rPr>
              <w:rStyle w:val="Platzhaltertext"/>
            </w:rPr>
            <w:t>Wählen Sie ein Element aus.</w:t>
          </w:r>
        </w:p>
      </w:docPartBody>
    </w:docPart>
    <w:docPart>
      <w:docPartPr>
        <w:name w:val="6567D69E5DA34114BD5A20B81BFCB83A"/>
        <w:category>
          <w:name w:val="Allgemein"/>
          <w:gallery w:val="placeholder"/>
        </w:category>
        <w:types>
          <w:type w:val="bbPlcHdr"/>
        </w:types>
        <w:behaviors>
          <w:behavior w:val="content"/>
        </w:behaviors>
        <w:guid w:val="{BD5F926D-1E35-4F37-ADBE-841114D95FC9}"/>
      </w:docPartPr>
      <w:docPartBody>
        <w:p w:rsidR="0002748B" w:rsidRDefault="008800EA" w:rsidP="008800EA">
          <w:pPr>
            <w:pStyle w:val="6567D69E5DA34114BD5A20B81BFCB83A"/>
          </w:pPr>
          <w:r w:rsidRPr="00BE4B52">
            <w:rPr>
              <w:rStyle w:val="Platzhaltertext"/>
            </w:rPr>
            <w:t>Wählen Sie ein Element aus.</w:t>
          </w:r>
        </w:p>
      </w:docPartBody>
    </w:docPart>
    <w:docPart>
      <w:docPartPr>
        <w:name w:val="8C97D7DA731A43D39057E0BC4E2796CF"/>
        <w:category>
          <w:name w:val="Allgemein"/>
          <w:gallery w:val="placeholder"/>
        </w:category>
        <w:types>
          <w:type w:val="bbPlcHdr"/>
        </w:types>
        <w:behaviors>
          <w:behavior w:val="content"/>
        </w:behaviors>
        <w:guid w:val="{77DBB81D-C02E-4AF0-8A4F-F245800A9983}"/>
      </w:docPartPr>
      <w:docPartBody>
        <w:p w:rsidR="0002748B" w:rsidRDefault="008800EA" w:rsidP="008800EA">
          <w:pPr>
            <w:pStyle w:val="8C97D7DA731A43D39057E0BC4E2796CF"/>
          </w:pPr>
          <w:r w:rsidRPr="00BE4B52">
            <w:rPr>
              <w:rStyle w:val="Platzhaltertext"/>
            </w:rPr>
            <w:t>Wählen Sie ein Element aus.</w:t>
          </w:r>
        </w:p>
      </w:docPartBody>
    </w:docPart>
    <w:docPart>
      <w:docPartPr>
        <w:name w:val="7B478C10D97A434AB709B6AC1C6FAF8E"/>
        <w:category>
          <w:name w:val="Allgemein"/>
          <w:gallery w:val="placeholder"/>
        </w:category>
        <w:types>
          <w:type w:val="bbPlcHdr"/>
        </w:types>
        <w:behaviors>
          <w:behavior w:val="content"/>
        </w:behaviors>
        <w:guid w:val="{76596190-E6A9-45F4-B244-C1501C3A5E89}"/>
      </w:docPartPr>
      <w:docPartBody>
        <w:p w:rsidR="0002748B" w:rsidRDefault="008800EA" w:rsidP="008800EA">
          <w:pPr>
            <w:pStyle w:val="7B478C10D97A434AB709B6AC1C6FAF8E"/>
          </w:pPr>
          <w:r w:rsidRPr="00BE4B52">
            <w:rPr>
              <w:rStyle w:val="Platzhaltertext"/>
            </w:rPr>
            <w:t>Wählen Sie ein Element aus.</w:t>
          </w:r>
        </w:p>
      </w:docPartBody>
    </w:docPart>
    <w:docPart>
      <w:docPartPr>
        <w:name w:val="983AAB09A79A40ECB0BDDA5DD0F7508B"/>
        <w:category>
          <w:name w:val="Allgemein"/>
          <w:gallery w:val="placeholder"/>
        </w:category>
        <w:types>
          <w:type w:val="bbPlcHdr"/>
        </w:types>
        <w:behaviors>
          <w:behavior w:val="content"/>
        </w:behaviors>
        <w:guid w:val="{6A5FAC0F-36B7-417B-807B-097B7C671470}"/>
      </w:docPartPr>
      <w:docPartBody>
        <w:p w:rsidR="0002748B" w:rsidRDefault="008800EA" w:rsidP="008800EA">
          <w:pPr>
            <w:pStyle w:val="983AAB09A79A40ECB0BDDA5DD0F7508B"/>
          </w:pPr>
          <w:r w:rsidRPr="00BE4B52">
            <w:rPr>
              <w:rStyle w:val="Platzhaltertext"/>
            </w:rPr>
            <w:t>Wählen Sie ein Element aus.</w:t>
          </w:r>
        </w:p>
      </w:docPartBody>
    </w:docPart>
    <w:docPart>
      <w:docPartPr>
        <w:name w:val="1D93132568C247ACB9C3C6B309E99268"/>
        <w:category>
          <w:name w:val="Allgemein"/>
          <w:gallery w:val="placeholder"/>
        </w:category>
        <w:types>
          <w:type w:val="bbPlcHdr"/>
        </w:types>
        <w:behaviors>
          <w:behavior w:val="content"/>
        </w:behaviors>
        <w:guid w:val="{99CD4E59-989D-4A1E-B6AC-71DD585773F7}"/>
      </w:docPartPr>
      <w:docPartBody>
        <w:p w:rsidR="0002748B" w:rsidRDefault="008800EA" w:rsidP="008800EA">
          <w:pPr>
            <w:pStyle w:val="1D93132568C247ACB9C3C6B309E99268"/>
          </w:pPr>
          <w:r w:rsidRPr="00BE4B52">
            <w:rPr>
              <w:rStyle w:val="Platzhaltertext"/>
            </w:rPr>
            <w:t>Wählen Sie ein Element aus.</w:t>
          </w:r>
        </w:p>
      </w:docPartBody>
    </w:docPart>
    <w:docPart>
      <w:docPartPr>
        <w:name w:val="B3031082DD424FA79AA470261E49DFF5"/>
        <w:category>
          <w:name w:val="Allgemein"/>
          <w:gallery w:val="placeholder"/>
        </w:category>
        <w:types>
          <w:type w:val="bbPlcHdr"/>
        </w:types>
        <w:behaviors>
          <w:behavior w:val="content"/>
        </w:behaviors>
        <w:guid w:val="{365CE2E6-E020-479A-81AC-7DBB1B8C981C}"/>
      </w:docPartPr>
      <w:docPartBody>
        <w:p w:rsidR="0002748B" w:rsidRDefault="008800EA" w:rsidP="008800EA">
          <w:pPr>
            <w:pStyle w:val="B3031082DD424FA79AA470261E49DFF5"/>
          </w:pPr>
          <w:r w:rsidRPr="00BE4B52">
            <w:rPr>
              <w:rStyle w:val="Platzhaltertext"/>
            </w:rPr>
            <w:t>Wählen Sie ein Element aus.</w:t>
          </w:r>
        </w:p>
      </w:docPartBody>
    </w:docPart>
    <w:docPart>
      <w:docPartPr>
        <w:name w:val="E6EC20537EA646DE989C31644AA19B0C"/>
        <w:category>
          <w:name w:val="Allgemein"/>
          <w:gallery w:val="placeholder"/>
        </w:category>
        <w:types>
          <w:type w:val="bbPlcHdr"/>
        </w:types>
        <w:behaviors>
          <w:behavior w:val="content"/>
        </w:behaviors>
        <w:guid w:val="{220CBD1B-0EFE-48E0-AFDD-F2782B755776}"/>
      </w:docPartPr>
      <w:docPartBody>
        <w:p w:rsidR="0002748B" w:rsidRDefault="008800EA" w:rsidP="008800EA">
          <w:pPr>
            <w:pStyle w:val="E6EC20537EA646DE989C31644AA19B0C"/>
          </w:pPr>
          <w:r w:rsidRPr="00BE4B52">
            <w:rPr>
              <w:rStyle w:val="Platzhaltertext"/>
            </w:rPr>
            <w:t>Wählen Sie ein Element aus.</w:t>
          </w:r>
        </w:p>
      </w:docPartBody>
    </w:docPart>
    <w:docPart>
      <w:docPartPr>
        <w:name w:val="FBB4B182FF984D91A2DA3ED48D204813"/>
        <w:category>
          <w:name w:val="Allgemein"/>
          <w:gallery w:val="placeholder"/>
        </w:category>
        <w:types>
          <w:type w:val="bbPlcHdr"/>
        </w:types>
        <w:behaviors>
          <w:behavior w:val="content"/>
        </w:behaviors>
        <w:guid w:val="{876E03D6-3AFA-43FE-8B81-4771A1B517FE}"/>
      </w:docPartPr>
      <w:docPartBody>
        <w:p w:rsidR="0002748B" w:rsidRDefault="008800EA" w:rsidP="008800EA">
          <w:pPr>
            <w:pStyle w:val="FBB4B182FF984D91A2DA3ED48D204813"/>
          </w:pPr>
          <w:r w:rsidRPr="00BE4B52">
            <w:rPr>
              <w:rStyle w:val="Platzhaltertext"/>
            </w:rPr>
            <w:t>Wählen Sie ein Element aus.</w:t>
          </w:r>
        </w:p>
      </w:docPartBody>
    </w:docPart>
    <w:docPart>
      <w:docPartPr>
        <w:name w:val="70A20247833E409CAE62121AB52DA6D4"/>
        <w:category>
          <w:name w:val="Allgemein"/>
          <w:gallery w:val="placeholder"/>
        </w:category>
        <w:types>
          <w:type w:val="bbPlcHdr"/>
        </w:types>
        <w:behaviors>
          <w:behavior w:val="content"/>
        </w:behaviors>
        <w:guid w:val="{C67F85B7-2878-41F4-8604-76EF4E315B2A}"/>
      </w:docPartPr>
      <w:docPartBody>
        <w:p w:rsidR="0002748B" w:rsidRDefault="008800EA" w:rsidP="008800EA">
          <w:pPr>
            <w:pStyle w:val="70A20247833E409CAE62121AB52DA6D4"/>
          </w:pPr>
          <w:r w:rsidRPr="00BE4B52">
            <w:rPr>
              <w:rStyle w:val="Platzhaltertext"/>
            </w:rPr>
            <w:t>Wählen Sie ein Element aus.</w:t>
          </w:r>
        </w:p>
      </w:docPartBody>
    </w:docPart>
    <w:docPart>
      <w:docPartPr>
        <w:name w:val="88023055379749D3ADA730D1E0A565DB"/>
        <w:category>
          <w:name w:val="Allgemein"/>
          <w:gallery w:val="placeholder"/>
        </w:category>
        <w:types>
          <w:type w:val="bbPlcHdr"/>
        </w:types>
        <w:behaviors>
          <w:behavior w:val="content"/>
        </w:behaviors>
        <w:guid w:val="{F3E32379-47F4-4AD6-9EDF-57E9EE56CCEA}"/>
      </w:docPartPr>
      <w:docPartBody>
        <w:p w:rsidR="0002748B" w:rsidRDefault="008800EA" w:rsidP="008800EA">
          <w:pPr>
            <w:pStyle w:val="88023055379749D3ADA730D1E0A565DB"/>
          </w:pPr>
          <w:r w:rsidRPr="00BE4B52">
            <w:rPr>
              <w:rStyle w:val="Platzhaltertext"/>
            </w:rPr>
            <w:t>Wählen Sie ein Element aus.</w:t>
          </w:r>
        </w:p>
      </w:docPartBody>
    </w:docPart>
    <w:docPart>
      <w:docPartPr>
        <w:name w:val="A2F215CC87A64B2BA0839AA094CFC66C"/>
        <w:category>
          <w:name w:val="Allgemein"/>
          <w:gallery w:val="placeholder"/>
        </w:category>
        <w:types>
          <w:type w:val="bbPlcHdr"/>
        </w:types>
        <w:behaviors>
          <w:behavior w:val="content"/>
        </w:behaviors>
        <w:guid w:val="{2809AD01-DE83-485D-86BF-9A9E74B85F4B}"/>
      </w:docPartPr>
      <w:docPartBody>
        <w:p w:rsidR="0002748B" w:rsidRDefault="008800EA" w:rsidP="008800EA">
          <w:pPr>
            <w:pStyle w:val="A2F215CC87A64B2BA0839AA094CFC66C"/>
          </w:pPr>
          <w:r w:rsidRPr="00BE4B52">
            <w:rPr>
              <w:rStyle w:val="Platzhaltertext"/>
            </w:rPr>
            <w:t>Wählen Sie ein Element aus.</w:t>
          </w:r>
        </w:p>
      </w:docPartBody>
    </w:docPart>
    <w:docPart>
      <w:docPartPr>
        <w:name w:val="65DAC788056744FE89D752BCF609DDD4"/>
        <w:category>
          <w:name w:val="Allgemein"/>
          <w:gallery w:val="placeholder"/>
        </w:category>
        <w:types>
          <w:type w:val="bbPlcHdr"/>
        </w:types>
        <w:behaviors>
          <w:behavior w:val="content"/>
        </w:behaviors>
        <w:guid w:val="{0426FF77-39A5-4604-AE08-4B2E9615F80D}"/>
      </w:docPartPr>
      <w:docPartBody>
        <w:p w:rsidR="0002748B" w:rsidRDefault="008800EA" w:rsidP="008800EA">
          <w:pPr>
            <w:pStyle w:val="65DAC788056744FE89D752BCF609DDD4"/>
          </w:pPr>
          <w:r w:rsidRPr="00BE4B52">
            <w:rPr>
              <w:rStyle w:val="Platzhaltertext"/>
            </w:rPr>
            <w:t>Wählen Sie ein Element aus.</w:t>
          </w:r>
        </w:p>
      </w:docPartBody>
    </w:docPart>
    <w:docPart>
      <w:docPartPr>
        <w:name w:val="8C845E9A7DE344D296FC49F6D4893DD0"/>
        <w:category>
          <w:name w:val="Allgemein"/>
          <w:gallery w:val="placeholder"/>
        </w:category>
        <w:types>
          <w:type w:val="bbPlcHdr"/>
        </w:types>
        <w:behaviors>
          <w:behavior w:val="content"/>
        </w:behaviors>
        <w:guid w:val="{D0D74ED3-378B-4B40-9024-D6226BD3943D}"/>
      </w:docPartPr>
      <w:docPartBody>
        <w:p w:rsidR="0002748B" w:rsidRDefault="008800EA" w:rsidP="008800EA">
          <w:pPr>
            <w:pStyle w:val="8C845E9A7DE344D296FC49F6D4893DD0"/>
          </w:pPr>
          <w:r w:rsidRPr="00BE4B52">
            <w:rPr>
              <w:rStyle w:val="Platzhaltertext"/>
            </w:rPr>
            <w:t>Wählen Sie ein Element aus.</w:t>
          </w:r>
        </w:p>
      </w:docPartBody>
    </w:docPart>
    <w:docPart>
      <w:docPartPr>
        <w:name w:val="C93DA7DD6FC84C4F89F36E00B491B6D4"/>
        <w:category>
          <w:name w:val="Allgemein"/>
          <w:gallery w:val="placeholder"/>
        </w:category>
        <w:types>
          <w:type w:val="bbPlcHdr"/>
        </w:types>
        <w:behaviors>
          <w:behavior w:val="content"/>
        </w:behaviors>
        <w:guid w:val="{2556B9DC-D34F-4418-B1FB-AD0578DC0989}"/>
      </w:docPartPr>
      <w:docPartBody>
        <w:p w:rsidR="0002748B" w:rsidRDefault="008800EA" w:rsidP="008800EA">
          <w:pPr>
            <w:pStyle w:val="C93DA7DD6FC84C4F89F36E00B491B6D4"/>
          </w:pPr>
          <w:r w:rsidRPr="00BE4B52">
            <w:rPr>
              <w:rStyle w:val="Platzhaltertext"/>
            </w:rPr>
            <w:t>Wählen Sie ein Element aus.</w:t>
          </w:r>
        </w:p>
      </w:docPartBody>
    </w:docPart>
    <w:docPart>
      <w:docPartPr>
        <w:name w:val="8EAC8DA66E8446DDA9C01FED845BC71F"/>
        <w:category>
          <w:name w:val="Allgemein"/>
          <w:gallery w:val="placeholder"/>
        </w:category>
        <w:types>
          <w:type w:val="bbPlcHdr"/>
        </w:types>
        <w:behaviors>
          <w:behavior w:val="content"/>
        </w:behaviors>
        <w:guid w:val="{337A76AC-459A-48A8-8B42-F8881A001825}"/>
      </w:docPartPr>
      <w:docPartBody>
        <w:p w:rsidR="0002748B" w:rsidRDefault="008800EA" w:rsidP="008800EA">
          <w:pPr>
            <w:pStyle w:val="8EAC8DA66E8446DDA9C01FED845BC71F"/>
          </w:pPr>
          <w:r w:rsidRPr="00BE4B52">
            <w:rPr>
              <w:rStyle w:val="Platzhaltertext"/>
            </w:rPr>
            <w:t>Wählen Sie ein Element aus.</w:t>
          </w:r>
        </w:p>
      </w:docPartBody>
    </w:docPart>
    <w:docPart>
      <w:docPartPr>
        <w:name w:val="E7D03D568D9F4BD08C6C3575B803CC43"/>
        <w:category>
          <w:name w:val="Allgemein"/>
          <w:gallery w:val="placeholder"/>
        </w:category>
        <w:types>
          <w:type w:val="bbPlcHdr"/>
        </w:types>
        <w:behaviors>
          <w:behavior w:val="content"/>
        </w:behaviors>
        <w:guid w:val="{37277C01-77D6-4B99-9B78-BA70D3CC9D6F}"/>
      </w:docPartPr>
      <w:docPartBody>
        <w:p w:rsidR="0002748B" w:rsidRDefault="008800EA" w:rsidP="008800EA">
          <w:pPr>
            <w:pStyle w:val="E7D03D568D9F4BD08C6C3575B803CC43"/>
          </w:pPr>
          <w:r w:rsidRPr="00BE4B52">
            <w:rPr>
              <w:rStyle w:val="Platzhaltertext"/>
            </w:rPr>
            <w:t>Wählen Sie ein Element aus.</w:t>
          </w:r>
        </w:p>
      </w:docPartBody>
    </w:docPart>
    <w:docPart>
      <w:docPartPr>
        <w:name w:val="3CAD721CDAAB49D4BC2CBD13B011DCAF"/>
        <w:category>
          <w:name w:val="Allgemein"/>
          <w:gallery w:val="placeholder"/>
        </w:category>
        <w:types>
          <w:type w:val="bbPlcHdr"/>
        </w:types>
        <w:behaviors>
          <w:behavior w:val="content"/>
        </w:behaviors>
        <w:guid w:val="{4D7D1C32-5071-4D4D-9DF3-F128BF31B0DB}"/>
      </w:docPartPr>
      <w:docPartBody>
        <w:p w:rsidR="0002748B" w:rsidRDefault="008800EA" w:rsidP="008800EA">
          <w:pPr>
            <w:pStyle w:val="3CAD721CDAAB49D4BC2CBD13B011DCAF"/>
          </w:pPr>
          <w:r w:rsidRPr="00BE4B52">
            <w:rPr>
              <w:rStyle w:val="Platzhaltertext"/>
            </w:rPr>
            <w:t>Wählen Sie ein Element aus.</w:t>
          </w:r>
        </w:p>
      </w:docPartBody>
    </w:docPart>
    <w:docPart>
      <w:docPartPr>
        <w:name w:val="8385400BCB8E42E9BBB1738F7F72E51A"/>
        <w:category>
          <w:name w:val="Allgemein"/>
          <w:gallery w:val="placeholder"/>
        </w:category>
        <w:types>
          <w:type w:val="bbPlcHdr"/>
        </w:types>
        <w:behaviors>
          <w:behavior w:val="content"/>
        </w:behaviors>
        <w:guid w:val="{C1AE3EF9-FA6D-4ED4-88F0-38C646E2AE8E}"/>
      </w:docPartPr>
      <w:docPartBody>
        <w:p w:rsidR="0002748B" w:rsidRDefault="008800EA" w:rsidP="008800EA">
          <w:pPr>
            <w:pStyle w:val="8385400BCB8E42E9BBB1738F7F72E51A"/>
          </w:pPr>
          <w:r w:rsidRPr="00BE4B52">
            <w:rPr>
              <w:rStyle w:val="Platzhaltertext"/>
            </w:rPr>
            <w:t>Wählen Sie ein Element aus.</w:t>
          </w:r>
        </w:p>
      </w:docPartBody>
    </w:docPart>
    <w:docPart>
      <w:docPartPr>
        <w:name w:val="6B9814FA119D439EBDE6EDBF872A93C7"/>
        <w:category>
          <w:name w:val="Allgemein"/>
          <w:gallery w:val="placeholder"/>
        </w:category>
        <w:types>
          <w:type w:val="bbPlcHdr"/>
        </w:types>
        <w:behaviors>
          <w:behavior w:val="content"/>
        </w:behaviors>
        <w:guid w:val="{08C875AD-516B-41AD-B44D-3CE5BFC1BA08}"/>
      </w:docPartPr>
      <w:docPartBody>
        <w:p w:rsidR="0002748B" w:rsidRDefault="008800EA" w:rsidP="008800EA">
          <w:pPr>
            <w:pStyle w:val="6B9814FA119D439EBDE6EDBF872A93C7"/>
          </w:pPr>
          <w:r w:rsidRPr="00BE4B52">
            <w:rPr>
              <w:rStyle w:val="Platzhaltertext"/>
            </w:rPr>
            <w:t>Wählen Sie ein Element aus.</w:t>
          </w:r>
        </w:p>
      </w:docPartBody>
    </w:docPart>
    <w:docPart>
      <w:docPartPr>
        <w:name w:val="94663DB05F24434CBC341A2C63D5BB6F"/>
        <w:category>
          <w:name w:val="Allgemein"/>
          <w:gallery w:val="placeholder"/>
        </w:category>
        <w:types>
          <w:type w:val="bbPlcHdr"/>
        </w:types>
        <w:behaviors>
          <w:behavior w:val="content"/>
        </w:behaviors>
        <w:guid w:val="{E25FB0DD-442D-454D-8E9B-F3ACD1828B44}"/>
      </w:docPartPr>
      <w:docPartBody>
        <w:p w:rsidR="0002748B" w:rsidRDefault="008800EA" w:rsidP="008800EA">
          <w:pPr>
            <w:pStyle w:val="94663DB05F24434CBC341A2C63D5BB6F"/>
          </w:pPr>
          <w:r w:rsidRPr="00BE4B52">
            <w:rPr>
              <w:rStyle w:val="Platzhaltertext"/>
            </w:rPr>
            <w:t>Wählen Sie ein Element aus.</w:t>
          </w:r>
        </w:p>
      </w:docPartBody>
    </w:docPart>
    <w:docPart>
      <w:docPartPr>
        <w:name w:val="5C092B508AE74BC399A29541EC9D6B82"/>
        <w:category>
          <w:name w:val="Allgemein"/>
          <w:gallery w:val="placeholder"/>
        </w:category>
        <w:types>
          <w:type w:val="bbPlcHdr"/>
        </w:types>
        <w:behaviors>
          <w:behavior w:val="content"/>
        </w:behaviors>
        <w:guid w:val="{3F0DFDBF-1049-49D6-BDEF-7BDCCA5F5AE4}"/>
      </w:docPartPr>
      <w:docPartBody>
        <w:p w:rsidR="0002748B" w:rsidRDefault="008800EA" w:rsidP="008800EA">
          <w:pPr>
            <w:pStyle w:val="5C092B508AE74BC399A29541EC9D6B82"/>
          </w:pPr>
          <w:r w:rsidRPr="00BE4B52">
            <w:rPr>
              <w:rStyle w:val="Platzhaltertext"/>
            </w:rPr>
            <w:t>Wählen Sie ein Element aus.</w:t>
          </w:r>
        </w:p>
      </w:docPartBody>
    </w:docPart>
    <w:docPart>
      <w:docPartPr>
        <w:name w:val="42BF65856A894BBBAD143DB33C230E94"/>
        <w:category>
          <w:name w:val="Allgemein"/>
          <w:gallery w:val="placeholder"/>
        </w:category>
        <w:types>
          <w:type w:val="bbPlcHdr"/>
        </w:types>
        <w:behaviors>
          <w:behavior w:val="content"/>
        </w:behaviors>
        <w:guid w:val="{F1AA2ED5-14D9-4E68-9C5D-5D814DB2CB72}"/>
      </w:docPartPr>
      <w:docPartBody>
        <w:p w:rsidR="0002748B" w:rsidRDefault="008800EA" w:rsidP="008800EA">
          <w:pPr>
            <w:pStyle w:val="42BF65856A894BBBAD143DB33C230E94"/>
          </w:pPr>
          <w:r w:rsidRPr="00BE4B52">
            <w:rPr>
              <w:rStyle w:val="Platzhaltertext"/>
            </w:rPr>
            <w:t>Wählen Sie ein Element aus.</w:t>
          </w:r>
        </w:p>
      </w:docPartBody>
    </w:docPart>
    <w:docPart>
      <w:docPartPr>
        <w:name w:val="0281E5EB775545D49551A300A355F4EF"/>
        <w:category>
          <w:name w:val="Allgemein"/>
          <w:gallery w:val="placeholder"/>
        </w:category>
        <w:types>
          <w:type w:val="bbPlcHdr"/>
        </w:types>
        <w:behaviors>
          <w:behavior w:val="content"/>
        </w:behaviors>
        <w:guid w:val="{FF4F897F-A44D-449A-AA8A-97F3B875F9D4}"/>
      </w:docPartPr>
      <w:docPartBody>
        <w:p w:rsidR="0002748B" w:rsidRDefault="008800EA" w:rsidP="008800EA">
          <w:pPr>
            <w:pStyle w:val="0281E5EB775545D49551A300A355F4EF"/>
          </w:pPr>
          <w:r w:rsidRPr="00BE4B52">
            <w:rPr>
              <w:rStyle w:val="Platzhaltertext"/>
            </w:rPr>
            <w:t>Wählen Sie ein Element aus.</w:t>
          </w:r>
        </w:p>
      </w:docPartBody>
    </w:docPart>
    <w:docPart>
      <w:docPartPr>
        <w:name w:val="2679D65FF80443A5B4C68CFEEE17656E"/>
        <w:category>
          <w:name w:val="Allgemein"/>
          <w:gallery w:val="placeholder"/>
        </w:category>
        <w:types>
          <w:type w:val="bbPlcHdr"/>
        </w:types>
        <w:behaviors>
          <w:behavior w:val="content"/>
        </w:behaviors>
        <w:guid w:val="{6E4A15DB-5D67-4325-8841-BBCAE3948687}"/>
      </w:docPartPr>
      <w:docPartBody>
        <w:p w:rsidR="0002748B" w:rsidRDefault="008800EA" w:rsidP="008800EA">
          <w:pPr>
            <w:pStyle w:val="2679D65FF80443A5B4C68CFEEE17656E"/>
          </w:pPr>
          <w:r w:rsidRPr="00BE4B52">
            <w:rPr>
              <w:rStyle w:val="Platzhaltertext"/>
            </w:rPr>
            <w:t>Wählen Sie ein Element aus.</w:t>
          </w:r>
        </w:p>
      </w:docPartBody>
    </w:docPart>
    <w:docPart>
      <w:docPartPr>
        <w:name w:val="10FD7D8E7F18476DAC2026A090D69088"/>
        <w:category>
          <w:name w:val="Allgemein"/>
          <w:gallery w:val="placeholder"/>
        </w:category>
        <w:types>
          <w:type w:val="bbPlcHdr"/>
        </w:types>
        <w:behaviors>
          <w:behavior w:val="content"/>
        </w:behaviors>
        <w:guid w:val="{0ED3AB5D-380A-44ED-80F9-B1FF191D9FFF}"/>
      </w:docPartPr>
      <w:docPartBody>
        <w:p w:rsidR="0002748B" w:rsidRDefault="008800EA" w:rsidP="008800EA">
          <w:pPr>
            <w:pStyle w:val="10FD7D8E7F18476DAC2026A090D69088"/>
          </w:pPr>
          <w:r w:rsidRPr="00BE4B52">
            <w:rPr>
              <w:rStyle w:val="Platzhaltertext"/>
            </w:rPr>
            <w:t>Wählen Sie ein Element aus.</w:t>
          </w:r>
        </w:p>
      </w:docPartBody>
    </w:docPart>
    <w:docPart>
      <w:docPartPr>
        <w:name w:val="111A0709A4CE47FB8F4BEF66F1EE4235"/>
        <w:category>
          <w:name w:val="Allgemein"/>
          <w:gallery w:val="placeholder"/>
        </w:category>
        <w:types>
          <w:type w:val="bbPlcHdr"/>
        </w:types>
        <w:behaviors>
          <w:behavior w:val="content"/>
        </w:behaviors>
        <w:guid w:val="{790A4A75-CF15-4877-B160-26B33BB7E7F1}"/>
      </w:docPartPr>
      <w:docPartBody>
        <w:p w:rsidR="0002748B" w:rsidRDefault="008800EA" w:rsidP="008800EA">
          <w:pPr>
            <w:pStyle w:val="111A0709A4CE47FB8F4BEF66F1EE4235"/>
          </w:pPr>
          <w:r w:rsidRPr="00BE4B52">
            <w:rPr>
              <w:rStyle w:val="Platzhaltertext"/>
            </w:rPr>
            <w:t>Wählen Sie ein Element aus.</w:t>
          </w:r>
        </w:p>
      </w:docPartBody>
    </w:docPart>
    <w:docPart>
      <w:docPartPr>
        <w:name w:val="F6BF588B7B12467C8F96F3A4C2711823"/>
        <w:category>
          <w:name w:val="Allgemein"/>
          <w:gallery w:val="placeholder"/>
        </w:category>
        <w:types>
          <w:type w:val="bbPlcHdr"/>
        </w:types>
        <w:behaviors>
          <w:behavior w:val="content"/>
        </w:behaviors>
        <w:guid w:val="{561BF165-925F-4E93-B948-2AB1F3D89336}"/>
      </w:docPartPr>
      <w:docPartBody>
        <w:p w:rsidR="0002748B" w:rsidRDefault="008800EA" w:rsidP="008800EA">
          <w:pPr>
            <w:pStyle w:val="F6BF588B7B12467C8F96F3A4C2711823"/>
          </w:pPr>
          <w:r w:rsidRPr="00BE4B52">
            <w:rPr>
              <w:rStyle w:val="Platzhaltertext"/>
            </w:rPr>
            <w:t>Wählen Sie ein Element aus.</w:t>
          </w:r>
        </w:p>
      </w:docPartBody>
    </w:docPart>
    <w:docPart>
      <w:docPartPr>
        <w:name w:val="50AB0F6C1B764818A05AC33B338430A3"/>
        <w:category>
          <w:name w:val="Allgemein"/>
          <w:gallery w:val="placeholder"/>
        </w:category>
        <w:types>
          <w:type w:val="bbPlcHdr"/>
        </w:types>
        <w:behaviors>
          <w:behavior w:val="content"/>
        </w:behaviors>
        <w:guid w:val="{E02C498D-FF8C-4DA0-91DC-41610AA85A60}"/>
      </w:docPartPr>
      <w:docPartBody>
        <w:p w:rsidR="0002748B" w:rsidRDefault="008800EA" w:rsidP="008800EA">
          <w:pPr>
            <w:pStyle w:val="50AB0F6C1B764818A05AC33B338430A3"/>
          </w:pPr>
          <w:r w:rsidRPr="00BE4B52">
            <w:rPr>
              <w:rStyle w:val="Platzhaltertext"/>
            </w:rPr>
            <w:t>Wählen Sie ein Element aus.</w:t>
          </w:r>
        </w:p>
      </w:docPartBody>
    </w:docPart>
    <w:docPart>
      <w:docPartPr>
        <w:name w:val="ADB7937901C348F8A94018FE7BAFA630"/>
        <w:category>
          <w:name w:val="Allgemein"/>
          <w:gallery w:val="placeholder"/>
        </w:category>
        <w:types>
          <w:type w:val="bbPlcHdr"/>
        </w:types>
        <w:behaviors>
          <w:behavior w:val="content"/>
        </w:behaviors>
        <w:guid w:val="{6350A55A-05CD-476A-85AB-77637C68FA61}"/>
      </w:docPartPr>
      <w:docPartBody>
        <w:p w:rsidR="0002748B" w:rsidRDefault="008800EA" w:rsidP="008800EA">
          <w:pPr>
            <w:pStyle w:val="ADB7937901C348F8A94018FE7BAFA630"/>
          </w:pPr>
          <w:r w:rsidRPr="00BE4B52">
            <w:rPr>
              <w:rStyle w:val="Platzhaltertext"/>
            </w:rPr>
            <w:t>Wählen Sie ein Element aus.</w:t>
          </w:r>
        </w:p>
      </w:docPartBody>
    </w:docPart>
    <w:docPart>
      <w:docPartPr>
        <w:name w:val="3EF50C796C234C98A97B2B8DDCD40836"/>
        <w:category>
          <w:name w:val="Allgemein"/>
          <w:gallery w:val="placeholder"/>
        </w:category>
        <w:types>
          <w:type w:val="bbPlcHdr"/>
        </w:types>
        <w:behaviors>
          <w:behavior w:val="content"/>
        </w:behaviors>
        <w:guid w:val="{804FFADB-482F-4B5A-A0F1-01880400C41F}"/>
      </w:docPartPr>
      <w:docPartBody>
        <w:p w:rsidR="0002748B" w:rsidRDefault="008800EA" w:rsidP="008800EA">
          <w:pPr>
            <w:pStyle w:val="3EF50C796C234C98A97B2B8DDCD40836"/>
          </w:pPr>
          <w:r w:rsidRPr="00BE4B52">
            <w:rPr>
              <w:rStyle w:val="Platzhaltertext"/>
            </w:rPr>
            <w:t>Wählen Sie ein Element aus.</w:t>
          </w:r>
        </w:p>
      </w:docPartBody>
    </w:docPart>
    <w:docPart>
      <w:docPartPr>
        <w:name w:val="84D44F23E5AA4F04B03CC7DF962D5DC7"/>
        <w:category>
          <w:name w:val="Allgemein"/>
          <w:gallery w:val="placeholder"/>
        </w:category>
        <w:types>
          <w:type w:val="bbPlcHdr"/>
        </w:types>
        <w:behaviors>
          <w:behavior w:val="content"/>
        </w:behaviors>
        <w:guid w:val="{C6439ED9-508A-48F5-8C42-BD88CDAD040B}"/>
      </w:docPartPr>
      <w:docPartBody>
        <w:p w:rsidR="0002748B" w:rsidRDefault="008800EA" w:rsidP="008800EA">
          <w:pPr>
            <w:pStyle w:val="84D44F23E5AA4F04B03CC7DF962D5DC7"/>
          </w:pPr>
          <w:r w:rsidRPr="00BE4B52">
            <w:rPr>
              <w:rStyle w:val="Platzhaltertext"/>
            </w:rPr>
            <w:t>Wählen Sie ein Element aus.</w:t>
          </w:r>
        </w:p>
      </w:docPartBody>
    </w:docPart>
    <w:docPart>
      <w:docPartPr>
        <w:name w:val="E3F262F1B6B84FDA81217C655282524E"/>
        <w:category>
          <w:name w:val="Allgemein"/>
          <w:gallery w:val="placeholder"/>
        </w:category>
        <w:types>
          <w:type w:val="bbPlcHdr"/>
        </w:types>
        <w:behaviors>
          <w:behavior w:val="content"/>
        </w:behaviors>
        <w:guid w:val="{370DEA1C-641B-4D8A-BDDA-C49A245C6BDB}"/>
      </w:docPartPr>
      <w:docPartBody>
        <w:p w:rsidR="0002748B" w:rsidRDefault="008800EA" w:rsidP="008800EA">
          <w:pPr>
            <w:pStyle w:val="E3F262F1B6B84FDA81217C655282524E"/>
          </w:pPr>
          <w:r w:rsidRPr="00BE4B52">
            <w:rPr>
              <w:rStyle w:val="Platzhaltertext"/>
            </w:rPr>
            <w:t>Wählen Sie ein Element aus.</w:t>
          </w:r>
        </w:p>
      </w:docPartBody>
    </w:docPart>
    <w:docPart>
      <w:docPartPr>
        <w:name w:val="BD057A30C1FD4445B7BC995D5EB0C9B7"/>
        <w:category>
          <w:name w:val="Allgemein"/>
          <w:gallery w:val="placeholder"/>
        </w:category>
        <w:types>
          <w:type w:val="bbPlcHdr"/>
        </w:types>
        <w:behaviors>
          <w:behavior w:val="content"/>
        </w:behaviors>
        <w:guid w:val="{160D8437-A3ED-4107-8108-91FF36147D94}"/>
      </w:docPartPr>
      <w:docPartBody>
        <w:p w:rsidR="0002748B" w:rsidRDefault="008800EA" w:rsidP="008800EA">
          <w:pPr>
            <w:pStyle w:val="BD057A30C1FD4445B7BC995D5EB0C9B7"/>
          </w:pPr>
          <w:r w:rsidRPr="00BE4B52">
            <w:rPr>
              <w:rStyle w:val="Platzhaltertext"/>
            </w:rPr>
            <w:t>Klicken oder tippen Sie hier, um Text einzugeben.</w:t>
          </w:r>
        </w:p>
      </w:docPartBody>
    </w:docPart>
    <w:docPart>
      <w:docPartPr>
        <w:name w:val="FB65EF48EECB4BEE9406B458B550A15A"/>
        <w:category>
          <w:name w:val="Allgemein"/>
          <w:gallery w:val="placeholder"/>
        </w:category>
        <w:types>
          <w:type w:val="bbPlcHdr"/>
        </w:types>
        <w:behaviors>
          <w:behavior w:val="content"/>
        </w:behaviors>
        <w:guid w:val="{0575B46E-506C-4401-B0E9-5E2E5B797211}"/>
      </w:docPartPr>
      <w:docPartBody>
        <w:p w:rsidR="0002748B" w:rsidRDefault="008800EA" w:rsidP="008800EA">
          <w:pPr>
            <w:pStyle w:val="FB65EF48EECB4BEE9406B458B550A15A"/>
          </w:pPr>
          <w:r w:rsidRPr="00BE4B52">
            <w:rPr>
              <w:rStyle w:val="Platzhaltertext"/>
            </w:rPr>
            <w:t>Klicken oder tippen Sie, um ein Datum einzugeben.</w:t>
          </w:r>
        </w:p>
      </w:docPartBody>
    </w:docPart>
    <w:docPart>
      <w:docPartPr>
        <w:name w:val="A93E5212A885440FBDFD02D44890D2C9"/>
        <w:category>
          <w:name w:val="Allgemein"/>
          <w:gallery w:val="placeholder"/>
        </w:category>
        <w:types>
          <w:type w:val="bbPlcHdr"/>
        </w:types>
        <w:behaviors>
          <w:behavior w:val="content"/>
        </w:behaviors>
        <w:guid w:val="{5F326CF1-0027-48A4-8828-1A8F7F779251}"/>
      </w:docPartPr>
      <w:docPartBody>
        <w:p w:rsidR="0002748B" w:rsidRDefault="008800EA" w:rsidP="008800EA">
          <w:pPr>
            <w:pStyle w:val="A93E5212A885440FBDFD02D44890D2C9"/>
          </w:pPr>
          <w:r w:rsidRPr="00BE4B52">
            <w:rPr>
              <w:rStyle w:val="Platzhaltertext"/>
            </w:rPr>
            <w:t>Wählen Sie ein Element aus.</w:t>
          </w:r>
        </w:p>
      </w:docPartBody>
    </w:docPart>
    <w:docPart>
      <w:docPartPr>
        <w:name w:val="0CA0EB76CBFD42E3A811883E3D0DD2CD"/>
        <w:category>
          <w:name w:val="Allgemein"/>
          <w:gallery w:val="placeholder"/>
        </w:category>
        <w:types>
          <w:type w:val="bbPlcHdr"/>
        </w:types>
        <w:behaviors>
          <w:behavior w:val="content"/>
        </w:behaviors>
        <w:guid w:val="{4E0D51EC-B8A4-486D-B007-DACCEFFAECE5}"/>
      </w:docPartPr>
      <w:docPartBody>
        <w:p w:rsidR="0002748B" w:rsidRDefault="008800EA" w:rsidP="008800EA">
          <w:pPr>
            <w:pStyle w:val="0CA0EB76CBFD42E3A811883E3D0DD2CD"/>
          </w:pPr>
          <w:r w:rsidRPr="00BE4B52">
            <w:rPr>
              <w:rStyle w:val="Platzhaltertext"/>
            </w:rPr>
            <w:t>Wählen Sie ein Element aus.</w:t>
          </w:r>
        </w:p>
      </w:docPartBody>
    </w:docPart>
    <w:docPart>
      <w:docPartPr>
        <w:name w:val="F3B4233C5B764BAB9DA92D59AF8F220D"/>
        <w:category>
          <w:name w:val="Allgemein"/>
          <w:gallery w:val="placeholder"/>
        </w:category>
        <w:types>
          <w:type w:val="bbPlcHdr"/>
        </w:types>
        <w:behaviors>
          <w:behavior w:val="content"/>
        </w:behaviors>
        <w:guid w:val="{0B6427BA-C430-48F0-995B-CA95D5715B8F}"/>
      </w:docPartPr>
      <w:docPartBody>
        <w:p w:rsidR="0002748B" w:rsidRDefault="008800EA" w:rsidP="008800EA">
          <w:pPr>
            <w:pStyle w:val="F3B4233C5B764BAB9DA92D59AF8F220D"/>
          </w:pPr>
          <w:r w:rsidRPr="00BE4B52">
            <w:rPr>
              <w:rStyle w:val="Platzhaltertext"/>
            </w:rPr>
            <w:t>Wählen Sie ein Element aus.</w:t>
          </w:r>
        </w:p>
      </w:docPartBody>
    </w:docPart>
    <w:docPart>
      <w:docPartPr>
        <w:name w:val="4A4AC3C4929F4B7196FC8960DB3BB529"/>
        <w:category>
          <w:name w:val="Allgemein"/>
          <w:gallery w:val="placeholder"/>
        </w:category>
        <w:types>
          <w:type w:val="bbPlcHdr"/>
        </w:types>
        <w:behaviors>
          <w:behavior w:val="content"/>
        </w:behaviors>
        <w:guid w:val="{86DC09CA-5C82-4392-9BD7-66A3F82850B4}"/>
      </w:docPartPr>
      <w:docPartBody>
        <w:p w:rsidR="0002748B" w:rsidRDefault="008800EA" w:rsidP="008800EA">
          <w:pPr>
            <w:pStyle w:val="4A4AC3C4929F4B7196FC8960DB3BB529"/>
          </w:pPr>
          <w:r w:rsidRPr="00BE4B52">
            <w:rPr>
              <w:rStyle w:val="Platzhaltertext"/>
            </w:rPr>
            <w:t>Wählen Sie ein Element aus.</w:t>
          </w:r>
        </w:p>
      </w:docPartBody>
    </w:docPart>
    <w:docPart>
      <w:docPartPr>
        <w:name w:val="72408D1BB5A841A8824DD7E8758A071F"/>
        <w:category>
          <w:name w:val="Allgemein"/>
          <w:gallery w:val="placeholder"/>
        </w:category>
        <w:types>
          <w:type w:val="bbPlcHdr"/>
        </w:types>
        <w:behaviors>
          <w:behavior w:val="content"/>
        </w:behaviors>
        <w:guid w:val="{E185D76D-4A94-4BEA-83E5-FFE12B9BF340}"/>
      </w:docPartPr>
      <w:docPartBody>
        <w:p w:rsidR="0002748B" w:rsidRDefault="008800EA" w:rsidP="008800EA">
          <w:pPr>
            <w:pStyle w:val="72408D1BB5A841A8824DD7E8758A071F"/>
          </w:pPr>
          <w:r w:rsidRPr="00BE4B52">
            <w:rPr>
              <w:rStyle w:val="Platzhaltertext"/>
            </w:rPr>
            <w:t>Wählen Sie ein Element aus.</w:t>
          </w:r>
        </w:p>
      </w:docPartBody>
    </w:docPart>
    <w:docPart>
      <w:docPartPr>
        <w:name w:val="5D1C928C972D463EBC7F6B444C799419"/>
        <w:category>
          <w:name w:val="Allgemein"/>
          <w:gallery w:val="placeholder"/>
        </w:category>
        <w:types>
          <w:type w:val="bbPlcHdr"/>
        </w:types>
        <w:behaviors>
          <w:behavior w:val="content"/>
        </w:behaviors>
        <w:guid w:val="{59C3DD77-998E-487A-BFCA-2F40E9200694}"/>
      </w:docPartPr>
      <w:docPartBody>
        <w:p w:rsidR="0002748B" w:rsidRDefault="008800EA" w:rsidP="008800EA">
          <w:pPr>
            <w:pStyle w:val="5D1C928C972D463EBC7F6B444C799419"/>
          </w:pPr>
          <w:r w:rsidRPr="00BE4B52">
            <w:rPr>
              <w:rStyle w:val="Platzhaltertext"/>
            </w:rPr>
            <w:t>Wählen Sie ein Element aus.</w:t>
          </w:r>
        </w:p>
      </w:docPartBody>
    </w:docPart>
    <w:docPart>
      <w:docPartPr>
        <w:name w:val="BBD1CF835C1F41B5AD90B8881BD970E2"/>
        <w:category>
          <w:name w:val="Allgemein"/>
          <w:gallery w:val="placeholder"/>
        </w:category>
        <w:types>
          <w:type w:val="bbPlcHdr"/>
        </w:types>
        <w:behaviors>
          <w:behavior w:val="content"/>
        </w:behaviors>
        <w:guid w:val="{4E70FD09-03C6-4312-980C-203F1B8BC898}"/>
      </w:docPartPr>
      <w:docPartBody>
        <w:p w:rsidR="0002748B" w:rsidRDefault="008800EA" w:rsidP="008800EA">
          <w:pPr>
            <w:pStyle w:val="BBD1CF835C1F41B5AD90B8881BD970E2"/>
          </w:pPr>
          <w:r w:rsidRPr="00BE4B52">
            <w:rPr>
              <w:rStyle w:val="Platzhaltertext"/>
            </w:rPr>
            <w:t>Wählen Sie ein Element aus.</w:t>
          </w:r>
        </w:p>
      </w:docPartBody>
    </w:docPart>
    <w:docPart>
      <w:docPartPr>
        <w:name w:val="A9B2F51F8D18495EA6160D07072FDBA1"/>
        <w:category>
          <w:name w:val="Allgemein"/>
          <w:gallery w:val="placeholder"/>
        </w:category>
        <w:types>
          <w:type w:val="bbPlcHdr"/>
        </w:types>
        <w:behaviors>
          <w:behavior w:val="content"/>
        </w:behaviors>
        <w:guid w:val="{3EE7AD9D-B314-4FBD-9D0D-1D8680EDD347}"/>
      </w:docPartPr>
      <w:docPartBody>
        <w:p w:rsidR="0002748B" w:rsidRDefault="008800EA" w:rsidP="008800EA">
          <w:pPr>
            <w:pStyle w:val="A9B2F51F8D18495EA6160D07072FDBA1"/>
          </w:pPr>
          <w:r w:rsidRPr="00BE4B52">
            <w:rPr>
              <w:rStyle w:val="Platzhaltertext"/>
            </w:rPr>
            <w:t>Wählen Sie ein Element aus.</w:t>
          </w:r>
        </w:p>
      </w:docPartBody>
    </w:docPart>
    <w:docPart>
      <w:docPartPr>
        <w:name w:val="A79896F6BE9B4B8897CF14FC58A331D5"/>
        <w:category>
          <w:name w:val="Allgemein"/>
          <w:gallery w:val="placeholder"/>
        </w:category>
        <w:types>
          <w:type w:val="bbPlcHdr"/>
        </w:types>
        <w:behaviors>
          <w:behavior w:val="content"/>
        </w:behaviors>
        <w:guid w:val="{50D4449F-CE72-48E2-8D63-61DB4D2B8A05}"/>
      </w:docPartPr>
      <w:docPartBody>
        <w:p w:rsidR="0002748B" w:rsidRDefault="008800EA" w:rsidP="008800EA">
          <w:pPr>
            <w:pStyle w:val="A79896F6BE9B4B8897CF14FC58A331D5"/>
          </w:pPr>
          <w:r w:rsidRPr="00BE4B52">
            <w:rPr>
              <w:rStyle w:val="Platzhaltertext"/>
            </w:rPr>
            <w:t>Wählen Sie ein Element aus.</w:t>
          </w:r>
        </w:p>
      </w:docPartBody>
    </w:docPart>
    <w:docPart>
      <w:docPartPr>
        <w:name w:val="C4CCD323CF8F447296AB6C76936550B0"/>
        <w:category>
          <w:name w:val="Allgemein"/>
          <w:gallery w:val="placeholder"/>
        </w:category>
        <w:types>
          <w:type w:val="bbPlcHdr"/>
        </w:types>
        <w:behaviors>
          <w:behavior w:val="content"/>
        </w:behaviors>
        <w:guid w:val="{5218AB40-1787-45D5-9605-E09552B03EB2}"/>
      </w:docPartPr>
      <w:docPartBody>
        <w:p w:rsidR="0002748B" w:rsidRDefault="008800EA" w:rsidP="008800EA">
          <w:pPr>
            <w:pStyle w:val="C4CCD323CF8F447296AB6C76936550B0"/>
          </w:pPr>
          <w:r w:rsidRPr="00BE4B52">
            <w:rPr>
              <w:rStyle w:val="Platzhaltertext"/>
            </w:rPr>
            <w:t>Wählen Sie ein Element aus.</w:t>
          </w:r>
        </w:p>
      </w:docPartBody>
    </w:docPart>
    <w:docPart>
      <w:docPartPr>
        <w:name w:val="1C224F7A3ABA427EA3C08E5D3466FCDE"/>
        <w:category>
          <w:name w:val="Allgemein"/>
          <w:gallery w:val="placeholder"/>
        </w:category>
        <w:types>
          <w:type w:val="bbPlcHdr"/>
        </w:types>
        <w:behaviors>
          <w:behavior w:val="content"/>
        </w:behaviors>
        <w:guid w:val="{C34036A8-B32D-47E8-BCBB-10EC22BC5A00}"/>
      </w:docPartPr>
      <w:docPartBody>
        <w:p w:rsidR="0002748B" w:rsidRDefault="008800EA" w:rsidP="008800EA">
          <w:pPr>
            <w:pStyle w:val="1C224F7A3ABA427EA3C08E5D3466FCDE"/>
          </w:pPr>
          <w:r w:rsidRPr="00BE4B52">
            <w:rPr>
              <w:rStyle w:val="Platzhaltertext"/>
            </w:rPr>
            <w:t>Wählen Sie ein Element aus.</w:t>
          </w:r>
        </w:p>
      </w:docPartBody>
    </w:docPart>
    <w:docPart>
      <w:docPartPr>
        <w:name w:val="C0FDDA1AA4EC4DCBA221B4390320B4E9"/>
        <w:category>
          <w:name w:val="Allgemein"/>
          <w:gallery w:val="placeholder"/>
        </w:category>
        <w:types>
          <w:type w:val="bbPlcHdr"/>
        </w:types>
        <w:behaviors>
          <w:behavior w:val="content"/>
        </w:behaviors>
        <w:guid w:val="{A6C1EC8D-3A9D-492E-9F6E-0A5A9161BE9A}"/>
      </w:docPartPr>
      <w:docPartBody>
        <w:p w:rsidR="0002748B" w:rsidRDefault="008800EA" w:rsidP="008800EA">
          <w:pPr>
            <w:pStyle w:val="C0FDDA1AA4EC4DCBA221B4390320B4E9"/>
          </w:pPr>
          <w:r w:rsidRPr="00BE4B52">
            <w:rPr>
              <w:rStyle w:val="Platzhaltertext"/>
            </w:rPr>
            <w:t>Wählen Sie ein Element aus.</w:t>
          </w:r>
        </w:p>
      </w:docPartBody>
    </w:docPart>
    <w:docPart>
      <w:docPartPr>
        <w:name w:val="7C8E781268E543CB88238BCA01CCD78C"/>
        <w:category>
          <w:name w:val="Allgemein"/>
          <w:gallery w:val="placeholder"/>
        </w:category>
        <w:types>
          <w:type w:val="bbPlcHdr"/>
        </w:types>
        <w:behaviors>
          <w:behavior w:val="content"/>
        </w:behaviors>
        <w:guid w:val="{34927CCF-FA77-41B6-BB66-88D451307DB7}"/>
      </w:docPartPr>
      <w:docPartBody>
        <w:p w:rsidR="0002748B" w:rsidRDefault="008800EA" w:rsidP="008800EA">
          <w:pPr>
            <w:pStyle w:val="7C8E781268E543CB88238BCA01CCD78C"/>
          </w:pPr>
          <w:r w:rsidRPr="00BE4B52">
            <w:rPr>
              <w:rStyle w:val="Platzhaltertext"/>
            </w:rPr>
            <w:t>Wählen Sie ein Element aus.</w:t>
          </w:r>
        </w:p>
      </w:docPartBody>
    </w:docPart>
    <w:docPart>
      <w:docPartPr>
        <w:name w:val="77A89223BFB147558371DCEFF47A10BB"/>
        <w:category>
          <w:name w:val="Allgemein"/>
          <w:gallery w:val="placeholder"/>
        </w:category>
        <w:types>
          <w:type w:val="bbPlcHdr"/>
        </w:types>
        <w:behaviors>
          <w:behavior w:val="content"/>
        </w:behaviors>
        <w:guid w:val="{3D3DF84E-00ED-402D-B17C-76C53FE9BA1F}"/>
      </w:docPartPr>
      <w:docPartBody>
        <w:p w:rsidR="0002748B" w:rsidRDefault="008800EA" w:rsidP="008800EA">
          <w:pPr>
            <w:pStyle w:val="77A89223BFB147558371DCEFF47A10BB"/>
          </w:pPr>
          <w:r w:rsidRPr="00BE4B52">
            <w:rPr>
              <w:rStyle w:val="Platzhaltertext"/>
            </w:rPr>
            <w:t>Wählen Sie ein Element aus.</w:t>
          </w:r>
        </w:p>
      </w:docPartBody>
    </w:docPart>
    <w:docPart>
      <w:docPartPr>
        <w:name w:val="3F5D7DC2A9E6432C9AAC74E1F50D3482"/>
        <w:category>
          <w:name w:val="Allgemein"/>
          <w:gallery w:val="placeholder"/>
        </w:category>
        <w:types>
          <w:type w:val="bbPlcHdr"/>
        </w:types>
        <w:behaviors>
          <w:behavior w:val="content"/>
        </w:behaviors>
        <w:guid w:val="{250BD83D-7C44-4BC9-AC7D-096C81EF247A}"/>
      </w:docPartPr>
      <w:docPartBody>
        <w:p w:rsidR="0002748B" w:rsidRDefault="008800EA" w:rsidP="008800EA">
          <w:pPr>
            <w:pStyle w:val="3F5D7DC2A9E6432C9AAC74E1F50D3482"/>
          </w:pPr>
          <w:r w:rsidRPr="00BE4B52">
            <w:rPr>
              <w:rStyle w:val="Platzhaltertext"/>
            </w:rPr>
            <w:t>Wählen Sie ein Element aus.</w:t>
          </w:r>
        </w:p>
      </w:docPartBody>
    </w:docPart>
    <w:docPart>
      <w:docPartPr>
        <w:name w:val="C8D04614C0F14CC2A79FF9E70850AB44"/>
        <w:category>
          <w:name w:val="Allgemein"/>
          <w:gallery w:val="placeholder"/>
        </w:category>
        <w:types>
          <w:type w:val="bbPlcHdr"/>
        </w:types>
        <w:behaviors>
          <w:behavior w:val="content"/>
        </w:behaviors>
        <w:guid w:val="{997A7BC3-D167-4873-8F4D-1A95824E4CAE}"/>
      </w:docPartPr>
      <w:docPartBody>
        <w:p w:rsidR="0002748B" w:rsidRDefault="008800EA" w:rsidP="008800EA">
          <w:pPr>
            <w:pStyle w:val="C8D04614C0F14CC2A79FF9E70850AB44"/>
          </w:pPr>
          <w:r w:rsidRPr="00BE4B52">
            <w:rPr>
              <w:rStyle w:val="Platzhaltertext"/>
            </w:rPr>
            <w:t>Wählen Sie ein Element aus.</w:t>
          </w:r>
        </w:p>
      </w:docPartBody>
    </w:docPart>
    <w:docPart>
      <w:docPartPr>
        <w:name w:val="F12E77F86CA5404195A49D164412BCCF"/>
        <w:category>
          <w:name w:val="Allgemein"/>
          <w:gallery w:val="placeholder"/>
        </w:category>
        <w:types>
          <w:type w:val="bbPlcHdr"/>
        </w:types>
        <w:behaviors>
          <w:behavior w:val="content"/>
        </w:behaviors>
        <w:guid w:val="{4D4C3C87-B1B2-4208-9C58-6E3D75EDBC0F}"/>
      </w:docPartPr>
      <w:docPartBody>
        <w:p w:rsidR="0002748B" w:rsidRDefault="008800EA" w:rsidP="008800EA">
          <w:pPr>
            <w:pStyle w:val="F12E77F86CA5404195A49D164412BCCF"/>
          </w:pPr>
          <w:r w:rsidRPr="00BE4B52">
            <w:rPr>
              <w:rStyle w:val="Platzhaltertext"/>
            </w:rPr>
            <w:t>Wählen Sie ein Element aus.</w:t>
          </w:r>
        </w:p>
      </w:docPartBody>
    </w:docPart>
    <w:docPart>
      <w:docPartPr>
        <w:name w:val="C60AF28ECB74455B8660F46C70B0045F"/>
        <w:category>
          <w:name w:val="Allgemein"/>
          <w:gallery w:val="placeholder"/>
        </w:category>
        <w:types>
          <w:type w:val="bbPlcHdr"/>
        </w:types>
        <w:behaviors>
          <w:behavior w:val="content"/>
        </w:behaviors>
        <w:guid w:val="{4DC9EAEC-A4B3-4B0C-83C0-E8FB47386EA0}"/>
      </w:docPartPr>
      <w:docPartBody>
        <w:p w:rsidR="0002748B" w:rsidRDefault="008800EA" w:rsidP="008800EA">
          <w:pPr>
            <w:pStyle w:val="C60AF28ECB74455B8660F46C70B0045F"/>
          </w:pPr>
          <w:r w:rsidRPr="00BE4B52">
            <w:rPr>
              <w:rStyle w:val="Platzhaltertext"/>
            </w:rPr>
            <w:t>Wählen Sie ein Element aus.</w:t>
          </w:r>
        </w:p>
      </w:docPartBody>
    </w:docPart>
    <w:docPart>
      <w:docPartPr>
        <w:name w:val="45115E82A0B940A1858E603D086807D1"/>
        <w:category>
          <w:name w:val="Allgemein"/>
          <w:gallery w:val="placeholder"/>
        </w:category>
        <w:types>
          <w:type w:val="bbPlcHdr"/>
        </w:types>
        <w:behaviors>
          <w:behavior w:val="content"/>
        </w:behaviors>
        <w:guid w:val="{3ABCA28F-B8DA-446F-8629-DCAEE2CDAF8F}"/>
      </w:docPartPr>
      <w:docPartBody>
        <w:p w:rsidR="0002748B" w:rsidRDefault="008800EA" w:rsidP="008800EA">
          <w:pPr>
            <w:pStyle w:val="45115E82A0B940A1858E603D086807D1"/>
          </w:pPr>
          <w:r w:rsidRPr="00BE4B52">
            <w:rPr>
              <w:rStyle w:val="Platzhaltertext"/>
            </w:rPr>
            <w:t>Wählen Sie ein Element aus.</w:t>
          </w:r>
        </w:p>
      </w:docPartBody>
    </w:docPart>
    <w:docPart>
      <w:docPartPr>
        <w:name w:val="85662FA70C78498EBE434A1681964B17"/>
        <w:category>
          <w:name w:val="Allgemein"/>
          <w:gallery w:val="placeholder"/>
        </w:category>
        <w:types>
          <w:type w:val="bbPlcHdr"/>
        </w:types>
        <w:behaviors>
          <w:behavior w:val="content"/>
        </w:behaviors>
        <w:guid w:val="{7E180F77-A7BB-4100-BABF-DA58C86E29ED}"/>
      </w:docPartPr>
      <w:docPartBody>
        <w:p w:rsidR="0002748B" w:rsidRDefault="008800EA" w:rsidP="008800EA">
          <w:pPr>
            <w:pStyle w:val="85662FA70C78498EBE434A1681964B17"/>
          </w:pPr>
          <w:r w:rsidRPr="00BE4B52">
            <w:rPr>
              <w:rStyle w:val="Platzhaltertext"/>
            </w:rPr>
            <w:t>Wählen Sie ein Element aus.</w:t>
          </w:r>
        </w:p>
      </w:docPartBody>
    </w:docPart>
    <w:docPart>
      <w:docPartPr>
        <w:name w:val="092B8F210429403AB17ACCF7822588BC"/>
        <w:category>
          <w:name w:val="Allgemein"/>
          <w:gallery w:val="placeholder"/>
        </w:category>
        <w:types>
          <w:type w:val="bbPlcHdr"/>
        </w:types>
        <w:behaviors>
          <w:behavior w:val="content"/>
        </w:behaviors>
        <w:guid w:val="{9CD32A2C-E12A-4BD8-8173-2C6D496C75DD}"/>
      </w:docPartPr>
      <w:docPartBody>
        <w:p w:rsidR="0002748B" w:rsidRDefault="008800EA" w:rsidP="008800EA">
          <w:pPr>
            <w:pStyle w:val="092B8F210429403AB17ACCF7822588BC"/>
          </w:pPr>
          <w:r w:rsidRPr="00BE4B52">
            <w:rPr>
              <w:rStyle w:val="Platzhaltertext"/>
            </w:rPr>
            <w:t>Wählen Sie ein Element aus.</w:t>
          </w:r>
        </w:p>
      </w:docPartBody>
    </w:docPart>
    <w:docPart>
      <w:docPartPr>
        <w:name w:val="32176CAC967B4D3790A8CE1071ACF469"/>
        <w:category>
          <w:name w:val="Allgemein"/>
          <w:gallery w:val="placeholder"/>
        </w:category>
        <w:types>
          <w:type w:val="bbPlcHdr"/>
        </w:types>
        <w:behaviors>
          <w:behavior w:val="content"/>
        </w:behaviors>
        <w:guid w:val="{4F933AA1-E11D-4CE9-A701-20FB2800EC44}"/>
      </w:docPartPr>
      <w:docPartBody>
        <w:p w:rsidR="0002748B" w:rsidRDefault="008800EA" w:rsidP="008800EA">
          <w:pPr>
            <w:pStyle w:val="32176CAC967B4D3790A8CE1071ACF469"/>
          </w:pPr>
          <w:r w:rsidRPr="00BE4B52">
            <w:rPr>
              <w:rStyle w:val="Platzhaltertext"/>
            </w:rPr>
            <w:t>Wählen Sie ein Element aus.</w:t>
          </w:r>
        </w:p>
      </w:docPartBody>
    </w:docPart>
    <w:docPart>
      <w:docPartPr>
        <w:name w:val="C0D90EB733EE4A97B40BF2DD1A67E6F5"/>
        <w:category>
          <w:name w:val="Allgemein"/>
          <w:gallery w:val="placeholder"/>
        </w:category>
        <w:types>
          <w:type w:val="bbPlcHdr"/>
        </w:types>
        <w:behaviors>
          <w:behavior w:val="content"/>
        </w:behaviors>
        <w:guid w:val="{B8E10446-3378-4C2E-AB41-61B6488FDE45}"/>
      </w:docPartPr>
      <w:docPartBody>
        <w:p w:rsidR="0002748B" w:rsidRDefault="008800EA" w:rsidP="008800EA">
          <w:pPr>
            <w:pStyle w:val="C0D90EB733EE4A97B40BF2DD1A67E6F5"/>
          </w:pPr>
          <w:r w:rsidRPr="00BE4B52">
            <w:rPr>
              <w:rStyle w:val="Platzhaltertext"/>
            </w:rPr>
            <w:t>Wählen Sie ein Element aus.</w:t>
          </w:r>
        </w:p>
      </w:docPartBody>
    </w:docPart>
    <w:docPart>
      <w:docPartPr>
        <w:name w:val="AFED41A10DC14004876B3E87791AB23D"/>
        <w:category>
          <w:name w:val="Allgemein"/>
          <w:gallery w:val="placeholder"/>
        </w:category>
        <w:types>
          <w:type w:val="bbPlcHdr"/>
        </w:types>
        <w:behaviors>
          <w:behavior w:val="content"/>
        </w:behaviors>
        <w:guid w:val="{E68B588E-7B03-489F-BB0C-98D2A9B68AD0}"/>
      </w:docPartPr>
      <w:docPartBody>
        <w:p w:rsidR="0002748B" w:rsidRDefault="008800EA" w:rsidP="008800EA">
          <w:pPr>
            <w:pStyle w:val="AFED41A10DC14004876B3E87791AB23D"/>
          </w:pPr>
          <w:r w:rsidRPr="00BE4B52">
            <w:rPr>
              <w:rStyle w:val="Platzhaltertext"/>
            </w:rPr>
            <w:t>Wählen Sie ein Element aus.</w:t>
          </w:r>
        </w:p>
      </w:docPartBody>
    </w:docPart>
    <w:docPart>
      <w:docPartPr>
        <w:name w:val="6E6C3099982543C09FC8DB58CCFBA6DD"/>
        <w:category>
          <w:name w:val="Allgemein"/>
          <w:gallery w:val="placeholder"/>
        </w:category>
        <w:types>
          <w:type w:val="bbPlcHdr"/>
        </w:types>
        <w:behaviors>
          <w:behavior w:val="content"/>
        </w:behaviors>
        <w:guid w:val="{95AF7E46-99C4-4B40-9D11-E9E55CA0C9FA}"/>
      </w:docPartPr>
      <w:docPartBody>
        <w:p w:rsidR="0002748B" w:rsidRDefault="008800EA" w:rsidP="008800EA">
          <w:pPr>
            <w:pStyle w:val="6E6C3099982543C09FC8DB58CCFBA6DD"/>
          </w:pPr>
          <w:r w:rsidRPr="00BE4B52">
            <w:rPr>
              <w:rStyle w:val="Platzhaltertext"/>
            </w:rPr>
            <w:t>Wählen Sie ein Element aus.</w:t>
          </w:r>
        </w:p>
      </w:docPartBody>
    </w:docPart>
    <w:docPart>
      <w:docPartPr>
        <w:name w:val="0618AD0A679B4B818F4AEB7737735788"/>
        <w:category>
          <w:name w:val="Allgemein"/>
          <w:gallery w:val="placeholder"/>
        </w:category>
        <w:types>
          <w:type w:val="bbPlcHdr"/>
        </w:types>
        <w:behaviors>
          <w:behavior w:val="content"/>
        </w:behaviors>
        <w:guid w:val="{DFB99665-78D2-420F-81BF-3F0143D55408}"/>
      </w:docPartPr>
      <w:docPartBody>
        <w:p w:rsidR="0002748B" w:rsidRDefault="008800EA" w:rsidP="008800EA">
          <w:pPr>
            <w:pStyle w:val="0618AD0A679B4B818F4AEB7737735788"/>
          </w:pPr>
          <w:r w:rsidRPr="00BE4B52">
            <w:rPr>
              <w:rStyle w:val="Platzhaltertext"/>
            </w:rPr>
            <w:t>Wählen Sie ein Element aus.</w:t>
          </w:r>
        </w:p>
      </w:docPartBody>
    </w:docPart>
    <w:docPart>
      <w:docPartPr>
        <w:name w:val="59957DBA368B44B9AD951E1E42C2E921"/>
        <w:category>
          <w:name w:val="Allgemein"/>
          <w:gallery w:val="placeholder"/>
        </w:category>
        <w:types>
          <w:type w:val="bbPlcHdr"/>
        </w:types>
        <w:behaviors>
          <w:behavior w:val="content"/>
        </w:behaviors>
        <w:guid w:val="{48DFFC2F-7B68-400B-A9E2-4F8B24B6C452}"/>
      </w:docPartPr>
      <w:docPartBody>
        <w:p w:rsidR="0002748B" w:rsidRDefault="008800EA" w:rsidP="008800EA">
          <w:pPr>
            <w:pStyle w:val="59957DBA368B44B9AD951E1E42C2E921"/>
          </w:pPr>
          <w:r w:rsidRPr="00BE4B52">
            <w:rPr>
              <w:rStyle w:val="Platzhaltertext"/>
            </w:rPr>
            <w:t>Wählen Sie ein Element aus.</w:t>
          </w:r>
        </w:p>
      </w:docPartBody>
    </w:docPart>
    <w:docPart>
      <w:docPartPr>
        <w:name w:val="51EF18EC9BF04A81842627560EA892D2"/>
        <w:category>
          <w:name w:val="Allgemein"/>
          <w:gallery w:val="placeholder"/>
        </w:category>
        <w:types>
          <w:type w:val="bbPlcHdr"/>
        </w:types>
        <w:behaviors>
          <w:behavior w:val="content"/>
        </w:behaviors>
        <w:guid w:val="{460F8E6D-4D06-4720-B4E4-FD3D73ECBAD1}"/>
      </w:docPartPr>
      <w:docPartBody>
        <w:p w:rsidR="0002748B" w:rsidRDefault="008800EA" w:rsidP="008800EA">
          <w:pPr>
            <w:pStyle w:val="51EF18EC9BF04A81842627560EA892D2"/>
          </w:pPr>
          <w:r w:rsidRPr="00BE4B52">
            <w:rPr>
              <w:rStyle w:val="Platzhaltertext"/>
            </w:rPr>
            <w:t>Wählen Sie ein Element aus.</w:t>
          </w:r>
        </w:p>
      </w:docPartBody>
    </w:docPart>
    <w:docPart>
      <w:docPartPr>
        <w:name w:val="AF49FEAE4DBC42B69E31700D33BFB803"/>
        <w:category>
          <w:name w:val="Allgemein"/>
          <w:gallery w:val="placeholder"/>
        </w:category>
        <w:types>
          <w:type w:val="bbPlcHdr"/>
        </w:types>
        <w:behaviors>
          <w:behavior w:val="content"/>
        </w:behaviors>
        <w:guid w:val="{4D4B4DC2-45E2-4475-A7F3-BD16DE0AC244}"/>
      </w:docPartPr>
      <w:docPartBody>
        <w:p w:rsidR="0002748B" w:rsidRDefault="008800EA" w:rsidP="008800EA">
          <w:pPr>
            <w:pStyle w:val="AF49FEAE4DBC42B69E31700D33BFB803"/>
          </w:pPr>
          <w:r w:rsidRPr="00BE4B52">
            <w:rPr>
              <w:rStyle w:val="Platzhaltertext"/>
            </w:rPr>
            <w:t>Wählen Sie ein Element aus.</w:t>
          </w:r>
        </w:p>
      </w:docPartBody>
    </w:docPart>
    <w:docPart>
      <w:docPartPr>
        <w:name w:val="9821D995B3384929876BBE1563DAC378"/>
        <w:category>
          <w:name w:val="Allgemein"/>
          <w:gallery w:val="placeholder"/>
        </w:category>
        <w:types>
          <w:type w:val="bbPlcHdr"/>
        </w:types>
        <w:behaviors>
          <w:behavior w:val="content"/>
        </w:behaviors>
        <w:guid w:val="{ABADDA3E-43B6-4B01-A6D1-A11EBD460977}"/>
      </w:docPartPr>
      <w:docPartBody>
        <w:p w:rsidR="0002748B" w:rsidRDefault="008800EA" w:rsidP="008800EA">
          <w:pPr>
            <w:pStyle w:val="9821D995B3384929876BBE1563DAC378"/>
          </w:pPr>
          <w:r w:rsidRPr="00BE4B52">
            <w:rPr>
              <w:rStyle w:val="Platzhaltertext"/>
            </w:rPr>
            <w:t>Wählen Sie ein Element aus.</w:t>
          </w:r>
        </w:p>
      </w:docPartBody>
    </w:docPart>
    <w:docPart>
      <w:docPartPr>
        <w:name w:val="7D56FBDE288C413588C6BCF6A7BCA5CD"/>
        <w:category>
          <w:name w:val="Allgemein"/>
          <w:gallery w:val="placeholder"/>
        </w:category>
        <w:types>
          <w:type w:val="bbPlcHdr"/>
        </w:types>
        <w:behaviors>
          <w:behavior w:val="content"/>
        </w:behaviors>
        <w:guid w:val="{A22212C5-7C07-40F2-911B-45DDC5F77C9A}"/>
      </w:docPartPr>
      <w:docPartBody>
        <w:p w:rsidR="0002748B" w:rsidRDefault="008800EA" w:rsidP="008800EA">
          <w:pPr>
            <w:pStyle w:val="7D56FBDE288C413588C6BCF6A7BCA5CD"/>
          </w:pPr>
          <w:r w:rsidRPr="00BE4B52">
            <w:rPr>
              <w:rStyle w:val="Platzhaltertext"/>
            </w:rPr>
            <w:t>Wählen Sie ein Element aus.</w:t>
          </w:r>
        </w:p>
      </w:docPartBody>
    </w:docPart>
    <w:docPart>
      <w:docPartPr>
        <w:name w:val="CBF6D0083C2C4AC6A0A537E4253CC069"/>
        <w:category>
          <w:name w:val="Allgemein"/>
          <w:gallery w:val="placeholder"/>
        </w:category>
        <w:types>
          <w:type w:val="bbPlcHdr"/>
        </w:types>
        <w:behaviors>
          <w:behavior w:val="content"/>
        </w:behaviors>
        <w:guid w:val="{0FA359A0-AF29-453E-BA45-ACABE943F8E4}"/>
      </w:docPartPr>
      <w:docPartBody>
        <w:p w:rsidR="0002748B" w:rsidRDefault="008800EA" w:rsidP="008800EA">
          <w:pPr>
            <w:pStyle w:val="CBF6D0083C2C4AC6A0A537E4253CC069"/>
          </w:pPr>
          <w:r w:rsidRPr="00BE4B52">
            <w:rPr>
              <w:rStyle w:val="Platzhaltertext"/>
            </w:rPr>
            <w:t>Wählen Sie ein Element aus.</w:t>
          </w:r>
        </w:p>
      </w:docPartBody>
    </w:docPart>
    <w:docPart>
      <w:docPartPr>
        <w:name w:val="6EBFB9717BF94B7E9C25ABFC75835889"/>
        <w:category>
          <w:name w:val="Allgemein"/>
          <w:gallery w:val="placeholder"/>
        </w:category>
        <w:types>
          <w:type w:val="bbPlcHdr"/>
        </w:types>
        <w:behaviors>
          <w:behavior w:val="content"/>
        </w:behaviors>
        <w:guid w:val="{2B26D5D5-34E8-47EF-8D2A-28F76578EEC3}"/>
      </w:docPartPr>
      <w:docPartBody>
        <w:p w:rsidR="0002748B" w:rsidRDefault="008800EA" w:rsidP="008800EA">
          <w:pPr>
            <w:pStyle w:val="6EBFB9717BF94B7E9C25ABFC75835889"/>
          </w:pPr>
          <w:r w:rsidRPr="00BE4B52">
            <w:rPr>
              <w:rStyle w:val="Platzhaltertext"/>
            </w:rPr>
            <w:t>Wählen Sie ein Element aus.</w:t>
          </w:r>
        </w:p>
      </w:docPartBody>
    </w:docPart>
    <w:docPart>
      <w:docPartPr>
        <w:name w:val="AA9975406CF44914834A0A3B8E203926"/>
        <w:category>
          <w:name w:val="Allgemein"/>
          <w:gallery w:val="placeholder"/>
        </w:category>
        <w:types>
          <w:type w:val="bbPlcHdr"/>
        </w:types>
        <w:behaviors>
          <w:behavior w:val="content"/>
        </w:behaviors>
        <w:guid w:val="{88D0FE58-BDED-4101-B8C4-25FC916D4948}"/>
      </w:docPartPr>
      <w:docPartBody>
        <w:p w:rsidR="0002748B" w:rsidRDefault="008800EA" w:rsidP="008800EA">
          <w:pPr>
            <w:pStyle w:val="AA9975406CF44914834A0A3B8E203926"/>
          </w:pPr>
          <w:r w:rsidRPr="00BE4B52">
            <w:rPr>
              <w:rStyle w:val="Platzhaltertext"/>
            </w:rPr>
            <w:t>Wählen Sie ein Element aus.</w:t>
          </w:r>
        </w:p>
      </w:docPartBody>
    </w:docPart>
    <w:docPart>
      <w:docPartPr>
        <w:name w:val="4DB0A3FCAED143DDB9EFDF4905787242"/>
        <w:category>
          <w:name w:val="Allgemein"/>
          <w:gallery w:val="placeholder"/>
        </w:category>
        <w:types>
          <w:type w:val="bbPlcHdr"/>
        </w:types>
        <w:behaviors>
          <w:behavior w:val="content"/>
        </w:behaviors>
        <w:guid w:val="{73852C88-3960-4360-A757-33C5404FDC51}"/>
      </w:docPartPr>
      <w:docPartBody>
        <w:p w:rsidR="0002748B" w:rsidRDefault="008800EA" w:rsidP="008800EA">
          <w:pPr>
            <w:pStyle w:val="4DB0A3FCAED143DDB9EFDF4905787242"/>
          </w:pPr>
          <w:r w:rsidRPr="00BE4B52">
            <w:rPr>
              <w:rStyle w:val="Platzhaltertext"/>
            </w:rPr>
            <w:t>Wählen Sie ein Element aus.</w:t>
          </w:r>
        </w:p>
      </w:docPartBody>
    </w:docPart>
    <w:docPart>
      <w:docPartPr>
        <w:name w:val="C15D7B58050040A29E039A719B41C1E6"/>
        <w:category>
          <w:name w:val="Allgemein"/>
          <w:gallery w:val="placeholder"/>
        </w:category>
        <w:types>
          <w:type w:val="bbPlcHdr"/>
        </w:types>
        <w:behaviors>
          <w:behavior w:val="content"/>
        </w:behaviors>
        <w:guid w:val="{A5D79B0F-4324-4829-96E1-578ACF6996E4}"/>
      </w:docPartPr>
      <w:docPartBody>
        <w:p w:rsidR="0002748B" w:rsidRDefault="008800EA" w:rsidP="008800EA">
          <w:pPr>
            <w:pStyle w:val="C15D7B58050040A29E039A719B41C1E6"/>
          </w:pPr>
          <w:r w:rsidRPr="00BE4B52">
            <w:rPr>
              <w:rStyle w:val="Platzhaltertext"/>
            </w:rPr>
            <w:t>Wählen Sie ein Element aus.</w:t>
          </w:r>
        </w:p>
      </w:docPartBody>
    </w:docPart>
    <w:docPart>
      <w:docPartPr>
        <w:name w:val="6DEF3D02DDBF40259572D468BF3E4642"/>
        <w:category>
          <w:name w:val="Allgemein"/>
          <w:gallery w:val="placeholder"/>
        </w:category>
        <w:types>
          <w:type w:val="bbPlcHdr"/>
        </w:types>
        <w:behaviors>
          <w:behavior w:val="content"/>
        </w:behaviors>
        <w:guid w:val="{129652AF-F0F2-4F4D-9C43-A31D98E5AEEE}"/>
      </w:docPartPr>
      <w:docPartBody>
        <w:p w:rsidR="0002748B" w:rsidRDefault="008800EA" w:rsidP="008800EA">
          <w:pPr>
            <w:pStyle w:val="6DEF3D02DDBF40259572D468BF3E4642"/>
          </w:pPr>
          <w:r w:rsidRPr="00BE4B52">
            <w:rPr>
              <w:rStyle w:val="Platzhaltertext"/>
            </w:rPr>
            <w:t>Wählen Sie ein Element aus.</w:t>
          </w:r>
        </w:p>
      </w:docPartBody>
    </w:docPart>
    <w:docPart>
      <w:docPartPr>
        <w:name w:val="18266383E9F244D894EE5D988DC8DBF5"/>
        <w:category>
          <w:name w:val="Allgemein"/>
          <w:gallery w:val="placeholder"/>
        </w:category>
        <w:types>
          <w:type w:val="bbPlcHdr"/>
        </w:types>
        <w:behaviors>
          <w:behavior w:val="content"/>
        </w:behaviors>
        <w:guid w:val="{7CD95EA4-80D7-4F85-9745-7551C80A4B57}"/>
      </w:docPartPr>
      <w:docPartBody>
        <w:p w:rsidR="0002748B" w:rsidRDefault="008800EA" w:rsidP="008800EA">
          <w:pPr>
            <w:pStyle w:val="18266383E9F244D894EE5D988DC8DBF5"/>
          </w:pPr>
          <w:r w:rsidRPr="00BE4B52">
            <w:rPr>
              <w:rStyle w:val="Platzhaltertext"/>
            </w:rPr>
            <w:t>Wählen Sie ein Element aus.</w:t>
          </w:r>
        </w:p>
      </w:docPartBody>
    </w:docPart>
    <w:docPart>
      <w:docPartPr>
        <w:name w:val="7FADAD62127A4F8CA3743604CD8213B2"/>
        <w:category>
          <w:name w:val="Allgemein"/>
          <w:gallery w:val="placeholder"/>
        </w:category>
        <w:types>
          <w:type w:val="bbPlcHdr"/>
        </w:types>
        <w:behaviors>
          <w:behavior w:val="content"/>
        </w:behaviors>
        <w:guid w:val="{1F960AFF-0E37-42D8-9BB9-246366295980}"/>
      </w:docPartPr>
      <w:docPartBody>
        <w:p w:rsidR="0002748B" w:rsidRDefault="008800EA" w:rsidP="008800EA">
          <w:pPr>
            <w:pStyle w:val="7FADAD62127A4F8CA3743604CD8213B2"/>
          </w:pPr>
          <w:r w:rsidRPr="00BE4B52">
            <w:rPr>
              <w:rStyle w:val="Platzhaltertext"/>
            </w:rPr>
            <w:t>Wählen Sie ein Element aus.</w:t>
          </w:r>
        </w:p>
      </w:docPartBody>
    </w:docPart>
    <w:docPart>
      <w:docPartPr>
        <w:name w:val="E10A0EC769CE44F29B6F33B6F0E96B6B"/>
        <w:category>
          <w:name w:val="Allgemein"/>
          <w:gallery w:val="placeholder"/>
        </w:category>
        <w:types>
          <w:type w:val="bbPlcHdr"/>
        </w:types>
        <w:behaviors>
          <w:behavior w:val="content"/>
        </w:behaviors>
        <w:guid w:val="{2681B109-C67E-4883-AECD-C6172D75598F}"/>
      </w:docPartPr>
      <w:docPartBody>
        <w:p w:rsidR="0002748B" w:rsidRDefault="008800EA" w:rsidP="008800EA">
          <w:pPr>
            <w:pStyle w:val="E10A0EC769CE44F29B6F33B6F0E96B6B"/>
          </w:pPr>
          <w:r w:rsidRPr="00BE4B52">
            <w:rPr>
              <w:rStyle w:val="Platzhaltertext"/>
            </w:rPr>
            <w:t>Wählen Sie ein Element aus.</w:t>
          </w:r>
        </w:p>
      </w:docPartBody>
    </w:docPart>
    <w:docPart>
      <w:docPartPr>
        <w:name w:val="A041E256F7BB46BEB0967DDD7CF7343F"/>
        <w:category>
          <w:name w:val="Allgemein"/>
          <w:gallery w:val="placeholder"/>
        </w:category>
        <w:types>
          <w:type w:val="bbPlcHdr"/>
        </w:types>
        <w:behaviors>
          <w:behavior w:val="content"/>
        </w:behaviors>
        <w:guid w:val="{A716FEE0-0881-4BC1-B813-58EBCDE8996D}"/>
      </w:docPartPr>
      <w:docPartBody>
        <w:p w:rsidR="0002748B" w:rsidRDefault="008800EA" w:rsidP="008800EA">
          <w:pPr>
            <w:pStyle w:val="A041E256F7BB46BEB0967DDD7CF7343F"/>
          </w:pPr>
          <w:r w:rsidRPr="00BE4B52">
            <w:rPr>
              <w:rStyle w:val="Platzhaltertext"/>
            </w:rPr>
            <w:t>Wählen Sie ein Element aus.</w:t>
          </w:r>
        </w:p>
      </w:docPartBody>
    </w:docPart>
    <w:docPart>
      <w:docPartPr>
        <w:name w:val="CBA5954A77234A8A9345CDBC548AB6E5"/>
        <w:category>
          <w:name w:val="Allgemein"/>
          <w:gallery w:val="placeholder"/>
        </w:category>
        <w:types>
          <w:type w:val="bbPlcHdr"/>
        </w:types>
        <w:behaviors>
          <w:behavior w:val="content"/>
        </w:behaviors>
        <w:guid w:val="{D3453569-1E97-4690-A189-0771251295C4}"/>
      </w:docPartPr>
      <w:docPartBody>
        <w:p w:rsidR="0002748B" w:rsidRDefault="008800EA" w:rsidP="008800EA">
          <w:pPr>
            <w:pStyle w:val="CBA5954A77234A8A9345CDBC548AB6E5"/>
          </w:pPr>
          <w:r w:rsidRPr="00BE4B52">
            <w:rPr>
              <w:rStyle w:val="Platzhaltertext"/>
            </w:rPr>
            <w:t>Wählen Sie ein Element aus.</w:t>
          </w:r>
        </w:p>
      </w:docPartBody>
    </w:docPart>
    <w:docPart>
      <w:docPartPr>
        <w:name w:val="3A1E612EDB494B0987F8E72A84ED1131"/>
        <w:category>
          <w:name w:val="Allgemein"/>
          <w:gallery w:val="placeholder"/>
        </w:category>
        <w:types>
          <w:type w:val="bbPlcHdr"/>
        </w:types>
        <w:behaviors>
          <w:behavior w:val="content"/>
        </w:behaviors>
        <w:guid w:val="{754883B6-89C3-4242-8C39-7913A79C1A72}"/>
      </w:docPartPr>
      <w:docPartBody>
        <w:p w:rsidR="0002748B" w:rsidRDefault="008800EA" w:rsidP="008800EA">
          <w:pPr>
            <w:pStyle w:val="3A1E612EDB494B0987F8E72A84ED1131"/>
          </w:pPr>
          <w:r w:rsidRPr="00BE4B52">
            <w:rPr>
              <w:rStyle w:val="Platzhaltertext"/>
            </w:rPr>
            <w:t>Wählen Sie ein Element aus.</w:t>
          </w:r>
        </w:p>
      </w:docPartBody>
    </w:docPart>
    <w:docPart>
      <w:docPartPr>
        <w:name w:val="197D5FB15E3346D0BE6DF65DE492DA17"/>
        <w:category>
          <w:name w:val="Allgemein"/>
          <w:gallery w:val="placeholder"/>
        </w:category>
        <w:types>
          <w:type w:val="bbPlcHdr"/>
        </w:types>
        <w:behaviors>
          <w:behavior w:val="content"/>
        </w:behaviors>
        <w:guid w:val="{2391E1FA-C603-41FB-BDDC-C079A73A89F3}"/>
      </w:docPartPr>
      <w:docPartBody>
        <w:p w:rsidR="0002748B" w:rsidRDefault="008800EA" w:rsidP="008800EA">
          <w:pPr>
            <w:pStyle w:val="197D5FB15E3346D0BE6DF65DE492DA17"/>
          </w:pPr>
          <w:r w:rsidRPr="00BE4B52">
            <w:rPr>
              <w:rStyle w:val="Platzhaltertext"/>
            </w:rPr>
            <w:t>Wählen Sie ein Element aus.</w:t>
          </w:r>
        </w:p>
      </w:docPartBody>
    </w:docPart>
    <w:docPart>
      <w:docPartPr>
        <w:name w:val="E31F00031A7C41769C5BA3172FBA1EDB"/>
        <w:category>
          <w:name w:val="Allgemein"/>
          <w:gallery w:val="placeholder"/>
        </w:category>
        <w:types>
          <w:type w:val="bbPlcHdr"/>
        </w:types>
        <w:behaviors>
          <w:behavior w:val="content"/>
        </w:behaviors>
        <w:guid w:val="{10DC5047-FBD2-48BC-8C14-8E7701424B4F}"/>
      </w:docPartPr>
      <w:docPartBody>
        <w:p w:rsidR="0002748B" w:rsidRDefault="008800EA" w:rsidP="008800EA">
          <w:pPr>
            <w:pStyle w:val="E31F00031A7C41769C5BA3172FBA1EDB"/>
          </w:pPr>
          <w:r w:rsidRPr="00BE4B52">
            <w:rPr>
              <w:rStyle w:val="Platzhaltertext"/>
            </w:rPr>
            <w:t>Wählen Sie ein Element aus.</w:t>
          </w:r>
        </w:p>
      </w:docPartBody>
    </w:docPart>
    <w:docPart>
      <w:docPartPr>
        <w:name w:val="6773DA98B9DF48D4901F56732E723587"/>
        <w:category>
          <w:name w:val="Allgemein"/>
          <w:gallery w:val="placeholder"/>
        </w:category>
        <w:types>
          <w:type w:val="bbPlcHdr"/>
        </w:types>
        <w:behaviors>
          <w:behavior w:val="content"/>
        </w:behaviors>
        <w:guid w:val="{2583C914-1333-45B2-8208-C4AE0CF8C63B}"/>
      </w:docPartPr>
      <w:docPartBody>
        <w:p w:rsidR="0002748B" w:rsidRDefault="008800EA" w:rsidP="008800EA">
          <w:pPr>
            <w:pStyle w:val="6773DA98B9DF48D4901F56732E723587"/>
          </w:pPr>
          <w:r w:rsidRPr="00BE4B52">
            <w:rPr>
              <w:rStyle w:val="Platzhaltertext"/>
            </w:rPr>
            <w:t>Wählen Sie ein Element aus.</w:t>
          </w:r>
        </w:p>
      </w:docPartBody>
    </w:docPart>
    <w:docPart>
      <w:docPartPr>
        <w:name w:val="86558423C4BC4931AEC2E038B37BA287"/>
        <w:category>
          <w:name w:val="Allgemein"/>
          <w:gallery w:val="placeholder"/>
        </w:category>
        <w:types>
          <w:type w:val="bbPlcHdr"/>
        </w:types>
        <w:behaviors>
          <w:behavior w:val="content"/>
        </w:behaviors>
        <w:guid w:val="{B0BBB2FA-7B83-4CE9-BAE3-B5DFDDC0BC5D}"/>
      </w:docPartPr>
      <w:docPartBody>
        <w:p w:rsidR="0002748B" w:rsidRDefault="008800EA" w:rsidP="008800EA">
          <w:pPr>
            <w:pStyle w:val="86558423C4BC4931AEC2E038B37BA287"/>
          </w:pPr>
          <w:r w:rsidRPr="00BE4B52">
            <w:rPr>
              <w:rStyle w:val="Platzhaltertext"/>
            </w:rPr>
            <w:t>Wählen Sie ein Element aus.</w:t>
          </w:r>
        </w:p>
      </w:docPartBody>
    </w:docPart>
    <w:docPart>
      <w:docPartPr>
        <w:name w:val="F59D89FF391C4B05B008B250A5186F77"/>
        <w:category>
          <w:name w:val="Allgemein"/>
          <w:gallery w:val="placeholder"/>
        </w:category>
        <w:types>
          <w:type w:val="bbPlcHdr"/>
        </w:types>
        <w:behaviors>
          <w:behavior w:val="content"/>
        </w:behaviors>
        <w:guid w:val="{DFD9CD93-33B5-44AB-BD3E-93E0B6E8BC02}"/>
      </w:docPartPr>
      <w:docPartBody>
        <w:p w:rsidR="0002748B" w:rsidRDefault="008800EA" w:rsidP="008800EA">
          <w:pPr>
            <w:pStyle w:val="F59D89FF391C4B05B008B250A5186F77"/>
          </w:pPr>
          <w:r w:rsidRPr="00BE4B52">
            <w:rPr>
              <w:rStyle w:val="Platzhaltertext"/>
            </w:rPr>
            <w:t>Wählen Sie ein Element aus.</w:t>
          </w:r>
        </w:p>
      </w:docPartBody>
    </w:docPart>
    <w:docPart>
      <w:docPartPr>
        <w:name w:val="CBE3499C7CD045909159CE493D17502F"/>
        <w:category>
          <w:name w:val="Allgemein"/>
          <w:gallery w:val="placeholder"/>
        </w:category>
        <w:types>
          <w:type w:val="bbPlcHdr"/>
        </w:types>
        <w:behaviors>
          <w:behavior w:val="content"/>
        </w:behaviors>
        <w:guid w:val="{23978B20-C692-4333-8288-F0444AB9A612}"/>
      </w:docPartPr>
      <w:docPartBody>
        <w:p w:rsidR="0002748B" w:rsidRDefault="008800EA" w:rsidP="008800EA">
          <w:pPr>
            <w:pStyle w:val="CBE3499C7CD045909159CE493D17502F"/>
          </w:pPr>
          <w:r w:rsidRPr="00BE4B52">
            <w:rPr>
              <w:rStyle w:val="Platzhaltertext"/>
            </w:rPr>
            <w:t>Wählen Sie ein Element aus.</w:t>
          </w:r>
        </w:p>
      </w:docPartBody>
    </w:docPart>
    <w:docPart>
      <w:docPartPr>
        <w:name w:val="0078E9CE67B94F8BBEE2D924A58BCBCC"/>
        <w:category>
          <w:name w:val="Allgemein"/>
          <w:gallery w:val="placeholder"/>
        </w:category>
        <w:types>
          <w:type w:val="bbPlcHdr"/>
        </w:types>
        <w:behaviors>
          <w:behavior w:val="content"/>
        </w:behaviors>
        <w:guid w:val="{6ECDA41D-3F3D-47BD-91B0-12D47A04030D}"/>
      </w:docPartPr>
      <w:docPartBody>
        <w:p w:rsidR="0002748B" w:rsidRDefault="008800EA" w:rsidP="008800EA">
          <w:pPr>
            <w:pStyle w:val="0078E9CE67B94F8BBEE2D924A58BCBCC"/>
          </w:pPr>
          <w:r w:rsidRPr="00BE4B52">
            <w:rPr>
              <w:rStyle w:val="Platzhaltertext"/>
            </w:rPr>
            <w:t>Wählen Sie ein Element aus.</w:t>
          </w:r>
        </w:p>
      </w:docPartBody>
    </w:docPart>
    <w:docPart>
      <w:docPartPr>
        <w:name w:val="DAD73A1E2786459EB589502FBFC8D431"/>
        <w:category>
          <w:name w:val="Allgemein"/>
          <w:gallery w:val="placeholder"/>
        </w:category>
        <w:types>
          <w:type w:val="bbPlcHdr"/>
        </w:types>
        <w:behaviors>
          <w:behavior w:val="content"/>
        </w:behaviors>
        <w:guid w:val="{1F89FFF4-54A6-4CCF-A4C2-E4AC39303887}"/>
      </w:docPartPr>
      <w:docPartBody>
        <w:p w:rsidR="0002748B" w:rsidRDefault="008800EA" w:rsidP="008800EA">
          <w:pPr>
            <w:pStyle w:val="DAD73A1E2786459EB589502FBFC8D431"/>
          </w:pPr>
          <w:r w:rsidRPr="00BE4B52">
            <w:rPr>
              <w:rStyle w:val="Platzhaltertext"/>
            </w:rPr>
            <w:t>Wählen Sie ein Element aus.</w:t>
          </w:r>
        </w:p>
      </w:docPartBody>
    </w:docPart>
    <w:docPart>
      <w:docPartPr>
        <w:name w:val="CC6DB4783DA94A1A870492296D44F47B"/>
        <w:category>
          <w:name w:val="Allgemein"/>
          <w:gallery w:val="placeholder"/>
        </w:category>
        <w:types>
          <w:type w:val="bbPlcHdr"/>
        </w:types>
        <w:behaviors>
          <w:behavior w:val="content"/>
        </w:behaviors>
        <w:guid w:val="{CB230528-1ADA-4775-B827-D2A2228A7588}"/>
      </w:docPartPr>
      <w:docPartBody>
        <w:p w:rsidR="0002748B" w:rsidRDefault="008800EA" w:rsidP="008800EA">
          <w:pPr>
            <w:pStyle w:val="CC6DB4783DA94A1A870492296D44F47B"/>
          </w:pPr>
          <w:r w:rsidRPr="00BE4B52">
            <w:rPr>
              <w:rStyle w:val="Platzhaltertext"/>
            </w:rPr>
            <w:t>Wählen Sie ein Element aus.</w:t>
          </w:r>
        </w:p>
      </w:docPartBody>
    </w:docPart>
    <w:docPart>
      <w:docPartPr>
        <w:name w:val="E3FEA03016FA44C48CCDAD2B07D312D8"/>
        <w:category>
          <w:name w:val="Allgemein"/>
          <w:gallery w:val="placeholder"/>
        </w:category>
        <w:types>
          <w:type w:val="bbPlcHdr"/>
        </w:types>
        <w:behaviors>
          <w:behavior w:val="content"/>
        </w:behaviors>
        <w:guid w:val="{5B97B2B9-42C8-449B-8EF8-9588B39679F1}"/>
      </w:docPartPr>
      <w:docPartBody>
        <w:p w:rsidR="0002748B" w:rsidRDefault="008800EA" w:rsidP="008800EA">
          <w:pPr>
            <w:pStyle w:val="E3FEA03016FA44C48CCDAD2B07D312D8"/>
          </w:pPr>
          <w:r w:rsidRPr="00BE4B52">
            <w:rPr>
              <w:rStyle w:val="Platzhaltertext"/>
            </w:rPr>
            <w:t>Wählen Sie ein Element aus.</w:t>
          </w:r>
        </w:p>
      </w:docPartBody>
    </w:docPart>
    <w:docPart>
      <w:docPartPr>
        <w:name w:val="72EF59544ADE40D48754F724765DDE42"/>
        <w:category>
          <w:name w:val="Allgemein"/>
          <w:gallery w:val="placeholder"/>
        </w:category>
        <w:types>
          <w:type w:val="bbPlcHdr"/>
        </w:types>
        <w:behaviors>
          <w:behavior w:val="content"/>
        </w:behaviors>
        <w:guid w:val="{0BB07021-2066-4D0B-8304-79A101BEB11F}"/>
      </w:docPartPr>
      <w:docPartBody>
        <w:p w:rsidR="0002748B" w:rsidRDefault="008800EA" w:rsidP="008800EA">
          <w:pPr>
            <w:pStyle w:val="72EF59544ADE40D48754F724765DDE42"/>
          </w:pPr>
          <w:r w:rsidRPr="00BE4B52">
            <w:rPr>
              <w:rStyle w:val="Platzhaltertext"/>
            </w:rPr>
            <w:t>Wählen Sie ein Element aus.</w:t>
          </w:r>
        </w:p>
      </w:docPartBody>
    </w:docPart>
    <w:docPart>
      <w:docPartPr>
        <w:name w:val="09CD1F1BEECB444599B28CCC3482B1A6"/>
        <w:category>
          <w:name w:val="Allgemein"/>
          <w:gallery w:val="placeholder"/>
        </w:category>
        <w:types>
          <w:type w:val="bbPlcHdr"/>
        </w:types>
        <w:behaviors>
          <w:behavior w:val="content"/>
        </w:behaviors>
        <w:guid w:val="{8B459CB4-58C0-499D-A0DE-BF0698899D44}"/>
      </w:docPartPr>
      <w:docPartBody>
        <w:p w:rsidR="0002748B" w:rsidRDefault="008800EA" w:rsidP="008800EA">
          <w:pPr>
            <w:pStyle w:val="09CD1F1BEECB444599B28CCC3482B1A6"/>
          </w:pPr>
          <w:r w:rsidRPr="00BE4B52">
            <w:rPr>
              <w:rStyle w:val="Platzhaltertext"/>
            </w:rPr>
            <w:t>Wählen Sie ein Element aus.</w:t>
          </w:r>
        </w:p>
      </w:docPartBody>
    </w:docPart>
    <w:docPart>
      <w:docPartPr>
        <w:name w:val="47F3B4652C3348BFB3FD537E55D15F14"/>
        <w:category>
          <w:name w:val="Allgemein"/>
          <w:gallery w:val="placeholder"/>
        </w:category>
        <w:types>
          <w:type w:val="bbPlcHdr"/>
        </w:types>
        <w:behaviors>
          <w:behavior w:val="content"/>
        </w:behaviors>
        <w:guid w:val="{8A21925E-BDD1-4697-8A5B-81B4983A59D4}"/>
      </w:docPartPr>
      <w:docPartBody>
        <w:p w:rsidR="0002748B" w:rsidRDefault="008800EA" w:rsidP="008800EA">
          <w:pPr>
            <w:pStyle w:val="47F3B4652C3348BFB3FD537E55D15F14"/>
          </w:pPr>
          <w:r w:rsidRPr="00BE4B52">
            <w:rPr>
              <w:rStyle w:val="Platzhaltertext"/>
            </w:rPr>
            <w:t>Wählen Sie ein Element aus.</w:t>
          </w:r>
        </w:p>
      </w:docPartBody>
    </w:docPart>
    <w:docPart>
      <w:docPartPr>
        <w:name w:val="D9742D74D16540CCA05BEC528E978C7A"/>
        <w:category>
          <w:name w:val="Allgemein"/>
          <w:gallery w:val="placeholder"/>
        </w:category>
        <w:types>
          <w:type w:val="bbPlcHdr"/>
        </w:types>
        <w:behaviors>
          <w:behavior w:val="content"/>
        </w:behaviors>
        <w:guid w:val="{34048FB7-C21F-4847-8E78-3DA076EDB573}"/>
      </w:docPartPr>
      <w:docPartBody>
        <w:p w:rsidR="0002748B" w:rsidRDefault="008800EA" w:rsidP="008800EA">
          <w:pPr>
            <w:pStyle w:val="D9742D74D16540CCA05BEC528E978C7A"/>
          </w:pPr>
          <w:r w:rsidRPr="00BE4B52">
            <w:rPr>
              <w:rStyle w:val="Platzhaltertext"/>
            </w:rPr>
            <w:t>Wählen Sie ein Element aus.</w:t>
          </w:r>
        </w:p>
      </w:docPartBody>
    </w:docPart>
    <w:docPart>
      <w:docPartPr>
        <w:name w:val="C9646A92C3F24EBF8FCC9EDAD34BEFA9"/>
        <w:category>
          <w:name w:val="Allgemein"/>
          <w:gallery w:val="placeholder"/>
        </w:category>
        <w:types>
          <w:type w:val="bbPlcHdr"/>
        </w:types>
        <w:behaviors>
          <w:behavior w:val="content"/>
        </w:behaviors>
        <w:guid w:val="{E829843B-FA90-4274-AAAB-EE55A2087BF8}"/>
      </w:docPartPr>
      <w:docPartBody>
        <w:p w:rsidR="0002748B" w:rsidRDefault="008800EA" w:rsidP="008800EA">
          <w:pPr>
            <w:pStyle w:val="C9646A92C3F24EBF8FCC9EDAD34BEFA9"/>
          </w:pPr>
          <w:r w:rsidRPr="00BE4B52">
            <w:rPr>
              <w:rStyle w:val="Platzhaltertext"/>
            </w:rPr>
            <w:t>Wählen Sie ein Element aus.</w:t>
          </w:r>
        </w:p>
      </w:docPartBody>
    </w:docPart>
    <w:docPart>
      <w:docPartPr>
        <w:name w:val="55D82E897B08490FB860DE9E3446E6E6"/>
        <w:category>
          <w:name w:val="Allgemein"/>
          <w:gallery w:val="placeholder"/>
        </w:category>
        <w:types>
          <w:type w:val="bbPlcHdr"/>
        </w:types>
        <w:behaviors>
          <w:behavior w:val="content"/>
        </w:behaviors>
        <w:guid w:val="{4DC39E89-D259-4558-A821-2B431FA8E920}"/>
      </w:docPartPr>
      <w:docPartBody>
        <w:p w:rsidR="0002748B" w:rsidRDefault="008800EA" w:rsidP="008800EA">
          <w:pPr>
            <w:pStyle w:val="55D82E897B08490FB860DE9E3446E6E6"/>
          </w:pPr>
          <w:r w:rsidRPr="00BE4B52">
            <w:rPr>
              <w:rStyle w:val="Platzhaltertext"/>
            </w:rPr>
            <w:t>Wählen Sie ein Element aus.</w:t>
          </w:r>
        </w:p>
      </w:docPartBody>
    </w:docPart>
    <w:docPart>
      <w:docPartPr>
        <w:name w:val="F4835B6B29A44DF1BFFE2524D4CA9EBC"/>
        <w:category>
          <w:name w:val="Allgemein"/>
          <w:gallery w:val="placeholder"/>
        </w:category>
        <w:types>
          <w:type w:val="bbPlcHdr"/>
        </w:types>
        <w:behaviors>
          <w:behavior w:val="content"/>
        </w:behaviors>
        <w:guid w:val="{0213CCF6-DB91-46D8-B1E6-8FBD40547E88}"/>
      </w:docPartPr>
      <w:docPartBody>
        <w:p w:rsidR="0002748B" w:rsidRDefault="008800EA" w:rsidP="008800EA">
          <w:pPr>
            <w:pStyle w:val="F4835B6B29A44DF1BFFE2524D4CA9EBC"/>
          </w:pPr>
          <w:r w:rsidRPr="00BE4B52">
            <w:rPr>
              <w:rStyle w:val="Platzhaltertext"/>
            </w:rPr>
            <w:t>Wählen Sie ein Element aus.</w:t>
          </w:r>
        </w:p>
      </w:docPartBody>
    </w:docPart>
    <w:docPart>
      <w:docPartPr>
        <w:name w:val="8580AF28A9534EF7AD9B7E497E8613F4"/>
        <w:category>
          <w:name w:val="Allgemein"/>
          <w:gallery w:val="placeholder"/>
        </w:category>
        <w:types>
          <w:type w:val="bbPlcHdr"/>
        </w:types>
        <w:behaviors>
          <w:behavior w:val="content"/>
        </w:behaviors>
        <w:guid w:val="{13430071-1AF7-4CF7-8BAC-6B6C1D9E8484}"/>
      </w:docPartPr>
      <w:docPartBody>
        <w:p w:rsidR="0002748B" w:rsidRDefault="008800EA" w:rsidP="008800EA">
          <w:pPr>
            <w:pStyle w:val="8580AF28A9534EF7AD9B7E497E8613F4"/>
          </w:pPr>
          <w:r w:rsidRPr="00BE4B52">
            <w:rPr>
              <w:rStyle w:val="Platzhaltertext"/>
            </w:rPr>
            <w:t>Wählen Sie ein Element aus.</w:t>
          </w:r>
        </w:p>
      </w:docPartBody>
    </w:docPart>
    <w:docPart>
      <w:docPartPr>
        <w:name w:val="5C31AB417B3B4631802B912CCC1FBADC"/>
        <w:category>
          <w:name w:val="Allgemein"/>
          <w:gallery w:val="placeholder"/>
        </w:category>
        <w:types>
          <w:type w:val="bbPlcHdr"/>
        </w:types>
        <w:behaviors>
          <w:behavior w:val="content"/>
        </w:behaviors>
        <w:guid w:val="{741F3D17-1BD8-4C10-84D3-9CC8319391BD}"/>
      </w:docPartPr>
      <w:docPartBody>
        <w:p w:rsidR="0002748B" w:rsidRDefault="008800EA" w:rsidP="008800EA">
          <w:pPr>
            <w:pStyle w:val="5C31AB417B3B4631802B912CCC1FBADC"/>
          </w:pPr>
          <w:r w:rsidRPr="00BE4B52">
            <w:rPr>
              <w:rStyle w:val="Platzhaltertext"/>
            </w:rPr>
            <w:t>Wählen Sie ein Element aus.</w:t>
          </w:r>
        </w:p>
      </w:docPartBody>
    </w:docPart>
    <w:docPart>
      <w:docPartPr>
        <w:name w:val="F9A7F8330D384F4B848DA47B04D56456"/>
        <w:category>
          <w:name w:val="Allgemein"/>
          <w:gallery w:val="placeholder"/>
        </w:category>
        <w:types>
          <w:type w:val="bbPlcHdr"/>
        </w:types>
        <w:behaviors>
          <w:behavior w:val="content"/>
        </w:behaviors>
        <w:guid w:val="{D57BE06D-68F2-4F41-8A06-EF204B961842}"/>
      </w:docPartPr>
      <w:docPartBody>
        <w:p w:rsidR="0002748B" w:rsidRDefault="008800EA" w:rsidP="008800EA">
          <w:pPr>
            <w:pStyle w:val="F9A7F8330D384F4B848DA47B04D56456"/>
          </w:pPr>
          <w:r w:rsidRPr="00BE4B52">
            <w:rPr>
              <w:rStyle w:val="Platzhaltertext"/>
            </w:rPr>
            <w:t>Wählen Sie ein Element aus.</w:t>
          </w:r>
        </w:p>
      </w:docPartBody>
    </w:docPart>
    <w:docPart>
      <w:docPartPr>
        <w:name w:val="6543FC778CEF4932B0D5003397952DD1"/>
        <w:category>
          <w:name w:val="Allgemein"/>
          <w:gallery w:val="placeholder"/>
        </w:category>
        <w:types>
          <w:type w:val="bbPlcHdr"/>
        </w:types>
        <w:behaviors>
          <w:behavior w:val="content"/>
        </w:behaviors>
        <w:guid w:val="{C4A6D8A1-54CA-41F7-93AE-DA3636E07EBA}"/>
      </w:docPartPr>
      <w:docPartBody>
        <w:p w:rsidR="0002748B" w:rsidRDefault="008800EA" w:rsidP="008800EA">
          <w:pPr>
            <w:pStyle w:val="6543FC778CEF4932B0D5003397952DD1"/>
          </w:pPr>
          <w:r w:rsidRPr="00BE4B52">
            <w:rPr>
              <w:rStyle w:val="Platzhaltertext"/>
            </w:rPr>
            <w:t>Wählen Sie ein Element aus.</w:t>
          </w:r>
        </w:p>
      </w:docPartBody>
    </w:docPart>
    <w:docPart>
      <w:docPartPr>
        <w:name w:val="C3BF743BACEE409B8F9A2A405135CF09"/>
        <w:category>
          <w:name w:val="Allgemein"/>
          <w:gallery w:val="placeholder"/>
        </w:category>
        <w:types>
          <w:type w:val="bbPlcHdr"/>
        </w:types>
        <w:behaviors>
          <w:behavior w:val="content"/>
        </w:behaviors>
        <w:guid w:val="{EEB4CBE4-2F37-412C-A5B8-6AA0DCA31B22}"/>
      </w:docPartPr>
      <w:docPartBody>
        <w:p w:rsidR="0002748B" w:rsidRDefault="008800EA" w:rsidP="008800EA">
          <w:pPr>
            <w:pStyle w:val="C3BF743BACEE409B8F9A2A405135CF09"/>
          </w:pPr>
          <w:r w:rsidRPr="00BE4B52">
            <w:rPr>
              <w:rStyle w:val="Platzhaltertext"/>
            </w:rPr>
            <w:t>Wählen Sie ein Element aus.</w:t>
          </w:r>
        </w:p>
      </w:docPartBody>
    </w:docPart>
    <w:docPart>
      <w:docPartPr>
        <w:name w:val="2A00AE941F6747519179AC678CD73C67"/>
        <w:category>
          <w:name w:val="Allgemein"/>
          <w:gallery w:val="placeholder"/>
        </w:category>
        <w:types>
          <w:type w:val="bbPlcHdr"/>
        </w:types>
        <w:behaviors>
          <w:behavior w:val="content"/>
        </w:behaviors>
        <w:guid w:val="{C3808A59-48BB-4829-9737-55B0DC9A9C8B}"/>
      </w:docPartPr>
      <w:docPartBody>
        <w:p w:rsidR="0002748B" w:rsidRDefault="008800EA" w:rsidP="008800EA">
          <w:pPr>
            <w:pStyle w:val="2A00AE941F6747519179AC678CD73C67"/>
          </w:pPr>
          <w:r w:rsidRPr="00BE4B52">
            <w:rPr>
              <w:rStyle w:val="Platzhaltertext"/>
            </w:rPr>
            <w:t>Wählen Sie ein Element aus.</w:t>
          </w:r>
        </w:p>
      </w:docPartBody>
    </w:docPart>
    <w:docPart>
      <w:docPartPr>
        <w:name w:val="AE329518BC0141B18195A66FD0B3E04B"/>
        <w:category>
          <w:name w:val="Allgemein"/>
          <w:gallery w:val="placeholder"/>
        </w:category>
        <w:types>
          <w:type w:val="bbPlcHdr"/>
        </w:types>
        <w:behaviors>
          <w:behavior w:val="content"/>
        </w:behaviors>
        <w:guid w:val="{693E376C-4589-40B4-90AA-8A898BBED003}"/>
      </w:docPartPr>
      <w:docPartBody>
        <w:p w:rsidR="0002748B" w:rsidRDefault="008800EA" w:rsidP="008800EA">
          <w:pPr>
            <w:pStyle w:val="AE329518BC0141B18195A66FD0B3E04B"/>
          </w:pPr>
          <w:r w:rsidRPr="00BE4B52">
            <w:rPr>
              <w:rStyle w:val="Platzhaltertext"/>
            </w:rPr>
            <w:t>Wählen Sie ein Element aus.</w:t>
          </w:r>
        </w:p>
      </w:docPartBody>
    </w:docPart>
    <w:docPart>
      <w:docPartPr>
        <w:name w:val="107AFA00B9D3412FB3BA70317D31C308"/>
        <w:category>
          <w:name w:val="Allgemein"/>
          <w:gallery w:val="placeholder"/>
        </w:category>
        <w:types>
          <w:type w:val="bbPlcHdr"/>
        </w:types>
        <w:behaviors>
          <w:behavior w:val="content"/>
        </w:behaviors>
        <w:guid w:val="{B09F0E75-2E52-4DA6-9C86-CDDC3D9AB771}"/>
      </w:docPartPr>
      <w:docPartBody>
        <w:p w:rsidR="0002748B" w:rsidRDefault="008800EA" w:rsidP="008800EA">
          <w:pPr>
            <w:pStyle w:val="107AFA00B9D3412FB3BA70317D31C308"/>
          </w:pPr>
          <w:r w:rsidRPr="00BE4B52">
            <w:rPr>
              <w:rStyle w:val="Platzhaltertext"/>
            </w:rPr>
            <w:t>Wählen Sie ein Element aus.</w:t>
          </w:r>
        </w:p>
      </w:docPartBody>
    </w:docPart>
    <w:docPart>
      <w:docPartPr>
        <w:name w:val="6AC5309C9E9F49A6A317B3A3A333352B"/>
        <w:category>
          <w:name w:val="Allgemein"/>
          <w:gallery w:val="placeholder"/>
        </w:category>
        <w:types>
          <w:type w:val="bbPlcHdr"/>
        </w:types>
        <w:behaviors>
          <w:behavior w:val="content"/>
        </w:behaviors>
        <w:guid w:val="{630B32C0-DE4B-4FC8-A4A6-39D85D2E426F}"/>
      </w:docPartPr>
      <w:docPartBody>
        <w:p w:rsidR="00B0150C" w:rsidRDefault="0002748B" w:rsidP="0002748B">
          <w:pPr>
            <w:pStyle w:val="6AC5309C9E9F49A6A317B3A3A333352B"/>
          </w:pPr>
          <w:r w:rsidRPr="00BE4B52">
            <w:rPr>
              <w:rStyle w:val="Platzhaltertext"/>
            </w:rPr>
            <w:t>Wählen Sie ein Element aus.</w:t>
          </w:r>
        </w:p>
      </w:docPartBody>
    </w:docPart>
    <w:docPart>
      <w:docPartPr>
        <w:name w:val="AD5451AAF4564242B79841A142D19CA3"/>
        <w:category>
          <w:name w:val="Allgemein"/>
          <w:gallery w:val="placeholder"/>
        </w:category>
        <w:types>
          <w:type w:val="bbPlcHdr"/>
        </w:types>
        <w:behaviors>
          <w:behavior w:val="content"/>
        </w:behaviors>
        <w:guid w:val="{1C5C1426-D6A6-4A68-862D-645709B2B898}"/>
      </w:docPartPr>
      <w:docPartBody>
        <w:p w:rsidR="00B0150C" w:rsidRDefault="0002748B" w:rsidP="0002748B">
          <w:pPr>
            <w:pStyle w:val="AD5451AAF4564242B79841A142D19CA3"/>
          </w:pPr>
          <w:r w:rsidRPr="00BE4B52">
            <w:rPr>
              <w:rStyle w:val="Platzhaltertext"/>
            </w:rPr>
            <w:t>Wählen Sie ein Element aus.</w:t>
          </w:r>
        </w:p>
      </w:docPartBody>
    </w:docPart>
    <w:docPart>
      <w:docPartPr>
        <w:name w:val="8617FFC48C6B46C69640EA2183E3B560"/>
        <w:category>
          <w:name w:val="Allgemein"/>
          <w:gallery w:val="placeholder"/>
        </w:category>
        <w:types>
          <w:type w:val="bbPlcHdr"/>
        </w:types>
        <w:behaviors>
          <w:behavior w:val="content"/>
        </w:behaviors>
        <w:guid w:val="{4DE213AD-CEFA-4277-8AD3-87BB9732D2BA}"/>
      </w:docPartPr>
      <w:docPartBody>
        <w:p w:rsidR="00B0150C" w:rsidRDefault="0002748B" w:rsidP="0002748B">
          <w:pPr>
            <w:pStyle w:val="8617FFC48C6B46C69640EA2183E3B560"/>
          </w:pPr>
          <w:r w:rsidRPr="00BE4B52">
            <w:rPr>
              <w:rStyle w:val="Platzhaltertext"/>
            </w:rPr>
            <w:t>Wählen Sie ein Element aus.</w:t>
          </w:r>
        </w:p>
      </w:docPartBody>
    </w:docPart>
    <w:docPart>
      <w:docPartPr>
        <w:name w:val="8265D0E911E6438ABCD2F851C8AF2A6F"/>
        <w:category>
          <w:name w:val="Allgemein"/>
          <w:gallery w:val="placeholder"/>
        </w:category>
        <w:types>
          <w:type w:val="bbPlcHdr"/>
        </w:types>
        <w:behaviors>
          <w:behavior w:val="content"/>
        </w:behaviors>
        <w:guid w:val="{6AEDC75C-9E39-4AD3-AC27-C872E668875F}"/>
      </w:docPartPr>
      <w:docPartBody>
        <w:p w:rsidR="00B0150C" w:rsidRDefault="0002748B" w:rsidP="0002748B">
          <w:pPr>
            <w:pStyle w:val="8265D0E911E6438ABCD2F851C8AF2A6F"/>
          </w:pPr>
          <w:r w:rsidRPr="00BE4B52">
            <w:rPr>
              <w:rStyle w:val="Platzhaltertext"/>
            </w:rPr>
            <w:t>Wählen Sie ein Element aus.</w:t>
          </w:r>
        </w:p>
      </w:docPartBody>
    </w:docPart>
    <w:docPart>
      <w:docPartPr>
        <w:name w:val="0F6D551A55AA4410BE998B4CD03562B0"/>
        <w:category>
          <w:name w:val="Allgemein"/>
          <w:gallery w:val="placeholder"/>
        </w:category>
        <w:types>
          <w:type w:val="bbPlcHdr"/>
        </w:types>
        <w:behaviors>
          <w:behavior w:val="content"/>
        </w:behaviors>
        <w:guid w:val="{D5624AFD-BF0F-4DC0-9B92-8B91C56CFECE}"/>
      </w:docPartPr>
      <w:docPartBody>
        <w:p w:rsidR="00B0150C" w:rsidRDefault="0002748B" w:rsidP="0002748B">
          <w:pPr>
            <w:pStyle w:val="0F6D551A55AA4410BE998B4CD03562B0"/>
          </w:pPr>
          <w:r w:rsidRPr="00BE4B52">
            <w:rPr>
              <w:rStyle w:val="Platzhaltertext"/>
            </w:rPr>
            <w:t>Wählen Sie ein Element aus.</w:t>
          </w:r>
        </w:p>
      </w:docPartBody>
    </w:docPart>
    <w:docPart>
      <w:docPartPr>
        <w:name w:val="5D1302A82808422182459EE7EC91F46B"/>
        <w:category>
          <w:name w:val="Allgemein"/>
          <w:gallery w:val="placeholder"/>
        </w:category>
        <w:types>
          <w:type w:val="bbPlcHdr"/>
        </w:types>
        <w:behaviors>
          <w:behavior w:val="content"/>
        </w:behaviors>
        <w:guid w:val="{CAB38E50-434F-4C69-8617-C24A74711BA4}"/>
      </w:docPartPr>
      <w:docPartBody>
        <w:p w:rsidR="00B0150C" w:rsidRDefault="0002748B" w:rsidP="0002748B">
          <w:pPr>
            <w:pStyle w:val="5D1302A82808422182459EE7EC91F46B"/>
          </w:pPr>
          <w:r w:rsidRPr="00BE4B52">
            <w:rPr>
              <w:rStyle w:val="Platzhaltertext"/>
            </w:rPr>
            <w:t>Wählen Sie ein Element aus.</w:t>
          </w:r>
        </w:p>
      </w:docPartBody>
    </w:docPart>
    <w:docPart>
      <w:docPartPr>
        <w:name w:val="6FCD919656024A3D83AD89505B547978"/>
        <w:category>
          <w:name w:val="Allgemein"/>
          <w:gallery w:val="placeholder"/>
        </w:category>
        <w:types>
          <w:type w:val="bbPlcHdr"/>
        </w:types>
        <w:behaviors>
          <w:behavior w:val="content"/>
        </w:behaviors>
        <w:guid w:val="{5EEF3D67-006C-4AF9-8789-E0413C6F0906}"/>
      </w:docPartPr>
      <w:docPartBody>
        <w:p w:rsidR="00B0150C" w:rsidRDefault="0002748B" w:rsidP="0002748B">
          <w:pPr>
            <w:pStyle w:val="6FCD919656024A3D83AD89505B547978"/>
          </w:pPr>
          <w:r w:rsidRPr="00BE4B52">
            <w:rPr>
              <w:rStyle w:val="Platzhaltertext"/>
            </w:rPr>
            <w:t>Wählen Sie ein Element aus.</w:t>
          </w:r>
        </w:p>
      </w:docPartBody>
    </w:docPart>
    <w:docPart>
      <w:docPartPr>
        <w:name w:val="AF7D19F69F534F649F79270FAEABE161"/>
        <w:category>
          <w:name w:val="Allgemein"/>
          <w:gallery w:val="placeholder"/>
        </w:category>
        <w:types>
          <w:type w:val="bbPlcHdr"/>
        </w:types>
        <w:behaviors>
          <w:behavior w:val="content"/>
        </w:behaviors>
        <w:guid w:val="{C2F413DB-294D-4D20-B13C-5F722F94D576}"/>
      </w:docPartPr>
      <w:docPartBody>
        <w:p w:rsidR="00B0150C" w:rsidRDefault="0002748B" w:rsidP="0002748B">
          <w:pPr>
            <w:pStyle w:val="AF7D19F69F534F649F79270FAEABE161"/>
          </w:pPr>
          <w:r w:rsidRPr="00BE4B52">
            <w:rPr>
              <w:rStyle w:val="Platzhaltertext"/>
            </w:rPr>
            <w:t>Wählen Sie ein Element aus.</w:t>
          </w:r>
        </w:p>
      </w:docPartBody>
    </w:docPart>
    <w:docPart>
      <w:docPartPr>
        <w:name w:val="93EE71136DBB42CDBEA1D593FC1CED91"/>
        <w:category>
          <w:name w:val="Allgemein"/>
          <w:gallery w:val="placeholder"/>
        </w:category>
        <w:types>
          <w:type w:val="bbPlcHdr"/>
        </w:types>
        <w:behaviors>
          <w:behavior w:val="content"/>
        </w:behaviors>
        <w:guid w:val="{5E8EB070-BD71-4501-B8F1-9BE32EBD939C}"/>
      </w:docPartPr>
      <w:docPartBody>
        <w:p w:rsidR="00B0150C" w:rsidRDefault="0002748B" w:rsidP="0002748B">
          <w:pPr>
            <w:pStyle w:val="93EE71136DBB42CDBEA1D593FC1CED91"/>
          </w:pPr>
          <w:r w:rsidRPr="00BE4B52">
            <w:rPr>
              <w:rStyle w:val="Platzhaltertext"/>
            </w:rPr>
            <w:t>Wählen Sie ein Element aus.</w:t>
          </w:r>
        </w:p>
      </w:docPartBody>
    </w:docPart>
    <w:docPart>
      <w:docPartPr>
        <w:name w:val="F0C99E229AAF4AC481C57894C3CB655F"/>
        <w:category>
          <w:name w:val="Allgemein"/>
          <w:gallery w:val="placeholder"/>
        </w:category>
        <w:types>
          <w:type w:val="bbPlcHdr"/>
        </w:types>
        <w:behaviors>
          <w:behavior w:val="content"/>
        </w:behaviors>
        <w:guid w:val="{DB26E396-B3A7-4129-A69F-A988725B8F34}"/>
      </w:docPartPr>
      <w:docPartBody>
        <w:p w:rsidR="00B0150C" w:rsidRDefault="0002748B" w:rsidP="0002748B">
          <w:pPr>
            <w:pStyle w:val="F0C99E229AAF4AC481C57894C3CB655F"/>
          </w:pPr>
          <w:r w:rsidRPr="00BE4B52">
            <w:rPr>
              <w:rStyle w:val="Platzhaltertext"/>
            </w:rPr>
            <w:t>Wählen Sie ein Element aus.</w:t>
          </w:r>
        </w:p>
      </w:docPartBody>
    </w:docPart>
    <w:docPart>
      <w:docPartPr>
        <w:name w:val="2A0E05F37254462BAE7E0895BD23D240"/>
        <w:category>
          <w:name w:val="Allgemein"/>
          <w:gallery w:val="placeholder"/>
        </w:category>
        <w:types>
          <w:type w:val="bbPlcHdr"/>
        </w:types>
        <w:behaviors>
          <w:behavior w:val="content"/>
        </w:behaviors>
        <w:guid w:val="{8B9B3012-92CE-4228-BCF1-14E4C79A3E5A}"/>
      </w:docPartPr>
      <w:docPartBody>
        <w:p w:rsidR="00B0150C" w:rsidRDefault="0002748B" w:rsidP="0002748B">
          <w:pPr>
            <w:pStyle w:val="2A0E05F37254462BAE7E0895BD23D240"/>
          </w:pPr>
          <w:r w:rsidRPr="00BE4B52">
            <w:rPr>
              <w:rStyle w:val="Platzhaltertext"/>
            </w:rPr>
            <w:t>Wählen Sie ein Element aus.</w:t>
          </w:r>
        </w:p>
      </w:docPartBody>
    </w:docPart>
    <w:docPart>
      <w:docPartPr>
        <w:name w:val="4F537506757341B7BCE72D6D28FBF3BD"/>
        <w:category>
          <w:name w:val="Allgemein"/>
          <w:gallery w:val="placeholder"/>
        </w:category>
        <w:types>
          <w:type w:val="bbPlcHdr"/>
        </w:types>
        <w:behaviors>
          <w:behavior w:val="content"/>
        </w:behaviors>
        <w:guid w:val="{0E5A03AF-7FB7-4958-883D-BF221F60E02C}"/>
      </w:docPartPr>
      <w:docPartBody>
        <w:p w:rsidR="00B0150C" w:rsidRDefault="0002748B" w:rsidP="0002748B">
          <w:pPr>
            <w:pStyle w:val="4F537506757341B7BCE72D6D28FBF3BD"/>
          </w:pPr>
          <w:r w:rsidRPr="00BE4B52">
            <w:rPr>
              <w:rStyle w:val="Platzhaltertext"/>
            </w:rPr>
            <w:t>Wählen Sie ein Element aus.</w:t>
          </w:r>
        </w:p>
      </w:docPartBody>
    </w:docPart>
    <w:docPart>
      <w:docPartPr>
        <w:name w:val="9AE11C9553E64703B76BA502F1D1AD76"/>
        <w:category>
          <w:name w:val="Allgemein"/>
          <w:gallery w:val="placeholder"/>
        </w:category>
        <w:types>
          <w:type w:val="bbPlcHdr"/>
        </w:types>
        <w:behaviors>
          <w:behavior w:val="content"/>
        </w:behaviors>
        <w:guid w:val="{356F8005-A9A2-4A8A-986D-E92E4C81EB0A}"/>
      </w:docPartPr>
      <w:docPartBody>
        <w:p w:rsidR="00B0150C" w:rsidRDefault="0002748B" w:rsidP="0002748B">
          <w:pPr>
            <w:pStyle w:val="9AE11C9553E64703B76BA502F1D1AD76"/>
          </w:pPr>
          <w:r w:rsidRPr="00BE4B52">
            <w:rPr>
              <w:rStyle w:val="Platzhaltertext"/>
            </w:rPr>
            <w:t>Wählen Sie ein Element aus.</w:t>
          </w:r>
        </w:p>
      </w:docPartBody>
    </w:docPart>
    <w:docPart>
      <w:docPartPr>
        <w:name w:val="8A36C12C342F4745ADA35F721FCCB430"/>
        <w:category>
          <w:name w:val="Allgemein"/>
          <w:gallery w:val="placeholder"/>
        </w:category>
        <w:types>
          <w:type w:val="bbPlcHdr"/>
        </w:types>
        <w:behaviors>
          <w:behavior w:val="content"/>
        </w:behaviors>
        <w:guid w:val="{8FD6978A-9447-4287-810F-C05BC9510991}"/>
      </w:docPartPr>
      <w:docPartBody>
        <w:p w:rsidR="00B0150C" w:rsidRDefault="0002748B" w:rsidP="0002748B">
          <w:pPr>
            <w:pStyle w:val="8A36C12C342F4745ADA35F721FCCB430"/>
          </w:pPr>
          <w:r w:rsidRPr="00BE4B52">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WAG TheSans">
    <w:panose1 w:val="020B0502050302020203"/>
    <w:charset w:val="00"/>
    <w:family w:val="swiss"/>
    <w:pitch w:val="variable"/>
    <w:sig w:usb0="A00002FF" w:usb1="50006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AG TheAntiqua">
    <w:panose1 w:val="020A0503070302020204"/>
    <w:charset w:val="00"/>
    <w:family w:val="roman"/>
    <w:pitch w:val="variable"/>
    <w:sig w:usb0="A00002FF" w:usb1="50006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E2A"/>
    <w:rsid w:val="0002748B"/>
    <w:rsid w:val="000364BE"/>
    <w:rsid w:val="000502D5"/>
    <w:rsid w:val="00064A71"/>
    <w:rsid w:val="00157A86"/>
    <w:rsid w:val="00157E2A"/>
    <w:rsid w:val="001B6412"/>
    <w:rsid w:val="002463A7"/>
    <w:rsid w:val="00280CEF"/>
    <w:rsid w:val="002D0FA8"/>
    <w:rsid w:val="00391DC1"/>
    <w:rsid w:val="003C7CC0"/>
    <w:rsid w:val="003E39F6"/>
    <w:rsid w:val="003F22B3"/>
    <w:rsid w:val="00493DBA"/>
    <w:rsid w:val="004D0784"/>
    <w:rsid w:val="00522B3D"/>
    <w:rsid w:val="0058209E"/>
    <w:rsid w:val="005A4F39"/>
    <w:rsid w:val="006A0FDC"/>
    <w:rsid w:val="00800FA3"/>
    <w:rsid w:val="008800EA"/>
    <w:rsid w:val="00882BBB"/>
    <w:rsid w:val="008C6AA5"/>
    <w:rsid w:val="008F132A"/>
    <w:rsid w:val="00911ED1"/>
    <w:rsid w:val="009371A9"/>
    <w:rsid w:val="00965AB8"/>
    <w:rsid w:val="00973E66"/>
    <w:rsid w:val="009C675C"/>
    <w:rsid w:val="009F3326"/>
    <w:rsid w:val="00A0456F"/>
    <w:rsid w:val="00A10D33"/>
    <w:rsid w:val="00A80036"/>
    <w:rsid w:val="00AA19EC"/>
    <w:rsid w:val="00B0150C"/>
    <w:rsid w:val="00B3595F"/>
    <w:rsid w:val="00B94078"/>
    <w:rsid w:val="00C80E34"/>
    <w:rsid w:val="00CF1970"/>
    <w:rsid w:val="00CF2A0C"/>
    <w:rsid w:val="00D500E4"/>
    <w:rsid w:val="00D6092D"/>
    <w:rsid w:val="00E5747E"/>
    <w:rsid w:val="00E63749"/>
    <w:rsid w:val="00EE35F4"/>
    <w:rsid w:val="00F10CB0"/>
    <w:rsid w:val="00F16548"/>
    <w:rsid w:val="00F92185"/>
    <w:rsid w:val="00FD00B3"/>
    <w:rsid w:val="00FE08D3"/>
    <w:rsid w:val="00FF1DC6"/>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2748B"/>
  </w:style>
  <w:style w:type="paragraph" w:customStyle="1" w:styleId="0DEC343DBCF14EA7866490BE1E46F8DE">
    <w:name w:val="0DEC343DBCF14EA7866490BE1E46F8DE"/>
    <w:rsid w:val="002463A7"/>
    <w:rPr>
      <w:lang w:eastAsia="de-DE"/>
    </w:rPr>
  </w:style>
  <w:style w:type="paragraph" w:customStyle="1" w:styleId="F3EE8131DEB4459995A7252C88332C6D">
    <w:name w:val="F3EE8131DEB4459995A7252C88332C6D"/>
    <w:rsid w:val="002463A7"/>
    <w:rPr>
      <w:lang w:eastAsia="de-DE"/>
    </w:rPr>
  </w:style>
  <w:style w:type="paragraph" w:customStyle="1" w:styleId="3FD8501F5A544E9BA624FD89C508A335">
    <w:name w:val="3FD8501F5A544E9BA624FD89C508A335"/>
    <w:rsid w:val="00F92185"/>
    <w:rPr>
      <w:lang w:eastAsia="de-DE"/>
    </w:rPr>
  </w:style>
  <w:style w:type="paragraph" w:customStyle="1" w:styleId="60F86E0F366F4CC8BE46D9B10C295562">
    <w:name w:val="60F86E0F366F4CC8BE46D9B10C295562"/>
    <w:rsid w:val="008F132A"/>
    <w:rPr>
      <w:lang w:eastAsia="de-DE"/>
    </w:rPr>
  </w:style>
  <w:style w:type="paragraph" w:customStyle="1" w:styleId="202C1D306B174CD7B579DDA40E0EA2F7">
    <w:name w:val="202C1D306B174CD7B579DDA40E0EA2F7"/>
    <w:rsid w:val="00493DBA"/>
    <w:rPr>
      <w:lang w:eastAsia="de-DE"/>
    </w:rPr>
  </w:style>
  <w:style w:type="paragraph" w:customStyle="1" w:styleId="0FA1D9B5B5EC4D9E8CE21F3127A10F1F">
    <w:name w:val="0FA1D9B5B5EC4D9E8CE21F3127A10F1F"/>
    <w:rsid w:val="00493DBA"/>
    <w:rPr>
      <w:lang w:eastAsia="de-DE"/>
    </w:rPr>
  </w:style>
  <w:style w:type="paragraph" w:customStyle="1" w:styleId="7670016A60CE428B8E2CFD657FA2D221">
    <w:name w:val="7670016A60CE428B8E2CFD657FA2D221"/>
    <w:rsid w:val="00493DBA"/>
    <w:rPr>
      <w:lang w:eastAsia="de-DE"/>
    </w:rPr>
  </w:style>
  <w:style w:type="paragraph" w:customStyle="1" w:styleId="7004C42E71CE42A38A38875BD54DE7A2">
    <w:name w:val="7004C42E71CE42A38A38875BD54DE7A2"/>
    <w:rsid w:val="00493DBA"/>
    <w:rPr>
      <w:lang w:eastAsia="de-DE"/>
    </w:rPr>
  </w:style>
  <w:style w:type="paragraph" w:customStyle="1" w:styleId="FA3208100C984C1A9F0B5E7AC3B7C4A9">
    <w:name w:val="FA3208100C984C1A9F0B5E7AC3B7C4A9"/>
    <w:rsid w:val="00493DBA"/>
    <w:rPr>
      <w:lang w:eastAsia="de-DE"/>
    </w:rPr>
  </w:style>
  <w:style w:type="paragraph" w:customStyle="1" w:styleId="495D1DAEAF4E40418E273DD16E1ED23B">
    <w:name w:val="495D1DAEAF4E40418E273DD16E1ED23B"/>
    <w:rsid w:val="00493DBA"/>
    <w:rPr>
      <w:lang w:eastAsia="de-DE"/>
    </w:rPr>
  </w:style>
  <w:style w:type="paragraph" w:customStyle="1" w:styleId="381115BECCFA4BCFAA7180C5529ABA2B">
    <w:name w:val="381115BECCFA4BCFAA7180C5529ABA2B"/>
    <w:rsid w:val="00493DBA"/>
    <w:rPr>
      <w:lang w:eastAsia="de-DE"/>
    </w:rPr>
  </w:style>
  <w:style w:type="paragraph" w:customStyle="1" w:styleId="DA28E8D4C6FC4BAEAD2FBFE2B14010B7">
    <w:name w:val="DA28E8D4C6FC4BAEAD2FBFE2B14010B7"/>
    <w:rsid w:val="00493DBA"/>
    <w:rPr>
      <w:lang w:eastAsia="de-DE"/>
    </w:rPr>
  </w:style>
  <w:style w:type="paragraph" w:customStyle="1" w:styleId="FC84CF2006144CBDAAFADB854DF3A1C0">
    <w:name w:val="FC84CF2006144CBDAAFADB854DF3A1C0"/>
    <w:rsid w:val="00493DBA"/>
    <w:rPr>
      <w:lang w:eastAsia="de-DE"/>
    </w:rPr>
  </w:style>
  <w:style w:type="paragraph" w:customStyle="1" w:styleId="20F9CEDBE9D7480BB9CF93FE609AB5F4">
    <w:name w:val="20F9CEDBE9D7480BB9CF93FE609AB5F4"/>
    <w:rsid w:val="00493DBA"/>
    <w:rPr>
      <w:lang w:eastAsia="de-DE"/>
    </w:rPr>
  </w:style>
  <w:style w:type="paragraph" w:customStyle="1" w:styleId="9D2DCEB98B4848A38F341FED951C1EF0">
    <w:name w:val="9D2DCEB98B4848A38F341FED951C1EF0"/>
    <w:rsid w:val="00493DBA"/>
    <w:rPr>
      <w:lang w:eastAsia="de-DE"/>
    </w:rPr>
  </w:style>
  <w:style w:type="paragraph" w:customStyle="1" w:styleId="DF577DC782D646F1A2DCA7D090ED8BBB">
    <w:name w:val="DF577DC782D646F1A2DCA7D090ED8BBB"/>
    <w:rsid w:val="00493DBA"/>
    <w:rPr>
      <w:lang w:eastAsia="de-DE"/>
    </w:rPr>
  </w:style>
  <w:style w:type="paragraph" w:customStyle="1" w:styleId="1A3FEFCA4040422AB4B534A9B29A8AD2">
    <w:name w:val="1A3FEFCA4040422AB4B534A9B29A8AD2"/>
    <w:rsid w:val="00493DBA"/>
    <w:rPr>
      <w:lang w:eastAsia="de-DE"/>
    </w:rPr>
  </w:style>
  <w:style w:type="paragraph" w:customStyle="1" w:styleId="E7F384FBCEB64FABA0BF3F18932849DC">
    <w:name w:val="E7F384FBCEB64FABA0BF3F18932849DC"/>
    <w:rsid w:val="00493DBA"/>
    <w:rPr>
      <w:lang w:eastAsia="de-DE"/>
    </w:rPr>
  </w:style>
  <w:style w:type="paragraph" w:customStyle="1" w:styleId="9EE988CB052E467DA3F2D9755DC3555C">
    <w:name w:val="9EE988CB052E467DA3F2D9755DC3555C"/>
    <w:rsid w:val="00493DBA"/>
    <w:rPr>
      <w:lang w:eastAsia="de-DE"/>
    </w:rPr>
  </w:style>
  <w:style w:type="paragraph" w:customStyle="1" w:styleId="18AEC8A3895B4BC2A4C83425990DE338">
    <w:name w:val="18AEC8A3895B4BC2A4C83425990DE338"/>
    <w:rsid w:val="00493DBA"/>
    <w:rPr>
      <w:lang w:eastAsia="de-DE"/>
    </w:rPr>
  </w:style>
  <w:style w:type="paragraph" w:customStyle="1" w:styleId="2470A91F631147BC807DC36A28AD0C7F">
    <w:name w:val="2470A91F631147BC807DC36A28AD0C7F"/>
    <w:rsid w:val="00493DBA"/>
    <w:rPr>
      <w:lang w:eastAsia="de-DE"/>
    </w:rPr>
  </w:style>
  <w:style w:type="paragraph" w:customStyle="1" w:styleId="15FCBDC11B9E430D92C281B50395ED55">
    <w:name w:val="15FCBDC11B9E430D92C281B50395ED55"/>
    <w:rsid w:val="00493DBA"/>
    <w:rPr>
      <w:lang w:eastAsia="de-DE"/>
    </w:rPr>
  </w:style>
  <w:style w:type="paragraph" w:customStyle="1" w:styleId="38941E346BC84FD0BC71CAD9FE3E12FA">
    <w:name w:val="38941E346BC84FD0BC71CAD9FE3E12FA"/>
    <w:rsid w:val="008800EA"/>
    <w:rPr>
      <w:lang w:eastAsia="de-DE"/>
    </w:rPr>
  </w:style>
  <w:style w:type="paragraph" w:customStyle="1" w:styleId="D1758C608068424B807DEA1247ABBA3D">
    <w:name w:val="D1758C608068424B807DEA1247ABBA3D"/>
    <w:rsid w:val="00F16548"/>
    <w:rPr>
      <w:lang w:eastAsia="de-DE"/>
    </w:rPr>
  </w:style>
  <w:style w:type="paragraph" w:customStyle="1" w:styleId="346B0FD5CA6F4916AD5952961F3FA96E">
    <w:name w:val="346B0FD5CA6F4916AD5952961F3FA96E"/>
    <w:rsid w:val="00F16548"/>
    <w:rPr>
      <w:lang w:eastAsia="de-DE"/>
    </w:rPr>
  </w:style>
  <w:style w:type="paragraph" w:customStyle="1" w:styleId="05A6611B474F4AB2874143CD48999C6C">
    <w:name w:val="05A6611B474F4AB2874143CD48999C6C"/>
    <w:rsid w:val="00F16548"/>
    <w:rPr>
      <w:lang w:eastAsia="de-DE"/>
    </w:rPr>
  </w:style>
  <w:style w:type="paragraph" w:customStyle="1" w:styleId="65E8B67673F64006930A9EE6D3DC3C50">
    <w:name w:val="65E8B67673F64006930A9EE6D3DC3C50"/>
    <w:rsid w:val="00F16548"/>
    <w:rPr>
      <w:lang w:eastAsia="de-DE"/>
    </w:rPr>
  </w:style>
  <w:style w:type="paragraph" w:customStyle="1" w:styleId="6329CAFC36E74A258E6E6C85B3BE3BE4">
    <w:name w:val="6329CAFC36E74A258E6E6C85B3BE3BE4"/>
    <w:rsid w:val="00F16548"/>
    <w:rPr>
      <w:lang w:eastAsia="de-DE"/>
    </w:rPr>
  </w:style>
  <w:style w:type="paragraph" w:customStyle="1" w:styleId="7D8DE9D2105F4CBB967B87514048C959">
    <w:name w:val="7D8DE9D2105F4CBB967B87514048C959"/>
    <w:rsid w:val="00F16548"/>
    <w:rPr>
      <w:lang w:eastAsia="de-DE"/>
    </w:rPr>
  </w:style>
  <w:style w:type="paragraph" w:customStyle="1" w:styleId="E0D5FBBA79604ECA94FBCF32F6B45B2D">
    <w:name w:val="E0D5FBBA79604ECA94FBCF32F6B45B2D"/>
    <w:rsid w:val="00F16548"/>
    <w:rPr>
      <w:lang w:eastAsia="de-DE"/>
    </w:rPr>
  </w:style>
  <w:style w:type="paragraph" w:customStyle="1" w:styleId="F744258E259747BFB50B4FF07C83B56A">
    <w:name w:val="F744258E259747BFB50B4FF07C83B56A"/>
    <w:rsid w:val="00F16548"/>
    <w:rPr>
      <w:lang w:eastAsia="de-DE"/>
    </w:rPr>
  </w:style>
  <w:style w:type="paragraph" w:customStyle="1" w:styleId="70CF89EA7B3A48FA8AF8E70277DFD183">
    <w:name w:val="70CF89EA7B3A48FA8AF8E70277DFD183"/>
    <w:rsid w:val="00F16548"/>
    <w:rPr>
      <w:lang w:eastAsia="de-DE"/>
    </w:rPr>
  </w:style>
  <w:style w:type="paragraph" w:customStyle="1" w:styleId="28074B623C5A493A8986292C8CA17746">
    <w:name w:val="28074B623C5A493A8986292C8CA17746"/>
    <w:rsid w:val="00F16548"/>
    <w:rPr>
      <w:lang w:eastAsia="de-DE"/>
    </w:rPr>
  </w:style>
  <w:style w:type="paragraph" w:customStyle="1" w:styleId="C98AE94602F74A27877516B12BB5BA23">
    <w:name w:val="C98AE94602F74A27877516B12BB5BA23"/>
    <w:rsid w:val="00F16548"/>
    <w:rPr>
      <w:lang w:eastAsia="de-DE"/>
    </w:rPr>
  </w:style>
  <w:style w:type="paragraph" w:customStyle="1" w:styleId="8F3B6F35CAB64017B9B27BC31719532C">
    <w:name w:val="8F3B6F35CAB64017B9B27BC31719532C"/>
    <w:rsid w:val="00F16548"/>
    <w:rPr>
      <w:lang w:eastAsia="de-DE"/>
    </w:rPr>
  </w:style>
  <w:style w:type="paragraph" w:customStyle="1" w:styleId="6C7ADCC45C1D4BF6A07C753084F4E55F">
    <w:name w:val="6C7ADCC45C1D4BF6A07C753084F4E55F"/>
    <w:rsid w:val="00F16548"/>
    <w:rPr>
      <w:lang w:eastAsia="de-DE"/>
    </w:rPr>
  </w:style>
  <w:style w:type="paragraph" w:customStyle="1" w:styleId="EFA6E18AA55C4BEF8A3BC5720AB1C086">
    <w:name w:val="EFA6E18AA55C4BEF8A3BC5720AB1C086"/>
    <w:rsid w:val="00F16548"/>
    <w:rPr>
      <w:lang w:eastAsia="de-DE"/>
    </w:rPr>
  </w:style>
  <w:style w:type="paragraph" w:customStyle="1" w:styleId="8D465F9EF77A4B3CBDF7A3506D6ACB9F">
    <w:name w:val="8D465F9EF77A4B3CBDF7A3506D6ACB9F"/>
    <w:rsid w:val="00F16548"/>
    <w:rPr>
      <w:lang w:eastAsia="de-DE"/>
    </w:rPr>
  </w:style>
  <w:style w:type="paragraph" w:customStyle="1" w:styleId="FADEA774A2C1431CA20972785A5329D8">
    <w:name w:val="FADEA774A2C1431CA20972785A5329D8"/>
    <w:rsid w:val="00F16548"/>
    <w:rPr>
      <w:lang w:eastAsia="de-DE"/>
    </w:rPr>
  </w:style>
  <w:style w:type="paragraph" w:customStyle="1" w:styleId="160CF93B4A4F4F1B81385591DE22A2B4">
    <w:name w:val="160CF93B4A4F4F1B81385591DE22A2B4"/>
    <w:rsid w:val="00F16548"/>
    <w:rPr>
      <w:lang w:eastAsia="de-DE"/>
    </w:rPr>
  </w:style>
  <w:style w:type="paragraph" w:customStyle="1" w:styleId="3E19C707F73C47C6B6D003C7A86E7540">
    <w:name w:val="3E19C707F73C47C6B6D003C7A86E7540"/>
    <w:rsid w:val="00F16548"/>
    <w:rPr>
      <w:lang w:eastAsia="de-DE"/>
    </w:rPr>
  </w:style>
  <w:style w:type="paragraph" w:customStyle="1" w:styleId="190979EC77E24A55855238D09AC7E0F0">
    <w:name w:val="190979EC77E24A55855238D09AC7E0F0"/>
    <w:rsid w:val="00F16548"/>
    <w:rPr>
      <w:lang w:eastAsia="de-DE"/>
    </w:rPr>
  </w:style>
  <w:style w:type="paragraph" w:customStyle="1" w:styleId="A89F4E3CEFB341F3B8062E36B777098B">
    <w:name w:val="A89F4E3CEFB341F3B8062E36B777098B"/>
    <w:rsid w:val="00F16548"/>
    <w:rPr>
      <w:lang w:eastAsia="de-DE"/>
    </w:rPr>
  </w:style>
  <w:style w:type="paragraph" w:customStyle="1" w:styleId="E893A3C24CBE4780BF6687F3C4A4F3D7">
    <w:name w:val="E893A3C24CBE4780BF6687F3C4A4F3D7"/>
    <w:rsid w:val="00F16548"/>
    <w:rPr>
      <w:lang w:eastAsia="de-DE"/>
    </w:rPr>
  </w:style>
  <w:style w:type="paragraph" w:customStyle="1" w:styleId="9A710666C7614D8C9188CABFFB5597C7">
    <w:name w:val="9A710666C7614D8C9188CABFFB5597C7"/>
    <w:rsid w:val="00F16548"/>
    <w:rPr>
      <w:lang w:eastAsia="de-DE"/>
    </w:rPr>
  </w:style>
  <w:style w:type="paragraph" w:customStyle="1" w:styleId="03865E1909F7430D88A3C36DD7EDE6BC">
    <w:name w:val="03865E1909F7430D88A3C36DD7EDE6BC"/>
    <w:rsid w:val="00F16548"/>
    <w:rPr>
      <w:lang w:eastAsia="de-DE"/>
    </w:rPr>
  </w:style>
  <w:style w:type="paragraph" w:customStyle="1" w:styleId="E860513DA2044757BF489B97B009C543">
    <w:name w:val="E860513DA2044757BF489B97B009C543"/>
    <w:rsid w:val="00F16548"/>
    <w:rPr>
      <w:lang w:eastAsia="de-DE"/>
    </w:rPr>
  </w:style>
  <w:style w:type="paragraph" w:customStyle="1" w:styleId="200E4372B3084CFC8100B4218D4FBFCD">
    <w:name w:val="200E4372B3084CFC8100B4218D4FBFCD"/>
    <w:rsid w:val="00F16548"/>
    <w:rPr>
      <w:lang w:eastAsia="de-DE"/>
    </w:rPr>
  </w:style>
  <w:style w:type="paragraph" w:customStyle="1" w:styleId="D0239D97CBC24970A6DD2C7CDEE6F76A">
    <w:name w:val="D0239D97CBC24970A6DD2C7CDEE6F76A"/>
    <w:rsid w:val="00F16548"/>
    <w:rPr>
      <w:lang w:eastAsia="de-DE"/>
    </w:rPr>
  </w:style>
  <w:style w:type="paragraph" w:customStyle="1" w:styleId="C34185AC752640E2A45F03686FD31756">
    <w:name w:val="C34185AC752640E2A45F03686FD31756"/>
    <w:rsid w:val="00F16548"/>
    <w:rPr>
      <w:lang w:eastAsia="de-DE"/>
    </w:rPr>
  </w:style>
  <w:style w:type="paragraph" w:customStyle="1" w:styleId="E3FAB3196BBC409283A8BAB169E5CB5E">
    <w:name w:val="E3FAB3196BBC409283A8BAB169E5CB5E"/>
    <w:rsid w:val="00F16548"/>
    <w:rPr>
      <w:lang w:eastAsia="de-DE"/>
    </w:rPr>
  </w:style>
  <w:style w:type="paragraph" w:customStyle="1" w:styleId="98C01E40D40B4BA5A2F124C477842196">
    <w:name w:val="98C01E40D40B4BA5A2F124C477842196"/>
    <w:rsid w:val="00F16548"/>
    <w:rPr>
      <w:lang w:eastAsia="de-DE"/>
    </w:rPr>
  </w:style>
  <w:style w:type="paragraph" w:customStyle="1" w:styleId="FD7E853EEDA549D7ABF35118EAEC0DCF">
    <w:name w:val="FD7E853EEDA549D7ABF35118EAEC0DCF"/>
    <w:rsid w:val="00F16548"/>
    <w:rPr>
      <w:lang w:eastAsia="de-DE"/>
    </w:rPr>
  </w:style>
  <w:style w:type="paragraph" w:customStyle="1" w:styleId="09A8F7CB359A4748AC38BF99F0FB0751">
    <w:name w:val="09A8F7CB359A4748AC38BF99F0FB0751"/>
    <w:rsid w:val="00F16548"/>
    <w:rPr>
      <w:lang w:eastAsia="de-DE"/>
    </w:rPr>
  </w:style>
  <w:style w:type="paragraph" w:customStyle="1" w:styleId="00A39827E72B4902927311F091AB33E6">
    <w:name w:val="00A39827E72B4902927311F091AB33E6"/>
    <w:rsid w:val="00F16548"/>
    <w:rPr>
      <w:lang w:eastAsia="de-DE"/>
    </w:rPr>
  </w:style>
  <w:style w:type="paragraph" w:customStyle="1" w:styleId="EF8BCDE2276145858D1A0BD2E9253955">
    <w:name w:val="EF8BCDE2276145858D1A0BD2E9253955"/>
    <w:rsid w:val="00F16548"/>
    <w:rPr>
      <w:lang w:eastAsia="de-DE"/>
    </w:rPr>
  </w:style>
  <w:style w:type="paragraph" w:customStyle="1" w:styleId="940AEAFDE65D44DB8A2691D36F915841">
    <w:name w:val="940AEAFDE65D44DB8A2691D36F915841"/>
    <w:rsid w:val="00F16548"/>
    <w:rPr>
      <w:lang w:eastAsia="de-DE"/>
    </w:rPr>
  </w:style>
  <w:style w:type="paragraph" w:customStyle="1" w:styleId="1BF8245034A44A24AAEEECBC7C663717">
    <w:name w:val="1BF8245034A44A24AAEEECBC7C663717"/>
    <w:rsid w:val="00F16548"/>
    <w:rPr>
      <w:lang w:eastAsia="de-DE"/>
    </w:rPr>
  </w:style>
  <w:style w:type="paragraph" w:customStyle="1" w:styleId="765A7936BFFB4F9FAE666A3F8242B3BA">
    <w:name w:val="765A7936BFFB4F9FAE666A3F8242B3BA"/>
    <w:rsid w:val="00F16548"/>
    <w:rPr>
      <w:lang w:eastAsia="de-DE"/>
    </w:rPr>
  </w:style>
  <w:style w:type="paragraph" w:customStyle="1" w:styleId="A38404C157B34C128729C99DB600C218">
    <w:name w:val="A38404C157B34C128729C99DB600C218"/>
    <w:rsid w:val="00F16548"/>
    <w:rPr>
      <w:lang w:eastAsia="de-DE"/>
    </w:rPr>
  </w:style>
  <w:style w:type="paragraph" w:customStyle="1" w:styleId="87B2033D96714D7D8E585063DFEDC57D">
    <w:name w:val="87B2033D96714D7D8E585063DFEDC57D"/>
    <w:rsid w:val="00F16548"/>
    <w:rPr>
      <w:lang w:eastAsia="de-DE"/>
    </w:rPr>
  </w:style>
  <w:style w:type="paragraph" w:customStyle="1" w:styleId="2DF8AD07A769427CA2A5C36A353734A8">
    <w:name w:val="2DF8AD07A769427CA2A5C36A353734A8"/>
    <w:rsid w:val="00F16548"/>
    <w:rPr>
      <w:lang w:eastAsia="de-DE"/>
    </w:rPr>
  </w:style>
  <w:style w:type="paragraph" w:customStyle="1" w:styleId="0E6AF6699E8A47F2B10EB926EE2D53C7">
    <w:name w:val="0E6AF6699E8A47F2B10EB926EE2D53C7"/>
    <w:rsid w:val="00F16548"/>
    <w:rPr>
      <w:lang w:eastAsia="de-DE"/>
    </w:rPr>
  </w:style>
  <w:style w:type="paragraph" w:customStyle="1" w:styleId="A9FF8677E74B41D785591FCF987AED83">
    <w:name w:val="A9FF8677E74B41D785591FCF987AED83"/>
    <w:rsid w:val="00F16548"/>
    <w:rPr>
      <w:lang w:eastAsia="de-DE"/>
    </w:rPr>
  </w:style>
  <w:style w:type="paragraph" w:customStyle="1" w:styleId="275AB1C0AD7B45C698023809B508257B">
    <w:name w:val="275AB1C0AD7B45C698023809B508257B"/>
    <w:rsid w:val="00F16548"/>
    <w:rPr>
      <w:lang w:eastAsia="de-DE"/>
    </w:rPr>
  </w:style>
  <w:style w:type="paragraph" w:customStyle="1" w:styleId="993D24FEDBF447008AB56F559B4FBC92">
    <w:name w:val="993D24FEDBF447008AB56F559B4FBC92"/>
    <w:rsid w:val="00F16548"/>
    <w:rPr>
      <w:lang w:eastAsia="de-DE"/>
    </w:rPr>
  </w:style>
  <w:style w:type="paragraph" w:customStyle="1" w:styleId="86AEB4C049184FD087F3EE7DF8532B4C">
    <w:name w:val="86AEB4C049184FD087F3EE7DF8532B4C"/>
    <w:rsid w:val="00F16548"/>
    <w:rPr>
      <w:lang w:eastAsia="de-DE"/>
    </w:rPr>
  </w:style>
  <w:style w:type="paragraph" w:customStyle="1" w:styleId="81FAEC762D1B43ECAD5831DA3B3F1F7A">
    <w:name w:val="81FAEC762D1B43ECAD5831DA3B3F1F7A"/>
    <w:rsid w:val="00F16548"/>
    <w:rPr>
      <w:lang w:eastAsia="de-DE"/>
    </w:rPr>
  </w:style>
  <w:style w:type="paragraph" w:customStyle="1" w:styleId="2238BA2BC2174D5889D3EA4D5F87A3CA">
    <w:name w:val="2238BA2BC2174D5889D3EA4D5F87A3CA"/>
    <w:rsid w:val="00F16548"/>
    <w:rPr>
      <w:lang w:eastAsia="de-DE"/>
    </w:rPr>
  </w:style>
  <w:style w:type="paragraph" w:customStyle="1" w:styleId="62F384D7BA174799A5FAFBC27CF5A893">
    <w:name w:val="62F384D7BA174799A5FAFBC27CF5A893"/>
    <w:rsid w:val="00F16548"/>
    <w:rPr>
      <w:lang w:eastAsia="de-DE"/>
    </w:rPr>
  </w:style>
  <w:style w:type="paragraph" w:customStyle="1" w:styleId="187E962C338144FEA30028A4499700FF">
    <w:name w:val="187E962C338144FEA30028A4499700FF"/>
    <w:rsid w:val="00F16548"/>
    <w:rPr>
      <w:lang w:eastAsia="de-DE"/>
    </w:rPr>
  </w:style>
  <w:style w:type="paragraph" w:customStyle="1" w:styleId="ADF563334D124B039B8D66C4476E07B8">
    <w:name w:val="ADF563334D124B039B8D66C4476E07B8"/>
    <w:rsid w:val="00F16548"/>
    <w:rPr>
      <w:lang w:eastAsia="de-DE"/>
    </w:rPr>
  </w:style>
  <w:style w:type="paragraph" w:customStyle="1" w:styleId="0D21662096194496A1E1BF20DFCECFEE">
    <w:name w:val="0D21662096194496A1E1BF20DFCECFEE"/>
    <w:rsid w:val="00F16548"/>
    <w:rPr>
      <w:lang w:eastAsia="de-DE"/>
    </w:rPr>
  </w:style>
  <w:style w:type="paragraph" w:customStyle="1" w:styleId="0BE2E1F637BC4E74903A351C081FD43C">
    <w:name w:val="0BE2E1F637BC4E74903A351C081FD43C"/>
    <w:rsid w:val="00F16548"/>
    <w:rPr>
      <w:lang w:eastAsia="de-DE"/>
    </w:rPr>
  </w:style>
  <w:style w:type="paragraph" w:customStyle="1" w:styleId="DFC2EAA7B6CC4F7CA56174E2A4F66535">
    <w:name w:val="DFC2EAA7B6CC4F7CA56174E2A4F66535"/>
    <w:rsid w:val="00F16548"/>
    <w:rPr>
      <w:lang w:eastAsia="de-DE"/>
    </w:rPr>
  </w:style>
  <w:style w:type="paragraph" w:customStyle="1" w:styleId="6083E121C7134F1595668E6265CD8033">
    <w:name w:val="6083E121C7134F1595668E6265CD8033"/>
    <w:rsid w:val="00F16548"/>
    <w:rPr>
      <w:lang w:eastAsia="de-DE"/>
    </w:rPr>
  </w:style>
  <w:style w:type="paragraph" w:customStyle="1" w:styleId="C7D2388FA90D40518CBAAF5EB52000C1">
    <w:name w:val="C7D2388FA90D40518CBAAF5EB52000C1"/>
    <w:rsid w:val="00F16548"/>
    <w:rPr>
      <w:lang w:eastAsia="de-DE"/>
    </w:rPr>
  </w:style>
  <w:style w:type="paragraph" w:customStyle="1" w:styleId="FAEC5E2D531B4E8CAB8921EA3F83DA65">
    <w:name w:val="FAEC5E2D531B4E8CAB8921EA3F83DA65"/>
    <w:rsid w:val="00F16548"/>
    <w:rPr>
      <w:lang w:eastAsia="de-DE"/>
    </w:rPr>
  </w:style>
  <w:style w:type="paragraph" w:customStyle="1" w:styleId="E56313C7A0E74033AEF3169DD5807E54">
    <w:name w:val="E56313C7A0E74033AEF3169DD5807E54"/>
    <w:rsid w:val="00F16548"/>
    <w:rPr>
      <w:lang w:eastAsia="de-DE"/>
    </w:rPr>
  </w:style>
  <w:style w:type="paragraph" w:customStyle="1" w:styleId="FB051A4E59CC493C8BB037DCFAB0C539">
    <w:name w:val="FB051A4E59CC493C8BB037DCFAB0C539"/>
    <w:rsid w:val="00F16548"/>
    <w:rPr>
      <w:lang w:eastAsia="de-DE"/>
    </w:rPr>
  </w:style>
  <w:style w:type="paragraph" w:customStyle="1" w:styleId="7F9D94F1885A4849A251C27FD0146EEB">
    <w:name w:val="7F9D94F1885A4849A251C27FD0146EEB"/>
    <w:rsid w:val="00F16548"/>
    <w:rPr>
      <w:lang w:eastAsia="de-DE"/>
    </w:rPr>
  </w:style>
  <w:style w:type="paragraph" w:customStyle="1" w:styleId="12A509157FF94CCAB696D2EBC1776DFE">
    <w:name w:val="12A509157FF94CCAB696D2EBC1776DFE"/>
    <w:rsid w:val="00F16548"/>
    <w:rPr>
      <w:lang w:eastAsia="de-DE"/>
    </w:rPr>
  </w:style>
  <w:style w:type="paragraph" w:customStyle="1" w:styleId="A7DA6D0C5C834C55A861AC069F5EB290">
    <w:name w:val="A7DA6D0C5C834C55A861AC069F5EB290"/>
    <w:rsid w:val="00F16548"/>
    <w:rPr>
      <w:lang w:eastAsia="de-DE"/>
    </w:rPr>
  </w:style>
  <w:style w:type="paragraph" w:customStyle="1" w:styleId="625DB00EC3D74816A928BE52C56CD771">
    <w:name w:val="625DB00EC3D74816A928BE52C56CD771"/>
    <w:rsid w:val="00F16548"/>
    <w:rPr>
      <w:lang w:eastAsia="de-DE"/>
    </w:rPr>
  </w:style>
  <w:style w:type="paragraph" w:customStyle="1" w:styleId="A2E6FD9F3F9C4C19942271AD46B5B017">
    <w:name w:val="A2E6FD9F3F9C4C19942271AD46B5B017"/>
    <w:rsid w:val="00F16548"/>
    <w:rPr>
      <w:lang w:eastAsia="de-DE"/>
    </w:rPr>
  </w:style>
  <w:style w:type="paragraph" w:customStyle="1" w:styleId="CF911F34F4424E7E9A13F6368EE2D2E4">
    <w:name w:val="CF911F34F4424E7E9A13F6368EE2D2E4"/>
    <w:rsid w:val="00F16548"/>
    <w:rPr>
      <w:lang w:eastAsia="de-DE"/>
    </w:rPr>
  </w:style>
  <w:style w:type="paragraph" w:customStyle="1" w:styleId="5FFA79CDA53E4F99B4AE3E97BD0430DD">
    <w:name w:val="5FFA79CDA53E4F99B4AE3E97BD0430DD"/>
    <w:rsid w:val="00F16548"/>
    <w:rPr>
      <w:lang w:eastAsia="de-DE"/>
    </w:rPr>
  </w:style>
  <w:style w:type="paragraph" w:customStyle="1" w:styleId="6492AC1DC7004DD593D767DDF3A60F8F">
    <w:name w:val="6492AC1DC7004DD593D767DDF3A60F8F"/>
    <w:rsid w:val="00F16548"/>
    <w:rPr>
      <w:lang w:eastAsia="de-DE"/>
    </w:rPr>
  </w:style>
  <w:style w:type="paragraph" w:customStyle="1" w:styleId="0C676BB81FFF4DB9A547D063297FFDAF">
    <w:name w:val="0C676BB81FFF4DB9A547D063297FFDAF"/>
    <w:rsid w:val="00F16548"/>
    <w:rPr>
      <w:lang w:eastAsia="de-DE"/>
    </w:rPr>
  </w:style>
  <w:style w:type="paragraph" w:customStyle="1" w:styleId="1AF111F4C169446EB4BA15EA1DA87765">
    <w:name w:val="1AF111F4C169446EB4BA15EA1DA87765"/>
    <w:rsid w:val="00F16548"/>
    <w:rPr>
      <w:lang w:eastAsia="de-DE"/>
    </w:rPr>
  </w:style>
  <w:style w:type="paragraph" w:customStyle="1" w:styleId="D963BB33CA6342F3BA342A2055C81FB7">
    <w:name w:val="D963BB33CA6342F3BA342A2055C81FB7"/>
    <w:rsid w:val="00F16548"/>
    <w:rPr>
      <w:lang w:eastAsia="de-DE"/>
    </w:rPr>
  </w:style>
  <w:style w:type="paragraph" w:customStyle="1" w:styleId="54ACA9009F7A4E9C94D11FC8136FEFF4">
    <w:name w:val="54ACA9009F7A4E9C94D11FC8136FEFF4"/>
    <w:rsid w:val="00F16548"/>
    <w:rPr>
      <w:lang w:eastAsia="de-DE"/>
    </w:rPr>
  </w:style>
  <w:style w:type="paragraph" w:customStyle="1" w:styleId="218D2BE79956457384FB28297407FA7E">
    <w:name w:val="218D2BE79956457384FB28297407FA7E"/>
    <w:rsid w:val="00F16548"/>
    <w:rPr>
      <w:lang w:eastAsia="de-DE"/>
    </w:rPr>
  </w:style>
  <w:style w:type="paragraph" w:customStyle="1" w:styleId="6AFD69404DAA4B94AB53B03B64E1ADAD">
    <w:name w:val="6AFD69404DAA4B94AB53B03B64E1ADAD"/>
    <w:rsid w:val="00F16548"/>
    <w:rPr>
      <w:lang w:eastAsia="de-DE"/>
    </w:rPr>
  </w:style>
  <w:style w:type="paragraph" w:customStyle="1" w:styleId="42777B664C8D430E95C8697D7B043668">
    <w:name w:val="42777B664C8D430E95C8697D7B043668"/>
    <w:rsid w:val="00F16548"/>
    <w:rPr>
      <w:lang w:eastAsia="de-DE"/>
    </w:rPr>
  </w:style>
  <w:style w:type="paragraph" w:customStyle="1" w:styleId="F3013EC914394E15B9BE64E1FFB7050B">
    <w:name w:val="F3013EC914394E15B9BE64E1FFB7050B"/>
    <w:rsid w:val="00F16548"/>
    <w:rPr>
      <w:lang w:eastAsia="de-DE"/>
    </w:rPr>
  </w:style>
  <w:style w:type="paragraph" w:customStyle="1" w:styleId="10284A6762D54418B0C281B99297372C">
    <w:name w:val="10284A6762D54418B0C281B99297372C"/>
    <w:rsid w:val="00F16548"/>
    <w:rPr>
      <w:lang w:eastAsia="de-DE"/>
    </w:rPr>
  </w:style>
  <w:style w:type="paragraph" w:customStyle="1" w:styleId="4E414E819AA44876950E95CA14D50DA3">
    <w:name w:val="4E414E819AA44876950E95CA14D50DA3"/>
    <w:rsid w:val="00F16548"/>
    <w:rPr>
      <w:lang w:eastAsia="de-DE"/>
    </w:rPr>
  </w:style>
  <w:style w:type="paragraph" w:customStyle="1" w:styleId="C9115ACA5E354F74831DDF50EF9DF1A3">
    <w:name w:val="C9115ACA5E354F74831DDF50EF9DF1A3"/>
    <w:rsid w:val="00F16548"/>
    <w:rPr>
      <w:lang w:eastAsia="de-DE"/>
    </w:rPr>
  </w:style>
  <w:style w:type="paragraph" w:customStyle="1" w:styleId="AD22457DCA124DB2B918622A80D8A678">
    <w:name w:val="AD22457DCA124DB2B918622A80D8A678"/>
    <w:rsid w:val="00F16548"/>
    <w:rPr>
      <w:lang w:eastAsia="de-DE"/>
    </w:rPr>
  </w:style>
  <w:style w:type="paragraph" w:customStyle="1" w:styleId="9C5CE6E9C0954362AEAFA3B8ADA6FEA7">
    <w:name w:val="9C5CE6E9C0954362AEAFA3B8ADA6FEA7"/>
    <w:rsid w:val="00F16548"/>
    <w:rPr>
      <w:lang w:eastAsia="de-DE"/>
    </w:rPr>
  </w:style>
  <w:style w:type="paragraph" w:customStyle="1" w:styleId="BBCE2BFF820E4134AE8A120334CF8FF9">
    <w:name w:val="BBCE2BFF820E4134AE8A120334CF8FF9"/>
    <w:rsid w:val="00F16548"/>
    <w:rPr>
      <w:lang w:eastAsia="de-DE"/>
    </w:rPr>
  </w:style>
  <w:style w:type="paragraph" w:customStyle="1" w:styleId="345785AD32D54592A100DB243ECC9001">
    <w:name w:val="345785AD32D54592A100DB243ECC9001"/>
    <w:rsid w:val="00F16548"/>
    <w:rPr>
      <w:lang w:eastAsia="de-DE"/>
    </w:rPr>
  </w:style>
  <w:style w:type="paragraph" w:customStyle="1" w:styleId="57C8788BD020431E8CB0523062EE711F">
    <w:name w:val="57C8788BD020431E8CB0523062EE711F"/>
    <w:rsid w:val="00F16548"/>
    <w:rPr>
      <w:lang w:eastAsia="de-DE"/>
    </w:rPr>
  </w:style>
  <w:style w:type="paragraph" w:customStyle="1" w:styleId="E4D52FE47F31495E9F960C180E3905A2">
    <w:name w:val="E4D52FE47F31495E9F960C180E3905A2"/>
    <w:rsid w:val="00F16548"/>
    <w:rPr>
      <w:lang w:eastAsia="de-DE"/>
    </w:rPr>
  </w:style>
  <w:style w:type="paragraph" w:customStyle="1" w:styleId="0B9D704D8E424A968223F71B826C300B">
    <w:name w:val="0B9D704D8E424A968223F71B826C300B"/>
    <w:rsid w:val="00F16548"/>
    <w:rPr>
      <w:lang w:eastAsia="de-DE"/>
    </w:rPr>
  </w:style>
  <w:style w:type="paragraph" w:customStyle="1" w:styleId="1C2975FC00F34D6C981D1A5175F91358">
    <w:name w:val="1C2975FC00F34D6C981D1A5175F91358"/>
    <w:rsid w:val="00F16548"/>
    <w:rPr>
      <w:lang w:eastAsia="de-DE"/>
    </w:rPr>
  </w:style>
  <w:style w:type="paragraph" w:customStyle="1" w:styleId="C479C890A54546E29878D04574F0DF75">
    <w:name w:val="C479C890A54546E29878D04574F0DF75"/>
    <w:rsid w:val="00F16548"/>
    <w:rPr>
      <w:lang w:eastAsia="de-DE"/>
    </w:rPr>
  </w:style>
  <w:style w:type="paragraph" w:customStyle="1" w:styleId="695A9D429796467B9669F3073E051A75">
    <w:name w:val="695A9D429796467B9669F3073E051A75"/>
    <w:rsid w:val="008800EA"/>
    <w:rPr>
      <w:lang w:eastAsia="de-DE"/>
    </w:rPr>
  </w:style>
  <w:style w:type="paragraph" w:customStyle="1" w:styleId="0AD4829D3D7741EC9538DC017DF09B23">
    <w:name w:val="0AD4829D3D7741EC9538DC017DF09B23"/>
    <w:rsid w:val="008800EA"/>
    <w:rPr>
      <w:lang w:eastAsia="de-DE"/>
    </w:rPr>
  </w:style>
  <w:style w:type="paragraph" w:customStyle="1" w:styleId="E0848417100E4225981C575875A60DF8">
    <w:name w:val="E0848417100E4225981C575875A60DF8"/>
    <w:rsid w:val="008800EA"/>
    <w:rPr>
      <w:lang w:eastAsia="de-DE"/>
    </w:rPr>
  </w:style>
  <w:style w:type="paragraph" w:customStyle="1" w:styleId="3E387593793549AEB507EC1165BC916F">
    <w:name w:val="3E387593793549AEB507EC1165BC916F"/>
    <w:rsid w:val="008800EA"/>
    <w:rPr>
      <w:lang w:eastAsia="de-DE"/>
    </w:rPr>
  </w:style>
  <w:style w:type="paragraph" w:customStyle="1" w:styleId="0905B59764D34773AEA60C317A54D1F8">
    <w:name w:val="0905B59764D34773AEA60C317A54D1F8"/>
    <w:rsid w:val="008800EA"/>
    <w:rPr>
      <w:lang w:eastAsia="de-DE"/>
    </w:rPr>
  </w:style>
  <w:style w:type="paragraph" w:customStyle="1" w:styleId="BBADA2002E96490C9183920C3EA70093">
    <w:name w:val="BBADA2002E96490C9183920C3EA70093"/>
    <w:rsid w:val="008800EA"/>
    <w:rPr>
      <w:lang w:eastAsia="de-DE"/>
    </w:rPr>
  </w:style>
  <w:style w:type="paragraph" w:customStyle="1" w:styleId="EA1CBAF4390F4BA09CEB4FF0FBFC3255">
    <w:name w:val="EA1CBAF4390F4BA09CEB4FF0FBFC3255"/>
    <w:rsid w:val="008800EA"/>
    <w:rPr>
      <w:lang w:eastAsia="de-DE"/>
    </w:rPr>
  </w:style>
  <w:style w:type="paragraph" w:customStyle="1" w:styleId="5C42C0F05056452CB24B7D66668C0966">
    <w:name w:val="5C42C0F05056452CB24B7D66668C0966"/>
    <w:rsid w:val="008800EA"/>
    <w:rPr>
      <w:lang w:eastAsia="de-DE"/>
    </w:rPr>
  </w:style>
  <w:style w:type="paragraph" w:customStyle="1" w:styleId="D19C081D3DA74893B95B8A65ACCA04BA">
    <w:name w:val="D19C081D3DA74893B95B8A65ACCA04BA"/>
    <w:rsid w:val="008800EA"/>
    <w:rPr>
      <w:lang w:eastAsia="de-DE"/>
    </w:rPr>
  </w:style>
  <w:style w:type="paragraph" w:customStyle="1" w:styleId="5BD313482FEE4613B0DA591AB607AD1F">
    <w:name w:val="5BD313482FEE4613B0DA591AB607AD1F"/>
    <w:rsid w:val="008800EA"/>
    <w:rPr>
      <w:lang w:eastAsia="de-DE"/>
    </w:rPr>
  </w:style>
  <w:style w:type="paragraph" w:customStyle="1" w:styleId="3879CE261E2D41AABEEE9399D64CB593">
    <w:name w:val="3879CE261E2D41AABEEE9399D64CB593"/>
    <w:rsid w:val="008800EA"/>
    <w:rPr>
      <w:lang w:eastAsia="de-DE"/>
    </w:rPr>
  </w:style>
  <w:style w:type="paragraph" w:customStyle="1" w:styleId="1C3EAD1B3CFA4A389D2AE43662DEA4C2">
    <w:name w:val="1C3EAD1B3CFA4A389D2AE43662DEA4C2"/>
    <w:rsid w:val="008800EA"/>
    <w:rPr>
      <w:lang w:eastAsia="de-DE"/>
    </w:rPr>
  </w:style>
  <w:style w:type="paragraph" w:customStyle="1" w:styleId="27C40638CD364A25A7B0D267EF95A0B9">
    <w:name w:val="27C40638CD364A25A7B0D267EF95A0B9"/>
    <w:rsid w:val="008800EA"/>
    <w:rPr>
      <w:lang w:eastAsia="de-DE"/>
    </w:rPr>
  </w:style>
  <w:style w:type="paragraph" w:customStyle="1" w:styleId="F8B5A9EAE1214557AD84ED65DE849092">
    <w:name w:val="F8B5A9EAE1214557AD84ED65DE849092"/>
    <w:rsid w:val="008800EA"/>
    <w:rPr>
      <w:lang w:eastAsia="de-DE"/>
    </w:rPr>
  </w:style>
  <w:style w:type="paragraph" w:customStyle="1" w:styleId="4FA810837B384D2395DF17EFE05DE4EF">
    <w:name w:val="4FA810837B384D2395DF17EFE05DE4EF"/>
    <w:rsid w:val="008800EA"/>
    <w:rPr>
      <w:lang w:eastAsia="de-DE"/>
    </w:rPr>
  </w:style>
  <w:style w:type="paragraph" w:customStyle="1" w:styleId="ECC814B8F3734593BD8EE9FE03040E48">
    <w:name w:val="ECC814B8F3734593BD8EE9FE03040E48"/>
    <w:rsid w:val="008800EA"/>
    <w:rPr>
      <w:lang w:eastAsia="de-DE"/>
    </w:rPr>
  </w:style>
  <w:style w:type="paragraph" w:customStyle="1" w:styleId="C56F394C32604E9FAB4F8D3BDDF5C378">
    <w:name w:val="C56F394C32604E9FAB4F8D3BDDF5C378"/>
    <w:rsid w:val="008800EA"/>
    <w:rPr>
      <w:lang w:eastAsia="de-DE"/>
    </w:rPr>
  </w:style>
  <w:style w:type="paragraph" w:customStyle="1" w:styleId="4F3E009D09AA40C2B481B02F10BC1DDE">
    <w:name w:val="4F3E009D09AA40C2B481B02F10BC1DDE"/>
    <w:rsid w:val="008800EA"/>
    <w:rPr>
      <w:lang w:eastAsia="de-DE"/>
    </w:rPr>
  </w:style>
  <w:style w:type="paragraph" w:customStyle="1" w:styleId="6D933499D60443AA920C6323F7B5C186">
    <w:name w:val="6D933499D60443AA920C6323F7B5C186"/>
    <w:rsid w:val="00F16548"/>
    <w:rPr>
      <w:lang w:eastAsia="de-DE"/>
    </w:rPr>
  </w:style>
  <w:style w:type="paragraph" w:customStyle="1" w:styleId="6AC5309C9E9F49A6A317B3A3A333352B">
    <w:name w:val="6AC5309C9E9F49A6A317B3A3A333352B"/>
    <w:rsid w:val="0002748B"/>
    <w:rPr>
      <w:lang w:eastAsia="de-DE"/>
    </w:rPr>
  </w:style>
  <w:style w:type="paragraph" w:customStyle="1" w:styleId="AD5451AAF4564242B79841A142D19CA3">
    <w:name w:val="AD5451AAF4564242B79841A142D19CA3"/>
    <w:rsid w:val="0002748B"/>
    <w:rPr>
      <w:lang w:eastAsia="de-DE"/>
    </w:rPr>
  </w:style>
  <w:style w:type="paragraph" w:customStyle="1" w:styleId="8617FFC48C6B46C69640EA2183E3B560">
    <w:name w:val="8617FFC48C6B46C69640EA2183E3B560"/>
    <w:rsid w:val="0002748B"/>
    <w:rPr>
      <w:lang w:eastAsia="de-DE"/>
    </w:rPr>
  </w:style>
  <w:style w:type="paragraph" w:customStyle="1" w:styleId="8265D0E911E6438ABCD2F851C8AF2A6F">
    <w:name w:val="8265D0E911E6438ABCD2F851C8AF2A6F"/>
    <w:rsid w:val="0002748B"/>
    <w:rPr>
      <w:lang w:eastAsia="de-DE"/>
    </w:rPr>
  </w:style>
  <w:style w:type="paragraph" w:customStyle="1" w:styleId="0F6D551A55AA4410BE998B4CD03562B0">
    <w:name w:val="0F6D551A55AA4410BE998B4CD03562B0"/>
    <w:rsid w:val="0002748B"/>
    <w:rPr>
      <w:lang w:eastAsia="de-DE"/>
    </w:rPr>
  </w:style>
  <w:style w:type="paragraph" w:customStyle="1" w:styleId="5D1302A82808422182459EE7EC91F46B">
    <w:name w:val="5D1302A82808422182459EE7EC91F46B"/>
    <w:rsid w:val="0002748B"/>
    <w:rPr>
      <w:lang w:eastAsia="de-DE"/>
    </w:rPr>
  </w:style>
  <w:style w:type="paragraph" w:customStyle="1" w:styleId="6FCD919656024A3D83AD89505B547978">
    <w:name w:val="6FCD919656024A3D83AD89505B547978"/>
    <w:rsid w:val="0002748B"/>
    <w:rPr>
      <w:lang w:eastAsia="de-DE"/>
    </w:rPr>
  </w:style>
  <w:style w:type="paragraph" w:customStyle="1" w:styleId="AF7D19F69F534F649F79270FAEABE161">
    <w:name w:val="AF7D19F69F534F649F79270FAEABE161"/>
    <w:rsid w:val="0002748B"/>
    <w:rPr>
      <w:lang w:eastAsia="de-DE"/>
    </w:rPr>
  </w:style>
  <w:style w:type="paragraph" w:customStyle="1" w:styleId="93EE71136DBB42CDBEA1D593FC1CED91">
    <w:name w:val="93EE71136DBB42CDBEA1D593FC1CED91"/>
    <w:rsid w:val="0002748B"/>
    <w:rPr>
      <w:lang w:eastAsia="de-DE"/>
    </w:rPr>
  </w:style>
  <w:style w:type="paragraph" w:customStyle="1" w:styleId="F0C99E229AAF4AC481C57894C3CB655F">
    <w:name w:val="F0C99E229AAF4AC481C57894C3CB655F"/>
    <w:rsid w:val="0002748B"/>
    <w:rPr>
      <w:lang w:eastAsia="de-DE"/>
    </w:rPr>
  </w:style>
  <w:style w:type="paragraph" w:customStyle="1" w:styleId="2A0E05F37254462BAE7E0895BD23D240">
    <w:name w:val="2A0E05F37254462BAE7E0895BD23D240"/>
    <w:rsid w:val="0002748B"/>
    <w:rPr>
      <w:lang w:eastAsia="de-DE"/>
    </w:rPr>
  </w:style>
  <w:style w:type="paragraph" w:customStyle="1" w:styleId="4F537506757341B7BCE72D6D28FBF3BD">
    <w:name w:val="4F537506757341B7BCE72D6D28FBF3BD"/>
    <w:rsid w:val="0002748B"/>
    <w:rPr>
      <w:lang w:eastAsia="de-DE"/>
    </w:rPr>
  </w:style>
  <w:style w:type="paragraph" w:customStyle="1" w:styleId="9AE11C9553E64703B76BA502F1D1AD76">
    <w:name w:val="9AE11C9553E64703B76BA502F1D1AD76"/>
    <w:rsid w:val="0002748B"/>
    <w:rPr>
      <w:lang w:eastAsia="de-DE"/>
    </w:rPr>
  </w:style>
  <w:style w:type="paragraph" w:customStyle="1" w:styleId="8A36C12C342F4745ADA35F721FCCB430">
    <w:name w:val="8A36C12C342F4745ADA35F721FCCB430"/>
    <w:rsid w:val="0002748B"/>
    <w:rPr>
      <w:lang w:eastAsia="de-DE"/>
    </w:rPr>
  </w:style>
  <w:style w:type="paragraph" w:customStyle="1" w:styleId="6208B9798E9346CF85C33A719561D18B">
    <w:name w:val="6208B9798E9346CF85C33A719561D18B"/>
    <w:rsid w:val="008800EA"/>
    <w:rPr>
      <w:lang w:eastAsia="de-DE"/>
    </w:rPr>
  </w:style>
  <w:style w:type="paragraph" w:customStyle="1" w:styleId="A46AA046A06C40E9A678CAEC7E44C405">
    <w:name w:val="A46AA046A06C40E9A678CAEC7E44C405"/>
    <w:rsid w:val="008800EA"/>
    <w:rPr>
      <w:lang w:eastAsia="de-DE"/>
    </w:rPr>
  </w:style>
  <w:style w:type="paragraph" w:customStyle="1" w:styleId="AED20B2EB6894676A4C06E153CB1A962">
    <w:name w:val="AED20B2EB6894676A4C06E153CB1A962"/>
    <w:rsid w:val="008800EA"/>
    <w:rPr>
      <w:lang w:eastAsia="de-DE"/>
    </w:rPr>
  </w:style>
  <w:style w:type="paragraph" w:customStyle="1" w:styleId="6B37F103E4714B378C9122D2E45B3A49">
    <w:name w:val="6B37F103E4714B378C9122D2E45B3A49"/>
    <w:rsid w:val="008800EA"/>
    <w:rPr>
      <w:lang w:eastAsia="de-DE"/>
    </w:rPr>
  </w:style>
  <w:style w:type="paragraph" w:customStyle="1" w:styleId="9A3EEFE755124B7DA628D20442825E2E">
    <w:name w:val="9A3EEFE755124B7DA628D20442825E2E"/>
    <w:rsid w:val="008800EA"/>
    <w:rPr>
      <w:lang w:eastAsia="de-DE"/>
    </w:rPr>
  </w:style>
  <w:style w:type="paragraph" w:customStyle="1" w:styleId="92920989D1964742A9D0AE0A69E82CB5">
    <w:name w:val="92920989D1964742A9D0AE0A69E82CB5"/>
    <w:rsid w:val="008800EA"/>
    <w:rPr>
      <w:lang w:eastAsia="de-DE"/>
    </w:rPr>
  </w:style>
  <w:style w:type="paragraph" w:customStyle="1" w:styleId="475A5AFF11A9436B980AEE03EE383146">
    <w:name w:val="475A5AFF11A9436B980AEE03EE383146"/>
    <w:rsid w:val="008800EA"/>
    <w:rPr>
      <w:lang w:eastAsia="de-DE"/>
    </w:rPr>
  </w:style>
  <w:style w:type="paragraph" w:customStyle="1" w:styleId="044779A9E5A24AC99F68B612043B1F4A">
    <w:name w:val="044779A9E5A24AC99F68B612043B1F4A"/>
    <w:rsid w:val="008800EA"/>
    <w:rPr>
      <w:lang w:eastAsia="de-DE"/>
    </w:rPr>
  </w:style>
  <w:style w:type="paragraph" w:customStyle="1" w:styleId="CEEF2EAEEC874A4FA3F89E832E8DD33B">
    <w:name w:val="CEEF2EAEEC874A4FA3F89E832E8DD33B"/>
    <w:rsid w:val="008800EA"/>
    <w:rPr>
      <w:lang w:eastAsia="de-DE"/>
    </w:rPr>
  </w:style>
  <w:style w:type="paragraph" w:customStyle="1" w:styleId="1045B71528E44E438389C0766D30EB82">
    <w:name w:val="1045B71528E44E438389C0766D30EB82"/>
    <w:rsid w:val="008800EA"/>
    <w:rPr>
      <w:lang w:eastAsia="de-DE"/>
    </w:rPr>
  </w:style>
  <w:style w:type="paragraph" w:customStyle="1" w:styleId="52DFACFD9D054432A20D2D55D0678BE2">
    <w:name w:val="52DFACFD9D054432A20D2D55D0678BE2"/>
    <w:rsid w:val="008800EA"/>
    <w:rPr>
      <w:lang w:eastAsia="de-DE"/>
    </w:rPr>
  </w:style>
  <w:style w:type="paragraph" w:customStyle="1" w:styleId="AAF8CD1B54484908ABBD36710696FD77">
    <w:name w:val="AAF8CD1B54484908ABBD36710696FD77"/>
    <w:rsid w:val="008800EA"/>
    <w:rPr>
      <w:lang w:eastAsia="de-DE"/>
    </w:rPr>
  </w:style>
  <w:style w:type="paragraph" w:customStyle="1" w:styleId="38FC3CF8821C481397359B4F6E922322">
    <w:name w:val="38FC3CF8821C481397359B4F6E922322"/>
    <w:rsid w:val="008800EA"/>
    <w:rPr>
      <w:lang w:eastAsia="de-DE"/>
    </w:rPr>
  </w:style>
  <w:style w:type="paragraph" w:customStyle="1" w:styleId="AA3C4B40809C4108AED06567A0714E1E">
    <w:name w:val="AA3C4B40809C4108AED06567A0714E1E"/>
    <w:rsid w:val="008800EA"/>
    <w:rPr>
      <w:lang w:eastAsia="de-DE"/>
    </w:rPr>
  </w:style>
  <w:style w:type="paragraph" w:customStyle="1" w:styleId="9069C854D08245EB9D474048609C8309">
    <w:name w:val="9069C854D08245EB9D474048609C8309"/>
    <w:rsid w:val="008800EA"/>
    <w:rPr>
      <w:lang w:eastAsia="de-DE"/>
    </w:rPr>
  </w:style>
  <w:style w:type="paragraph" w:customStyle="1" w:styleId="39A050CB6873487DB8CDD08F503AB651">
    <w:name w:val="39A050CB6873487DB8CDD08F503AB651"/>
    <w:rsid w:val="008800EA"/>
    <w:rPr>
      <w:lang w:eastAsia="de-DE"/>
    </w:rPr>
  </w:style>
  <w:style w:type="paragraph" w:customStyle="1" w:styleId="6800BC780FF0456CBA78CD4E93629BD9">
    <w:name w:val="6800BC780FF0456CBA78CD4E93629BD9"/>
    <w:rsid w:val="008800EA"/>
    <w:rPr>
      <w:lang w:eastAsia="de-DE"/>
    </w:rPr>
  </w:style>
  <w:style w:type="paragraph" w:customStyle="1" w:styleId="7DE0B43C082E440894D02F17277E4685">
    <w:name w:val="7DE0B43C082E440894D02F17277E4685"/>
    <w:rsid w:val="008800EA"/>
    <w:rPr>
      <w:lang w:eastAsia="de-DE"/>
    </w:rPr>
  </w:style>
  <w:style w:type="paragraph" w:customStyle="1" w:styleId="6EAA863A8B4B498EA0C0D7BCC9297956">
    <w:name w:val="6EAA863A8B4B498EA0C0D7BCC9297956"/>
    <w:rsid w:val="008800EA"/>
    <w:rPr>
      <w:lang w:eastAsia="de-DE"/>
    </w:rPr>
  </w:style>
  <w:style w:type="paragraph" w:customStyle="1" w:styleId="06B0DA247038434B9B11EE6A2765F992">
    <w:name w:val="06B0DA247038434B9B11EE6A2765F992"/>
    <w:rsid w:val="008800EA"/>
    <w:rPr>
      <w:lang w:eastAsia="de-DE"/>
    </w:rPr>
  </w:style>
  <w:style w:type="paragraph" w:customStyle="1" w:styleId="6F0BD342678D4B7F92A9E140DD780C2E">
    <w:name w:val="6F0BD342678D4B7F92A9E140DD780C2E"/>
    <w:rsid w:val="008800EA"/>
    <w:rPr>
      <w:lang w:eastAsia="de-DE"/>
    </w:rPr>
  </w:style>
  <w:style w:type="paragraph" w:customStyle="1" w:styleId="6631DC300DC942CD86D1C5194EA3693D">
    <w:name w:val="6631DC300DC942CD86D1C5194EA3693D"/>
    <w:rsid w:val="008800EA"/>
    <w:rPr>
      <w:lang w:eastAsia="de-DE"/>
    </w:rPr>
  </w:style>
  <w:style w:type="paragraph" w:customStyle="1" w:styleId="2AE7B3D0487944BA820EB66CE7FE11C5">
    <w:name w:val="2AE7B3D0487944BA820EB66CE7FE11C5"/>
    <w:rsid w:val="008800EA"/>
    <w:rPr>
      <w:lang w:eastAsia="de-DE"/>
    </w:rPr>
  </w:style>
  <w:style w:type="paragraph" w:customStyle="1" w:styleId="D4BE58D5521B4E3BB920FD93D3B23FF6">
    <w:name w:val="D4BE58D5521B4E3BB920FD93D3B23FF6"/>
    <w:rsid w:val="008800EA"/>
    <w:rPr>
      <w:lang w:eastAsia="de-DE"/>
    </w:rPr>
  </w:style>
  <w:style w:type="paragraph" w:customStyle="1" w:styleId="8E3AA25E72604AA8B9077C4A771D63CA">
    <w:name w:val="8E3AA25E72604AA8B9077C4A771D63CA"/>
    <w:rsid w:val="008800EA"/>
    <w:rPr>
      <w:lang w:eastAsia="de-DE"/>
    </w:rPr>
  </w:style>
  <w:style w:type="paragraph" w:customStyle="1" w:styleId="CF31E058308C42DBA36AFA614C5C691D">
    <w:name w:val="CF31E058308C42DBA36AFA614C5C691D"/>
    <w:rsid w:val="008800EA"/>
    <w:rPr>
      <w:lang w:eastAsia="de-DE"/>
    </w:rPr>
  </w:style>
  <w:style w:type="paragraph" w:customStyle="1" w:styleId="3487D191A1134EEE8EFD8F42E9CFBE15">
    <w:name w:val="3487D191A1134EEE8EFD8F42E9CFBE15"/>
    <w:rsid w:val="008800EA"/>
    <w:rPr>
      <w:lang w:eastAsia="de-DE"/>
    </w:rPr>
  </w:style>
  <w:style w:type="paragraph" w:customStyle="1" w:styleId="80A6EE99B74843CCAB2E2392CF34C3AC">
    <w:name w:val="80A6EE99B74843CCAB2E2392CF34C3AC"/>
    <w:rsid w:val="008800EA"/>
    <w:rPr>
      <w:lang w:eastAsia="de-DE"/>
    </w:rPr>
  </w:style>
  <w:style w:type="paragraph" w:customStyle="1" w:styleId="EC0E844D82134EC68E21F6E03E9214DB">
    <w:name w:val="EC0E844D82134EC68E21F6E03E9214DB"/>
    <w:rsid w:val="008800EA"/>
    <w:rPr>
      <w:lang w:eastAsia="de-DE"/>
    </w:rPr>
  </w:style>
  <w:style w:type="paragraph" w:customStyle="1" w:styleId="E27CD1D047DF401398F648BDA006FD27">
    <w:name w:val="E27CD1D047DF401398F648BDA006FD27"/>
    <w:rsid w:val="008800EA"/>
    <w:rPr>
      <w:lang w:eastAsia="de-DE"/>
    </w:rPr>
  </w:style>
  <w:style w:type="paragraph" w:customStyle="1" w:styleId="ED114675104245ECA31661CC98E8CE71">
    <w:name w:val="ED114675104245ECA31661CC98E8CE71"/>
    <w:rsid w:val="008800EA"/>
    <w:rPr>
      <w:lang w:eastAsia="de-DE"/>
    </w:rPr>
  </w:style>
  <w:style w:type="paragraph" w:customStyle="1" w:styleId="5A277E6A4E9C4116BB0F4B9CF69A1AC9">
    <w:name w:val="5A277E6A4E9C4116BB0F4B9CF69A1AC9"/>
    <w:rsid w:val="008800EA"/>
    <w:rPr>
      <w:lang w:eastAsia="de-DE"/>
    </w:rPr>
  </w:style>
  <w:style w:type="paragraph" w:customStyle="1" w:styleId="138372A243984149A57E7FA3363335AF">
    <w:name w:val="138372A243984149A57E7FA3363335AF"/>
    <w:rsid w:val="008800EA"/>
    <w:rPr>
      <w:lang w:eastAsia="de-DE"/>
    </w:rPr>
  </w:style>
  <w:style w:type="paragraph" w:customStyle="1" w:styleId="EFCD00897C4F44DE94C156AAC4C164F9">
    <w:name w:val="EFCD00897C4F44DE94C156AAC4C164F9"/>
    <w:rsid w:val="008800EA"/>
    <w:rPr>
      <w:lang w:eastAsia="de-DE"/>
    </w:rPr>
  </w:style>
  <w:style w:type="paragraph" w:customStyle="1" w:styleId="19A6EEE347F041A282016BE74732FB68">
    <w:name w:val="19A6EEE347F041A282016BE74732FB68"/>
    <w:rsid w:val="008800EA"/>
    <w:rPr>
      <w:lang w:eastAsia="de-DE"/>
    </w:rPr>
  </w:style>
  <w:style w:type="paragraph" w:customStyle="1" w:styleId="B0D6F41A7FD5430097C0D0791003C0E7">
    <w:name w:val="B0D6F41A7FD5430097C0D0791003C0E7"/>
    <w:rsid w:val="008800EA"/>
    <w:rPr>
      <w:lang w:eastAsia="de-DE"/>
    </w:rPr>
  </w:style>
  <w:style w:type="paragraph" w:customStyle="1" w:styleId="A4A7DE4F14584811AF2E7855B2DB4E16">
    <w:name w:val="A4A7DE4F14584811AF2E7855B2DB4E16"/>
    <w:rsid w:val="008800EA"/>
    <w:rPr>
      <w:lang w:eastAsia="de-DE"/>
    </w:rPr>
  </w:style>
  <w:style w:type="paragraph" w:customStyle="1" w:styleId="5871C6AE7F6E4B5F97E514842E9B4CAB">
    <w:name w:val="5871C6AE7F6E4B5F97E514842E9B4CAB"/>
    <w:rsid w:val="008800EA"/>
    <w:rPr>
      <w:lang w:eastAsia="de-DE"/>
    </w:rPr>
  </w:style>
  <w:style w:type="paragraph" w:customStyle="1" w:styleId="5E5A28F9036940AF8DBB3EE5646385EB">
    <w:name w:val="5E5A28F9036940AF8DBB3EE5646385EB"/>
    <w:rsid w:val="008800EA"/>
    <w:rPr>
      <w:lang w:eastAsia="de-DE"/>
    </w:rPr>
  </w:style>
  <w:style w:type="paragraph" w:customStyle="1" w:styleId="D1673FB628494A33AC592CE45245DEA9">
    <w:name w:val="D1673FB628494A33AC592CE45245DEA9"/>
    <w:rsid w:val="008800EA"/>
    <w:rPr>
      <w:lang w:eastAsia="de-DE"/>
    </w:rPr>
  </w:style>
  <w:style w:type="paragraph" w:customStyle="1" w:styleId="F957AD5EB08545D8B584E3FAF10A9364">
    <w:name w:val="F957AD5EB08545D8B584E3FAF10A9364"/>
    <w:rsid w:val="008800EA"/>
    <w:rPr>
      <w:lang w:eastAsia="de-DE"/>
    </w:rPr>
  </w:style>
  <w:style w:type="paragraph" w:customStyle="1" w:styleId="805B21250EB94802BC8D08388A68F1F3">
    <w:name w:val="805B21250EB94802BC8D08388A68F1F3"/>
    <w:rsid w:val="008800EA"/>
    <w:rPr>
      <w:lang w:eastAsia="de-DE"/>
    </w:rPr>
  </w:style>
  <w:style w:type="paragraph" w:customStyle="1" w:styleId="3B42E94D8370405F875EBB2363A2F469">
    <w:name w:val="3B42E94D8370405F875EBB2363A2F469"/>
    <w:rsid w:val="008800EA"/>
    <w:rPr>
      <w:lang w:eastAsia="de-DE"/>
    </w:rPr>
  </w:style>
  <w:style w:type="paragraph" w:customStyle="1" w:styleId="62C21DCFC9E74B70A8504E389EE534A3">
    <w:name w:val="62C21DCFC9E74B70A8504E389EE534A3"/>
    <w:rsid w:val="008800EA"/>
    <w:rPr>
      <w:lang w:eastAsia="de-DE"/>
    </w:rPr>
  </w:style>
  <w:style w:type="paragraph" w:customStyle="1" w:styleId="2D4EC6C4B32D4091B0562E811A32B82F">
    <w:name w:val="2D4EC6C4B32D4091B0562E811A32B82F"/>
    <w:rsid w:val="008800EA"/>
    <w:rPr>
      <w:lang w:eastAsia="de-DE"/>
    </w:rPr>
  </w:style>
  <w:style w:type="paragraph" w:customStyle="1" w:styleId="0E728B440925486BB39BD410F31CE4D0">
    <w:name w:val="0E728B440925486BB39BD410F31CE4D0"/>
    <w:rsid w:val="008800EA"/>
    <w:rPr>
      <w:lang w:eastAsia="de-DE"/>
    </w:rPr>
  </w:style>
  <w:style w:type="paragraph" w:customStyle="1" w:styleId="38E1DD1976774E32A82A431DC399D5C8">
    <w:name w:val="38E1DD1976774E32A82A431DC399D5C8"/>
    <w:rsid w:val="008800EA"/>
    <w:rPr>
      <w:lang w:eastAsia="de-DE"/>
    </w:rPr>
  </w:style>
  <w:style w:type="paragraph" w:customStyle="1" w:styleId="7ABBBE099B4541E0AE74FE652F47B236">
    <w:name w:val="7ABBBE099B4541E0AE74FE652F47B236"/>
    <w:rsid w:val="008800EA"/>
    <w:rPr>
      <w:lang w:eastAsia="de-DE"/>
    </w:rPr>
  </w:style>
  <w:style w:type="paragraph" w:customStyle="1" w:styleId="DFF506928E744BBDAC25D648DE1573E6">
    <w:name w:val="DFF506928E744BBDAC25D648DE1573E6"/>
    <w:rsid w:val="008800EA"/>
    <w:rPr>
      <w:lang w:eastAsia="de-DE"/>
    </w:rPr>
  </w:style>
  <w:style w:type="paragraph" w:customStyle="1" w:styleId="9A26F21F5ED54383A991F2E15FD2AE8E">
    <w:name w:val="9A26F21F5ED54383A991F2E15FD2AE8E"/>
    <w:rsid w:val="008800EA"/>
    <w:rPr>
      <w:lang w:eastAsia="de-DE"/>
    </w:rPr>
  </w:style>
  <w:style w:type="paragraph" w:customStyle="1" w:styleId="7352C972141746E88A7C27123BB5139D">
    <w:name w:val="7352C972141746E88A7C27123BB5139D"/>
    <w:rsid w:val="008800EA"/>
    <w:rPr>
      <w:lang w:eastAsia="de-DE"/>
    </w:rPr>
  </w:style>
  <w:style w:type="paragraph" w:customStyle="1" w:styleId="C28BF7F412524A87B663A54E71E30261">
    <w:name w:val="C28BF7F412524A87B663A54E71E30261"/>
    <w:rsid w:val="008800EA"/>
    <w:rPr>
      <w:lang w:eastAsia="de-DE"/>
    </w:rPr>
  </w:style>
  <w:style w:type="paragraph" w:customStyle="1" w:styleId="FD33F76CD54E4EA3BBEC1128B7F89341">
    <w:name w:val="FD33F76CD54E4EA3BBEC1128B7F89341"/>
    <w:rsid w:val="008800EA"/>
    <w:rPr>
      <w:lang w:eastAsia="de-DE"/>
    </w:rPr>
  </w:style>
  <w:style w:type="paragraph" w:customStyle="1" w:styleId="D1B749753C8049ADA309E81ECC3F59FD">
    <w:name w:val="D1B749753C8049ADA309E81ECC3F59FD"/>
    <w:rsid w:val="008800EA"/>
    <w:rPr>
      <w:lang w:eastAsia="de-DE"/>
    </w:rPr>
  </w:style>
  <w:style w:type="paragraph" w:customStyle="1" w:styleId="A18F022A2299483FBA328C4187C1F8B1">
    <w:name w:val="A18F022A2299483FBA328C4187C1F8B1"/>
    <w:rsid w:val="008800EA"/>
    <w:rPr>
      <w:lang w:eastAsia="de-DE"/>
    </w:rPr>
  </w:style>
  <w:style w:type="paragraph" w:customStyle="1" w:styleId="EEC6F6C7225041D8B8C03688D0EB116E">
    <w:name w:val="EEC6F6C7225041D8B8C03688D0EB116E"/>
    <w:rsid w:val="008800EA"/>
    <w:rPr>
      <w:lang w:eastAsia="de-DE"/>
    </w:rPr>
  </w:style>
  <w:style w:type="paragraph" w:customStyle="1" w:styleId="411BCE9FE1804D48A3DD579619BC25D7">
    <w:name w:val="411BCE9FE1804D48A3DD579619BC25D7"/>
    <w:rsid w:val="008800EA"/>
    <w:rPr>
      <w:lang w:eastAsia="de-DE"/>
    </w:rPr>
  </w:style>
  <w:style w:type="paragraph" w:customStyle="1" w:styleId="1F03153F922C4568B4DCE8DBD499DE1E">
    <w:name w:val="1F03153F922C4568B4DCE8DBD499DE1E"/>
    <w:rsid w:val="008800EA"/>
    <w:rPr>
      <w:lang w:eastAsia="de-DE"/>
    </w:rPr>
  </w:style>
  <w:style w:type="paragraph" w:customStyle="1" w:styleId="8447E8E1884445B387297EC6F2863EFB">
    <w:name w:val="8447E8E1884445B387297EC6F2863EFB"/>
    <w:rsid w:val="008800EA"/>
    <w:rPr>
      <w:lang w:eastAsia="de-DE"/>
    </w:rPr>
  </w:style>
  <w:style w:type="paragraph" w:customStyle="1" w:styleId="272995EE39194C999F7DC78B3592B9C3">
    <w:name w:val="272995EE39194C999F7DC78B3592B9C3"/>
    <w:rsid w:val="008800EA"/>
    <w:rPr>
      <w:lang w:eastAsia="de-DE"/>
    </w:rPr>
  </w:style>
  <w:style w:type="paragraph" w:customStyle="1" w:styleId="F086E6416CB24C7595B0974099E6342D">
    <w:name w:val="F086E6416CB24C7595B0974099E6342D"/>
    <w:rsid w:val="008800EA"/>
    <w:rPr>
      <w:lang w:eastAsia="de-DE"/>
    </w:rPr>
  </w:style>
  <w:style w:type="paragraph" w:customStyle="1" w:styleId="DFBA0FBC459D4EEBA3B0DDB156B7956F">
    <w:name w:val="DFBA0FBC459D4EEBA3B0DDB156B7956F"/>
    <w:rsid w:val="008800EA"/>
    <w:rPr>
      <w:lang w:eastAsia="de-DE"/>
    </w:rPr>
  </w:style>
  <w:style w:type="paragraph" w:customStyle="1" w:styleId="2C89634A30834F3EBC8266DF16BCEAF8">
    <w:name w:val="2C89634A30834F3EBC8266DF16BCEAF8"/>
    <w:rsid w:val="008800EA"/>
    <w:rPr>
      <w:lang w:eastAsia="de-DE"/>
    </w:rPr>
  </w:style>
  <w:style w:type="paragraph" w:customStyle="1" w:styleId="E951750136204F4AA48F2B69C8F5813B">
    <w:name w:val="E951750136204F4AA48F2B69C8F5813B"/>
    <w:rsid w:val="008800EA"/>
    <w:rPr>
      <w:lang w:eastAsia="de-DE"/>
    </w:rPr>
  </w:style>
  <w:style w:type="paragraph" w:customStyle="1" w:styleId="A73CD87FF1ED49E98D8DB2D551785E16">
    <w:name w:val="A73CD87FF1ED49E98D8DB2D551785E16"/>
    <w:rsid w:val="008800EA"/>
    <w:rPr>
      <w:lang w:eastAsia="de-DE"/>
    </w:rPr>
  </w:style>
  <w:style w:type="paragraph" w:customStyle="1" w:styleId="145B57784465473D959DFAC206045173">
    <w:name w:val="145B57784465473D959DFAC206045173"/>
    <w:rsid w:val="008800EA"/>
    <w:rPr>
      <w:lang w:eastAsia="de-DE"/>
    </w:rPr>
  </w:style>
  <w:style w:type="paragraph" w:customStyle="1" w:styleId="6F911847502B47A9B8A3E38261D573FA">
    <w:name w:val="6F911847502B47A9B8A3E38261D573FA"/>
    <w:rsid w:val="008800EA"/>
    <w:rPr>
      <w:lang w:eastAsia="de-DE"/>
    </w:rPr>
  </w:style>
  <w:style w:type="paragraph" w:customStyle="1" w:styleId="097A95A020C34CE0AEEB1CA8E22E49DC">
    <w:name w:val="097A95A020C34CE0AEEB1CA8E22E49DC"/>
    <w:rsid w:val="008800EA"/>
    <w:rPr>
      <w:lang w:eastAsia="de-DE"/>
    </w:rPr>
  </w:style>
  <w:style w:type="paragraph" w:customStyle="1" w:styleId="E791B7120C2D4D13A6514EA58D7725E1">
    <w:name w:val="E791B7120C2D4D13A6514EA58D7725E1"/>
    <w:rsid w:val="008800EA"/>
    <w:rPr>
      <w:lang w:eastAsia="de-DE"/>
    </w:rPr>
  </w:style>
  <w:style w:type="paragraph" w:customStyle="1" w:styleId="DA950AE9E6D847DA9D40A342D41AD952">
    <w:name w:val="DA950AE9E6D847DA9D40A342D41AD952"/>
    <w:rsid w:val="008800EA"/>
    <w:rPr>
      <w:lang w:eastAsia="de-DE"/>
    </w:rPr>
  </w:style>
  <w:style w:type="paragraph" w:customStyle="1" w:styleId="B200302DB8704564952BAD123FFFD5D0">
    <w:name w:val="B200302DB8704564952BAD123FFFD5D0"/>
    <w:rsid w:val="008800EA"/>
    <w:rPr>
      <w:lang w:eastAsia="de-DE"/>
    </w:rPr>
  </w:style>
  <w:style w:type="paragraph" w:customStyle="1" w:styleId="B05BC588F9E5491188BD040E3C7CAD26">
    <w:name w:val="B05BC588F9E5491188BD040E3C7CAD26"/>
    <w:rsid w:val="008800EA"/>
    <w:rPr>
      <w:lang w:eastAsia="de-DE"/>
    </w:rPr>
  </w:style>
  <w:style w:type="paragraph" w:customStyle="1" w:styleId="5252791DC19D485888E38838F6F6A55C">
    <w:name w:val="5252791DC19D485888E38838F6F6A55C"/>
    <w:rsid w:val="008800EA"/>
    <w:rPr>
      <w:lang w:eastAsia="de-DE"/>
    </w:rPr>
  </w:style>
  <w:style w:type="paragraph" w:customStyle="1" w:styleId="EC1C531E8340416E970CBCBBAB2A9B98">
    <w:name w:val="EC1C531E8340416E970CBCBBAB2A9B98"/>
    <w:rsid w:val="008800EA"/>
    <w:rPr>
      <w:lang w:eastAsia="de-DE"/>
    </w:rPr>
  </w:style>
  <w:style w:type="paragraph" w:customStyle="1" w:styleId="5FA2B0F9FE17410F934F1F661DA8E769">
    <w:name w:val="5FA2B0F9FE17410F934F1F661DA8E769"/>
    <w:rsid w:val="008800EA"/>
    <w:rPr>
      <w:lang w:eastAsia="de-DE"/>
    </w:rPr>
  </w:style>
  <w:style w:type="paragraph" w:customStyle="1" w:styleId="089341EBCC4D4D1A98EF07C783D979E6">
    <w:name w:val="089341EBCC4D4D1A98EF07C783D979E6"/>
    <w:rsid w:val="008800EA"/>
    <w:rPr>
      <w:lang w:eastAsia="de-DE"/>
    </w:rPr>
  </w:style>
  <w:style w:type="paragraph" w:customStyle="1" w:styleId="63A4D128752E406F84BC88EEEC34698A">
    <w:name w:val="63A4D128752E406F84BC88EEEC34698A"/>
    <w:rsid w:val="008800EA"/>
    <w:rPr>
      <w:lang w:eastAsia="de-DE"/>
    </w:rPr>
  </w:style>
  <w:style w:type="paragraph" w:customStyle="1" w:styleId="64CB08660BD4411E8B6036D87E422BB8">
    <w:name w:val="64CB08660BD4411E8B6036D87E422BB8"/>
    <w:rsid w:val="008800EA"/>
    <w:rPr>
      <w:lang w:eastAsia="de-DE"/>
    </w:rPr>
  </w:style>
  <w:style w:type="paragraph" w:customStyle="1" w:styleId="0290B61A746F460C87738323FEEFFD2D">
    <w:name w:val="0290B61A746F460C87738323FEEFFD2D"/>
    <w:rsid w:val="008800EA"/>
    <w:rPr>
      <w:lang w:eastAsia="de-DE"/>
    </w:rPr>
  </w:style>
  <w:style w:type="paragraph" w:customStyle="1" w:styleId="82CE3E53755942D3842F571B2DBB70D2">
    <w:name w:val="82CE3E53755942D3842F571B2DBB70D2"/>
    <w:rsid w:val="008800EA"/>
    <w:rPr>
      <w:lang w:eastAsia="de-DE"/>
    </w:rPr>
  </w:style>
  <w:style w:type="paragraph" w:customStyle="1" w:styleId="BDF8D3A2E30F4BB08836438C79F5F6F0">
    <w:name w:val="BDF8D3A2E30F4BB08836438C79F5F6F0"/>
    <w:rsid w:val="008800EA"/>
    <w:rPr>
      <w:lang w:eastAsia="de-DE"/>
    </w:rPr>
  </w:style>
  <w:style w:type="paragraph" w:customStyle="1" w:styleId="9543D3F983A643CC81C0769E78F2990C">
    <w:name w:val="9543D3F983A643CC81C0769E78F2990C"/>
    <w:rsid w:val="008800EA"/>
    <w:rPr>
      <w:lang w:eastAsia="de-DE"/>
    </w:rPr>
  </w:style>
  <w:style w:type="paragraph" w:customStyle="1" w:styleId="30399F3B3C114309902C2F99FF7CA8FB">
    <w:name w:val="30399F3B3C114309902C2F99FF7CA8FB"/>
    <w:rsid w:val="008800EA"/>
    <w:rPr>
      <w:lang w:eastAsia="de-DE"/>
    </w:rPr>
  </w:style>
  <w:style w:type="paragraph" w:customStyle="1" w:styleId="10EAFF7ACDE94501B99DE0B54FDF1A6A">
    <w:name w:val="10EAFF7ACDE94501B99DE0B54FDF1A6A"/>
    <w:rsid w:val="008800EA"/>
    <w:rPr>
      <w:lang w:eastAsia="de-DE"/>
    </w:rPr>
  </w:style>
  <w:style w:type="paragraph" w:customStyle="1" w:styleId="8ADFE2ABE4E54D209CDF3A4F9C1F9431">
    <w:name w:val="8ADFE2ABE4E54D209CDF3A4F9C1F9431"/>
    <w:rsid w:val="008800EA"/>
    <w:rPr>
      <w:lang w:eastAsia="de-DE"/>
    </w:rPr>
  </w:style>
  <w:style w:type="paragraph" w:customStyle="1" w:styleId="0B2A05E9B4AA4AB584363B3DDE3233FB">
    <w:name w:val="0B2A05E9B4AA4AB584363B3DDE3233FB"/>
    <w:rsid w:val="008800EA"/>
    <w:rPr>
      <w:lang w:eastAsia="de-DE"/>
    </w:rPr>
  </w:style>
  <w:style w:type="paragraph" w:customStyle="1" w:styleId="2CD5C875A41442DC97446B01C3B28B1B">
    <w:name w:val="2CD5C875A41442DC97446B01C3B28B1B"/>
    <w:rsid w:val="008800EA"/>
    <w:rPr>
      <w:lang w:eastAsia="de-DE"/>
    </w:rPr>
  </w:style>
  <w:style w:type="paragraph" w:customStyle="1" w:styleId="7713BDBEC96B4BB387C40D756395E255">
    <w:name w:val="7713BDBEC96B4BB387C40D756395E255"/>
    <w:rsid w:val="008800EA"/>
    <w:rPr>
      <w:lang w:eastAsia="de-DE"/>
    </w:rPr>
  </w:style>
  <w:style w:type="paragraph" w:customStyle="1" w:styleId="DCB1CD236E4A47029EBDC290E51016BF">
    <w:name w:val="DCB1CD236E4A47029EBDC290E51016BF"/>
    <w:rsid w:val="008800EA"/>
    <w:rPr>
      <w:lang w:eastAsia="de-DE"/>
    </w:rPr>
  </w:style>
  <w:style w:type="paragraph" w:customStyle="1" w:styleId="44A37469AF504BE987A831DC9C1597DD">
    <w:name w:val="44A37469AF504BE987A831DC9C1597DD"/>
    <w:rsid w:val="008800EA"/>
    <w:rPr>
      <w:lang w:eastAsia="de-DE"/>
    </w:rPr>
  </w:style>
  <w:style w:type="paragraph" w:customStyle="1" w:styleId="A02ACB4064CB42C4AECDB4EF4FBF595C">
    <w:name w:val="A02ACB4064CB42C4AECDB4EF4FBF595C"/>
    <w:rsid w:val="008800EA"/>
    <w:rPr>
      <w:lang w:eastAsia="de-DE"/>
    </w:rPr>
  </w:style>
  <w:style w:type="paragraph" w:customStyle="1" w:styleId="3EC20E6C57544AB09D45D3749BC3EE63">
    <w:name w:val="3EC20E6C57544AB09D45D3749BC3EE63"/>
    <w:rsid w:val="008800EA"/>
    <w:rPr>
      <w:lang w:eastAsia="de-DE"/>
    </w:rPr>
  </w:style>
  <w:style w:type="paragraph" w:customStyle="1" w:styleId="96F6A6AB0E994A7BBEB2B3555146C801">
    <w:name w:val="96F6A6AB0E994A7BBEB2B3555146C801"/>
    <w:rsid w:val="008800EA"/>
    <w:rPr>
      <w:lang w:eastAsia="de-DE"/>
    </w:rPr>
  </w:style>
  <w:style w:type="paragraph" w:customStyle="1" w:styleId="57E9EEF10C1D4B1C9555974A60E80DE8">
    <w:name w:val="57E9EEF10C1D4B1C9555974A60E80DE8"/>
    <w:rsid w:val="008800EA"/>
    <w:rPr>
      <w:lang w:eastAsia="de-DE"/>
    </w:rPr>
  </w:style>
  <w:style w:type="paragraph" w:customStyle="1" w:styleId="7A7FBDC092CA44C9B3C9DADE7D9A6EBF">
    <w:name w:val="7A7FBDC092CA44C9B3C9DADE7D9A6EBF"/>
    <w:rsid w:val="008800EA"/>
    <w:rPr>
      <w:lang w:eastAsia="de-DE"/>
    </w:rPr>
  </w:style>
  <w:style w:type="paragraph" w:customStyle="1" w:styleId="02DD73F17FB14939B7E782D4D086993C">
    <w:name w:val="02DD73F17FB14939B7E782D4D086993C"/>
    <w:rsid w:val="008800EA"/>
    <w:rPr>
      <w:lang w:eastAsia="de-DE"/>
    </w:rPr>
  </w:style>
  <w:style w:type="paragraph" w:customStyle="1" w:styleId="851F275743FB4AF388DD6D28F538489C">
    <w:name w:val="851F275743FB4AF388DD6D28F538489C"/>
    <w:rsid w:val="008800EA"/>
    <w:rPr>
      <w:lang w:eastAsia="de-DE"/>
    </w:rPr>
  </w:style>
  <w:style w:type="paragraph" w:customStyle="1" w:styleId="08405A29C01147B98A3C74FEB0D18DE6">
    <w:name w:val="08405A29C01147B98A3C74FEB0D18DE6"/>
    <w:rsid w:val="008800EA"/>
    <w:rPr>
      <w:lang w:eastAsia="de-DE"/>
    </w:rPr>
  </w:style>
  <w:style w:type="paragraph" w:customStyle="1" w:styleId="0058F305A3074948A16D7BE9F32D7229">
    <w:name w:val="0058F305A3074948A16D7BE9F32D7229"/>
    <w:rsid w:val="008800EA"/>
    <w:rPr>
      <w:lang w:eastAsia="de-DE"/>
    </w:rPr>
  </w:style>
  <w:style w:type="paragraph" w:customStyle="1" w:styleId="CD6FC8A417274E66BA82D5091F7C2AB7">
    <w:name w:val="CD6FC8A417274E66BA82D5091F7C2AB7"/>
    <w:rsid w:val="008800EA"/>
    <w:rPr>
      <w:lang w:eastAsia="de-DE"/>
    </w:rPr>
  </w:style>
  <w:style w:type="paragraph" w:customStyle="1" w:styleId="6B2771C4EA684DC5A7DFBE2F32D2FFDA">
    <w:name w:val="6B2771C4EA684DC5A7DFBE2F32D2FFDA"/>
    <w:rsid w:val="008800EA"/>
    <w:rPr>
      <w:lang w:eastAsia="de-DE"/>
    </w:rPr>
  </w:style>
  <w:style w:type="paragraph" w:customStyle="1" w:styleId="8321FBA43F694E738ED747D2A5CA422A">
    <w:name w:val="8321FBA43F694E738ED747D2A5CA422A"/>
    <w:rsid w:val="008800EA"/>
    <w:rPr>
      <w:lang w:eastAsia="de-DE"/>
    </w:rPr>
  </w:style>
  <w:style w:type="paragraph" w:customStyle="1" w:styleId="64C9D82D00EB430E88BFE36221512484">
    <w:name w:val="64C9D82D00EB430E88BFE36221512484"/>
    <w:rsid w:val="008800EA"/>
    <w:rPr>
      <w:lang w:eastAsia="de-DE"/>
    </w:rPr>
  </w:style>
  <w:style w:type="paragraph" w:customStyle="1" w:styleId="8C53FD257EDC4A1BBC998FC8ECC372A8">
    <w:name w:val="8C53FD257EDC4A1BBC998FC8ECC372A8"/>
    <w:rsid w:val="008800EA"/>
    <w:rPr>
      <w:lang w:eastAsia="de-DE"/>
    </w:rPr>
  </w:style>
  <w:style w:type="paragraph" w:customStyle="1" w:styleId="4901393F98E74986A904F1EA020858EF">
    <w:name w:val="4901393F98E74986A904F1EA020858EF"/>
    <w:rsid w:val="008800EA"/>
    <w:rPr>
      <w:lang w:eastAsia="de-DE"/>
    </w:rPr>
  </w:style>
  <w:style w:type="paragraph" w:customStyle="1" w:styleId="5FD3F8DA0931489FA86F23316B5AF336">
    <w:name w:val="5FD3F8DA0931489FA86F23316B5AF336"/>
    <w:rsid w:val="008800EA"/>
    <w:rPr>
      <w:lang w:eastAsia="de-DE"/>
    </w:rPr>
  </w:style>
  <w:style w:type="paragraph" w:customStyle="1" w:styleId="94A451B8BA224EF98AE46D2762CEDEDB">
    <w:name w:val="94A451B8BA224EF98AE46D2762CEDEDB"/>
    <w:rsid w:val="008800EA"/>
    <w:rPr>
      <w:lang w:eastAsia="de-DE"/>
    </w:rPr>
  </w:style>
  <w:style w:type="paragraph" w:customStyle="1" w:styleId="1D250F6EEBF34486A2A0F3524045300E">
    <w:name w:val="1D250F6EEBF34486A2A0F3524045300E"/>
    <w:rsid w:val="008800EA"/>
    <w:rPr>
      <w:lang w:eastAsia="de-DE"/>
    </w:rPr>
  </w:style>
  <w:style w:type="paragraph" w:customStyle="1" w:styleId="AFC266D7661C465B9F43F23DFB952478">
    <w:name w:val="AFC266D7661C465B9F43F23DFB952478"/>
    <w:rsid w:val="008800EA"/>
    <w:rPr>
      <w:lang w:eastAsia="de-DE"/>
    </w:rPr>
  </w:style>
  <w:style w:type="paragraph" w:customStyle="1" w:styleId="5A3AA75ECA504DB78EB32FF45849D62D">
    <w:name w:val="5A3AA75ECA504DB78EB32FF45849D62D"/>
    <w:rsid w:val="008800EA"/>
    <w:rPr>
      <w:lang w:eastAsia="de-DE"/>
    </w:rPr>
  </w:style>
  <w:style w:type="paragraph" w:customStyle="1" w:styleId="CA9BE5B67E714357B934DEFDF54B5CB6">
    <w:name w:val="CA9BE5B67E714357B934DEFDF54B5CB6"/>
    <w:rsid w:val="008800EA"/>
    <w:rPr>
      <w:lang w:eastAsia="de-DE"/>
    </w:rPr>
  </w:style>
  <w:style w:type="paragraph" w:customStyle="1" w:styleId="E3AAF665234C4A7CAE95F08232FA30D0">
    <w:name w:val="E3AAF665234C4A7CAE95F08232FA30D0"/>
    <w:rsid w:val="008800EA"/>
    <w:rPr>
      <w:lang w:eastAsia="de-DE"/>
    </w:rPr>
  </w:style>
  <w:style w:type="paragraph" w:customStyle="1" w:styleId="9FD2983715A9447D87367012DF9A445A">
    <w:name w:val="9FD2983715A9447D87367012DF9A445A"/>
    <w:rsid w:val="008800EA"/>
    <w:rPr>
      <w:lang w:eastAsia="de-DE"/>
    </w:rPr>
  </w:style>
  <w:style w:type="paragraph" w:customStyle="1" w:styleId="3D77FE6FE7E64DCC9553DA1D3D6B7D3A">
    <w:name w:val="3D77FE6FE7E64DCC9553DA1D3D6B7D3A"/>
    <w:rsid w:val="008800EA"/>
    <w:rPr>
      <w:lang w:eastAsia="de-DE"/>
    </w:rPr>
  </w:style>
  <w:style w:type="paragraph" w:customStyle="1" w:styleId="9095E5FD7AA745A4B9E3E548C2EE4C0D">
    <w:name w:val="9095E5FD7AA745A4B9E3E548C2EE4C0D"/>
    <w:rsid w:val="008800EA"/>
    <w:rPr>
      <w:lang w:eastAsia="de-DE"/>
    </w:rPr>
  </w:style>
  <w:style w:type="paragraph" w:customStyle="1" w:styleId="9EE06EDFE4994F7C92D207E79A78F463">
    <w:name w:val="9EE06EDFE4994F7C92D207E79A78F463"/>
    <w:rsid w:val="008800EA"/>
    <w:rPr>
      <w:lang w:eastAsia="de-DE"/>
    </w:rPr>
  </w:style>
  <w:style w:type="paragraph" w:customStyle="1" w:styleId="AB34B06C754B40F4A5CA94B2C70245B4">
    <w:name w:val="AB34B06C754B40F4A5CA94B2C70245B4"/>
    <w:rsid w:val="008800EA"/>
    <w:rPr>
      <w:lang w:eastAsia="de-DE"/>
    </w:rPr>
  </w:style>
  <w:style w:type="paragraph" w:customStyle="1" w:styleId="28F1C0FB1BCF4A6B8DFB15A91219A044">
    <w:name w:val="28F1C0FB1BCF4A6B8DFB15A91219A044"/>
    <w:rsid w:val="008800EA"/>
    <w:rPr>
      <w:lang w:eastAsia="de-DE"/>
    </w:rPr>
  </w:style>
  <w:style w:type="paragraph" w:customStyle="1" w:styleId="6EA939F57FBD43299EF23B524537C270">
    <w:name w:val="6EA939F57FBD43299EF23B524537C270"/>
    <w:rsid w:val="008800EA"/>
    <w:rPr>
      <w:lang w:eastAsia="de-DE"/>
    </w:rPr>
  </w:style>
  <w:style w:type="paragraph" w:customStyle="1" w:styleId="C710357632DD4676A5B53FA2DC962448">
    <w:name w:val="C710357632DD4676A5B53FA2DC962448"/>
    <w:rsid w:val="008800EA"/>
    <w:rPr>
      <w:lang w:eastAsia="de-DE"/>
    </w:rPr>
  </w:style>
  <w:style w:type="paragraph" w:customStyle="1" w:styleId="7A520D4B3A954A6E94F5370BD09761F1">
    <w:name w:val="7A520D4B3A954A6E94F5370BD09761F1"/>
    <w:rsid w:val="008800EA"/>
    <w:rPr>
      <w:lang w:eastAsia="de-DE"/>
    </w:rPr>
  </w:style>
  <w:style w:type="paragraph" w:customStyle="1" w:styleId="F58E30AAA0154A29A6FE6DB27B1C73B4">
    <w:name w:val="F58E30AAA0154A29A6FE6DB27B1C73B4"/>
    <w:rsid w:val="008800EA"/>
    <w:rPr>
      <w:lang w:eastAsia="de-DE"/>
    </w:rPr>
  </w:style>
  <w:style w:type="paragraph" w:customStyle="1" w:styleId="E7A91E7D342947F6A52CC00AA2256F75">
    <w:name w:val="E7A91E7D342947F6A52CC00AA2256F75"/>
    <w:rsid w:val="008800EA"/>
    <w:rPr>
      <w:lang w:eastAsia="de-DE"/>
    </w:rPr>
  </w:style>
  <w:style w:type="paragraph" w:customStyle="1" w:styleId="F4730D86BCF84166AF16A7F4E97CAA69">
    <w:name w:val="F4730D86BCF84166AF16A7F4E97CAA69"/>
    <w:rsid w:val="008800EA"/>
    <w:rPr>
      <w:lang w:eastAsia="de-DE"/>
    </w:rPr>
  </w:style>
  <w:style w:type="paragraph" w:customStyle="1" w:styleId="3E34E71BDE0A494CA320A8EE86283E54">
    <w:name w:val="3E34E71BDE0A494CA320A8EE86283E54"/>
    <w:rsid w:val="008800EA"/>
    <w:rPr>
      <w:lang w:eastAsia="de-DE"/>
    </w:rPr>
  </w:style>
  <w:style w:type="paragraph" w:customStyle="1" w:styleId="753D6A2BA1744486A8C5133E8F9C5FCB">
    <w:name w:val="753D6A2BA1744486A8C5133E8F9C5FCB"/>
    <w:rsid w:val="008800EA"/>
    <w:rPr>
      <w:lang w:eastAsia="de-DE"/>
    </w:rPr>
  </w:style>
  <w:style w:type="paragraph" w:customStyle="1" w:styleId="7ACC8B6B51274EB099096AF7A3131BDC">
    <w:name w:val="7ACC8B6B51274EB099096AF7A3131BDC"/>
    <w:rsid w:val="008800EA"/>
    <w:rPr>
      <w:lang w:eastAsia="de-DE"/>
    </w:rPr>
  </w:style>
  <w:style w:type="paragraph" w:customStyle="1" w:styleId="982E734D52A4465F8769E5375CE8DECF">
    <w:name w:val="982E734D52A4465F8769E5375CE8DECF"/>
    <w:rsid w:val="008800EA"/>
    <w:rPr>
      <w:lang w:eastAsia="de-DE"/>
    </w:rPr>
  </w:style>
  <w:style w:type="paragraph" w:customStyle="1" w:styleId="A00A04E9C3154B09975310B9C1FC9F8C">
    <w:name w:val="A00A04E9C3154B09975310B9C1FC9F8C"/>
    <w:rsid w:val="008800EA"/>
    <w:rPr>
      <w:lang w:eastAsia="de-DE"/>
    </w:rPr>
  </w:style>
  <w:style w:type="paragraph" w:customStyle="1" w:styleId="2E8C4CE9C6A740F08969FD1650FD05F7">
    <w:name w:val="2E8C4CE9C6A740F08969FD1650FD05F7"/>
    <w:rsid w:val="008800EA"/>
    <w:rPr>
      <w:lang w:eastAsia="de-DE"/>
    </w:rPr>
  </w:style>
  <w:style w:type="paragraph" w:customStyle="1" w:styleId="0EB50AA86EEC48569632FD9BA8CDF545">
    <w:name w:val="0EB50AA86EEC48569632FD9BA8CDF545"/>
    <w:rsid w:val="008800EA"/>
    <w:rPr>
      <w:lang w:eastAsia="de-DE"/>
    </w:rPr>
  </w:style>
  <w:style w:type="paragraph" w:customStyle="1" w:styleId="F342C09160D14758A030108163FCAB94">
    <w:name w:val="F342C09160D14758A030108163FCAB94"/>
    <w:rsid w:val="008800EA"/>
    <w:rPr>
      <w:lang w:eastAsia="de-DE"/>
    </w:rPr>
  </w:style>
  <w:style w:type="paragraph" w:customStyle="1" w:styleId="8A2378E202E541E5A7D620373A087F0A">
    <w:name w:val="8A2378E202E541E5A7D620373A087F0A"/>
    <w:rsid w:val="008800EA"/>
    <w:rPr>
      <w:lang w:eastAsia="de-DE"/>
    </w:rPr>
  </w:style>
  <w:style w:type="paragraph" w:customStyle="1" w:styleId="78254AF86F884734A6BF0176C50F9933">
    <w:name w:val="78254AF86F884734A6BF0176C50F9933"/>
    <w:rsid w:val="008800EA"/>
    <w:rPr>
      <w:lang w:eastAsia="de-DE"/>
    </w:rPr>
  </w:style>
  <w:style w:type="paragraph" w:customStyle="1" w:styleId="5576034BBC824305BF73155C92849151">
    <w:name w:val="5576034BBC824305BF73155C92849151"/>
    <w:rsid w:val="008800EA"/>
    <w:rPr>
      <w:lang w:eastAsia="de-DE"/>
    </w:rPr>
  </w:style>
  <w:style w:type="paragraph" w:customStyle="1" w:styleId="FEF19F32EA144FDB9B12444559450350">
    <w:name w:val="FEF19F32EA144FDB9B12444559450350"/>
    <w:rsid w:val="008800EA"/>
    <w:rPr>
      <w:lang w:eastAsia="de-DE"/>
    </w:rPr>
  </w:style>
  <w:style w:type="paragraph" w:customStyle="1" w:styleId="B10ED45ECC9C49159FB50036F8258F14">
    <w:name w:val="B10ED45ECC9C49159FB50036F8258F14"/>
    <w:rsid w:val="008800EA"/>
    <w:rPr>
      <w:lang w:eastAsia="de-DE"/>
    </w:rPr>
  </w:style>
  <w:style w:type="paragraph" w:customStyle="1" w:styleId="4ADDE01EC77949368F968A450BF85B1C">
    <w:name w:val="4ADDE01EC77949368F968A450BF85B1C"/>
    <w:rsid w:val="008800EA"/>
    <w:rPr>
      <w:lang w:eastAsia="de-DE"/>
    </w:rPr>
  </w:style>
  <w:style w:type="paragraph" w:customStyle="1" w:styleId="6D44CA14B5D243939385224A9A750D05">
    <w:name w:val="6D44CA14B5D243939385224A9A750D05"/>
    <w:rsid w:val="008800EA"/>
    <w:rPr>
      <w:lang w:eastAsia="de-DE"/>
    </w:rPr>
  </w:style>
  <w:style w:type="paragraph" w:customStyle="1" w:styleId="DED37B62A5554B918B0F281DB575743D">
    <w:name w:val="DED37B62A5554B918B0F281DB575743D"/>
    <w:rsid w:val="008800EA"/>
    <w:rPr>
      <w:lang w:eastAsia="de-DE"/>
    </w:rPr>
  </w:style>
  <w:style w:type="paragraph" w:customStyle="1" w:styleId="9A81F0263F27454C9A9F1A2EFE1ED291">
    <w:name w:val="9A81F0263F27454C9A9F1A2EFE1ED291"/>
    <w:rsid w:val="008800EA"/>
    <w:rPr>
      <w:lang w:eastAsia="de-DE"/>
    </w:rPr>
  </w:style>
  <w:style w:type="paragraph" w:customStyle="1" w:styleId="E1B31BDEFB464085BECE0845B33F1801">
    <w:name w:val="E1B31BDEFB464085BECE0845B33F1801"/>
    <w:rsid w:val="008800EA"/>
    <w:rPr>
      <w:lang w:eastAsia="de-DE"/>
    </w:rPr>
  </w:style>
  <w:style w:type="paragraph" w:customStyle="1" w:styleId="426A8AFEB5534A07A7190BCE25278D34">
    <w:name w:val="426A8AFEB5534A07A7190BCE25278D34"/>
    <w:rsid w:val="008800EA"/>
    <w:rPr>
      <w:lang w:eastAsia="de-DE"/>
    </w:rPr>
  </w:style>
  <w:style w:type="paragraph" w:customStyle="1" w:styleId="3F74A597834B4507B267B2EEC3DA8663">
    <w:name w:val="3F74A597834B4507B267B2EEC3DA8663"/>
    <w:rsid w:val="008800EA"/>
    <w:rPr>
      <w:lang w:eastAsia="de-DE"/>
    </w:rPr>
  </w:style>
  <w:style w:type="paragraph" w:customStyle="1" w:styleId="BE2F63570F4A4ACF9FA30463F7D7B44C">
    <w:name w:val="BE2F63570F4A4ACF9FA30463F7D7B44C"/>
    <w:rsid w:val="008800EA"/>
    <w:rPr>
      <w:lang w:eastAsia="de-DE"/>
    </w:rPr>
  </w:style>
  <w:style w:type="paragraph" w:customStyle="1" w:styleId="FC74A04443484BC3BC91B7279E029374">
    <w:name w:val="FC74A04443484BC3BC91B7279E029374"/>
    <w:rsid w:val="008800EA"/>
    <w:rPr>
      <w:lang w:eastAsia="de-DE"/>
    </w:rPr>
  </w:style>
  <w:style w:type="paragraph" w:customStyle="1" w:styleId="2DC0B8C1B6E14C1C81DC0D15C64C1E7B">
    <w:name w:val="2DC0B8C1B6E14C1C81DC0D15C64C1E7B"/>
    <w:rsid w:val="008800EA"/>
    <w:rPr>
      <w:lang w:eastAsia="de-DE"/>
    </w:rPr>
  </w:style>
  <w:style w:type="paragraph" w:customStyle="1" w:styleId="F1EE322E8E9E45A5AA56CFA267B07E8F">
    <w:name w:val="F1EE322E8E9E45A5AA56CFA267B07E8F"/>
    <w:rsid w:val="008800EA"/>
    <w:rPr>
      <w:lang w:eastAsia="de-DE"/>
    </w:rPr>
  </w:style>
  <w:style w:type="paragraph" w:customStyle="1" w:styleId="1B3FA1F20BF54F9CA246C068A528953B">
    <w:name w:val="1B3FA1F20BF54F9CA246C068A528953B"/>
    <w:rsid w:val="008800EA"/>
    <w:rPr>
      <w:lang w:eastAsia="de-DE"/>
    </w:rPr>
  </w:style>
  <w:style w:type="paragraph" w:customStyle="1" w:styleId="369D4F91836A4226B2B35505DAF474F0">
    <w:name w:val="369D4F91836A4226B2B35505DAF474F0"/>
    <w:rsid w:val="008800EA"/>
    <w:rPr>
      <w:lang w:eastAsia="de-DE"/>
    </w:rPr>
  </w:style>
  <w:style w:type="paragraph" w:customStyle="1" w:styleId="2F4D5AA8D92447B49219FC4F275258B6">
    <w:name w:val="2F4D5AA8D92447B49219FC4F275258B6"/>
    <w:rsid w:val="008800EA"/>
    <w:rPr>
      <w:lang w:eastAsia="de-DE"/>
    </w:rPr>
  </w:style>
  <w:style w:type="paragraph" w:customStyle="1" w:styleId="00F3838245C14EB6A9694CDA50E8BD0B">
    <w:name w:val="00F3838245C14EB6A9694CDA50E8BD0B"/>
    <w:rsid w:val="008800EA"/>
    <w:rPr>
      <w:lang w:eastAsia="de-DE"/>
    </w:rPr>
  </w:style>
  <w:style w:type="paragraph" w:customStyle="1" w:styleId="D1A99DCF8EDE42E2B5A37FE48299F191">
    <w:name w:val="D1A99DCF8EDE42E2B5A37FE48299F191"/>
    <w:rsid w:val="008800EA"/>
    <w:rPr>
      <w:lang w:eastAsia="de-DE"/>
    </w:rPr>
  </w:style>
  <w:style w:type="paragraph" w:customStyle="1" w:styleId="BCE213A213A0479DB90FB890A2B39119">
    <w:name w:val="BCE213A213A0479DB90FB890A2B39119"/>
    <w:rsid w:val="008800EA"/>
    <w:rPr>
      <w:lang w:eastAsia="de-DE"/>
    </w:rPr>
  </w:style>
  <w:style w:type="paragraph" w:customStyle="1" w:styleId="26181913C4F34DCF8322A64965D76D2B">
    <w:name w:val="26181913C4F34DCF8322A64965D76D2B"/>
    <w:rsid w:val="008800EA"/>
    <w:rPr>
      <w:lang w:eastAsia="de-DE"/>
    </w:rPr>
  </w:style>
  <w:style w:type="paragraph" w:customStyle="1" w:styleId="7C099083B41440DB92FA29CFBD042AD5">
    <w:name w:val="7C099083B41440DB92FA29CFBD042AD5"/>
    <w:rsid w:val="008800EA"/>
    <w:rPr>
      <w:lang w:eastAsia="de-DE"/>
    </w:rPr>
  </w:style>
  <w:style w:type="paragraph" w:customStyle="1" w:styleId="31C07C336CF548B2B3571F75549FDBD6">
    <w:name w:val="31C07C336CF548B2B3571F75549FDBD6"/>
    <w:rsid w:val="008800EA"/>
    <w:rPr>
      <w:lang w:eastAsia="de-DE"/>
    </w:rPr>
  </w:style>
  <w:style w:type="paragraph" w:customStyle="1" w:styleId="AAAA29B0198A47BA8FC12A08B07921F5">
    <w:name w:val="AAAA29B0198A47BA8FC12A08B07921F5"/>
    <w:rsid w:val="008800EA"/>
    <w:rPr>
      <w:lang w:eastAsia="de-DE"/>
    </w:rPr>
  </w:style>
  <w:style w:type="paragraph" w:customStyle="1" w:styleId="FEEEBD1766494556B3B3D1FFC1D5F40B">
    <w:name w:val="FEEEBD1766494556B3B3D1FFC1D5F40B"/>
    <w:rsid w:val="008800EA"/>
    <w:rPr>
      <w:lang w:eastAsia="de-DE"/>
    </w:rPr>
  </w:style>
  <w:style w:type="paragraph" w:customStyle="1" w:styleId="347F9168DD664440994E8E06BA316195">
    <w:name w:val="347F9168DD664440994E8E06BA316195"/>
    <w:rsid w:val="008800EA"/>
    <w:rPr>
      <w:lang w:eastAsia="de-DE"/>
    </w:rPr>
  </w:style>
  <w:style w:type="paragraph" w:customStyle="1" w:styleId="F30B7E2BB9254FBF88B06763BE49CA49">
    <w:name w:val="F30B7E2BB9254FBF88B06763BE49CA49"/>
    <w:rsid w:val="008800EA"/>
    <w:rPr>
      <w:lang w:eastAsia="de-DE"/>
    </w:rPr>
  </w:style>
  <w:style w:type="paragraph" w:customStyle="1" w:styleId="980E3C6D2A1848F4910C8D8C9FC36382">
    <w:name w:val="980E3C6D2A1848F4910C8D8C9FC36382"/>
    <w:rsid w:val="008800EA"/>
    <w:rPr>
      <w:lang w:eastAsia="de-DE"/>
    </w:rPr>
  </w:style>
  <w:style w:type="paragraph" w:customStyle="1" w:styleId="3189445E7EDF48C1B336AEEFC6038095">
    <w:name w:val="3189445E7EDF48C1B336AEEFC6038095"/>
    <w:rsid w:val="008800EA"/>
    <w:rPr>
      <w:lang w:eastAsia="de-DE"/>
    </w:rPr>
  </w:style>
  <w:style w:type="paragraph" w:customStyle="1" w:styleId="45B76804659C4E57AF52FB5621CD3739">
    <w:name w:val="45B76804659C4E57AF52FB5621CD3739"/>
    <w:rsid w:val="008800EA"/>
    <w:rPr>
      <w:lang w:eastAsia="de-DE"/>
    </w:rPr>
  </w:style>
  <w:style w:type="paragraph" w:customStyle="1" w:styleId="DE30920CDA974EACACB95C6C9BBD48EF">
    <w:name w:val="DE30920CDA974EACACB95C6C9BBD48EF"/>
    <w:rsid w:val="008800EA"/>
    <w:rPr>
      <w:lang w:eastAsia="de-DE"/>
    </w:rPr>
  </w:style>
  <w:style w:type="paragraph" w:customStyle="1" w:styleId="102656717B3B4162AACFBE78EE122617">
    <w:name w:val="102656717B3B4162AACFBE78EE122617"/>
    <w:rsid w:val="008800EA"/>
    <w:rPr>
      <w:lang w:eastAsia="de-DE"/>
    </w:rPr>
  </w:style>
  <w:style w:type="paragraph" w:customStyle="1" w:styleId="A271967CB5A7482C8FDC99681B273C3F">
    <w:name w:val="A271967CB5A7482C8FDC99681B273C3F"/>
    <w:rsid w:val="008800EA"/>
    <w:rPr>
      <w:lang w:eastAsia="de-DE"/>
    </w:rPr>
  </w:style>
  <w:style w:type="paragraph" w:customStyle="1" w:styleId="10D100722A5842CF9700FA44B1F0113F">
    <w:name w:val="10D100722A5842CF9700FA44B1F0113F"/>
    <w:rsid w:val="008800EA"/>
    <w:rPr>
      <w:lang w:eastAsia="de-DE"/>
    </w:rPr>
  </w:style>
  <w:style w:type="paragraph" w:customStyle="1" w:styleId="49D4EEDA9F21451FA9C73459FFFC38BD">
    <w:name w:val="49D4EEDA9F21451FA9C73459FFFC38BD"/>
    <w:rsid w:val="008800EA"/>
    <w:rPr>
      <w:lang w:eastAsia="de-DE"/>
    </w:rPr>
  </w:style>
  <w:style w:type="paragraph" w:customStyle="1" w:styleId="75F0038677B943C0AA5E3D6857281479">
    <w:name w:val="75F0038677B943C0AA5E3D6857281479"/>
    <w:rsid w:val="008800EA"/>
    <w:rPr>
      <w:lang w:eastAsia="de-DE"/>
    </w:rPr>
  </w:style>
  <w:style w:type="paragraph" w:customStyle="1" w:styleId="AA48D4B8B6544B34B13895D3F41FE9F7">
    <w:name w:val="AA48D4B8B6544B34B13895D3F41FE9F7"/>
    <w:rsid w:val="008800EA"/>
    <w:rPr>
      <w:lang w:eastAsia="de-DE"/>
    </w:rPr>
  </w:style>
  <w:style w:type="paragraph" w:customStyle="1" w:styleId="D9B283FD0FBE4D54AAFDB3F239B230DA">
    <w:name w:val="D9B283FD0FBE4D54AAFDB3F239B230DA"/>
    <w:rsid w:val="008800EA"/>
    <w:rPr>
      <w:lang w:eastAsia="de-DE"/>
    </w:rPr>
  </w:style>
  <w:style w:type="paragraph" w:customStyle="1" w:styleId="14DDB411A10B458387C9E626FAF606BC">
    <w:name w:val="14DDB411A10B458387C9E626FAF606BC"/>
    <w:rsid w:val="008800EA"/>
    <w:rPr>
      <w:lang w:eastAsia="de-DE"/>
    </w:rPr>
  </w:style>
  <w:style w:type="paragraph" w:customStyle="1" w:styleId="945EA8D5FD4F4863A597A21AD33AB075">
    <w:name w:val="945EA8D5FD4F4863A597A21AD33AB075"/>
    <w:rsid w:val="008800EA"/>
    <w:rPr>
      <w:lang w:eastAsia="de-DE"/>
    </w:rPr>
  </w:style>
  <w:style w:type="paragraph" w:customStyle="1" w:styleId="D6BC52C7EADC4A769DEFA5AE7089A7C5">
    <w:name w:val="D6BC52C7EADC4A769DEFA5AE7089A7C5"/>
    <w:rsid w:val="008800EA"/>
    <w:rPr>
      <w:lang w:eastAsia="de-DE"/>
    </w:rPr>
  </w:style>
  <w:style w:type="paragraph" w:customStyle="1" w:styleId="A9697B3A6FB2421CB0188457776CE4C9">
    <w:name w:val="A9697B3A6FB2421CB0188457776CE4C9"/>
    <w:rsid w:val="008800EA"/>
    <w:rPr>
      <w:lang w:eastAsia="de-DE"/>
    </w:rPr>
  </w:style>
  <w:style w:type="paragraph" w:customStyle="1" w:styleId="86B5B91E28BB4D75B62BE82A96E66AE2">
    <w:name w:val="86B5B91E28BB4D75B62BE82A96E66AE2"/>
    <w:rsid w:val="008800EA"/>
    <w:rPr>
      <w:lang w:eastAsia="de-DE"/>
    </w:rPr>
  </w:style>
  <w:style w:type="paragraph" w:customStyle="1" w:styleId="B7D4DF434D94489AB425A9B2C257AE8E">
    <w:name w:val="B7D4DF434D94489AB425A9B2C257AE8E"/>
    <w:rsid w:val="008800EA"/>
    <w:rPr>
      <w:lang w:eastAsia="de-DE"/>
    </w:rPr>
  </w:style>
  <w:style w:type="paragraph" w:customStyle="1" w:styleId="A9114537FD894FE7BE913B108614BF11">
    <w:name w:val="A9114537FD894FE7BE913B108614BF11"/>
    <w:rsid w:val="008800EA"/>
    <w:rPr>
      <w:lang w:eastAsia="de-DE"/>
    </w:rPr>
  </w:style>
  <w:style w:type="paragraph" w:customStyle="1" w:styleId="96D2DEEDE70045B8A85D9F37F915744F">
    <w:name w:val="96D2DEEDE70045B8A85D9F37F915744F"/>
    <w:rsid w:val="008800EA"/>
    <w:rPr>
      <w:lang w:eastAsia="de-DE"/>
    </w:rPr>
  </w:style>
  <w:style w:type="paragraph" w:customStyle="1" w:styleId="1B9EA98CED3A4677AF616549B22E2094">
    <w:name w:val="1B9EA98CED3A4677AF616549B22E2094"/>
    <w:rsid w:val="008800EA"/>
    <w:rPr>
      <w:lang w:eastAsia="de-DE"/>
    </w:rPr>
  </w:style>
  <w:style w:type="paragraph" w:customStyle="1" w:styleId="A3EB6A53F3FB4F9FB1C372AC84B5C0CC">
    <w:name w:val="A3EB6A53F3FB4F9FB1C372AC84B5C0CC"/>
    <w:rsid w:val="008800EA"/>
    <w:rPr>
      <w:lang w:eastAsia="de-DE"/>
    </w:rPr>
  </w:style>
  <w:style w:type="paragraph" w:customStyle="1" w:styleId="2314CEAF87FD475B8AAA16E7194B855F">
    <w:name w:val="2314CEAF87FD475B8AAA16E7194B855F"/>
    <w:rsid w:val="008800EA"/>
    <w:rPr>
      <w:lang w:eastAsia="de-DE"/>
    </w:rPr>
  </w:style>
  <w:style w:type="paragraph" w:customStyle="1" w:styleId="9C37F137F0D2429180C90B9198FA6FE4">
    <w:name w:val="9C37F137F0D2429180C90B9198FA6FE4"/>
    <w:rsid w:val="008800EA"/>
    <w:rPr>
      <w:lang w:eastAsia="de-DE"/>
    </w:rPr>
  </w:style>
  <w:style w:type="paragraph" w:customStyle="1" w:styleId="6BAAC84D8B6B42B6B8BFF166DD1B47A4">
    <w:name w:val="6BAAC84D8B6B42B6B8BFF166DD1B47A4"/>
    <w:rsid w:val="008800EA"/>
    <w:rPr>
      <w:lang w:eastAsia="de-DE"/>
    </w:rPr>
  </w:style>
  <w:style w:type="paragraph" w:customStyle="1" w:styleId="082D92E5222443AFBC057C90C49A9289">
    <w:name w:val="082D92E5222443AFBC057C90C49A9289"/>
    <w:rsid w:val="008800EA"/>
    <w:rPr>
      <w:lang w:eastAsia="de-DE"/>
    </w:rPr>
  </w:style>
  <w:style w:type="paragraph" w:customStyle="1" w:styleId="B74061E4472149508DE4E861C9C481D6">
    <w:name w:val="B74061E4472149508DE4E861C9C481D6"/>
    <w:rsid w:val="008800EA"/>
    <w:rPr>
      <w:lang w:eastAsia="de-DE"/>
    </w:rPr>
  </w:style>
  <w:style w:type="paragraph" w:customStyle="1" w:styleId="1DE28BE69D7C451288B4A99DAF782A6A">
    <w:name w:val="1DE28BE69D7C451288B4A99DAF782A6A"/>
    <w:rsid w:val="008800EA"/>
    <w:rPr>
      <w:lang w:eastAsia="de-DE"/>
    </w:rPr>
  </w:style>
  <w:style w:type="paragraph" w:customStyle="1" w:styleId="454B709BCD5243C8A2CAD93A5D606137">
    <w:name w:val="454B709BCD5243C8A2CAD93A5D606137"/>
    <w:rsid w:val="008800EA"/>
    <w:rPr>
      <w:lang w:eastAsia="de-DE"/>
    </w:rPr>
  </w:style>
  <w:style w:type="paragraph" w:customStyle="1" w:styleId="C98FFB00756648688BD97B8851B7F24F">
    <w:name w:val="C98FFB00756648688BD97B8851B7F24F"/>
    <w:rsid w:val="008800EA"/>
    <w:rPr>
      <w:lang w:eastAsia="de-DE"/>
    </w:rPr>
  </w:style>
  <w:style w:type="paragraph" w:customStyle="1" w:styleId="932955336C114E89A305168264878C27">
    <w:name w:val="932955336C114E89A305168264878C27"/>
    <w:rsid w:val="008800EA"/>
    <w:rPr>
      <w:lang w:eastAsia="de-DE"/>
    </w:rPr>
  </w:style>
  <w:style w:type="paragraph" w:customStyle="1" w:styleId="CA8B33D0FED341CE9CDE9346E5D5CAA7">
    <w:name w:val="CA8B33D0FED341CE9CDE9346E5D5CAA7"/>
    <w:rsid w:val="008800EA"/>
    <w:rPr>
      <w:lang w:eastAsia="de-DE"/>
    </w:rPr>
  </w:style>
  <w:style w:type="paragraph" w:customStyle="1" w:styleId="EA161C716E7E4AB9B142662279679D5A">
    <w:name w:val="EA161C716E7E4AB9B142662279679D5A"/>
    <w:rsid w:val="008800EA"/>
    <w:rPr>
      <w:lang w:eastAsia="de-DE"/>
    </w:rPr>
  </w:style>
  <w:style w:type="paragraph" w:customStyle="1" w:styleId="55B62FE53B4047A8A610091D26413305">
    <w:name w:val="55B62FE53B4047A8A610091D26413305"/>
    <w:rsid w:val="008800EA"/>
    <w:rPr>
      <w:lang w:eastAsia="de-DE"/>
    </w:rPr>
  </w:style>
  <w:style w:type="paragraph" w:customStyle="1" w:styleId="68EE04CADA0447CC9D90BDFC96A01866">
    <w:name w:val="68EE04CADA0447CC9D90BDFC96A01866"/>
    <w:rsid w:val="008800EA"/>
    <w:rPr>
      <w:lang w:eastAsia="de-DE"/>
    </w:rPr>
  </w:style>
  <w:style w:type="paragraph" w:customStyle="1" w:styleId="13D1AEA81A32427E9D605B8B2F3D8DDE">
    <w:name w:val="13D1AEA81A32427E9D605B8B2F3D8DDE"/>
    <w:rsid w:val="008800EA"/>
    <w:rPr>
      <w:lang w:eastAsia="de-DE"/>
    </w:rPr>
  </w:style>
  <w:style w:type="paragraph" w:customStyle="1" w:styleId="B46AD5FAE2F74C94A081DF9DDEDC25D2">
    <w:name w:val="B46AD5FAE2F74C94A081DF9DDEDC25D2"/>
    <w:rsid w:val="008800EA"/>
    <w:rPr>
      <w:lang w:eastAsia="de-DE"/>
    </w:rPr>
  </w:style>
  <w:style w:type="paragraph" w:customStyle="1" w:styleId="40EDD802E1184B2694DC053760BD67C0">
    <w:name w:val="40EDD802E1184B2694DC053760BD67C0"/>
    <w:rsid w:val="008800EA"/>
    <w:rPr>
      <w:lang w:eastAsia="de-DE"/>
    </w:rPr>
  </w:style>
  <w:style w:type="paragraph" w:customStyle="1" w:styleId="42E4A05346C64FA3AB26A6AC31C7D7B7">
    <w:name w:val="42E4A05346C64FA3AB26A6AC31C7D7B7"/>
    <w:rsid w:val="008800EA"/>
    <w:rPr>
      <w:lang w:eastAsia="de-DE"/>
    </w:rPr>
  </w:style>
  <w:style w:type="paragraph" w:customStyle="1" w:styleId="0EE6678A48704E89A1D735FE3E3327F4">
    <w:name w:val="0EE6678A48704E89A1D735FE3E3327F4"/>
    <w:rsid w:val="008800EA"/>
    <w:rPr>
      <w:lang w:eastAsia="de-DE"/>
    </w:rPr>
  </w:style>
  <w:style w:type="paragraph" w:customStyle="1" w:styleId="E2206123730E4E60B8C3EF4381FF1861">
    <w:name w:val="E2206123730E4E60B8C3EF4381FF1861"/>
    <w:rsid w:val="008800EA"/>
    <w:rPr>
      <w:lang w:eastAsia="de-DE"/>
    </w:rPr>
  </w:style>
  <w:style w:type="paragraph" w:customStyle="1" w:styleId="21B5A68A88D54E80ADD40D8210BD8B76">
    <w:name w:val="21B5A68A88D54E80ADD40D8210BD8B76"/>
    <w:rsid w:val="008800EA"/>
    <w:rPr>
      <w:lang w:eastAsia="de-DE"/>
    </w:rPr>
  </w:style>
  <w:style w:type="paragraph" w:customStyle="1" w:styleId="2C2042A058EE4ACA92DE3CEE16710CCF">
    <w:name w:val="2C2042A058EE4ACA92DE3CEE16710CCF"/>
    <w:rsid w:val="008800EA"/>
    <w:rPr>
      <w:lang w:eastAsia="de-DE"/>
    </w:rPr>
  </w:style>
  <w:style w:type="paragraph" w:customStyle="1" w:styleId="B57DCB739971414CB09A37C72A53C71C">
    <w:name w:val="B57DCB739971414CB09A37C72A53C71C"/>
    <w:rsid w:val="008800EA"/>
    <w:rPr>
      <w:lang w:eastAsia="de-DE"/>
    </w:rPr>
  </w:style>
  <w:style w:type="paragraph" w:customStyle="1" w:styleId="5BAAFFA2B78C44F4BFF6D6DC8EC97C60">
    <w:name w:val="5BAAFFA2B78C44F4BFF6D6DC8EC97C60"/>
    <w:rsid w:val="008800EA"/>
    <w:rPr>
      <w:lang w:eastAsia="de-DE"/>
    </w:rPr>
  </w:style>
  <w:style w:type="paragraph" w:customStyle="1" w:styleId="9C245D9BB5DB48F395BCEA7B8432AF48">
    <w:name w:val="9C245D9BB5DB48F395BCEA7B8432AF48"/>
    <w:rsid w:val="008800EA"/>
    <w:rPr>
      <w:lang w:eastAsia="de-DE"/>
    </w:rPr>
  </w:style>
  <w:style w:type="paragraph" w:customStyle="1" w:styleId="5FF9C367766A48B3B05C5D24C5944C22">
    <w:name w:val="5FF9C367766A48B3B05C5D24C5944C22"/>
    <w:rsid w:val="008800EA"/>
    <w:rPr>
      <w:lang w:eastAsia="de-DE"/>
    </w:rPr>
  </w:style>
  <w:style w:type="paragraph" w:customStyle="1" w:styleId="16984DBFB6B44EA5B54D0D1543F945AF">
    <w:name w:val="16984DBFB6B44EA5B54D0D1543F945AF"/>
    <w:rsid w:val="008800EA"/>
    <w:rPr>
      <w:lang w:eastAsia="de-DE"/>
    </w:rPr>
  </w:style>
  <w:style w:type="paragraph" w:customStyle="1" w:styleId="19626DD2ABE7483FA79B9B2CC3A2432D">
    <w:name w:val="19626DD2ABE7483FA79B9B2CC3A2432D"/>
    <w:rsid w:val="008800EA"/>
    <w:rPr>
      <w:lang w:eastAsia="de-DE"/>
    </w:rPr>
  </w:style>
  <w:style w:type="paragraph" w:customStyle="1" w:styleId="8F077B1E810E4D8FAD20CA39851E32E0">
    <w:name w:val="8F077B1E810E4D8FAD20CA39851E32E0"/>
    <w:rsid w:val="008800EA"/>
    <w:rPr>
      <w:lang w:eastAsia="de-DE"/>
    </w:rPr>
  </w:style>
  <w:style w:type="paragraph" w:customStyle="1" w:styleId="7168C7AB343841DC994755E8DAE215EB">
    <w:name w:val="7168C7AB343841DC994755E8DAE215EB"/>
    <w:rsid w:val="008800EA"/>
    <w:rPr>
      <w:lang w:eastAsia="de-DE"/>
    </w:rPr>
  </w:style>
  <w:style w:type="paragraph" w:customStyle="1" w:styleId="F998703858FB4CD8A057D85BB18401C4">
    <w:name w:val="F998703858FB4CD8A057D85BB18401C4"/>
    <w:rsid w:val="008800EA"/>
    <w:rPr>
      <w:lang w:eastAsia="de-DE"/>
    </w:rPr>
  </w:style>
  <w:style w:type="paragraph" w:customStyle="1" w:styleId="EE15E9E9473E42FDB3617F0D93C7EC34">
    <w:name w:val="EE15E9E9473E42FDB3617F0D93C7EC34"/>
    <w:rsid w:val="008800EA"/>
    <w:rPr>
      <w:lang w:eastAsia="de-DE"/>
    </w:rPr>
  </w:style>
  <w:style w:type="paragraph" w:customStyle="1" w:styleId="10A3B22468194CDDAE089FA9A8256842">
    <w:name w:val="10A3B22468194CDDAE089FA9A8256842"/>
    <w:rsid w:val="008800EA"/>
    <w:rPr>
      <w:lang w:eastAsia="de-DE"/>
    </w:rPr>
  </w:style>
  <w:style w:type="paragraph" w:customStyle="1" w:styleId="D7EFF9002A7949929F8B990DBBE09C06">
    <w:name w:val="D7EFF9002A7949929F8B990DBBE09C06"/>
    <w:rsid w:val="008800EA"/>
    <w:rPr>
      <w:lang w:eastAsia="de-DE"/>
    </w:rPr>
  </w:style>
  <w:style w:type="paragraph" w:customStyle="1" w:styleId="DCC51D0C4DEC4A16998F9E0BE5669C1D">
    <w:name w:val="DCC51D0C4DEC4A16998F9E0BE5669C1D"/>
    <w:rsid w:val="008800EA"/>
    <w:rPr>
      <w:lang w:eastAsia="de-DE"/>
    </w:rPr>
  </w:style>
  <w:style w:type="paragraph" w:customStyle="1" w:styleId="ADF2A674E8ED4A09B181FF264305C305">
    <w:name w:val="ADF2A674E8ED4A09B181FF264305C305"/>
    <w:rsid w:val="008800EA"/>
    <w:rPr>
      <w:lang w:eastAsia="de-DE"/>
    </w:rPr>
  </w:style>
  <w:style w:type="paragraph" w:customStyle="1" w:styleId="E0CCB0E895CB4FF5B978FE67EFEA2A48">
    <w:name w:val="E0CCB0E895CB4FF5B978FE67EFEA2A48"/>
    <w:rsid w:val="008800EA"/>
    <w:rPr>
      <w:lang w:eastAsia="de-DE"/>
    </w:rPr>
  </w:style>
  <w:style w:type="paragraph" w:customStyle="1" w:styleId="F2BD8D3F56E94C2BA0226C73EA84E267">
    <w:name w:val="F2BD8D3F56E94C2BA0226C73EA84E267"/>
    <w:rsid w:val="008800EA"/>
    <w:rPr>
      <w:lang w:eastAsia="de-DE"/>
    </w:rPr>
  </w:style>
  <w:style w:type="paragraph" w:customStyle="1" w:styleId="33EDF0E89037467AA53EA507B93D0A0A">
    <w:name w:val="33EDF0E89037467AA53EA507B93D0A0A"/>
    <w:rsid w:val="008800EA"/>
    <w:rPr>
      <w:lang w:eastAsia="de-DE"/>
    </w:rPr>
  </w:style>
  <w:style w:type="paragraph" w:customStyle="1" w:styleId="AF7759A494B94883B53109EEE4619765">
    <w:name w:val="AF7759A494B94883B53109EEE4619765"/>
    <w:rsid w:val="008800EA"/>
    <w:rPr>
      <w:lang w:eastAsia="de-DE"/>
    </w:rPr>
  </w:style>
  <w:style w:type="paragraph" w:customStyle="1" w:styleId="3E83F09A3B1F4C6DBDF2EFC41C9BC937">
    <w:name w:val="3E83F09A3B1F4C6DBDF2EFC41C9BC937"/>
    <w:rsid w:val="008800EA"/>
    <w:rPr>
      <w:lang w:eastAsia="de-DE"/>
    </w:rPr>
  </w:style>
  <w:style w:type="paragraph" w:customStyle="1" w:styleId="799776CC96374D67BA7F7047482E73CB">
    <w:name w:val="799776CC96374D67BA7F7047482E73CB"/>
    <w:rsid w:val="008800EA"/>
    <w:rPr>
      <w:lang w:eastAsia="de-DE"/>
    </w:rPr>
  </w:style>
  <w:style w:type="paragraph" w:customStyle="1" w:styleId="10EC4292506A4C87B7A51C64443EC0C5">
    <w:name w:val="10EC4292506A4C87B7A51C64443EC0C5"/>
    <w:rsid w:val="008800EA"/>
    <w:rPr>
      <w:lang w:eastAsia="de-DE"/>
    </w:rPr>
  </w:style>
  <w:style w:type="paragraph" w:customStyle="1" w:styleId="6D93D708E4C44400904D43D8FD88563F">
    <w:name w:val="6D93D708E4C44400904D43D8FD88563F"/>
    <w:rsid w:val="008800EA"/>
    <w:rPr>
      <w:lang w:eastAsia="de-DE"/>
    </w:rPr>
  </w:style>
  <w:style w:type="paragraph" w:customStyle="1" w:styleId="BA20D7DA6DB14073B07BB453E3DF2BA5">
    <w:name w:val="BA20D7DA6DB14073B07BB453E3DF2BA5"/>
    <w:rsid w:val="008800EA"/>
    <w:rPr>
      <w:lang w:eastAsia="de-DE"/>
    </w:rPr>
  </w:style>
  <w:style w:type="paragraph" w:customStyle="1" w:styleId="96AEB25925684F23AB75C4D4CEE9D5BA">
    <w:name w:val="96AEB25925684F23AB75C4D4CEE9D5BA"/>
    <w:rsid w:val="008800EA"/>
    <w:rPr>
      <w:lang w:eastAsia="de-DE"/>
    </w:rPr>
  </w:style>
  <w:style w:type="paragraph" w:customStyle="1" w:styleId="741D7958ADCA4933BE919B5B37DCD1C2">
    <w:name w:val="741D7958ADCA4933BE919B5B37DCD1C2"/>
    <w:rsid w:val="008800EA"/>
    <w:rPr>
      <w:lang w:eastAsia="de-DE"/>
    </w:rPr>
  </w:style>
  <w:style w:type="paragraph" w:customStyle="1" w:styleId="EF6797C822C04BABBC273D7D545639A6">
    <w:name w:val="EF6797C822C04BABBC273D7D545639A6"/>
    <w:rsid w:val="008800EA"/>
    <w:rPr>
      <w:lang w:eastAsia="de-DE"/>
    </w:rPr>
  </w:style>
  <w:style w:type="paragraph" w:customStyle="1" w:styleId="0CC09934E3014181BFE8F11FF530DDC3">
    <w:name w:val="0CC09934E3014181BFE8F11FF530DDC3"/>
    <w:rsid w:val="008800EA"/>
    <w:rPr>
      <w:lang w:eastAsia="de-DE"/>
    </w:rPr>
  </w:style>
  <w:style w:type="paragraph" w:customStyle="1" w:styleId="5D84EF001AE54012A1BDF93196FEF68D">
    <w:name w:val="5D84EF001AE54012A1BDF93196FEF68D"/>
    <w:rsid w:val="008800EA"/>
    <w:rPr>
      <w:lang w:eastAsia="de-DE"/>
    </w:rPr>
  </w:style>
  <w:style w:type="paragraph" w:customStyle="1" w:styleId="A4B5BA0921A04A72937EAE3339635459">
    <w:name w:val="A4B5BA0921A04A72937EAE3339635459"/>
    <w:rsid w:val="008800EA"/>
    <w:rPr>
      <w:lang w:eastAsia="de-DE"/>
    </w:rPr>
  </w:style>
  <w:style w:type="paragraph" w:customStyle="1" w:styleId="F434EA6441164173B7D9D6CBBC1DD5F2">
    <w:name w:val="F434EA6441164173B7D9D6CBBC1DD5F2"/>
    <w:rsid w:val="008800EA"/>
    <w:rPr>
      <w:lang w:eastAsia="de-DE"/>
    </w:rPr>
  </w:style>
  <w:style w:type="paragraph" w:customStyle="1" w:styleId="53679B3DDCB84C608FDD8B4696EDC416">
    <w:name w:val="53679B3DDCB84C608FDD8B4696EDC416"/>
    <w:rsid w:val="008800EA"/>
    <w:rPr>
      <w:lang w:eastAsia="de-DE"/>
    </w:rPr>
  </w:style>
  <w:style w:type="paragraph" w:customStyle="1" w:styleId="5C266EEF25064177882CA2A8BD7F8399">
    <w:name w:val="5C266EEF25064177882CA2A8BD7F8399"/>
    <w:rsid w:val="008800EA"/>
    <w:rPr>
      <w:lang w:eastAsia="de-DE"/>
    </w:rPr>
  </w:style>
  <w:style w:type="paragraph" w:customStyle="1" w:styleId="E698B3B800F94CFA985453AC40B870B7">
    <w:name w:val="E698B3B800F94CFA985453AC40B870B7"/>
    <w:rsid w:val="008800EA"/>
    <w:rPr>
      <w:lang w:eastAsia="de-DE"/>
    </w:rPr>
  </w:style>
  <w:style w:type="paragraph" w:customStyle="1" w:styleId="45B6011668C446FB805A43F714960EC3">
    <w:name w:val="45B6011668C446FB805A43F714960EC3"/>
    <w:rsid w:val="008800EA"/>
    <w:rPr>
      <w:lang w:eastAsia="de-DE"/>
    </w:rPr>
  </w:style>
  <w:style w:type="paragraph" w:customStyle="1" w:styleId="4420DDB21E594233AD85A0FCAF2509BA">
    <w:name w:val="4420DDB21E594233AD85A0FCAF2509BA"/>
    <w:rsid w:val="008800EA"/>
    <w:rPr>
      <w:lang w:eastAsia="de-DE"/>
    </w:rPr>
  </w:style>
  <w:style w:type="paragraph" w:customStyle="1" w:styleId="2CF24F635DFC4B7E935701CDC82BD139">
    <w:name w:val="2CF24F635DFC4B7E935701CDC82BD139"/>
    <w:rsid w:val="008800EA"/>
    <w:rPr>
      <w:lang w:eastAsia="de-DE"/>
    </w:rPr>
  </w:style>
  <w:style w:type="paragraph" w:customStyle="1" w:styleId="5E8CD30C662649C88E66C4282B390134">
    <w:name w:val="5E8CD30C662649C88E66C4282B390134"/>
    <w:rsid w:val="008800EA"/>
    <w:rPr>
      <w:lang w:eastAsia="de-DE"/>
    </w:rPr>
  </w:style>
  <w:style w:type="paragraph" w:customStyle="1" w:styleId="17A4A43E084240CBA45D3D2A4CD4E667">
    <w:name w:val="17A4A43E084240CBA45D3D2A4CD4E667"/>
    <w:rsid w:val="008800EA"/>
    <w:rPr>
      <w:lang w:eastAsia="de-DE"/>
    </w:rPr>
  </w:style>
  <w:style w:type="paragraph" w:customStyle="1" w:styleId="2F0B2F3FF968402DAE2B4F5ABC3E5218">
    <w:name w:val="2F0B2F3FF968402DAE2B4F5ABC3E5218"/>
    <w:rsid w:val="008800EA"/>
    <w:rPr>
      <w:lang w:eastAsia="de-DE"/>
    </w:rPr>
  </w:style>
  <w:style w:type="paragraph" w:customStyle="1" w:styleId="1B50878D03854438893319F5AA6A5063">
    <w:name w:val="1B50878D03854438893319F5AA6A5063"/>
    <w:rsid w:val="008800EA"/>
    <w:rPr>
      <w:lang w:eastAsia="de-DE"/>
    </w:rPr>
  </w:style>
  <w:style w:type="paragraph" w:customStyle="1" w:styleId="AE0092FD93BB410C8300BEB6A5B93A1C">
    <w:name w:val="AE0092FD93BB410C8300BEB6A5B93A1C"/>
    <w:rsid w:val="008800EA"/>
    <w:rPr>
      <w:lang w:eastAsia="de-DE"/>
    </w:rPr>
  </w:style>
  <w:style w:type="paragraph" w:customStyle="1" w:styleId="07C739CF72414FF3838C977961F3B449">
    <w:name w:val="07C739CF72414FF3838C977961F3B449"/>
    <w:rsid w:val="008800EA"/>
    <w:rPr>
      <w:lang w:eastAsia="de-DE"/>
    </w:rPr>
  </w:style>
  <w:style w:type="paragraph" w:customStyle="1" w:styleId="08FC5997110744D9A82B7A073B8C9AC3">
    <w:name w:val="08FC5997110744D9A82B7A073B8C9AC3"/>
    <w:rsid w:val="008800EA"/>
    <w:rPr>
      <w:lang w:eastAsia="de-DE"/>
    </w:rPr>
  </w:style>
  <w:style w:type="paragraph" w:customStyle="1" w:styleId="26A316B1E7C147ABBA64C191033DD546">
    <w:name w:val="26A316B1E7C147ABBA64C191033DD546"/>
    <w:rsid w:val="008800EA"/>
    <w:rPr>
      <w:lang w:eastAsia="de-DE"/>
    </w:rPr>
  </w:style>
  <w:style w:type="paragraph" w:customStyle="1" w:styleId="50B1F9A6705E4D9FB989D6CE2E93D525">
    <w:name w:val="50B1F9A6705E4D9FB989D6CE2E93D525"/>
    <w:rsid w:val="008800EA"/>
    <w:rPr>
      <w:lang w:eastAsia="de-DE"/>
    </w:rPr>
  </w:style>
  <w:style w:type="paragraph" w:customStyle="1" w:styleId="0ADBFF0A937349BEB84404B155D667E6">
    <w:name w:val="0ADBFF0A937349BEB84404B155D667E6"/>
    <w:rsid w:val="008800EA"/>
    <w:rPr>
      <w:lang w:eastAsia="de-DE"/>
    </w:rPr>
  </w:style>
  <w:style w:type="paragraph" w:customStyle="1" w:styleId="BB72A24ED0E24041AEE8BDEC3DF29E1F">
    <w:name w:val="BB72A24ED0E24041AEE8BDEC3DF29E1F"/>
    <w:rsid w:val="008800EA"/>
    <w:rPr>
      <w:lang w:eastAsia="de-DE"/>
    </w:rPr>
  </w:style>
  <w:style w:type="paragraph" w:customStyle="1" w:styleId="AA3F8CFB3D0941349067FA699D493BF4">
    <w:name w:val="AA3F8CFB3D0941349067FA699D493BF4"/>
    <w:rsid w:val="008800EA"/>
    <w:rPr>
      <w:lang w:eastAsia="de-DE"/>
    </w:rPr>
  </w:style>
  <w:style w:type="paragraph" w:customStyle="1" w:styleId="DA41CBBF07504C04B1B80744FDA9380C">
    <w:name w:val="DA41CBBF07504C04B1B80744FDA9380C"/>
    <w:rsid w:val="008800EA"/>
    <w:rPr>
      <w:lang w:eastAsia="de-DE"/>
    </w:rPr>
  </w:style>
  <w:style w:type="paragraph" w:customStyle="1" w:styleId="0A2F5D390FAB41818EC9EBC8B43FAF3A">
    <w:name w:val="0A2F5D390FAB41818EC9EBC8B43FAF3A"/>
    <w:rsid w:val="008800EA"/>
    <w:rPr>
      <w:lang w:eastAsia="de-DE"/>
    </w:rPr>
  </w:style>
  <w:style w:type="paragraph" w:customStyle="1" w:styleId="93B2CFF7D24246A887C6CF4F7F2541D1">
    <w:name w:val="93B2CFF7D24246A887C6CF4F7F2541D1"/>
    <w:rsid w:val="008800EA"/>
    <w:rPr>
      <w:lang w:eastAsia="de-DE"/>
    </w:rPr>
  </w:style>
  <w:style w:type="paragraph" w:customStyle="1" w:styleId="BCBAB3EFB69844A89E2823E2E460F1F9">
    <w:name w:val="BCBAB3EFB69844A89E2823E2E460F1F9"/>
    <w:rsid w:val="008800EA"/>
    <w:rPr>
      <w:lang w:eastAsia="de-DE"/>
    </w:rPr>
  </w:style>
  <w:style w:type="paragraph" w:customStyle="1" w:styleId="899457AB3C874B50B35DF9FF9AB04F48">
    <w:name w:val="899457AB3C874B50B35DF9FF9AB04F48"/>
    <w:rsid w:val="008800EA"/>
    <w:rPr>
      <w:lang w:eastAsia="de-DE"/>
    </w:rPr>
  </w:style>
  <w:style w:type="paragraph" w:customStyle="1" w:styleId="9088AC309EBC49CB8F323648554DACF4">
    <w:name w:val="9088AC309EBC49CB8F323648554DACF4"/>
    <w:rsid w:val="008800EA"/>
    <w:rPr>
      <w:lang w:eastAsia="de-DE"/>
    </w:rPr>
  </w:style>
  <w:style w:type="paragraph" w:customStyle="1" w:styleId="02CC0C9330864215B99084785502DB90">
    <w:name w:val="02CC0C9330864215B99084785502DB90"/>
    <w:rsid w:val="008800EA"/>
    <w:rPr>
      <w:lang w:eastAsia="de-DE"/>
    </w:rPr>
  </w:style>
  <w:style w:type="paragraph" w:customStyle="1" w:styleId="1A634F2AB18746D599FBB1B16E77F88B">
    <w:name w:val="1A634F2AB18746D599FBB1B16E77F88B"/>
    <w:rsid w:val="008800EA"/>
    <w:rPr>
      <w:lang w:eastAsia="de-DE"/>
    </w:rPr>
  </w:style>
  <w:style w:type="paragraph" w:customStyle="1" w:styleId="D2C89636B5F647309CAE292B7CB2B26B">
    <w:name w:val="D2C89636B5F647309CAE292B7CB2B26B"/>
    <w:rsid w:val="008800EA"/>
    <w:rPr>
      <w:lang w:eastAsia="de-DE"/>
    </w:rPr>
  </w:style>
  <w:style w:type="paragraph" w:customStyle="1" w:styleId="8A3AB505782F43B1B2E85CDF43FA32FC">
    <w:name w:val="8A3AB505782F43B1B2E85CDF43FA32FC"/>
    <w:rsid w:val="008800EA"/>
    <w:rPr>
      <w:lang w:eastAsia="de-DE"/>
    </w:rPr>
  </w:style>
  <w:style w:type="paragraph" w:customStyle="1" w:styleId="C2B972DCD67E48369E6D97D8250FCBEC">
    <w:name w:val="C2B972DCD67E48369E6D97D8250FCBEC"/>
    <w:rsid w:val="008800EA"/>
    <w:rPr>
      <w:lang w:eastAsia="de-DE"/>
    </w:rPr>
  </w:style>
  <w:style w:type="paragraph" w:customStyle="1" w:styleId="12C623D139614E5D956952E67F78F0AF">
    <w:name w:val="12C623D139614E5D956952E67F78F0AF"/>
    <w:rsid w:val="008800EA"/>
    <w:rPr>
      <w:lang w:eastAsia="de-DE"/>
    </w:rPr>
  </w:style>
  <w:style w:type="paragraph" w:customStyle="1" w:styleId="9CA1AFA080D64C1F9D7F617531F1AA0C">
    <w:name w:val="9CA1AFA080D64C1F9D7F617531F1AA0C"/>
    <w:rsid w:val="008800EA"/>
    <w:rPr>
      <w:lang w:eastAsia="de-DE"/>
    </w:rPr>
  </w:style>
  <w:style w:type="paragraph" w:customStyle="1" w:styleId="26086C670C304208B5068E225C07B778">
    <w:name w:val="26086C670C304208B5068E225C07B778"/>
    <w:rsid w:val="008800EA"/>
    <w:rPr>
      <w:lang w:eastAsia="de-DE"/>
    </w:rPr>
  </w:style>
  <w:style w:type="paragraph" w:customStyle="1" w:styleId="77767D26E1AA4194A6001BF0AD39C1F4">
    <w:name w:val="77767D26E1AA4194A6001BF0AD39C1F4"/>
    <w:rsid w:val="008800EA"/>
    <w:rPr>
      <w:lang w:eastAsia="de-DE"/>
    </w:rPr>
  </w:style>
  <w:style w:type="paragraph" w:customStyle="1" w:styleId="E4C50196F5F14C35810BAECAC09D4AC7">
    <w:name w:val="E4C50196F5F14C35810BAECAC09D4AC7"/>
    <w:rsid w:val="008800EA"/>
    <w:rPr>
      <w:lang w:eastAsia="de-DE"/>
    </w:rPr>
  </w:style>
  <w:style w:type="paragraph" w:customStyle="1" w:styleId="5C603B1FD82446BBAD426B73EE3A7137">
    <w:name w:val="5C603B1FD82446BBAD426B73EE3A7137"/>
    <w:rsid w:val="008800EA"/>
    <w:rPr>
      <w:lang w:eastAsia="de-DE"/>
    </w:rPr>
  </w:style>
  <w:style w:type="paragraph" w:customStyle="1" w:styleId="860DF84330CC452FA7D8071356482A03">
    <w:name w:val="860DF84330CC452FA7D8071356482A03"/>
    <w:rsid w:val="008800EA"/>
    <w:rPr>
      <w:lang w:eastAsia="de-DE"/>
    </w:rPr>
  </w:style>
  <w:style w:type="paragraph" w:customStyle="1" w:styleId="1E4ED7479AD740C292109C9E2660010B">
    <w:name w:val="1E4ED7479AD740C292109C9E2660010B"/>
    <w:rsid w:val="008800EA"/>
    <w:rPr>
      <w:lang w:eastAsia="de-DE"/>
    </w:rPr>
  </w:style>
  <w:style w:type="paragraph" w:customStyle="1" w:styleId="C50AFFFAAEC44EEB97AB705ED156D5D7">
    <w:name w:val="C50AFFFAAEC44EEB97AB705ED156D5D7"/>
    <w:rsid w:val="008800EA"/>
    <w:rPr>
      <w:lang w:eastAsia="de-DE"/>
    </w:rPr>
  </w:style>
  <w:style w:type="paragraph" w:customStyle="1" w:styleId="642ADC5793B24C4AA20958837EABDE2C">
    <w:name w:val="642ADC5793B24C4AA20958837EABDE2C"/>
    <w:rsid w:val="008800EA"/>
    <w:rPr>
      <w:lang w:eastAsia="de-DE"/>
    </w:rPr>
  </w:style>
  <w:style w:type="paragraph" w:customStyle="1" w:styleId="78715CD511CE461F9CF1F574E3FC9130">
    <w:name w:val="78715CD511CE461F9CF1F574E3FC9130"/>
    <w:rsid w:val="008800EA"/>
    <w:rPr>
      <w:lang w:eastAsia="de-DE"/>
    </w:rPr>
  </w:style>
  <w:style w:type="paragraph" w:customStyle="1" w:styleId="CD3A9211810042DDB26D3669654430FE">
    <w:name w:val="CD3A9211810042DDB26D3669654430FE"/>
    <w:rsid w:val="008800EA"/>
    <w:rPr>
      <w:lang w:eastAsia="de-DE"/>
    </w:rPr>
  </w:style>
  <w:style w:type="paragraph" w:customStyle="1" w:styleId="1DC583A5D3EA40B1A5CA559D7AD7F676">
    <w:name w:val="1DC583A5D3EA40B1A5CA559D7AD7F676"/>
    <w:rsid w:val="008800EA"/>
    <w:rPr>
      <w:lang w:eastAsia="de-DE"/>
    </w:rPr>
  </w:style>
  <w:style w:type="paragraph" w:customStyle="1" w:styleId="A83C289DA98A44C88B951B86E5416798">
    <w:name w:val="A83C289DA98A44C88B951B86E5416798"/>
    <w:rsid w:val="008800EA"/>
    <w:rPr>
      <w:lang w:eastAsia="de-DE"/>
    </w:rPr>
  </w:style>
  <w:style w:type="paragraph" w:customStyle="1" w:styleId="5BBF7848B9354160866737CB1C1BE4DD">
    <w:name w:val="5BBF7848B9354160866737CB1C1BE4DD"/>
    <w:rsid w:val="008800EA"/>
    <w:rPr>
      <w:lang w:eastAsia="de-DE"/>
    </w:rPr>
  </w:style>
  <w:style w:type="paragraph" w:customStyle="1" w:styleId="C5849642BD894A08B2118E8D3CA07DF2">
    <w:name w:val="C5849642BD894A08B2118E8D3CA07DF2"/>
    <w:rsid w:val="008800EA"/>
    <w:rPr>
      <w:lang w:eastAsia="de-DE"/>
    </w:rPr>
  </w:style>
  <w:style w:type="paragraph" w:customStyle="1" w:styleId="38BC587006884EE89C0C95E0740F5030">
    <w:name w:val="38BC587006884EE89C0C95E0740F5030"/>
    <w:rsid w:val="008800EA"/>
    <w:rPr>
      <w:lang w:eastAsia="de-DE"/>
    </w:rPr>
  </w:style>
  <w:style w:type="paragraph" w:customStyle="1" w:styleId="D47FAD7C836941ADBE7AB18E4E05F731">
    <w:name w:val="D47FAD7C836941ADBE7AB18E4E05F731"/>
    <w:rsid w:val="008800EA"/>
    <w:rPr>
      <w:lang w:eastAsia="de-DE"/>
    </w:rPr>
  </w:style>
  <w:style w:type="paragraph" w:customStyle="1" w:styleId="A55DC455EF684E80AD426BA98495F5CB">
    <w:name w:val="A55DC455EF684E80AD426BA98495F5CB"/>
    <w:rsid w:val="008800EA"/>
    <w:rPr>
      <w:lang w:eastAsia="de-DE"/>
    </w:rPr>
  </w:style>
  <w:style w:type="paragraph" w:customStyle="1" w:styleId="9F021DC9EB4A4AA792FB6A1F5D007126">
    <w:name w:val="9F021DC9EB4A4AA792FB6A1F5D007126"/>
    <w:rsid w:val="008800EA"/>
    <w:rPr>
      <w:lang w:eastAsia="de-DE"/>
    </w:rPr>
  </w:style>
  <w:style w:type="paragraph" w:customStyle="1" w:styleId="8E3A257E6E254A6F895F42105D955441">
    <w:name w:val="8E3A257E6E254A6F895F42105D955441"/>
    <w:rsid w:val="008800EA"/>
    <w:rPr>
      <w:lang w:eastAsia="de-DE"/>
    </w:rPr>
  </w:style>
  <w:style w:type="paragraph" w:customStyle="1" w:styleId="D93A2AF34A744E84860551F75FF1595A">
    <w:name w:val="D93A2AF34A744E84860551F75FF1595A"/>
    <w:rsid w:val="008800EA"/>
    <w:rPr>
      <w:lang w:eastAsia="de-DE"/>
    </w:rPr>
  </w:style>
  <w:style w:type="paragraph" w:customStyle="1" w:styleId="E70BF3BF8DEB4EBC93E327C09EDFDC54">
    <w:name w:val="E70BF3BF8DEB4EBC93E327C09EDFDC54"/>
    <w:rsid w:val="008800EA"/>
    <w:rPr>
      <w:lang w:eastAsia="de-DE"/>
    </w:rPr>
  </w:style>
  <w:style w:type="paragraph" w:customStyle="1" w:styleId="1D1263A562904E19AAEA03AA66223C79">
    <w:name w:val="1D1263A562904E19AAEA03AA66223C79"/>
    <w:rsid w:val="008800EA"/>
    <w:rPr>
      <w:lang w:eastAsia="de-DE"/>
    </w:rPr>
  </w:style>
  <w:style w:type="paragraph" w:customStyle="1" w:styleId="2B9B39905C464E3EBD873DB254EA0FF4">
    <w:name w:val="2B9B39905C464E3EBD873DB254EA0FF4"/>
    <w:rsid w:val="008800EA"/>
    <w:rPr>
      <w:lang w:eastAsia="de-DE"/>
    </w:rPr>
  </w:style>
  <w:style w:type="paragraph" w:customStyle="1" w:styleId="E75D29CCA6D943A8AC2CD3D28A9DB8E5">
    <w:name w:val="E75D29CCA6D943A8AC2CD3D28A9DB8E5"/>
    <w:rsid w:val="008800EA"/>
    <w:rPr>
      <w:lang w:eastAsia="de-DE"/>
    </w:rPr>
  </w:style>
  <w:style w:type="paragraph" w:customStyle="1" w:styleId="D8360FCAF70841428ABA6F2FA40B7196">
    <w:name w:val="D8360FCAF70841428ABA6F2FA40B7196"/>
    <w:rsid w:val="008800EA"/>
    <w:rPr>
      <w:lang w:eastAsia="de-DE"/>
    </w:rPr>
  </w:style>
  <w:style w:type="paragraph" w:customStyle="1" w:styleId="629D61ECC22B414DB8654087C6B32A0B">
    <w:name w:val="629D61ECC22B414DB8654087C6B32A0B"/>
    <w:rsid w:val="008800EA"/>
    <w:rPr>
      <w:lang w:eastAsia="de-DE"/>
    </w:rPr>
  </w:style>
  <w:style w:type="paragraph" w:customStyle="1" w:styleId="74B9238C112649E190F7033A1D541A8C">
    <w:name w:val="74B9238C112649E190F7033A1D541A8C"/>
    <w:rsid w:val="008800EA"/>
    <w:rPr>
      <w:lang w:eastAsia="de-DE"/>
    </w:rPr>
  </w:style>
  <w:style w:type="paragraph" w:customStyle="1" w:styleId="049E77811B564B64A55498137876504B">
    <w:name w:val="049E77811B564B64A55498137876504B"/>
    <w:rsid w:val="008800EA"/>
    <w:rPr>
      <w:lang w:eastAsia="de-DE"/>
    </w:rPr>
  </w:style>
  <w:style w:type="paragraph" w:customStyle="1" w:styleId="3706187AD47C4F9C8698B8C0954D6F9E">
    <w:name w:val="3706187AD47C4F9C8698B8C0954D6F9E"/>
    <w:rsid w:val="008800EA"/>
    <w:rPr>
      <w:lang w:eastAsia="de-DE"/>
    </w:rPr>
  </w:style>
  <w:style w:type="paragraph" w:customStyle="1" w:styleId="7B5CE7CB0BF64EDAA417DB46C542DE31">
    <w:name w:val="7B5CE7CB0BF64EDAA417DB46C542DE31"/>
    <w:rsid w:val="008800EA"/>
    <w:rPr>
      <w:lang w:eastAsia="de-DE"/>
    </w:rPr>
  </w:style>
  <w:style w:type="paragraph" w:customStyle="1" w:styleId="8233BBC9C3AE44F1B0064B3FF56BED35">
    <w:name w:val="8233BBC9C3AE44F1B0064B3FF56BED35"/>
    <w:rsid w:val="008800EA"/>
    <w:rPr>
      <w:lang w:eastAsia="de-DE"/>
    </w:rPr>
  </w:style>
  <w:style w:type="paragraph" w:customStyle="1" w:styleId="3E60BB642993493FAA82D28A189AFAC7">
    <w:name w:val="3E60BB642993493FAA82D28A189AFAC7"/>
    <w:rsid w:val="008800EA"/>
    <w:rPr>
      <w:lang w:eastAsia="de-DE"/>
    </w:rPr>
  </w:style>
  <w:style w:type="paragraph" w:customStyle="1" w:styleId="74ED145A996E48D8B1B2292CBD97A99B">
    <w:name w:val="74ED145A996E48D8B1B2292CBD97A99B"/>
    <w:rsid w:val="008800EA"/>
    <w:rPr>
      <w:lang w:eastAsia="de-DE"/>
    </w:rPr>
  </w:style>
  <w:style w:type="paragraph" w:customStyle="1" w:styleId="61BB91CBEBB442B881B7AB154BD5A573">
    <w:name w:val="61BB91CBEBB442B881B7AB154BD5A573"/>
    <w:rsid w:val="008800EA"/>
    <w:rPr>
      <w:lang w:eastAsia="de-DE"/>
    </w:rPr>
  </w:style>
  <w:style w:type="paragraph" w:customStyle="1" w:styleId="E3D62B3F431D46BEA031FC8DE761B6A8">
    <w:name w:val="E3D62B3F431D46BEA031FC8DE761B6A8"/>
    <w:rsid w:val="008800EA"/>
    <w:rPr>
      <w:lang w:eastAsia="de-DE"/>
    </w:rPr>
  </w:style>
  <w:style w:type="paragraph" w:customStyle="1" w:styleId="DCC1C9189B3743B2BE150F8F713079BE">
    <w:name w:val="DCC1C9189B3743B2BE150F8F713079BE"/>
    <w:rsid w:val="008800EA"/>
    <w:rPr>
      <w:lang w:eastAsia="de-DE"/>
    </w:rPr>
  </w:style>
  <w:style w:type="paragraph" w:customStyle="1" w:styleId="107AC145139D4C938F1AB9639AB2E11F">
    <w:name w:val="107AC145139D4C938F1AB9639AB2E11F"/>
    <w:rsid w:val="008800EA"/>
    <w:rPr>
      <w:lang w:eastAsia="de-DE"/>
    </w:rPr>
  </w:style>
  <w:style w:type="paragraph" w:customStyle="1" w:styleId="4A005518B5A844CEACEC5EE5DD378B51">
    <w:name w:val="4A005518B5A844CEACEC5EE5DD378B51"/>
    <w:rsid w:val="008800EA"/>
    <w:rPr>
      <w:lang w:eastAsia="de-DE"/>
    </w:rPr>
  </w:style>
  <w:style w:type="paragraph" w:customStyle="1" w:styleId="5B28E4643E9341FF9F2DCFC590ED5AB2">
    <w:name w:val="5B28E4643E9341FF9F2DCFC590ED5AB2"/>
    <w:rsid w:val="008800EA"/>
    <w:rPr>
      <w:lang w:eastAsia="de-DE"/>
    </w:rPr>
  </w:style>
  <w:style w:type="paragraph" w:customStyle="1" w:styleId="45378B3309E24F33AA29AA40C4542C93">
    <w:name w:val="45378B3309E24F33AA29AA40C4542C93"/>
    <w:rsid w:val="008800EA"/>
    <w:rPr>
      <w:lang w:eastAsia="de-DE"/>
    </w:rPr>
  </w:style>
  <w:style w:type="paragraph" w:customStyle="1" w:styleId="F9752E6A49504EFF81B54B3EEEE8C0C5">
    <w:name w:val="F9752E6A49504EFF81B54B3EEEE8C0C5"/>
    <w:rsid w:val="008800EA"/>
    <w:rPr>
      <w:lang w:eastAsia="de-DE"/>
    </w:rPr>
  </w:style>
  <w:style w:type="paragraph" w:customStyle="1" w:styleId="35B6547F715C484A95B75C4226EB3930">
    <w:name w:val="35B6547F715C484A95B75C4226EB3930"/>
    <w:rsid w:val="008800EA"/>
    <w:rPr>
      <w:lang w:eastAsia="de-DE"/>
    </w:rPr>
  </w:style>
  <w:style w:type="paragraph" w:customStyle="1" w:styleId="BB38AA49AB46413BBAD9B0E2155F09B5">
    <w:name w:val="BB38AA49AB46413BBAD9B0E2155F09B5"/>
    <w:rsid w:val="008800EA"/>
    <w:rPr>
      <w:lang w:eastAsia="de-DE"/>
    </w:rPr>
  </w:style>
  <w:style w:type="paragraph" w:customStyle="1" w:styleId="D6490025D1B64ABC9D9F45EE436EF3BF">
    <w:name w:val="D6490025D1B64ABC9D9F45EE436EF3BF"/>
    <w:rsid w:val="008800EA"/>
    <w:rPr>
      <w:lang w:eastAsia="de-DE"/>
    </w:rPr>
  </w:style>
  <w:style w:type="paragraph" w:customStyle="1" w:styleId="0B29421FF7D648BAAFB3FAD1742B0606">
    <w:name w:val="0B29421FF7D648BAAFB3FAD1742B0606"/>
    <w:rsid w:val="008800EA"/>
    <w:rPr>
      <w:lang w:eastAsia="de-DE"/>
    </w:rPr>
  </w:style>
  <w:style w:type="paragraph" w:customStyle="1" w:styleId="5034220BA5D341148C0A4B48021D2572">
    <w:name w:val="5034220BA5D341148C0A4B48021D2572"/>
    <w:rsid w:val="008800EA"/>
    <w:rPr>
      <w:lang w:eastAsia="de-DE"/>
    </w:rPr>
  </w:style>
  <w:style w:type="paragraph" w:customStyle="1" w:styleId="88AA4D68234842A595A9579D3FE1B804">
    <w:name w:val="88AA4D68234842A595A9579D3FE1B804"/>
    <w:rsid w:val="008800EA"/>
    <w:rPr>
      <w:lang w:eastAsia="de-DE"/>
    </w:rPr>
  </w:style>
  <w:style w:type="paragraph" w:customStyle="1" w:styleId="5F4A4BAEE31C4DB398D2BB97DC3C2D6B">
    <w:name w:val="5F4A4BAEE31C4DB398D2BB97DC3C2D6B"/>
    <w:rsid w:val="008800EA"/>
    <w:rPr>
      <w:lang w:eastAsia="de-DE"/>
    </w:rPr>
  </w:style>
  <w:style w:type="paragraph" w:customStyle="1" w:styleId="A3B110B377DB4268BA2A2F5265FCA79E">
    <w:name w:val="A3B110B377DB4268BA2A2F5265FCA79E"/>
    <w:rsid w:val="008800EA"/>
    <w:rPr>
      <w:lang w:eastAsia="de-DE"/>
    </w:rPr>
  </w:style>
  <w:style w:type="paragraph" w:customStyle="1" w:styleId="D3EE39DE241B495B8BDA86ECE3363733">
    <w:name w:val="D3EE39DE241B495B8BDA86ECE3363733"/>
    <w:rsid w:val="008800EA"/>
    <w:rPr>
      <w:lang w:eastAsia="de-DE"/>
    </w:rPr>
  </w:style>
  <w:style w:type="paragraph" w:customStyle="1" w:styleId="76FC2F0F7668427C8AFF5AED0C18FB96">
    <w:name w:val="76FC2F0F7668427C8AFF5AED0C18FB96"/>
    <w:rsid w:val="008800EA"/>
    <w:rPr>
      <w:lang w:eastAsia="de-DE"/>
    </w:rPr>
  </w:style>
  <w:style w:type="paragraph" w:customStyle="1" w:styleId="B092819303C94CCFBECF7AC3E9BC5011">
    <w:name w:val="B092819303C94CCFBECF7AC3E9BC5011"/>
    <w:rsid w:val="008800EA"/>
    <w:rPr>
      <w:lang w:eastAsia="de-DE"/>
    </w:rPr>
  </w:style>
  <w:style w:type="paragraph" w:customStyle="1" w:styleId="602A3370F9A74708B459E8CEDDC7BEAF">
    <w:name w:val="602A3370F9A74708B459E8CEDDC7BEAF"/>
    <w:rsid w:val="008800EA"/>
    <w:rPr>
      <w:lang w:eastAsia="de-DE"/>
    </w:rPr>
  </w:style>
  <w:style w:type="paragraph" w:customStyle="1" w:styleId="E4A62039D7B1474B9A4582878FFBC347">
    <w:name w:val="E4A62039D7B1474B9A4582878FFBC347"/>
    <w:rsid w:val="008800EA"/>
    <w:rPr>
      <w:lang w:eastAsia="de-DE"/>
    </w:rPr>
  </w:style>
  <w:style w:type="paragraph" w:customStyle="1" w:styleId="BCAEC141E3B9401B94676E4771BE444F">
    <w:name w:val="BCAEC141E3B9401B94676E4771BE444F"/>
    <w:rsid w:val="008800EA"/>
    <w:rPr>
      <w:lang w:eastAsia="de-DE"/>
    </w:rPr>
  </w:style>
  <w:style w:type="paragraph" w:customStyle="1" w:styleId="10A39FD3698D4A1A9F9C05BB88D153C8">
    <w:name w:val="10A39FD3698D4A1A9F9C05BB88D153C8"/>
    <w:rsid w:val="008800EA"/>
    <w:rPr>
      <w:lang w:eastAsia="de-DE"/>
    </w:rPr>
  </w:style>
  <w:style w:type="paragraph" w:customStyle="1" w:styleId="010D9DDBFAA045878CF87EEDE1DE1685">
    <w:name w:val="010D9DDBFAA045878CF87EEDE1DE1685"/>
    <w:rsid w:val="008800EA"/>
    <w:rPr>
      <w:lang w:eastAsia="de-DE"/>
    </w:rPr>
  </w:style>
  <w:style w:type="paragraph" w:customStyle="1" w:styleId="1CD9743DC0EE4CB39A0D469959048B8D">
    <w:name w:val="1CD9743DC0EE4CB39A0D469959048B8D"/>
    <w:rsid w:val="008800EA"/>
    <w:rPr>
      <w:lang w:eastAsia="de-DE"/>
    </w:rPr>
  </w:style>
  <w:style w:type="paragraph" w:customStyle="1" w:styleId="063D019D66D14317918639CF45AA1114">
    <w:name w:val="063D019D66D14317918639CF45AA1114"/>
    <w:rsid w:val="008800EA"/>
    <w:rPr>
      <w:lang w:eastAsia="de-DE"/>
    </w:rPr>
  </w:style>
  <w:style w:type="paragraph" w:customStyle="1" w:styleId="11EFA6F063A6440BB76C65A7B6166B23">
    <w:name w:val="11EFA6F063A6440BB76C65A7B6166B23"/>
    <w:rsid w:val="008800EA"/>
    <w:rPr>
      <w:lang w:eastAsia="de-DE"/>
    </w:rPr>
  </w:style>
  <w:style w:type="paragraph" w:customStyle="1" w:styleId="2AA27DE048B64FE29D3CB944BAEFA9EA">
    <w:name w:val="2AA27DE048B64FE29D3CB944BAEFA9EA"/>
    <w:rsid w:val="008800EA"/>
    <w:rPr>
      <w:lang w:eastAsia="de-DE"/>
    </w:rPr>
  </w:style>
  <w:style w:type="paragraph" w:customStyle="1" w:styleId="1A82093249244E41882F26A8B76FEC1D">
    <w:name w:val="1A82093249244E41882F26A8B76FEC1D"/>
    <w:rsid w:val="008800EA"/>
    <w:rPr>
      <w:lang w:eastAsia="de-DE"/>
    </w:rPr>
  </w:style>
  <w:style w:type="paragraph" w:customStyle="1" w:styleId="61F26CA9A6FD49B19868E37ACB7A4031">
    <w:name w:val="61F26CA9A6FD49B19868E37ACB7A4031"/>
    <w:rsid w:val="008800EA"/>
    <w:rPr>
      <w:lang w:eastAsia="de-DE"/>
    </w:rPr>
  </w:style>
  <w:style w:type="paragraph" w:customStyle="1" w:styleId="1379674200DE4692AF78D6E6EC8F4135">
    <w:name w:val="1379674200DE4692AF78D6E6EC8F4135"/>
    <w:rsid w:val="008800EA"/>
    <w:rPr>
      <w:lang w:eastAsia="de-DE"/>
    </w:rPr>
  </w:style>
  <w:style w:type="paragraph" w:customStyle="1" w:styleId="144866CBAD2447C58B92D6BDFCB7DDD5">
    <w:name w:val="144866CBAD2447C58B92D6BDFCB7DDD5"/>
    <w:rsid w:val="008800EA"/>
    <w:rPr>
      <w:lang w:eastAsia="de-DE"/>
    </w:rPr>
  </w:style>
  <w:style w:type="paragraph" w:customStyle="1" w:styleId="17280CC7C14D4B51980F1E3F43BBAEF7">
    <w:name w:val="17280CC7C14D4B51980F1E3F43BBAEF7"/>
    <w:rsid w:val="008800EA"/>
    <w:rPr>
      <w:lang w:eastAsia="de-DE"/>
    </w:rPr>
  </w:style>
  <w:style w:type="paragraph" w:customStyle="1" w:styleId="981B4AEF1C344EB69CAA4CB4229A7A3B">
    <w:name w:val="981B4AEF1C344EB69CAA4CB4229A7A3B"/>
    <w:rsid w:val="008800EA"/>
    <w:rPr>
      <w:lang w:eastAsia="de-DE"/>
    </w:rPr>
  </w:style>
  <w:style w:type="paragraph" w:customStyle="1" w:styleId="27569CA78FDC4572A6D618BB815926CA">
    <w:name w:val="27569CA78FDC4572A6D618BB815926CA"/>
    <w:rsid w:val="008800EA"/>
    <w:rPr>
      <w:lang w:eastAsia="de-DE"/>
    </w:rPr>
  </w:style>
  <w:style w:type="paragraph" w:customStyle="1" w:styleId="EB2D831B4FAA49C0A35E2537BF058C21">
    <w:name w:val="EB2D831B4FAA49C0A35E2537BF058C21"/>
    <w:rsid w:val="008800EA"/>
    <w:rPr>
      <w:lang w:eastAsia="de-DE"/>
    </w:rPr>
  </w:style>
  <w:style w:type="paragraph" w:customStyle="1" w:styleId="28E547BD03F44EC689C5F5A9A40FACCD">
    <w:name w:val="28E547BD03F44EC689C5F5A9A40FACCD"/>
    <w:rsid w:val="008800EA"/>
    <w:rPr>
      <w:lang w:eastAsia="de-DE"/>
    </w:rPr>
  </w:style>
  <w:style w:type="paragraph" w:customStyle="1" w:styleId="4746D83923A94BE6B2098A6B13693408">
    <w:name w:val="4746D83923A94BE6B2098A6B13693408"/>
    <w:rsid w:val="008800EA"/>
    <w:rPr>
      <w:lang w:eastAsia="de-DE"/>
    </w:rPr>
  </w:style>
  <w:style w:type="paragraph" w:customStyle="1" w:styleId="E378939A48C4460492E4EE16410DAC09">
    <w:name w:val="E378939A48C4460492E4EE16410DAC09"/>
    <w:rsid w:val="008800EA"/>
    <w:rPr>
      <w:lang w:eastAsia="de-DE"/>
    </w:rPr>
  </w:style>
  <w:style w:type="paragraph" w:customStyle="1" w:styleId="6AF2AE46F7BF4D669A8C49F40098833E">
    <w:name w:val="6AF2AE46F7BF4D669A8C49F40098833E"/>
    <w:rsid w:val="008800EA"/>
    <w:rPr>
      <w:lang w:eastAsia="de-DE"/>
    </w:rPr>
  </w:style>
  <w:style w:type="paragraph" w:customStyle="1" w:styleId="4614E4BD72C240DFB99A7570D27A3901">
    <w:name w:val="4614E4BD72C240DFB99A7570D27A3901"/>
    <w:rsid w:val="008800EA"/>
    <w:rPr>
      <w:lang w:eastAsia="de-DE"/>
    </w:rPr>
  </w:style>
  <w:style w:type="paragraph" w:customStyle="1" w:styleId="04EBF3AB300C4A8293A911B2C023E6A6">
    <w:name w:val="04EBF3AB300C4A8293A911B2C023E6A6"/>
    <w:rsid w:val="008800EA"/>
    <w:rPr>
      <w:lang w:eastAsia="de-DE"/>
    </w:rPr>
  </w:style>
  <w:style w:type="paragraph" w:customStyle="1" w:styleId="40BFE887096140AEB615B71B987B6A4C">
    <w:name w:val="40BFE887096140AEB615B71B987B6A4C"/>
    <w:rsid w:val="008800EA"/>
    <w:rPr>
      <w:lang w:eastAsia="de-DE"/>
    </w:rPr>
  </w:style>
  <w:style w:type="paragraph" w:customStyle="1" w:styleId="B62AD31BBC88427BB710B0D52265B766">
    <w:name w:val="B62AD31BBC88427BB710B0D52265B766"/>
    <w:rsid w:val="008800EA"/>
    <w:rPr>
      <w:lang w:eastAsia="de-DE"/>
    </w:rPr>
  </w:style>
  <w:style w:type="paragraph" w:customStyle="1" w:styleId="7DBA46C67F44437AA9FFBEDFEFC227C8">
    <w:name w:val="7DBA46C67F44437AA9FFBEDFEFC227C8"/>
    <w:rsid w:val="008800EA"/>
    <w:rPr>
      <w:lang w:eastAsia="de-DE"/>
    </w:rPr>
  </w:style>
  <w:style w:type="paragraph" w:customStyle="1" w:styleId="52A06DB6B7BF481880626B44E2297B92">
    <w:name w:val="52A06DB6B7BF481880626B44E2297B92"/>
    <w:rsid w:val="008800EA"/>
    <w:rPr>
      <w:lang w:eastAsia="de-DE"/>
    </w:rPr>
  </w:style>
  <w:style w:type="paragraph" w:customStyle="1" w:styleId="0958ACE391B444139DBE6424D67FBAA8">
    <w:name w:val="0958ACE391B444139DBE6424D67FBAA8"/>
    <w:rsid w:val="008800EA"/>
    <w:rPr>
      <w:lang w:eastAsia="de-DE"/>
    </w:rPr>
  </w:style>
  <w:style w:type="paragraph" w:customStyle="1" w:styleId="E436EE78157248A389E013639BA6126A">
    <w:name w:val="E436EE78157248A389E013639BA6126A"/>
    <w:rsid w:val="008800EA"/>
    <w:rPr>
      <w:lang w:eastAsia="de-DE"/>
    </w:rPr>
  </w:style>
  <w:style w:type="paragraph" w:customStyle="1" w:styleId="7DDCDF6D623E470FBE2F765F7EED9508">
    <w:name w:val="7DDCDF6D623E470FBE2F765F7EED9508"/>
    <w:rsid w:val="008800EA"/>
    <w:rPr>
      <w:lang w:eastAsia="de-DE"/>
    </w:rPr>
  </w:style>
  <w:style w:type="paragraph" w:customStyle="1" w:styleId="A4F1489D0F5B442DBF8C43313F390008">
    <w:name w:val="A4F1489D0F5B442DBF8C43313F390008"/>
    <w:rsid w:val="008800EA"/>
    <w:rPr>
      <w:lang w:eastAsia="de-DE"/>
    </w:rPr>
  </w:style>
  <w:style w:type="paragraph" w:customStyle="1" w:styleId="406229ABC92B46B5A7C68375C16633F2">
    <w:name w:val="406229ABC92B46B5A7C68375C16633F2"/>
    <w:rsid w:val="008800EA"/>
    <w:rPr>
      <w:lang w:eastAsia="de-DE"/>
    </w:rPr>
  </w:style>
  <w:style w:type="paragraph" w:customStyle="1" w:styleId="C32740B7087C43C99E973965AE1C86B8">
    <w:name w:val="C32740B7087C43C99E973965AE1C86B8"/>
    <w:rsid w:val="008800EA"/>
    <w:rPr>
      <w:lang w:eastAsia="de-DE"/>
    </w:rPr>
  </w:style>
  <w:style w:type="paragraph" w:customStyle="1" w:styleId="377EA1D67B6541BC99D464BAEE7CC315">
    <w:name w:val="377EA1D67B6541BC99D464BAEE7CC315"/>
    <w:rsid w:val="008800EA"/>
    <w:rPr>
      <w:lang w:eastAsia="de-DE"/>
    </w:rPr>
  </w:style>
  <w:style w:type="paragraph" w:customStyle="1" w:styleId="E09383E2982043EDB3FEB85886DE2BE9">
    <w:name w:val="E09383E2982043EDB3FEB85886DE2BE9"/>
    <w:rsid w:val="008800EA"/>
    <w:rPr>
      <w:lang w:eastAsia="de-DE"/>
    </w:rPr>
  </w:style>
  <w:style w:type="paragraph" w:customStyle="1" w:styleId="AEBA14319C81420EB0BC954806976D60">
    <w:name w:val="AEBA14319C81420EB0BC954806976D60"/>
    <w:rsid w:val="008800EA"/>
    <w:rPr>
      <w:lang w:eastAsia="de-DE"/>
    </w:rPr>
  </w:style>
  <w:style w:type="paragraph" w:customStyle="1" w:styleId="9F67F856452542C290D407CE977F7A36">
    <w:name w:val="9F67F856452542C290D407CE977F7A36"/>
    <w:rsid w:val="008800EA"/>
    <w:rPr>
      <w:lang w:eastAsia="de-DE"/>
    </w:rPr>
  </w:style>
  <w:style w:type="paragraph" w:customStyle="1" w:styleId="6075983A1BEC4A85AF700468FCA6544A">
    <w:name w:val="6075983A1BEC4A85AF700468FCA6544A"/>
    <w:rsid w:val="008800EA"/>
    <w:rPr>
      <w:lang w:eastAsia="de-DE"/>
    </w:rPr>
  </w:style>
  <w:style w:type="paragraph" w:customStyle="1" w:styleId="93795A2AE4A14169975FBD0A7BAD132E">
    <w:name w:val="93795A2AE4A14169975FBD0A7BAD132E"/>
    <w:rsid w:val="008800EA"/>
    <w:rPr>
      <w:lang w:eastAsia="de-DE"/>
    </w:rPr>
  </w:style>
  <w:style w:type="paragraph" w:customStyle="1" w:styleId="B18F2A5BA16C4A339AC7EA29D892EF6B">
    <w:name w:val="B18F2A5BA16C4A339AC7EA29D892EF6B"/>
    <w:rsid w:val="008800EA"/>
    <w:rPr>
      <w:lang w:eastAsia="de-DE"/>
    </w:rPr>
  </w:style>
  <w:style w:type="paragraph" w:customStyle="1" w:styleId="974D9D6BB037491DAAB8061514D7244F">
    <w:name w:val="974D9D6BB037491DAAB8061514D7244F"/>
    <w:rsid w:val="008800EA"/>
    <w:rPr>
      <w:lang w:eastAsia="de-DE"/>
    </w:rPr>
  </w:style>
  <w:style w:type="paragraph" w:customStyle="1" w:styleId="6B31C566F4AD4BD68F51B90EFB7C6153">
    <w:name w:val="6B31C566F4AD4BD68F51B90EFB7C6153"/>
    <w:rsid w:val="008800EA"/>
    <w:rPr>
      <w:lang w:eastAsia="de-DE"/>
    </w:rPr>
  </w:style>
  <w:style w:type="paragraph" w:customStyle="1" w:styleId="6AE93233B43B420394E36580F973506E">
    <w:name w:val="6AE93233B43B420394E36580F973506E"/>
    <w:rsid w:val="008800EA"/>
    <w:rPr>
      <w:lang w:eastAsia="de-DE"/>
    </w:rPr>
  </w:style>
  <w:style w:type="paragraph" w:customStyle="1" w:styleId="9C2AEECBF5944E0089A1932FA02D165C">
    <w:name w:val="9C2AEECBF5944E0089A1932FA02D165C"/>
    <w:rsid w:val="008800EA"/>
    <w:rPr>
      <w:lang w:eastAsia="de-DE"/>
    </w:rPr>
  </w:style>
  <w:style w:type="paragraph" w:customStyle="1" w:styleId="9FC27D3C217D40A5B175604AA9BDC4A0">
    <w:name w:val="9FC27D3C217D40A5B175604AA9BDC4A0"/>
    <w:rsid w:val="008800EA"/>
    <w:rPr>
      <w:lang w:eastAsia="de-DE"/>
    </w:rPr>
  </w:style>
  <w:style w:type="paragraph" w:customStyle="1" w:styleId="19642C1745244FEFB17FC8546CB4D74B">
    <w:name w:val="19642C1745244FEFB17FC8546CB4D74B"/>
    <w:rsid w:val="008800EA"/>
    <w:rPr>
      <w:lang w:eastAsia="de-DE"/>
    </w:rPr>
  </w:style>
  <w:style w:type="paragraph" w:customStyle="1" w:styleId="D04C9681C7AE4AA69FA3E2863FFE2247">
    <w:name w:val="D04C9681C7AE4AA69FA3E2863FFE2247"/>
    <w:rsid w:val="008800EA"/>
    <w:rPr>
      <w:lang w:eastAsia="de-DE"/>
    </w:rPr>
  </w:style>
  <w:style w:type="paragraph" w:customStyle="1" w:styleId="F4DC48F6768B425E8E84651155510550">
    <w:name w:val="F4DC48F6768B425E8E84651155510550"/>
    <w:rsid w:val="008800EA"/>
    <w:rPr>
      <w:lang w:eastAsia="de-DE"/>
    </w:rPr>
  </w:style>
  <w:style w:type="paragraph" w:customStyle="1" w:styleId="03377DF45D64491EBBA70EA04B561400">
    <w:name w:val="03377DF45D64491EBBA70EA04B561400"/>
    <w:rsid w:val="008800EA"/>
    <w:rPr>
      <w:lang w:eastAsia="de-DE"/>
    </w:rPr>
  </w:style>
  <w:style w:type="paragraph" w:customStyle="1" w:styleId="030FEDA2BC6C4BEE8ABB7E04A188845F">
    <w:name w:val="030FEDA2BC6C4BEE8ABB7E04A188845F"/>
    <w:rsid w:val="008800EA"/>
    <w:rPr>
      <w:lang w:eastAsia="de-DE"/>
    </w:rPr>
  </w:style>
  <w:style w:type="paragraph" w:customStyle="1" w:styleId="D4463D28FB7B477A8A8F88138346E8DD">
    <w:name w:val="D4463D28FB7B477A8A8F88138346E8DD"/>
    <w:rsid w:val="008800EA"/>
    <w:rPr>
      <w:lang w:eastAsia="de-DE"/>
    </w:rPr>
  </w:style>
  <w:style w:type="paragraph" w:customStyle="1" w:styleId="4D7BD0150D2B4ACD934A15BCF563D165">
    <w:name w:val="4D7BD0150D2B4ACD934A15BCF563D165"/>
    <w:rsid w:val="008800EA"/>
    <w:rPr>
      <w:lang w:eastAsia="de-DE"/>
    </w:rPr>
  </w:style>
  <w:style w:type="paragraph" w:customStyle="1" w:styleId="0E290CC3ED59445CB51A4B2EBA90E310">
    <w:name w:val="0E290CC3ED59445CB51A4B2EBA90E310"/>
    <w:rsid w:val="008800EA"/>
    <w:rPr>
      <w:lang w:eastAsia="de-DE"/>
    </w:rPr>
  </w:style>
  <w:style w:type="paragraph" w:customStyle="1" w:styleId="6567D69E5DA34114BD5A20B81BFCB83A">
    <w:name w:val="6567D69E5DA34114BD5A20B81BFCB83A"/>
    <w:rsid w:val="008800EA"/>
    <w:rPr>
      <w:lang w:eastAsia="de-DE"/>
    </w:rPr>
  </w:style>
  <w:style w:type="paragraph" w:customStyle="1" w:styleId="8C97D7DA731A43D39057E0BC4E2796CF">
    <w:name w:val="8C97D7DA731A43D39057E0BC4E2796CF"/>
    <w:rsid w:val="008800EA"/>
    <w:rPr>
      <w:lang w:eastAsia="de-DE"/>
    </w:rPr>
  </w:style>
  <w:style w:type="paragraph" w:customStyle="1" w:styleId="7B478C10D97A434AB709B6AC1C6FAF8E">
    <w:name w:val="7B478C10D97A434AB709B6AC1C6FAF8E"/>
    <w:rsid w:val="008800EA"/>
    <w:rPr>
      <w:lang w:eastAsia="de-DE"/>
    </w:rPr>
  </w:style>
  <w:style w:type="paragraph" w:customStyle="1" w:styleId="983AAB09A79A40ECB0BDDA5DD0F7508B">
    <w:name w:val="983AAB09A79A40ECB0BDDA5DD0F7508B"/>
    <w:rsid w:val="008800EA"/>
    <w:rPr>
      <w:lang w:eastAsia="de-DE"/>
    </w:rPr>
  </w:style>
  <w:style w:type="paragraph" w:customStyle="1" w:styleId="1D93132568C247ACB9C3C6B309E99268">
    <w:name w:val="1D93132568C247ACB9C3C6B309E99268"/>
    <w:rsid w:val="008800EA"/>
    <w:rPr>
      <w:lang w:eastAsia="de-DE"/>
    </w:rPr>
  </w:style>
  <w:style w:type="paragraph" w:customStyle="1" w:styleId="B3031082DD424FA79AA470261E49DFF5">
    <w:name w:val="B3031082DD424FA79AA470261E49DFF5"/>
    <w:rsid w:val="008800EA"/>
    <w:rPr>
      <w:lang w:eastAsia="de-DE"/>
    </w:rPr>
  </w:style>
  <w:style w:type="paragraph" w:customStyle="1" w:styleId="E6EC20537EA646DE989C31644AA19B0C">
    <w:name w:val="E6EC20537EA646DE989C31644AA19B0C"/>
    <w:rsid w:val="008800EA"/>
    <w:rPr>
      <w:lang w:eastAsia="de-DE"/>
    </w:rPr>
  </w:style>
  <w:style w:type="paragraph" w:customStyle="1" w:styleId="FBB4B182FF984D91A2DA3ED48D204813">
    <w:name w:val="FBB4B182FF984D91A2DA3ED48D204813"/>
    <w:rsid w:val="008800EA"/>
    <w:rPr>
      <w:lang w:eastAsia="de-DE"/>
    </w:rPr>
  </w:style>
  <w:style w:type="paragraph" w:customStyle="1" w:styleId="70A20247833E409CAE62121AB52DA6D4">
    <w:name w:val="70A20247833E409CAE62121AB52DA6D4"/>
    <w:rsid w:val="008800EA"/>
    <w:rPr>
      <w:lang w:eastAsia="de-DE"/>
    </w:rPr>
  </w:style>
  <w:style w:type="paragraph" w:customStyle="1" w:styleId="88023055379749D3ADA730D1E0A565DB">
    <w:name w:val="88023055379749D3ADA730D1E0A565DB"/>
    <w:rsid w:val="008800EA"/>
    <w:rPr>
      <w:lang w:eastAsia="de-DE"/>
    </w:rPr>
  </w:style>
  <w:style w:type="paragraph" w:customStyle="1" w:styleId="A2F215CC87A64B2BA0839AA094CFC66C">
    <w:name w:val="A2F215CC87A64B2BA0839AA094CFC66C"/>
    <w:rsid w:val="008800EA"/>
    <w:rPr>
      <w:lang w:eastAsia="de-DE"/>
    </w:rPr>
  </w:style>
  <w:style w:type="paragraph" w:customStyle="1" w:styleId="65DAC788056744FE89D752BCF609DDD4">
    <w:name w:val="65DAC788056744FE89D752BCF609DDD4"/>
    <w:rsid w:val="008800EA"/>
    <w:rPr>
      <w:lang w:eastAsia="de-DE"/>
    </w:rPr>
  </w:style>
  <w:style w:type="paragraph" w:customStyle="1" w:styleId="8C845E9A7DE344D296FC49F6D4893DD0">
    <w:name w:val="8C845E9A7DE344D296FC49F6D4893DD0"/>
    <w:rsid w:val="008800EA"/>
    <w:rPr>
      <w:lang w:eastAsia="de-DE"/>
    </w:rPr>
  </w:style>
  <w:style w:type="paragraph" w:customStyle="1" w:styleId="C93DA7DD6FC84C4F89F36E00B491B6D4">
    <w:name w:val="C93DA7DD6FC84C4F89F36E00B491B6D4"/>
    <w:rsid w:val="008800EA"/>
    <w:rPr>
      <w:lang w:eastAsia="de-DE"/>
    </w:rPr>
  </w:style>
  <w:style w:type="paragraph" w:customStyle="1" w:styleId="8EAC8DA66E8446DDA9C01FED845BC71F">
    <w:name w:val="8EAC8DA66E8446DDA9C01FED845BC71F"/>
    <w:rsid w:val="008800EA"/>
    <w:rPr>
      <w:lang w:eastAsia="de-DE"/>
    </w:rPr>
  </w:style>
  <w:style w:type="paragraph" w:customStyle="1" w:styleId="E7D03D568D9F4BD08C6C3575B803CC43">
    <w:name w:val="E7D03D568D9F4BD08C6C3575B803CC43"/>
    <w:rsid w:val="008800EA"/>
    <w:rPr>
      <w:lang w:eastAsia="de-DE"/>
    </w:rPr>
  </w:style>
  <w:style w:type="paragraph" w:customStyle="1" w:styleId="3CAD721CDAAB49D4BC2CBD13B011DCAF">
    <w:name w:val="3CAD721CDAAB49D4BC2CBD13B011DCAF"/>
    <w:rsid w:val="008800EA"/>
    <w:rPr>
      <w:lang w:eastAsia="de-DE"/>
    </w:rPr>
  </w:style>
  <w:style w:type="paragraph" w:customStyle="1" w:styleId="8385400BCB8E42E9BBB1738F7F72E51A">
    <w:name w:val="8385400BCB8E42E9BBB1738F7F72E51A"/>
    <w:rsid w:val="008800EA"/>
    <w:rPr>
      <w:lang w:eastAsia="de-DE"/>
    </w:rPr>
  </w:style>
  <w:style w:type="paragraph" w:customStyle="1" w:styleId="6B9814FA119D439EBDE6EDBF872A93C7">
    <w:name w:val="6B9814FA119D439EBDE6EDBF872A93C7"/>
    <w:rsid w:val="008800EA"/>
    <w:rPr>
      <w:lang w:eastAsia="de-DE"/>
    </w:rPr>
  </w:style>
  <w:style w:type="paragraph" w:customStyle="1" w:styleId="94663DB05F24434CBC341A2C63D5BB6F">
    <w:name w:val="94663DB05F24434CBC341A2C63D5BB6F"/>
    <w:rsid w:val="008800EA"/>
    <w:rPr>
      <w:lang w:eastAsia="de-DE"/>
    </w:rPr>
  </w:style>
  <w:style w:type="paragraph" w:customStyle="1" w:styleId="5C092B508AE74BC399A29541EC9D6B82">
    <w:name w:val="5C092B508AE74BC399A29541EC9D6B82"/>
    <w:rsid w:val="008800EA"/>
    <w:rPr>
      <w:lang w:eastAsia="de-DE"/>
    </w:rPr>
  </w:style>
  <w:style w:type="paragraph" w:customStyle="1" w:styleId="42BF65856A894BBBAD143DB33C230E94">
    <w:name w:val="42BF65856A894BBBAD143DB33C230E94"/>
    <w:rsid w:val="008800EA"/>
    <w:rPr>
      <w:lang w:eastAsia="de-DE"/>
    </w:rPr>
  </w:style>
  <w:style w:type="paragraph" w:customStyle="1" w:styleId="0281E5EB775545D49551A300A355F4EF">
    <w:name w:val="0281E5EB775545D49551A300A355F4EF"/>
    <w:rsid w:val="008800EA"/>
    <w:rPr>
      <w:lang w:eastAsia="de-DE"/>
    </w:rPr>
  </w:style>
  <w:style w:type="paragraph" w:customStyle="1" w:styleId="2679D65FF80443A5B4C68CFEEE17656E">
    <w:name w:val="2679D65FF80443A5B4C68CFEEE17656E"/>
    <w:rsid w:val="008800EA"/>
    <w:rPr>
      <w:lang w:eastAsia="de-DE"/>
    </w:rPr>
  </w:style>
  <w:style w:type="paragraph" w:customStyle="1" w:styleId="10FD7D8E7F18476DAC2026A090D69088">
    <w:name w:val="10FD7D8E7F18476DAC2026A090D69088"/>
    <w:rsid w:val="008800EA"/>
    <w:rPr>
      <w:lang w:eastAsia="de-DE"/>
    </w:rPr>
  </w:style>
  <w:style w:type="paragraph" w:customStyle="1" w:styleId="111A0709A4CE47FB8F4BEF66F1EE4235">
    <w:name w:val="111A0709A4CE47FB8F4BEF66F1EE4235"/>
    <w:rsid w:val="008800EA"/>
    <w:rPr>
      <w:lang w:eastAsia="de-DE"/>
    </w:rPr>
  </w:style>
  <w:style w:type="paragraph" w:customStyle="1" w:styleId="F6BF588B7B12467C8F96F3A4C2711823">
    <w:name w:val="F6BF588B7B12467C8F96F3A4C2711823"/>
    <w:rsid w:val="008800EA"/>
    <w:rPr>
      <w:lang w:eastAsia="de-DE"/>
    </w:rPr>
  </w:style>
  <w:style w:type="paragraph" w:customStyle="1" w:styleId="50AB0F6C1B764818A05AC33B338430A3">
    <w:name w:val="50AB0F6C1B764818A05AC33B338430A3"/>
    <w:rsid w:val="008800EA"/>
    <w:rPr>
      <w:lang w:eastAsia="de-DE"/>
    </w:rPr>
  </w:style>
  <w:style w:type="paragraph" w:customStyle="1" w:styleId="ADB7937901C348F8A94018FE7BAFA630">
    <w:name w:val="ADB7937901C348F8A94018FE7BAFA630"/>
    <w:rsid w:val="008800EA"/>
    <w:rPr>
      <w:lang w:eastAsia="de-DE"/>
    </w:rPr>
  </w:style>
  <w:style w:type="paragraph" w:customStyle="1" w:styleId="3EF50C796C234C98A97B2B8DDCD40836">
    <w:name w:val="3EF50C796C234C98A97B2B8DDCD40836"/>
    <w:rsid w:val="008800EA"/>
    <w:rPr>
      <w:lang w:eastAsia="de-DE"/>
    </w:rPr>
  </w:style>
  <w:style w:type="paragraph" w:customStyle="1" w:styleId="84D44F23E5AA4F04B03CC7DF962D5DC7">
    <w:name w:val="84D44F23E5AA4F04B03CC7DF962D5DC7"/>
    <w:rsid w:val="008800EA"/>
    <w:rPr>
      <w:lang w:eastAsia="de-DE"/>
    </w:rPr>
  </w:style>
  <w:style w:type="paragraph" w:customStyle="1" w:styleId="E3F262F1B6B84FDA81217C655282524E">
    <w:name w:val="E3F262F1B6B84FDA81217C655282524E"/>
    <w:rsid w:val="008800EA"/>
    <w:rPr>
      <w:lang w:eastAsia="de-DE"/>
    </w:rPr>
  </w:style>
  <w:style w:type="paragraph" w:customStyle="1" w:styleId="BD057A30C1FD4445B7BC995D5EB0C9B7">
    <w:name w:val="BD057A30C1FD4445B7BC995D5EB0C9B7"/>
    <w:rsid w:val="008800EA"/>
    <w:rPr>
      <w:lang w:eastAsia="de-DE"/>
    </w:rPr>
  </w:style>
  <w:style w:type="paragraph" w:customStyle="1" w:styleId="FB65EF48EECB4BEE9406B458B550A15A">
    <w:name w:val="FB65EF48EECB4BEE9406B458B550A15A"/>
    <w:rsid w:val="008800EA"/>
    <w:rPr>
      <w:lang w:eastAsia="de-DE"/>
    </w:rPr>
  </w:style>
  <w:style w:type="paragraph" w:customStyle="1" w:styleId="A93E5212A885440FBDFD02D44890D2C9">
    <w:name w:val="A93E5212A885440FBDFD02D44890D2C9"/>
    <w:rsid w:val="008800EA"/>
    <w:rPr>
      <w:lang w:eastAsia="de-DE"/>
    </w:rPr>
  </w:style>
  <w:style w:type="paragraph" w:customStyle="1" w:styleId="0CA0EB76CBFD42E3A811883E3D0DD2CD">
    <w:name w:val="0CA0EB76CBFD42E3A811883E3D0DD2CD"/>
    <w:rsid w:val="008800EA"/>
    <w:rPr>
      <w:lang w:eastAsia="de-DE"/>
    </w:rPr>
  </w:style>
  <w:style w:type="paragraph" w:customStyle="1" w:styleId="F3B4233C5B764BAB9DA92D59AF8F220D">
    <w:name w:val="F3B4233C5B764BAB9DA92D59AF8F220D"/>
    <w:rsid w:val="008800EA"/>
    <w:rPr>
      <w:lang w:eastAsia="de-DE"/>
    </w:rPr>
  </w:style>
  <w:style w:type="paragraph" w:customStyle="1" w:styleId="4A4AC3C4929F4B7196FC8960DB3BB529">
    <w:name w:val="4A4AC3C4929F4B7196FC8960DB3BB529"/>
    <w:rsid w:val="008800EA"/>
    <w:rPr>
      <w:lang w:eastAsia="de-DE"/>
    </w:rPr>
  </w:style>
  <w:style w:type="paragraph" w:customStyle="1" w:styleId="72408D1BB5A841A8824DD7E8758A071F">
    <w:name w:val="72408D1BB5A841A8824DD7E8758A071F"/>
    <w:rsid w:val="008800EA"/>
    <w:rPr>
      <w:lang w:eastAsia="de-DE"/>
    </w:rPr>
  </w:style>
  <w:style w:type="paragraph" w:customStyle="1" w:styleId="5D1C928C972D463EBC7F6B444C799419">
    <w:name w:val="5D1C928C972D463EBC7F6B444C799419"/>
    <w:rsid w:val="008800EA"/>
    <w:rPr>
      <w:lang w:eastAsia="de-DE"/>
    </w:rPr>
  </w:style>
  <w:style w:type="paragraph" w:customStyle="1" w:styleId="BBD1CF835C1F41B5AD90B8881BD970E2">
    <w:name w:val="BBD1CF835C1F41B5AD90B8881BD970E2"/>
    <w:rsid w:val="008800EA"/>
    <w:rPr>
      <w:lang w:eastAsia="de-DE"/>
    </w:rPr>
  </w:style>
  <w:style w:type="paragraph" w:customStyle="1" w:styleId="A9B2F51F8D18495EA6160D07072FDBA1">
    <w:name w:val="A9B2F51F8D18495EA6160D07072FDBA1"/>
    <w:rsid w:val="008800EA"/>
    <w:rPr>
      <w:lang w:eastAsia="de-DE"/>
    </w:rPr>
  </w:style>
  <w:style w:type="paragraph" w:customStyle="1" w:styleId="A79896F6BE9B4B8897CF14FC58A331D5">
    <w:name w:val="A79896F6BE9B4B8897CF14FC58A331D5"/>
    <w:rsid w:val="008800EA"/>
    <w:rPr>
      <w:lang w:eastAsia="de-DE"/>
    </w:rPr>
  </w:style>
  <w:style w:type="paragraph" w:customStyle="1" w:styleId="C4CCD323CF8F447296AB6C76936550B0">
    <w:name w:val="C4CCD323CF8F447296AB6C76936550B0"/>
    <w:rsid w:val="008800EA"/>
    <w:rPr>
      <w:lang w:eastAsia="de-DE"/>
    </w:rPr>
  </w:style>
  <w:style w:type="paragraph" w:customStyle="1" w:styleId="1C224F7A3ABA427EA3C08E5D3466FCDE">
    <w:name w:val="1C224F7A3ABA427EA3C08E5D3466FCDE"/>
    <w:rsid w:val="008800EA"/>
    <w:rPr>
      <w:lang w:eastAsia="de-DE"/>
    </w:rPr>
  </w:style>
  <w:style w:type="paragraph" w:customStyle="1" w:styleId="C0FDDA1AA4EC4DCBA221B4390320B4E9">
    <w:name w:val="C0FDDA1AA4EC4DCBA221B4390320B4E9"/>
    <w:rsid w:val="008800EA"/>
    <w:rPr>
      <w:lang w:eastAsia="de-DE"/>
    </w:rPr>
  </w:style>
  <w:style w:type="paragraph" w:customStyle="1" w:styleId="7C8E781268E543CB88238BCA01CCD78C">
    <w:name w:val="7C8E781268E543CB88238BCA01CCD78C"/>
    <w:rsid w:val="008800EA"/>
    <w:rPr>
      <w:lang w:eastAsia="de-DE"/>
    </w:rPr>
  </w:style>
  <w:style w:type="paragraph" w:customStyle="1" w:styleId="77A89223BFB147558371DCEFF47A10BB">
    <w:name w:val="77A89223BFB147558371DCEFF47A10BB"/>
    <w:rsid w:val="008800EA"/>
    <w:rPr>
      <w:lang w:eastAsia="de-DE"/>
    </w:rPr>
  </w:style>
  <w:style w:type="paragraph" w:customStyle="1" w:styleId="3F5D7DC2A9E6432C9AAC74E1F50D3482">
    <w:name w:val="3F5D7DC2A9E6432C9AAC74E1F50D3482"/>
    <w:rsid w:val="008800EA"/>
    <w:rPr>
      <w:lang w:eastAsia="de-DE"/>
    </w:rPr>
  </w:style>
  <w:style w:type="paragraph" w:customStyle="1" w:styleId="C8D04614C0F14CC2A79FF9E70850AB44">
    <w:name w:val="C8D04614C0F14CC2A79FF9E70850AB44"/>
    <w:rsid w:val="008800EA"/>
    <w:rPr>
      <w:lang w:eastAsia="de-DE"/>
    </w:rPr>
  </w:style>
  <w:style w:type="paragraph" w:customStyle="1" w:styleId="F12E77F86CA5404195A49D164412BCCF">
    <w:name w:val="F12E77F86CA5404195A49D164412BCCF"/>
    <w:rsid w:val="008800EA"/>
    <w:rPr>
      <w:lang w:eastAsia="de-DE"/>
    </w:rPr>
  </w:style>
  <w:style w:type="paragraph" w:customStyle="1" w:styleId="C60AF28ECB74455B8660F46C70B0045F">
    <w:name w:val="C60AF28ECB74455B8660F46C70B0045F"/>
    <w:rsid w:val="008800EA"/>
    <w:rPr>
      <w:lang w:eastAsia="de-DE"/>
    </w:rPr>
  </w:style>
  <w:style w:type="paragraph" w:customStyle="1" w:styleId="45115E82A0B940A1858E603D086807D1">
    <w:name w:val="45115E82A0B940A1858E603D086807D1"/>
    <w:rsid w:val="008800EA"/>
    <w:rPr>
      <w:lang w:eastAsia="de-DE"/>
    </w:rPr>
  </w:style>
  <w:style w:type="paragraph" w:customStyle="1" w:styleId="85662FA70C78498EBE434A1681964B17">
    <w:name w:val="85662FA70C78498EBE434A1681964B17"/>
    <w:rsid w:val="008800EA"/>
    <w:rPr>
      <w:lang w:eastAsia="de-DE"/>
    </w:rPr>
  </w:style>
  <w:style w:type="paragraph" w:customStyle="1" w:styleId="092B8F210429403AB17ACCF7822588BC">
    <w:name w:val="092B8F210429403AB17ACCF7822588BC"/>
    <w:rsid w:val="008800EA"/>
    <w:rPr>
      <w:lang w:eastAsia="de-DE"/>
    </w:rPr>
  </w:style>
  <w:style w:type="paragraph" w:customStyle="1" w:styleId="32176CAC967B4D3790A8CE1071ACF469">
    <w:name w:val="32176CAC967B4D3790A8CE1071ACF469"/>
    <w:rsid w:val="008800EA"/>
    <w:rPr>
      <w:lang w:eastAsia="de-DE"/>
    </w:rPr>
  </w:style>
  <w:style w:type="paragraph" w:customStyle="1" w:styleId="C0D90EB733EE4A97B40BF2DD1A67E6F5">
    <w:name w:val="C0D90EB733EE4A97B40BF2DD1A67E6F5"/>
    <w:rsid w:val="008800EA"/>
    <w:rPr>
      <w:lang w:eastAsia="de-DE"/>
    </w:rPr>
  </w:style>
  <w:style w:type="paragraph" w:customStyle="1" w:styleId="AFED41A10DC14004876B3E87791AB23D">
    <w:name w:val="AFED41A10DC14004876B3E87791AB23D"/>
    <w:rsid w:val="008800EA"/>
    <w:rPr>
      <w:lang w:eastAsia="de-DE"/>
    </w:rPr>
  </w:style>
  <w:style w:type="paragraph" w:customStyle="1" w:styleId="6E6C3099982543C09FC8DB58CCFBA6DD">
    <w:name w:val="6E6C3099982543C09FC8DB58CCFBA6DD"/>
    <w:rsid w:val="008800EA"/>
    <w:rPr>
      <w:lang w:eastAsia="de-DE"/>
    </w:rPr>
  </w:style>
  <w:style w:type="paragraph" w:customStyle="1" w:styleId="0618AD0A679B4B818F4AEB7737735788">
    <w:name w:val="0618AD0A679B4B818F4AEB7737735788"/>
    <w:rsid w:val="008800EA"/>
    <w:rPr>
      <w:lang w:eastAsia="de-DE"/>
    </w:rPr>
  </w:style>
  <w:style w:type="paragraph" w:customStyle="1" w:styleId="59957DBA368B44B9AD951E1E42C2E921">
    <w:name w:val="59957DBA368B44B9AD951E1E42C2E921"/>
    <w:rsid w:val="008800EA"/>
    <w:rPr>
      <w:lang w:eastAsia="de-DE"/>
    </w:rPr>
  </w:style>
  <w:style w:type="paragraph" w:customStyle="1" w:styleId="51EF18EC9BF04A81842627560EA892D2">
    <w:name w:val="51EF18EC9BF04A81842627560EA892D2"/>
    <w:rsid w:val="008800EA"/>
    <w:rPr>
      <w:lang w:eastAsia="de-DE"/>
    </w:rPr>
  </w:style>
  <w:style w:type="paragraph" w:customStyle="1" w:styleId="AF49FEAE4DBC42B69E31700D33BFB803">
    <w:name w:val="AF49FEAE4DBC42B69E31700D33BFB803"/>
    <w:rsid w:val="008800EA"/>
    <w:rPr>
      <w:lang w:eastAsia="de-DE"/>
    </w:rPr>
  </w:style>
  <w:style w:type="paragraph" w:customStyle="1" w:styleId="9821D995B3384929876BBE1563DAC378">
    <w:name w:val="9821D995B3384929876BBE1563DAC378"/>
    <w:rsid w:val="008800EA"/>
    <w:rPr>
      <w:lang w:eastAsia="de-DE"/>
    </w:rPr>
  </w:style>
  <w:style w:type="paragraph" w:customStyle="1" w:styleId="7D56FBDE288C413588C6BCF6A7BCA5CD">
    <w:name w:val="7D56FBDE288C413588C6BCF6A7BCA5CD"/>
    <w:rsid w:val="008800EA"/>
    <w:rPr>
      <w:lang w:eastAsia="de-DE"/>
    </w:rPr>
  </w:style>
  <w:style w:type="paragraph" w:customStyle="1" w:styleId="CBF6D0083C2C4AC6A0A537E4253CC069">
    <w:name w:val="CBF6D0083C2C4AC6A0A537E4253CC069"/>
    <w:rsid w:val="008800EA"/>
    <w:rPr>
      <w:lang w:eastAsia="de-DE"/>
    </w:rPr>
  </w:style>
  <w:style w:type="paragraph" w:customStyle="1" w:styleId="6EBFB9717BF94B7E9C25ABFC75835889">
    <w:name w:val="6EBFB9717BF94B7E9C25ABFC75835889"/>
    <w:rsid w:val="008800EA"/>
    <w:rPr>
      <w:lang w:eastAsia="de-DE"/>
    </w:rPr>
  </w:style>
  <w:style w:type="paragraph" w:customStyle="1" w:styleId="AA9975406CF44914834A0A3B8E203926">
    <w:name w:val="AA9975406CF44914834A0A3B8E203926"/>
    <w:rsid w:val="008800EA"/>
    <w:rPr>
      <w:lang w:eastAsia="de-DE"/>
    </w:rPr>
  </w:style>
  <w:style w:type="paragraph" w:customStyle="1" w:styleId="4DB0A3FCAED143DDB9EFDF4905787242">
    <w:name w:val="4DB0A3FCAED143DDB9EFDF4905787242"/>
    <w:rsid w:val="008800EA"/>
    <w:rPr>
      <w:lang w:eastAsia="de-DE"/>
    </w:rPr>
  </w:style>
  <w:style w:type="paragraph" w:customStyle="1" w:styleId="C15D7B58050040A29E039A719B41C1E6">
    <w:name w:val="C15D7B58050040A29E039A719B41C1E6"/>
    <w:rsid w:val="008800EA"/>
    <w:rPr>
      <w:lang w:eastAsia="de-DE"/>
    </w:rPr>
  </w:style>
  <w:style w:type="paragraph" w:customStyle="1" w:styleId="6DEF3D02DDBF40259572D468BF3E4642">
    <w:name w:val="6DEF3D02DDBF40259572D468BF3E4642"/>
    <w:rsid w:val="008800EA"/>
    <w:rPr>
      <w:lang w:eastAsia="de-DE"/>
    </w:rPr>
  </w:style>
  <w:style w:type="paragraph" w:customStyle="1" w:styleId="18266383E9F244D894EE5D988DC8DBF5">
    <w:name w:val="18266383E9F244D894EE5D988DC8DBF5"/>
    <w:rsid w:val="008800EA"/>
    <w:rPr>
      <w:lang w:eastAsia="de-DE"/>
    </w:rPr>
  </w:style>
  <w:style w:type="paragraph" w:customStyle="1" w:styleId="7FADAD62127A4F8CA3743604CD8213B2">
    <w:name w:val="7FADAD62127A4F8CA3743604CD8213B2"/>
    <w:rsid w:val="008800EA"/>
    <w:rPr>
      <w:lang w:eastAsia="de-DE"/>
    </w:rPr>
  </w:style>
  <w:style w:type="paragraph" w:customStyle="1" w:styleId="E10A0EC769CE44F29B6F33B6F0E96B6B">
    <w:name w:val="E10A0EC769CE44F29B6F33B6F0E96B6B"/>
    <w:rsid w:val="008800EA"/>
    <w:rPr>
      <w:lang w:eastAsia="de-DE"/>
    </w:rPr>
  </w:style>
  <w:style w:type="paragraph" w:customStyle="1" w:styleId="A041E256F7BB46BEB0967DDD7CF7343F">
    <w:name w:val="A041E256F7BB46BEB0967DDD7CF7343F"/>
    <w:rsid w:val="008800EA"/>
    <w:rPr>
      <w:lang w:eastAsia="de-DE"/>
    </w:rPr>
  </w:style>
  <w:style w:type="paragraph" w:customStyle="1" w:styleId="CBA5954A77234A8A9345CDBC548AB6E5">
    <w:name w:val="CBA5954A77234A8A9345CDBC548AB6E5"/>
    <w:rsid w:val="008800EA"/>
    <w:rPr>
      <w:lang w:eastAsia="de-DE"/>
    </w:rPr>
  </w:style>
  <w:style w:type="paragraph" w:customStyle="1" w:styleId="3A1E612EDB494B0987F8E72A84ED1131">
    <w:name w:val="3A1E612EDB494B0987F8E72A84ED1131"/>
    <w:rsid w:val="008800EA"/>
    <w:rPr>
      <w:lang w:eastAsia="de-DE"/>
    </w:rPr>
  </w:style>
  <w:style w:type="paragraph" w:customStyle="1" w:styleId="197D5FB15E3346D0BE6DF65DE492DA17">
    <w:name w:val="197D5FB15E3346D0BE6DF65DE492DA17"/>
    <w:rsid w:val="008800EA"/>
    <w:rPr>
      <w:lang w:eastAsia="de-DE"/>
    </w:rPr>
  </w:style>
  <w:style w:type="paragraph" w:customStyle="1" w:styleId="E31F00031A7C41769C5BA3172FBA1EDB">
    <w:name w:val="E31F00031A7C41769C5BA3172FBA1EDB"/>
    <w:rsid w:val="008800EA"/>
    <w:rPr>
      <w:lang w:eastAsia="de-DE"/>
    </w:rPr>
  </w:style>
  <w:style w:type="paragraph" w:customStyle="1" w:styleId="6773DA98B9DF48D4901F56732E723587">
    <w:name w:val="6773DA98B9DF48D4901F56732E723587"/>
    <w:rsid w:val="008800EA"/>
    <w:rPr>
      <w:lang w:eastAsia="de-DE"/>
    </w:rPr>
  </w:style>
  <w:style w:type="paragraph" w:customStyle="1" w:styleId="86558423C4BC4931AEC2E038B37BA287">
    <w:name w:val="86558423C4BC4931AEC2E038B37BA287"/>
    <w:rsid w:val="008800EA"/>
    <w:rPr>
      <w:lang w:eastAsia="de-DE"/>
    </w:rPr>
  </w:style>
  <w:style w:type="paragraph" w:customStyle="1" w:styleId="F59D89FF391C4B05B008B250A5186F77">
    <w:name w:val="F59D89FF391C4B05B008B250A5186F77"/>
    <w:rsid w:val="008800EA"/>
    <w:rPr>
      <w:lang w:eastAsia="de-DE"/>
    </w:rPr>
  </w:style>
  <w:style w:type="paragraph" w:customStyle="1" w:styleId="CBE3499C7CD045909159CE493D17502F">
    <w:name w:val="CBE3499C7CD045909159CE493D17502F"/>
    <w:rsid w:val="008800EA"/>
    <w:rPr>
      <w:lang w:eastAsia="de-DE"/>
    </w:rPr>
  </w:style>
  <w:style w:type="paragraph" w:customStyle="1" w:styleId="0078E9CE67B94F8BBEE2D924A58BCBCC">
    <w:name w:val="0078E9CE67B94F8BBEE2D924A58BCBCC"/>
    <w:rsid w:val="008800EA"/>
    <w:rPr>
      <w:lang w:eastAsia="de-DE"/>
    </w:rPr>
  </w:style>
  <w:style w:type="paragraph" w:customStyle="1" w:styleId="DAD73A1E2786459EB589502FBFC8D431">
    <w:name w:val="DAD73A1E2786459EB589502FBFC8D431"/>
    <w:rsid w:val="008800EA"/>
    <w:rPr>
      <w:lang w:eastAsia="de-DE"/>
    </w:rPr>
  </w:style>
  <w:style w:type="paragraph" w:customStyle="1" w:styleId="CC6DB4783DA94A1A870492296D44F47B">
    <w:name w:val="CC6DB4783DA94A1A870492296D44F47B"/>
    <w:rsid w:val="008800EA"/>
    <w:rPr>
      <w:lang w:eastAsia="de-DE"/>
    </w:rPr>
  </w:style>
  <w:style w:type="paragraph" w:customStyle="1" w:styleId="E3FEA03016FA44C48CCDAD2B07D312D8">
    <w:name w:val="E3FEA03016FA44C48CCDAD2B07D312D8"/>
    <w:rsid w:val="008800EA"/>
    <w:rPr>
      <w:lang w:eastAsia="de-DE"/>
    </w:rPr>
  </w:style>
  <w:style w:type="paragraph" w:customStyle="1" w:styleId="72EF59544ADE40D48754F724765DDE42">
    <w:name w:val="72EF59544ADE40D48754F724765DDE42"/>
    <w:rsid w:val="008800EA"/>
    <w:rPr>
      <w:lang w:eastAsia="de-DE"/>
    </w:rPr>
  </w:style>
  <w:style w:type="paragraph" w:customStyle="1" w:styleId="09CD1F1BEECB444599B28CCC3482B1A6">
    <w:name w:val="09CD1F1BEECB444599B28CCC3482B1A6"/>
    <w:rsid w:val="008800EA"/>
    <w:rPr>
      <w:lang w:eastAsia="de-DE"/>
    </w:rPr>
  </w:style>
  <w:style w:type="paragraph" w:customStyle="1" w:styleId="47F3B4652C3348BFB3FD537E55D15F14">
    <w:name w:val="47F3B4652C3348BFB3FD537E55D15F14"/>
    <w:rsid w:val="008800EA"/>
    <w:rPr>
      <w:lang w:eastAsia="de-DE"/>
    </w:rPr>
  </w:style>
  <w:style w:type="paragraph" w:customStyle="1" w:styleId="D9742D74D16540CCA05BEC528E978C7A">
    <w:name w:val="D9742D74D16540CCA05BEC528E978C7A"/>
    <w:rsid w:val="008800EA"/>
    <w:rPr>
      <w:lang w:eastAsia="de-DE"/>
    </w:rPr>
  </w:style>
  <w:style w:type="paragraph" w:customStyle="1" w:styleId="C9646A92C3F24EBF8FCC9EDAD34BEFA9">
    <w:name w:val="C9646A92C3F24EBF8FCC9EDAD34BEFA9"/>
    <w:rsid w:val="008800EA"/>
    <w:rPr>
      <w:lang w:eastAsia="de-DE"/>
    </w:rPr>
  </w:style>
  <w:style w:type="paragraph" w:customStyle="1" w:styleId="55D82E897B08490FB860DE9E3446E6E6">
    <w:name w:val="55D82E897B08490FB860DE9E3446E6E6"/>
    <w:rsid w:val="008800EA"/>
    <w:rPr>
      <w:lang w:eastAsia="de-DE"/>
    </w:rPr>
  </w:style>
  <w:style w:type="paragraph" w:customStyle="1" w:styleId="F4835B6B29A44DF1BFFE2524D4CA9EBC">
    <w:name w:val="F4835B6B29A44DF1BFFE2524D4CA9EBC"/>
    <w:rsid w:val="008800EA"/>
    <w:rPr>
      <w:lang w:eastAsia="de-DE"/>
    </w:rPr>
  </w:style>
  <w:style w:type="paragraph" w:customStyle="1" w:styleId="8580AF28A9534EF7AD9B7E497E8613F4">
    <w:name w:val="8580AF28A9534EF7AD9B7E497E8613F4"/>
    <w:rsid w:val="008800EA"/>
    <w:rPr>
      <w:lang w:eastAsia="de-DE"/>
    </w:rPr>
  </w:style>
  <w:style w:type="paragraph" w:customStyle="1" w:styleId="5C31AB417B3B4631802B912CCC1FBADC">
    <w:name w:val="5C31AB417B3B4631802B912CCC1FBADC"/>
    <w:rsid w:val="008800EA"/>
    <w:rPr>
      <w:lang w:eastAsia="de-DE"/>
    </w:rPr>
  </w:style>
  <w:style w:type="paragraph" w:customStyle="1" w:styleId="F9A7F8330D384F4B848DA47B04D56456">
    <w:name w:val="F9A7F8330D384F4B848DA47B04D56456"/>
    <w:rsid w:val="008800EA"/>
    <w:rPr>
      <w:lang w:eastAsia="de-DE"/>
    </w:rPr>
  </w:style>
  <w:style w:type="paragraph" w:customStyle="1" w:styleId="6543FC778CEF4932B0D5003397952DD1">
    <w:name w:val="6543FC778CEF4932B0D5003397952DD1"/>
    <w:rsid w:val="008800EA"/>
    <w:rPr>
      <w:lang w:eastAsia="de-DE"/>
    </w:rPr>
  </w:style>
  <w:style w:type="paragraph" w:customStyle="1" w:styleId="C3BF743BACEE409B8F9A2A405135CF09">
    <w:name w:val="C3BF743BACEE409B8F9A2A405135CF09"/>
    <w:rsid w:val="008800EA"/>
    <w:rPr>
      <w:lang w:eastAsia="de-DE"/>
    </w:rPr>
  </w:style>
  <w:style w:type="paragraph" w:customStyle="1" w:styleId="2A00AE941F6747519179AC678CD73C67">
    <w:name w:val="2A00AE941F6747519179AC678CD73C67"/>
    <w:rsid w:val="008800EA"/>
    <w:rPr>
      <w:lang w:eastAsia="de-DE"/>
    </w:rPr>
  </w:style>
  <w:style w:type="paragraph" w:customStyle="1" w:styleId="AE329518BC0141B18195A66FD0B3E04B">
    <w:name w:val="AE329518BC0141B18195A66FD0B3E04B"/>
    <w:rsid w:val="008800EA"/>
    <w:rPr>
      <w:lang w:eastAsia="de-DE"/>
    </w:rPr>
  </w:style>
  <w:style w:type="paragraph" w:customStyle="1" w:styleId="107AFA00B9D3412FB3BA70317D31C308">
    <w:name w:val="107AFA00B9D3412FB3BA70317D31C308"/>
    <w:rsid w:val="008800EA"/>
    <w:rPr>
      <w:lang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WAG_Presentation_q_de">
  <a:themeElements>
    <a:clrScheme name="VWAG_CD_-Farben">
      <a:dk1>
        <a:srgbClr val="000000"/>
      </a:dk1>
      <a:lt1>
        <a:srgbClr val="FFFFFF"/>
      </a:lt1>
      <a:dk2>
        <a:srgbClr val="003366"/>
      </a:dk2>
      <a:lt2>
        <a:srgbClr val="D4D6D9"/>
      </a:lt2>
      <a:accent1>
        <a:srgbClr val="4C5356"/>
      </a:accent1>
      <a:accent2>
        <a:srgbClr val="A8ADB3"/>
      </a:accent2>
      <a:accent3>
        <a:srgbClr val="006384"/>
      </a:accent3>
      <a:accent4>
        <a:srgbClr val="5F1939"/>
      </a:accent4>
      <a:accent5>
        <a:srgbClr val="D4D6D9"/>
      </a:accent5>
      <a:accent6>
        <a:srgbClr val="80B0C8"/>
      </a:accent6>
      <a:hlink>
        <a:srgbClr val="004666"/>
      </a:hlink>
      <a:folHlink>
        <a:srgbClr val="A21E4D"/>
      </a:folHlink>
    </a:clrScheme>
    <a:fontScheme name="VW_Konzern_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0" tIns="0" rIns="0" bIns="0" numCol="1" anchor="t" anchorCtr="0" compatLnSpc="1">
        <a:prstTxWarp prst="textNoShape">
          <a:avLst/>
        </a:prstTxWarp>
      </a:bodyPr>
      <a:lstStyle>
        <a:defPPr marL="0" marR="0" indent="0" algn="l" defTabSz="674688" rtl="0" eaLnBrk="1" fontAlgn="base" latinLnBrk="0" hangingPunct="1">
          <a:lnSpc>
            <a:spcPct val="100000"/>
          </a:lnSpc>
          <a:spcBef>
            <a:spcPct val="50000"/>
          </a:spcBef>
          <a:spcAft>
            <a:spcPct val="0"/>
          </a:spcAft>
          <a:buClrTx/>
          <a:buSzTx/>
          <a:buFontTx/>
          <a:buNone/>
          <a:tabLst/>
          <a:defRPr kumimoji="0" lang="de-DE" sz="1300" b="0" i="0" u="none" strike="noStrike" cap="none" normalizeH="0" baseline="0" smtClean="0">
            <a:ln>
              <a:noFill/>
            </a:ln>
            <a:solidFill>
              <a:schemeClr val="tx1"/>
            </a:solidFill>
            <a:effectLst/>
            <a:latin typeface="Arial"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0" tIns="0" rIns="0" bIns="0" numCol="1" anchor="t" anchorCtr="0" compatLnSpc="1">
        <a:prstTxWarp prst="textNoShape">
          <a:avLst/>
        </a:prstTxWarp>
      </a:bodyPr>
      <a:lstStyle>
        <a:defPPr marL="0" marR="0" indent="0" algn="l" defTabSz="674688" rtl="0" eaLnBrk="1" fontAlgn="base" latinLnBrk="0" hangingPunct="1">
          <a:lnSpc>
            <a:spcPct val="100000"/>
          </a:lnSpc>
          <a:spcBef>
            <a:spcPct val="50000"/>
          </a:spcBef>
          <a:spcAft>
            <a:spcPct val="0"/>
          </a:spcAft>
          <a:buClrTx/>
          <a:buSzTx/>
          <a:buFontTx/>
          <a:buNone/>
          <a:tabLst/>
          <a:defRPr kumimoji="0" lang="de-DE" sz="1300" b="0" i="0" u="none" strike="noStrike" cap="none" normalizeH="0" baseline="0" smtClean="0">
            <a:ln>
              <a:noFill/>
            </a:ln>
            <a:solidFill>
              <a:schemeClr val="tx1"/>
            </a:solidFill>
            <a:effectLst/>
            <a:latin typeface="Arial" charset="0"/>
          </a:defRPr>
        </a:defPPr>
      </a:lstStyle>
    </a:lnDef>
  </a:objectDefaults>
  <a:extraClrSchemeLst>
    <a:extraClrScheme>
      <a:clrScheme name="VWAG_Presentation_q_de 1">
        <a:dk1>
          <a:srgbClr val="000000"/>
        </a:dk1>
        <a:lt1>
          <a:srgbClr val="FFFFFF"/>
        </a:lt1>
        <a:dk2>
          <a:srgbClr val="003366"/>
        </a:dk2>
        <a:lt2>
          <a:srgbClr val="D4D6D9"/>
        </a:lt2>
        <a:accent1>
          <a:srgbClr val="A8ADB3"/>
        </a:accent1>
        <a:accent2>
          <a:srgbClr val="006384"/>
        </a:accent2>
        <a:accent3>
          <a:srgbClr val="FFFFFF"/>
        </a:accent3>
        <a:accent4>
          <a:srgbClr val="000000"/>
        </a:accent4>
        <a:accent5>
          <a:srgbClr val="D1D3D6"/>
        </a:accent5>
        <a:accent6>
          <a:srgbClr val="005977"/>
        </a:accent6>
        <a:hlink>
          <a:srgbClr val="5F1939"/>
        </a:hlink>
        <a:folHlink>
          <a:srgbClr val="80B0C8"/>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A6E39C7C583604B824FB851F057AC8F" ma:contentTypeVersion="26" ma:contentTypeDescription="Create a new document." ma:contentTypeScope="" ma:versionID="97a68b51057c4c4fb797f34784e59bde">
  <xsd:schema xmlns:xsd="http://www.w3.org/2001/XMLSchema" xmlns:xs="http://www.w3.org/2001/XMLSchema" xmlns:p="http://schemas.microsoft.com/office/2006/metadata/properties" xmlns:ns1="http://schemas.microsoft.com/sharepoint/v3" xmlns:ns2="c5397b28-24c7-48da-aa45-8c51b1b73999" xmlns:ns3="672b1d27-002f-4385-9af8-7c432f4e38dc" xmlns:ns4="http://schemas.microsoft.com/sharepoint/v4" targetNamespace="http://schemas.microsoft.com/office/2006/metadata/properties" ma:root="true" ma:fieldsID="2c3e88ee71ee4107dd9cea0f0efb71cd" ns1:_="" ns2:_="" ns3:_="" ns4:_="">
    <xsd:import namespace="http://schemas.microsoft.com/sharepoint/v3"/>
    <xsd:import namespace="c5397b28-24c7-48da-aa45-8c51b1b73999"/>
    <xsd:import namespace="672b1d27-002f-4385-9af8-7c432f4e38dc"/>
    <xsd:import namespace="http://schemas.microsoft.com/sharepoint/v4"/>
    <xsd:element name="properties">
      <xsd:complexType>
        <xsd:sequence>
          <xsd:element name="documentManagement">
            <xsd:complexType>
              <xsd:all>
                <xsd:element ref="ns2:f5f4dfb102234f04b27a445e0727d245" minOccurs="0"/>
                <xsd:element ref="ns2:TaxCatchAll" minOccurs="0"/>
                <xsd:element ref="ns2:TaxCatchAllLabel" minOccurs="0"/>
                <xsd:element ref="ns2:i0f84bba906045b4af568ee102a52dcb" minOccurs="0"/>
                <xsd:element ref="ns2:RevIMDeletionDate" minOccurs="0"/>
                <xsd:element ref="ns2:RevIMEventDate" minOccurs="0"/>
                <xsd:element ref="ns2:RevIMComments" minOccurs="0"/>
                <xsd:element ref="ns2:RevIMDocumentOwner" minOccurs="0"/>
                <xsd:element ref="ns2:RevIMExtend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element ref="ns3:MediaLengthInSeconds" minOccurs="0"/>
                <xsd:element ref="ns3:MediaServiceDateTaken" minOccurs="0"/>
                <xsd:element ref="ns4:IconOverlay" minOccurs="0"/>
                <xsd:element ref="ns1:_vti_ItemDeclaredRecord" minOccurs="0"/>
                <xsd:element ref="ns1:_vti_ItemHoldRecordStatus" minOccurs="0"/>
                <xsd:element ref="ns3:MediaServiceLocation"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2" nillable="true" ma:displayName="Declared Record" ma:hidden="true" ma:internalName="_vti_ItemDeclaredRecord" ma:readOnly="true">
      <xsd:simpleType>
        <xsd:restriction base="dms:DateTime"/>
      </xsd:simpleType>
    </xsd:element>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397b28-24c7-48da-aa45-8c51b1b73999" elementFormDefault="qualified">
    <xsd:import namespace="http://schemas.microsoft.com/office/2006/documentManagement/types"/>
    <xsd:import namespace="http://schemas.microsoft.com/office/infopath/2007/PartnerControls"/>
    <xsd:element name="f5f4dfb102234f04b27a445e0727d245" ma:index="8" nillable="true" ma:taxonomy="true" ma:internalName="f5f4dfb102234f04b27a445e0727d245" ma:taxonomyFieldName="LegalHoldTag" ma:displayName="LegalHold" ma:fieldId="{f5f4dfb1-0223-4f04-b27a-445e0727d245}" ma:taxonomyMulti="true" ma:sspId="d35d9ec1-ff0e-4daf-94ff-594c76aa1822" ma:termSetId="1d36a6df-4193-45ed-b3bc-3ba9643c5e0d"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9f3a2e5-d460-4502-8706-b46f4f75bfea}" ma:internalName="TaxCatchAll" ma:showField="CatchAllData" ma:web="c5397b28-24c7-48da-aa45-8c51b1b7399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9f3a2e5-d460-4502-8706-b46f4f75bfea}" ma:internalName="TaxCatchAllLabel" ma:readOnly="true" ma:showField="CatchAllDataLabel" ma:web="c5397b28-24c7-48da-aa45-8c51b1b73999">
      <xsd:complexType>
        <xsd:complexContent>
          <xsd:extension base="dms:MultiChoiceLookup">
            <xsd:sequence>
              <xsd:element name="Value" type="dms:Lookup" maxOccurs="unbounded" minOccurs="0" nillable="true"/>
            </xsd:sequence>
          </xsd:extension>
        </xsd:complexContent>
      </xsd:complexType>
    </xsd:element>
    <xsd:element name="i0f84bba906045b4af568ee102a52dcb" ma:index="13" nillable="true" ma:taxonomy="true" ma:internalName="i0f84bba906045b4af568ee102a52dcb" ma:taxonomyFieldName="RevIMBCS" ma:displayName="CSD Class" ma:readOnly="true" ma:default="19;#2.3 Vertragsunterlagen|704fb0bb-bbf2-4178-a41d-4e148c3fb954" ma:fieldId="{20f84bba-9060-45b4-af56-8ee102a52dcb}" ma:sspId="d35d9ec1-ff0e-4daf-94ff-594c76aa1822" ma:termSetId="83f400d6-6f53-40a3-8fd2-b80b61df545c" ma:anchorId="00000000-0000-0000-0000-000000000000" ma:open="false" ma:isKeyword="false">
      <xsd:complexType>
        <xsd:sequence>
          <xsd:element ref="pc:Terms" minOccurs="0" maxOccurs="1"/>
        </xsd:sequence>
      </xsd:complexType>
    </xsd:element>
    <xsd:element name="RevIMDeletionDate" ma:index="14" nillable="true" ma:displayName="Deletion Date" ma:description="Deletion Date" ma:format="DateOnly" ma:internalName="RevIMDeletionDate" ma:readOnly="true">
      <xsd:simpleType>
        <xsd:restriction base="dms:DateTime"/>
      </xsd:simpleType>
    </xsd:element>
    <xsd:element name="RevIMEventDate" ma:index="15" nillable="true" ma:displayName="Event Date" ma:description="Event Date" ma:format="DateOnly" ma:internalName="RevIMEventDate" ma:readOnly="true">
      <xsd:simpleType>
        <xsd:restriction base="dms:DateTime"/>
      </xsd:simpleType>
    </xsd:element>
    <xsd:element name="RevIMComments" ma:index="16" nillable="true" ma:displayName="Event Comment" ma:internalName="RevIMComments" ma:readOnly="true">
      <xsd:simpleType>
        <xsd:restriction base="dms:Note">
          <xsd:maxLength value="255"/>
        </xsd:restriction>
      </xsd:simpleType>
    </xsd:element>
    <xsd:element name="RevIMDocumentOwner" ma:index="17" nillable="true" ma:displayName="Document Owner" ma:list="UserInfo" ma:internalName="RevIMDocum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MExtends" ma:index="18" nillable="true" ma:displayName="RevIMExtends" ma:hidden="true" ma:internalName="RevIMExtends" ma:readOnly="true">
      <xsd:simpleType>
        <xsd:restriction base="dms:Note"/>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2b1d27-002f-4385-9af8-7c432f4e38d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LengthInSeconds" ma:index="29"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ternalName="MediaServiceDateTaken"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d35d9ec1-ff0e-4daf-94ff-594c76aa18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vIMComments xmlns="c5397b28-24c7-48da-aa45-8c51b1b73999" xsi:nil="true"/>
    <RevIMDeletionDate xmlns="c5397b28-24c7-48da-aa45-8c51b1b73999">2025-03-21T08:36:50+00:00</RevIMDeletionDate>
    <TaxCatchAll xmlns="c5397b28-24c7-48da-aa45-8c51b1b73999">
      <Value>1</Value>
    </TaxCatchAll>
    <lcf76f155ced4ddcb4097134ff3c332f xmlns="672b1d27-002f-4385-9af8-7c432f4e38dc">
      <Terms xmlns="http://schemas.microsoft.com/office/infopath/2007/PartnerControls"/>
    </lcf76f155ced4ddcb4097134ff3c332f>
    <f5f4dfb102234f04b27a445e0727d245 xmlns="c5397b28-24c7-48da-aa45-8c51b1b73999">
      <Terms xmlns="http://schemas.microsoft.com/office/infopath/2007/PartnerControls"/>
    </f5f4dfb102234f04b27a445e0727d245>
    <RevIMExtends xmlns="c5397b28-24c7-48da-aa45-8c51b1b73999">{"KSUClass":"0239cc7a-0c96-48a8-9e0e-a383e362571c"}</RevIMExtends>
    <i0f84bba906045b4af568ee102a52dcb xmlns="c5397b28-24c7-48da-aa45-8c51b1b73999">
      <Terms xmlns="http://schemas.microsoft.com/office/infopath/2007/PartnerControls">
        <TermInfo xmlns="http://schemas.microsoft.com/office/infopath/2007/PartnerControls">
          <TermName xmlns="http://schemas.microsoft.com/office/infopath/2007/PartnerControls">0.1 Initial category</TermName>
          <TermId xmlns="http://schemas.microsoft.com/office/infopath/2007/PartnerControls">0239cc7a-0c96-48a8-9e0e-a383e362571c</TermId>
        </TermInfo>
      </Terms>
    </i0f84bba906045b4af568ee102a52dcb>
    <RevIMEventDate xmlns="c5397b28-24c7-48da-aa45-8c51b1b73999" xsi:nil="true"/>
    <IconOverlay xmlns="http://schemas.microsoft.com/sharepoint/v4" xsi:nil="true"/>
    <RevIMDocumentOwner xmlns="c5397b28-24c7-48da-aa45-8c51b1b73999">
      <UserInfo>
        <DisplayName/>
        <AccountId xsi:nil="true"/>
        <AccountType/>
      </UserInfo>
    </RevIMDocumentOwner>
  </documentManagement>
</p:properties>
</file>

<file path=customXml/itemProps1.xml><?xml version="1.0" encoding="utf-8"?>
<ds:datastoreItem xmlns:ds="http://schemas.openxmlformats.org/officeDocument/2006/customXml" ds:itemID="{A6E5AE38-59D7-4941-B996-CF5A97577A56}">
  <ds:schemaRefs>
    <ds:schemaRef ds:uri="http://schemas.openxmlformats.org/officeDocument/2006/bibliography"/>
  </ds:schemaRefs>
</ds:datastoreItem>
</file>

<file path=customXml/itemProps2.xml><?xml version="1.0" encoding="utf-8"?>
<ds:datastoreItem xmlns:ds="http://schemas.openxmlformats.org/officeDocument/2006/customXml" ds:itemID="{5A3BE4E0-D8A4-4215-9C1F-5AE756366551}"/>
</file>

<file path=customXml/itemProps3.xml><?xml version="1.0" encoding="utf-8"?>
<ds:datastoreItem xmlns:ds="http://schemas.openxmlformats.org/officeDocument/2006/customXml" ds:itemID="{362C6C9B-3F01-4562-AC0F-9390233D434B}"/>
</file>

<file path=customXml/itemProps4.xml><?xml version="1.0" encoding="utf-8"?>
<ds:datastoreItem xmlns:ds="http://schemas.openxmlformats.org/officeDocument/2006/customXml" ds:itemID="{0B9055B3-B012-41EF-9D66-8476B608AF06}"/>
</file>

<file path=docProps/app.xml><?xml version="1.0" encoding="utf-8"?>
<Properties xmlns="http://schemas.openxmlformats.org/officeDocument/2006/extended-properties" xmlns:vt="http://schemas.openxmlformats.org/officeDocument/2006/docPropsVTypes">
  <Template>B3_Multipage_hoch_intern_de_VWAG.dotx</Template>
  <TotalTime>0</TotalTime>
  <Pages>10</Pages>
  <Words>2449</Words>
  <Characters>15432</Characters>
  <Application>Microsoft Office Word</Application>
  <DocSecurity>0</DocSecurity>
  <Lines>128</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Dienst, Thomas (K-GQX-S/1)</dc:creator>
  <cp:lastModifiedBy>Dienst, Thomas (K-GQS/1)</cp:lastModifiedBy>
  <cp:revision>12</cp:revision>
  <cp:lastPrinted>2021-09-10T18:05:00Z</cp:lastPrinted>
  <dcterms:created xsi:type="dcterms:W3CDTF">2022-09-08T13:36:00Z</dcterms:created>
  <dcterms:modified xsi:type="dcterms:W3CDTF">2023-03-10T10:59:00Z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1c9b508-7c6e-42bd-bedf-808292653d6c_Enabled">
    <vt:lpwstr>true</vt:lpwstr>
  </property>
  <property fmtid="{D5CDD505-2E9C-101B-9397-08002B2CF9AE}" pid="3" name="MSIP_Label_b1c9b508-7c6e-42bd-bedf-808292653d6c_SetDate">
    <vt:lpwstr>2023-03-10T10:59:00Z</vt:lpwstr>
  </property>
  <property fmtid="{D5CDD505-2E9C-101B-9397-08002B2CF9AE}" pid="4" name="MSIP_Label_b1c9b508-7c6e-42bd-bedf-808292653d6c_Method">
    <vt:lpwstr>Standard</vt:lpwstr>
  </property>
  <property fmtid="{D5CDD505-2E9C-101B-9397-08002B2CF9AE}" pid="5" name="MSIP_Label_b1c9b508-7c6e-42bd-bedf-808292653d6c_Name">
    <vt:lpwstr>b1c9b508-7c6e-42bd-bedf-808292653d6c</vt:lpwstr>
  </property>
  <property fmtid="{D5CDD505-2E9C-101B-9397-08002B2CF9AE}" pid="6" name="MSIP_Label_b1c9b508-7c6e-42bd-bedf-808292653d6c_SiteId">
    <vt:lpwstr>2882be50-2012-4d88-ac86-544124e120c8</vt:lpwstr>
  </property>
  <property fmtid="{D5CDD505-2E9C-101B-9397-08002B2CF9AE}" pid="7" name="MSIP_Label_b1c9b508-7c6e-42bd-bedf-808292653d6c_ActionId">
    <vt:lpwstr>261f4a90-b258-41d3-9006-44b8e8b541ec</vt:lpwstr>
  </property>
  <property fmtid="{D5CDD505-2E9C-101B-9397-08002B2CF9AE}" pid="8" name="MSIP_Label_b1c9b508-7c6e-42bd-bedf-808292653d6c_ContentBits">
    <vt:lpwstr>3</vt:lpwstr>
  </property>
  <property fmtid="{D5CDD505-2E9C-101B-9397-08002B2CF9AE}" pid="9" name="MediaServiceImageTags">
    <vt:lpwstr/>
  </property>
  <property fmtid="{D5CDD505-2E9C-101B-9397-08002B2CF9AE}" pid="10" name="ContentTypeId">
    <vt:lpwstr>0x010100EA6E39C7C583604B824FB851F057AC8F</vt:lpwstr>
  </property>
  <property fmtid="{D5CDD505-2E9C-101B-9397-08002B2CF9AE}" pid="11" name="RevIMBCS">
    <vt:lpwstr>1;#0.1 Initial category|0239cc7a-0c96-48a8-9e0e-a383e362571c</vt:lpwstr>
  </property>
  <property fmtid="{D5CDD505-2E9C-101B-9397-08002B2CF9AE}" pid="12" name="LegalHoldTag">
    <vt:lpwstr/>
  </property>
</Properties>
</file>